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337C6" w14:textId="77777777" w:rsidR="00B97686" w:rsidRPr="00734691" w:rsidRDefault="00B97686" w:rsidP="00907D74">
      <w:pPr>
        <w:rPr>
          <w:lang w:val="es-ES"/>
        </w:rPr>
      </w:pPr>
      <w:bookmarkStart w:id="0" w:name="_Toc378232762"/>
      <w:bookmarkStart w:id="1" w:name="_Toc378242312"/>
      <w:bookmarkStart w:id="2" w:name="_Toc378251706"/>
      <w:bookmarkStart w:id="3" w:name="_Toc378252149"/>
      <w:bookmarkStart w:id="4" w:name="_Toc378506495"/>
      <w:bookmarkStart w:id="5" w:name="_Toc379442637"/>
      <w:bookmarkStart w:id="6" w:name="_Toc379531556"/>
      <w:bookmarkStart w:id="7" w:name="_Toc379698182"/>
      <w:bookmarkStart w:id="8" w:name="_Toc379711453"/>
      <w:bookmarkStart w:id="9" w:name="_Toc379791263"/>
    </w:p>
    <w:p w14:paraId="654B3B3E" w14:textId="77777777" w:rsidR="001C4A37" w:rsidRPr="00734691" w:rsidRDefault="001C4A37" w:rsidP="00907D74"/>
    <w:p w14:paraId="122CA007" w14:textId="77777777" w:rsidR="001C4A37" w:rsidRPr="00734691" w:rsidRDefault="001C4A37" w:rsidP="00907D74"/>
    <w:p w14:paraId="5503F29A" w14:textId="77777777" w:rsidR="001C4A37" w:rsidRPr="00734691" w:rsidRDefault="00A46FDA" w:rsidP="00907D74">
      <w:pPr>
        <w:pStyle w:val="StandardTitle"/>
      </w:pPr>
      <w:r w:rsidRPr="00734691">
        <w:t>Digital Imaging and Communications in Medicine (DICOM)</w:t>
      </w:r>
    </w:p>
    <w:p w14:paraId="137ED16B" w14:textId="4B4E504E" w:rsidR="001C4A37" w:rsidRPr="00734691" w:rsidRDefault="00A46FDA" w:rsidP="00907D74">
      <w:pPr>
        <w:pStyle w:val="PartTitle"/>
      </w:pPr>
      <w:r w:rsidRPr="00734691">
        <w:t xml:space="preserve">Supplement </w:t>
      </w:r>
      <w:r w:rsidR="002F18DB" w:rsidRPr="00734691">
        <w:t>245</w:t>
      </w:r>
      <w:r w:rsidRPr="00734691">
        <w:t xml:space="preserve">: </w:t>
      </w:r>
      <w:r w:rsidR="006D38D4" w:rsidRPr="00734691">
        <w:t>RDSR Informative Annex</w:t>
      </w:r>
    </w:p>
    <w:p w14:paraId="0334B6B0" w14:textId="77777777" w:rsidR="001C4A37" w:rsidRPr="00734691" w:rsidRDefault="001C4A37" w:rsidP="00907D74"/>
    <w:p w14:paraId="185135FD" w14:textId="77777777" w:rsidR="001C4A37" w:rsidRPr="00734691" w:rsidRDefault="001C4A37" w:rsidP="00907D74"/>
    <w:p w14:paraId="7E90D94A" w14:textId="77777777" w:rsidR="001C4A37" w:rsidRPr="00734691" w:rsidRDefault="001C4A37" w:rsidP="00907D74"/>
    <w:p w14:paraId="15ECED70" w14:textId="77777777" w:rsidR="001C4A37" w:rsidRPr="00734691" w:rsidRDefault="001C4A37" w:rsidP="00907D74"/>
    <w:p w14:paraId="3D5D9769" w14:textId="783B4029" w:rsidR="001C4A37" w:rsidRPr="00734691" w:rsidRDefault="001C4A37" w:rsidP="00907D74"/>
    <w:p w14:paraId="4A867A0D" w14:textId="77777777" w:rsidR="001C4A37" w:rsidRPr="00734691" w:rsidRDefault="001C4A37" w:rsidP="00907D74"/>
    <w:p w14:paraId="72195B80" w14:textId="77777777" w:rsidR="001C4A37" w:rsidRPr="00734691" w:rsidRDefault="001C4A37" w:rsidP="00907D74"/>
    <w:p w14:paraId="51D8390E" w14:textId="77777777" w:rsidR="001C4A37" w:rsidRPr="00734691" w:rsidRDefault="001C4A37" w:rsidP="00907D74"/>
    <w:p w14:paraId="6F11BC27" w14:textId="77777777" w:rsidR="001C4A37" w:rsidRPr="00734691" w:rsidRDefault="001C4A37" w:rsidP="00907D74"/>
    <w:p w14:paraId="3BA29A92" w14:textId="77777777" w:rsidR="004566FA" w:rsidRDefault="00595669" w:rsidP="00907D74">
      <w:r w:rsidRPr="00734691">
        <w:t xml:space="preserve">Prepared by: </w:t>
      </w:r>
    </w:p>
    <w:p w14:paraId="1DF6F052" w14:textId="2BB0E088" w:rsidR="00595669" w:rsidRPr="004566FA" w:rsidRDefault="00D809A4" w:rsidP="00907D74">
      <w:pPr>
        <w:rPr>
          <w:b/>
          <w:bCs/>
        </w:rPr>
      </w:pPr>
      <w:r w:rsidRPr="004566FA">
        <w:rPr>
          <w:b/>
          <w:bCs/>
        </w:rPr>
        <w:t>DICOM Standard</w:t>
      </w:r>
      <w:r w:rsidR="000C5B20" w:rsidRPr="004566FA">
        <w:rPr>
          <w:b/>
          <w:bCs/>
        </w:rPr>
        <w:t>s</w:t>
      </w:r>
      <w:r w:rsidRPr="004566FA">
        <w:rPr>
          <w:b/>
          <w:bCs/>
        </w:rPr>
        <w:t xml:space="preserve"> Committee - </w:t>
      </w:r>
      <w:r w:rsidR="00595669" w:rsidRPr="004566FA">
        <w:rPr>
          <w:b/>
          <w:bCs/>
        </w:rPr>
        <w:t>WG-28 Physics</w:t>
      </w:r>
    </w:p>
    <w:p w14:paraId="44CB1F4B" w14:textId="77777777" w:rsidR="000C5B20" w:rsidRPr="00734691" w:rsidRDefault="000C5B20" w:rsidP="00907D74">
      <w:r w:rsidRPr="00734691">
        <w:t>1812 N. Moore St, Suite 2200</w:t>
      </w:r>
    </w:p>
    <w:p w14:paraId="774D694F" w14:textId="0EA0AAF5" w:rsidR="000C5B20" w:rsidRPr="00734691" w:rsidRDefault="000C5B20" w:rsidP="00907D74">
      <w:r w:rsidRPr="00734691">
        <w:t>Arlington, VA 22209, USA</w:t>
      </w:r>
    </w:p>
    <w:p w14:paraId="5701F410" w14:textId="77777777" w:rsidR="000C5B20" w:rsidRPr="00734691" w:rsidRDefault="000C5B20" w:rsidP="00907D74"/>
    <w:p w14:paraId="307031AC" w14:textId="0F9DCCE7" w:rsidR="00595669" w:rsidRPr="00734691" w:rsidRDefault="004566FA" w:rsidP="00907D74">
      <w:r>
        <w:t>status</w:t>
      </w:r>
      <w:r w:rsidR="00595669" w:rsidRPr="00734691">
        <w:t xml:space="preserve">: </w:t>
      </w:r>
      <w:r w:rsidR="00595669" w:rsidRPr="00734691">
        <w:tab/>
      </w:r>
      <w:r w:rsidR="00513AD4" w:rsidRPr="00734691">
        <w:t>Public Comment</w:t>
      </w:r>
      <w:r w:rsidR="00006E8D" w:rsidRPr="00734691">
        <w:t xml:space="preserve"> </w:t>
      </w:r>
      <w:r w:rsidR="00595669" w:rsidRPr="00734691">
        <w:t xml:space="preserve">– </w:t>
      </w:r>
      <w:r w:rsidR="003C7744" w:rsidRPr="00734691">
        <w:t>January</w:t>
      </w:r>
      <w:r w:rsidR="00347417" w:rsidRPr="00734691">
        <w:t xml:space="preserve"> </w:t>
      </w:r>
      <w:r w:rsidR="007723B2" w:rsidRPr="00734691">
        <w:t>1</w:t>
      </w:r>
      <w:r w:rsidR="00CF0F82">
        <w:t>4</w:t>
      </w:r>
      <w:r w:rsidR="00B27957" w:rsidRPr="00734691">
        <w:t>, 202</w:t>
      </w:r>
      <w:r w:rsidR="003C7744" w:rsidRPr="00734691">
        <w:t>6</w:t>
      </w:r>
    </w:p>
    <w:p w14:paraId="0C403525" w14:textId="77777777" w:rsidR="005120B0" w:rsidRPr="00734691" w:rsidRDefault="00595669" w:rsidP="00907D74">
      <w:r w:rsidRPr="00734691">
        <w:t>Developed Pursuant to Work Item</w:t>
      </w:r>
      <w:r w:rsidR="005120B0" w:rsidRPr="00734691">
        <w:t>s</w:t>
      </w:r>
      <w:r w:rsidRPr="00734691">
        <w:t xml:space="preserve"> </w:t>
      </w:r>
    </w:p>
    <w:p w14:paraId="2E27F3D6" w14:textId="77777777" w:rsidR="005120B0" w:rsidRPr="00734691" w:rsidRDefault="005120B0" w:rsidP="00907D74">
      <w:pPr>
        <w:pStyle w:val="ListParagraph"/>
        <w:numPr>
          <w:ilvl w:val="0"/>
          <w:numId w:val="21"/>
        </w:numPr>
      </w:pPr>
      <w:r w:rsidRPr="00734691">
        <w:t>2004-04-C Radiation Dose SR</w:t>
      </w:r>
    </w:p>
    <w:p w14:paraId="5B2E5977" w14:textId="73AF7BA9" w:rsidR="00595669" w:rsidRPr="00734691" w:rsidRDefault="00595669" w:rsidP="00907D74">
      <w:pPr>
        <w:pStyle w:val="ListParagraph"/>
        <w:numPr>
          <w:ilvl w:val="0"/>
          <w:numId w:val="21"/>
        </w:numPr>
      </w:pPr>
      <w:r w:rsidRPr="00734691">
        <w:t>2015-12-D</w:t>
      </w:r>
      <w:r w:rsidR="00325957" w:rsidRPr="00734691">
        <w:t xml:space="preserve"> Cone Beam CT-RDSR</w:t>
      </w:r>
    </w:p>
    <w:p w14:paraId="4700A818" w14:textId="77777777" w:rsidR="001C4A37" w:rsidRPr="00734691" w:rsidRDefault="001C4A37" w:rsidP="00907D74"/>
    <w:p w14:paraId="68DC6155" w14:textId="77777777" w:rsidR="00F77A98" w:rsidRPr="00734691" w:rsidRDefault="00F77A98" w:rsidP="00907D74">
      <w:bookmarkStart w:id="10" w:name="contents"/>
      <w:bookmarkStart w:id="11" w:name="_Toc431125369"/>
      <w:bookmarkStart w:id="12" w:name="_Toc431263865"/>
      <w:bookmarkEnd w:id="0"/>
      <w:bookmarkEnd w:id="1"/>
      <w:bookmarkEnd w:id="2"/>
      <w:bookmarkEnd w:id="3"/>
      <w:bookmarkEnd w:id="4"/>
      <w:bookmarkEnd w:id="5"/>
      <w:bookmarkEnd w:id="6"/>
      <w:bookmarkEnd w:id="7"/>
      <w:bookmarkEnd w:id="8"/>
      <w:bookmarkEnd w:id="9"/>
      <w:bookmarkEnd w:id="10"/>
    </w:p>
    <w:p w14:paraId="58F392AF" w14:textId="65EA4EC2" w:rsidR="001C4A37" w:rsidRPr="00734691" w:rsidRDefault="00A46FDA" w:rsidP="007A762A">
      <w:pPr>
        <w:pStyle w:val="Title"/>
      </w:pPr>
      <w:r w:rsidRPr="00734691">
        <w:br w:type="page"/>
      </w:r>
      <w:bookmarkStart w:id="13" w:name="_Toc219295233"/>
      <w:r w:rsidRPr="00734691">
        <w:lastRenderedPageBreak/>
        <w:t>Table of Contents</w:t>
      </w:r>
      <w:bookmarkEnd w:id="13"/>
    </w:p>
    <w:bookmarkStart w:id="14" w:name="_Toc514817012"/>
    <w:p w14:paraId="72B1889A" w14:textId="6F3803C2" w:rsidR="00696508" w:rsidRDefault="00A46FDA">
      <w:pPr>
        <w:pStyle w:val="TOC1"/>
        <w:rPr>
          <w:rFonts w:asciiTheme="minorHAnsi" w:eastAsiaTheme="minorEastAsia" w:hAnsiTheme="minorHAnsi" w:cstheme="minorBidi"/>
          <w:noProof/>
          <w:kern w:val="2"/>
          <w:sz w:val="24"/>
          <w:szCs w:val="24"/>
          <w14:ligatures w14:val="standardContextual"/>
        </w:rPr>
      </w:pPr>
      <w:r w:rsidRPr="00734691">
        <w:rPr>
          <w:b/>
          <w:color w:val="0D0D0D" w:themeColor="text1" w:themeTint="F2"/>
        </w:rPr>
        <w:fldChar w:fldCharType="begin"/>
      </w:r>
      <w:r w:rsidRPr="00734691">
        <w:rPr>
          <w:b/>
          <w:color w:val="0D0D0D" w:themeColor="text1" w:themeTint="F2"/>
        </w:rPr>
        <w:instrText xml:space="preserve"> TOC \o "1-6" \h \z \u </w:instrText>
      </w:r>
      <w:r w:rsidRPr="00734691">
        <w:rPr>
          <w:b/>
          <w:color w:val="0D0D0D" w:themeColor="text1" w:themeTint="F2"/>
        </w:rPr>
        <w:fldChar w:fldCharType="separate"/>
      </w:r>
      <w:hyperlink w:anchor="_Toc219295233" w:history="1">
        <w:r w:rsidR="00696508" w:rsidRPr="00DF3AF0">
          <w:rPr>
            <w:rStyle w:val="Hyperlink"/>
            <w:noProof/>
          </w:rPr>
          <w:t>Table of Contents</w:t>
        </w:r>
        <w:r w:rsidR="00696508">
          <w:rPr>
            <w:noProof/>
            <w:webHidden/>
          </w:rPr>
          <w:tab/>
        </w:r>
        <w:r w:rsidR="00696508">
          <w:rPr>
            <w:noProof/>
            <w:webHidden/>
          </w:rPr>
          <w:fldChar w:fldCharType="begin"/>
        </w:r>
        <w:r w:rsidR="00696508">
          <w:rPr>
            <w:noProof/>
            <w:webHidden/>
          </w:rPr>
          <w:instrText xml:space="preserve"> PAGEREF _Toc219295233 \h </w:instrText>
        </w:r>
        <w:r w:rsidR="00696508">
          <w:rPr>
            <w:noProof/>
            <w:webHidden/>
          </w:rPr>
        </w:r>
        <w:r w:rsidR="00696508">
          <w:rPr>
            <w:noProof/>
            <w:webHidden/>
          </w:rPr>
          <w:fldChar w:fldCharType="separate"/>
        </w:r>
        <w:r w:rsidR="00696508">
          <w:rPr>
            <w:noProof/>
            <w:webHidden/>
          </w:rPr>
          <w:t>2</w:t>
        </w:r>
        <w:r w:rsidR="00696508">
          <w:rPr>
            <w:noProof/>
            <w:webHidden/>
          </w:rPr>
          <w:fldChar w:fldCharType="end"/>
        </w:r>
      </w:hyperlink>
    </w:p>
    <w:p w14:paraId="1FD26AEB" w14:textId="215B54D3" w:rsidR="00696508" w:rsidRDefault="00696508">
      <w:pPr>
        <w:pStyle w:val="TOC1"/>
        <w:rPr>
          <w:rFonts w:asciiTheme="minorHAnsi" w:eastAsiaTheme="minorEastAsia" w:hAnsiTheme="minorHAnsi" w:cstheme="minorBidi"/>
          <w:noProof/>
          <w:kern w:val="2"/>
          <w:sz w:val="24"/>
          <w:szCs w:val="24"/>
          <w14:ligatures w14:val="standardContextual"/>
        </w:rPr>
      </w:pPr>
      <w:hyperlink w:anchor="_Toc219295234" w:history="1">
        <w:r w:rsidRPr="00DF3AF0">
          <w:rPr>
            <w:rStyle w:val="Hyperlink"/>
            <w:noProof/>
          </w:rPr>
          <w:t>Document History</w:t>
        </w:r>
        <w:r>
          <w:rPr>
            <w:noProof/>
            <w:webHidden/>
          </w:rPr>
          <w:tab/>
        </w:r>
        <w:r>
          <w:rPr>
            <w:noProof/>
            <w:webHidden/>
          </w:rPr>
          <w:fldChar w:fldCharType="begin"/>
        </w:r>
        <w:r>
          <w:rPr>
            <w:noProof/>
            <w:webHidden/>
          </w:rPr>
          <w:instrText xml:space="preserve"> PAGEREF _Toc219295234 \h </w:instrText>
        </w:r>
        <w:r>
          <w:rPr>
            <w:noProof/>
            <w:webHidden/>
          </w:rPr>
        </w:r>
        <w:r>
          <w:rPr>
            <w:noProof/>
            <w:webHidden/>
          </w:rPr>
          <w:fldChar w:fldCharType="separate"/>
        </w:r>
        <w:r>
          <w:rPr>
            <w:noProof/>
            <w:webHidden/>
          </w:rPr>
          <w:t>4</w:t>
        </w:r>
        <w:r>
          <w:rPr>
            <w:noProof/>
            <w:webHidden/>
          </w:rPr>
          <w:fldChar w:fldCharType="end"/>
        </w:r>
      </w:hyperlink>
    </w:p>
    <w:p w14:paraId="665C6D4B" w14:textId="592D14DB" w:rsidR="00696508" w:rsidRDefault="00696508">
      <w:pPr>
        <w:pStyle w:val="TOC1"/>
        <w:rPr>
          <w:rFonts w:asciiTheme="minorHAnsi" w:eastAsiaTheme="minorEastAsia" w:hAnsiTheme="minorHAnsi" w:cstheme="minorBidi"/>
          <w:noProof/>
          <w:kern w:val="2"/>
          <w:sz w:val="24"/>
          <w:szCs w:val="24"/>
          <w14:ligatures w14:val="standardContextual"/>
        </w:rPr>
      </w:pPr>
      <w:hyperlink w:anchor="_Toc219295235" w:history="1">
        <w:r w:rsidRPr="00DF3AF0">
          <w:rPr>
            <w:rStyle w:val="Hyperlink"/>
            <w:noProof/>
          </w:rPr>
          <w:t>Open Issues</w:t>
        </w:r>
        <w:r>
          <w:rPr>
            <w:noProof/>
            <w:webHidden/>
          </w:rPr>
          <w:tab/>
        </w:r>
        <w:r>
          <w:rPr>
            <w:noProof/>
            <w:webHidden/>
          </w:rPr>
          <w:fldChar w:fldCharType="begin"/>
        </w:r>
        <w:r>
          <w:rPr>
            <w:noProof/>
            <w:webHidden/>
          </w:rPr>
          <w:instrText xml:space="preserve"> PAGEREF _Toc219295235 \h </w:instrText>
        </w:r>
        <w:r>
          <w:rPr>
            <w:noProof/>
            <w:webHidden/>
          </w:rPr>
        </w:r>
        <w:r>
          <w:rPr>
            <w:noProof/>
            <w:webHidden/>
          </w:rPr>
          <w:fldChar w:fldCharType="separate"/>
        </w:r>
        <w:r>
          <w:rPr>
            <w:noProof/>
            <w:webHidden/>
          </w:rPr>
          <w:t>6</w:t>
        </w:r>
        <w:r>
          <w:rPr>
            <w:noProof/>
            <w:webHidden/>
          </w:rPr>
          <w:fldChar w:fldCharType="end"/>
        </w:r>
      </w:hyperlink>
    </w:p>
    <w:p w14:paraId="02D9D1BB" w14:textId="7C463651" w:rsidR="00696508" w:rsidRDefault="00696508">
      <w:pPr>
        <w:pStyle w:val="TOC1"/>
        <w:rPr>
          <w:rFonts w:asciiTheme="minorHAnsi" w:eastAsiaTheme="minorEastAsia" w:hAnsiTheme="minorHAnsi" w:cstheme="minorBidi"/>
          <w:noProof/>
          <w:kern w:val="2"/>
          <w:sz w:val="24"/>
          <w:szCs w:val="24"/>
          <w14:ligatures w14:val="standardContextual"/>
        </w:rPr>
      </w:pPr>
      <w:hyperlink w:anchor="_Toc219295236" w:history="1">
        <w:r w:rsidRPr="00DF3AF0">
          <w:rPr>
            <w:rStyle w:val="Hyperlink"/>
            <w:noProof/>
          </w:rPr>
          <w:t>Closed Issues</w:t>
        </w:r>
        <w:r>
          <w:rPr>
            <w:noProof/>
            <w:webHidden/>
          </w:rPr>
          <w:tab/>
        </w:r>
        <w:r>
          <w:rPr>
            <w:noProof/>
            <w:webHidden/>
          </w:rPr>
          <w:fldChar w:fldCharType="begin"/>
        </w:r>
        <w:r>
          <w:rPr>
            <w:noProof/>
            <w:webHidden/>
          </w:rPr>
          <w:instrText xml:space="preserve"> PAGEREF _Toc219295236 \h </w:instrText>
        </w:r>
        <w:r>
          <w:rPr>
            <w:noProof/>
            <w:webHidden/>
          </w:rPr>
        </w:r>
        <w:r>
          <w:rPr>
            <w:noProof/>
            <w:webHidden/>
          </w:rPr>
          <w:fldChar w:fldCharType="separate"/>
        </w:r>
        <w:r>
          <w:rPr>
            <w:noProof/>
            <w:webHidden/>
          </w:rPr>
          <w:t>6</w:t>
        </w:r>
        <w:r>
          <w:rPr>
            <w:noProof/>
            <w:webHidden/>
          </w:rPr>
          <w:fldChar w:fldCharType="end"/>
        </w:r>
      </w:hyperlink>
    </w:p>
    <w:p w14:paraId="794FB398" w14:textId="5ED94D71" w:rsidR="00696508" w:rsidRDefault="00696508">
      <w:pPr>
        <w:pStyle w:val="TOC1"/>
        <w:rPr>
          <w:rFonts w:asciiTheme="minorHAnsi" w:eastAsiaTheme="minorEastAsia" w:hAnsiTheme="minorHAnsi" w:cstheme="minorBidi"/>
          <w:noProof/>
          <w:kern w:val="2"/>
          <w:sz w:val="24"/>
          <w:szCs w:val="24"/>
          <w14:ligatures w14:val="standardContextual"/>
        </w:rPr>
      </w:pPr>
      <w:hyperlink w:anchor="_Toc219295237" w:history="1">
        <w:r w:rsidRPr="00DF3AF0">
          <w:rPr>
            <w:rStyle w:val="Hyperlink"/>
            <w:noProof/>
          </w:rPr>
          <w:t>Scope and Field of Application</w:t>
        </w:r>
        <w:r>
          <w:rPr>
            <w:noProof/>
            <w:webHidden/>
          </w:rPr>
          <w:tab/>
        </w:r>
        <w:r>
          <w:rPr>
            <w:noProof/>
            <w:webHidden/>
          </w:rPr>
          <w:fldChar w:fldCharType="begin"/>
        </w:r>
        <w:r>
          <w:rPr>
            <w:noProof/>
            <w:webHidden/>
          </w:rPr>
          <w:instrText xml:space="preserve"> PAGEREF _Toc219295237 \h </w:instrText>
        </w:r>
        <w:r>
          <w:rPr>
            <w:noProof/>
            <w:webHidden/>
          </w:rPr>
        </w:r>
        <w:r>
          <w:rPr>
            <w:noProof/>
            <w:webHidden/>
          </w:rPr>
          <w:fldChar w:fldCharType="separate"/>
        </w:r>
        <w:r>
          <w:rPr>
            <w:noProof/>
            <w:webHidden/>
          </w:rPr>
          <w:t>7</w:t>
        </w:r>
        <w:r>
          <w:rPr>
            <w:noProof/>
            <w:webHidden/>
          </w:rPr>
          <w:fldChar w:fldCharType="end"/>
        </w:r>
      </w:hyperlink>
    </w:p>
    <w:p w14:paraId="01A9C510" w14:textId="3C57A048" w:rsidR="00696508" w:rsidRDefault="00696508">
      <w:pPr>
        <w:pStyle w:val="TOC1"/>
        <w:rPr>
          <w:rFonts w:asciiTheme="minorHAnsi" w:eastAsiaTheme="minorEastAsia" w:hAnsiTheme="minorHAnsi" w:cstheme="minorBidi"/>
          <w:noProof/>
          <w:kern w:val="2"/>
          <w:sz w:val="24"/>
          <w:szCs w:val="24"/>
          <w14:ligatures w14:val="standardContextual"/>
        </w:rPr>
      </w:pPr>
      <w:hyperlink w:anchor="_Toc219295238" w:history="1">
        <w:r w:rsidRPr="00DF3AF0">
          <w:rPr>
            <w:rStyle w:val="Hyperlink"/>
            <w:noProof/>
          </w:rPr>
          <w:t>Changes to NEMA Standards Publications</w:t>
        </w:r>
        <w:r>
          <w:rPr>
            <w:noProof/>
            <w:webHidden/>
          </w:rPr>
          <w:tab/>
        </w:r>
        <w:r>
          <w:rPr>
            <w:noProof/>
            <w:webHidden/>
          </w:rPr>
          <w:fldChar w:fldCharType="begin"/>
        </w:r>
        <w:r>
          <w:rPr>
            <w:noProof/>
            <w:webHidden/>
          </w:rPr>
          <w:instrText xml:space="preserve"> PAGEREF _Toc219295238 \h </w:instrText>
        </w:r>
        <w:r>
          <w:rPr>
            <w:noProof/>
            <w:webHidden/>
          </w:rPr>
        </w:r>
        <w:r>
          <w:rPr>
            <w:noProof/>
            <w:webHidden/>
          </w:rPr>
          <w:fldChar w:fldCharType="separate"/>
        </w:r>
        <w:r>
          <w:rPr>
            <w:noProof/>
            <w:webHidden/>
          </w:rPr>
          <w:t>8</w:t>
        </w:r>
        <w:r>
          <w:rPr>
            <w:noProof/>
            <w:webHidden/>
          </w:rPr>
          <w:fldChar w:fldCharType="end"/>
        </w:r>
      </w:hyperlink>
    </w:p>
    <w:p w14:paraId="68F99E26" w14:textId="67243C97" w:rsidR="00696508" w:rsidRDefault="00696508">
      <w:pPr>
        <w:pStyle w:val="TOC1"/>
        <w:rPr>
          <w:rFonts w:asciiTheme="minorHAnsi" w:eastAsiaTheme="minorEastAsia" w:hAnsiTheme="minorHAnsi" w:cstheme="minorBidi"/>
          <w:noProof/>
          <w:kern w:val="2"/>
          <w:sz w:val="24"/>
          <w:szCs w:val="24"/>
          <w14:ligatures w14:val="standardContextual"/>
        </w:rPr>
      </w:pPr>
      <w:hyperlink w:anchor="_Toc219295239" w:history="1">
        <w:r w:rsidRPr="00DF3AF0">
          <w:rPr>
            <w:rStyle w:val="Hyperlink"/>
            <w:noProof/>
          </w:rPr>
          <w:t>ZZZZZ Radiation Dose Structured Reporting (Informative)</w:t>
        </w:r>
        <w:r>
          <w:rPr>
            <w:noProof/>
            <w:webHidden/>
          </w:rPr>
          <w:tab/>
        </w:r>
        <w:r>
          <w:rPr>
            <w:noProof/>
            <w:webHidden/>
          </w:rPr>
          <w:fldChar w:fldCharType="begin"/>
        </w:r>
        <w:r>
          <w:rPr>
            <w:noProof/>
            <w:webHidden/>
          </w:rPr>
          <w:instrText xml:space="preserve"> PAGEREF _Toc219295239 \h </w:instrText>
        </w:r>
        <w:r>
          <w:rPr>
            <w:noProof/>
            <w:webHidden/>
          </w:rPr>
        </w:r>
        <w:r>
          <w:rPr>
            <w:noProof/>
            <w:webHidden/>
          </w:rPr>
          <w:fldChar w:fldCharType="separate"/>
        </w:r>
        <w:r>
          <w:rPr>
            <w:noProof/>
            <w:webHidden/>
          </w:rPr>
          <w:t>8</w:t>
        </w:r>
        <w:r>
          <w:rPr>
            <w:noProof/>
            <w:webHidden/>
          </w:rPr>
          <w:fldChar w:fldCharType="end"/>
        </w:r>
      </w:hyperlink>
    </w:p>
    <w:p w14:paraId="4B34FF82" w14:textId="3F1BDBD7" w:rsidR="00696508" w:rsidRDefault="00696508">
      <w:pPr>
        <w:pStyle w:val="TOC2"/>
        <w:rPr>
          <w:rFonts w:asciiTheme="minorHAnsi" w:eastAsiaTheme="minorEastAsia" w:hAnsiTheme="minorHAnsi" w:cstheme="minorBidi"/>
          <w:caps w:val="0"/>
          <w:noProof/>
          <w:kern w:val="2"/>
          <w:sz w:val="24"/>
          <w:szCs w:val="24"/>
          <w14:ligatures w14:val="standardContextual"/>
        </w:rPr>
      </w:pPr>
      <w:hyperlink w:anchor="_Toc219295240" w:history="1">
        <w:r w:rsidRPr="00DF3AF0">
          <w:rPr>
            <w:rStyle w:val="Hyperlink"/>
            <w:noProof/>
          </w:rPr>
          <w:t>ZZZZZ.1 Purpose of This Annex</w:t>
        </w:r>
        <w:r>
          <w:rPr>
            <w:noProof/>
            <w:webHidden/>
          </w:rPr>
          <w:tab/>
        </w:r>
        <w:r>
          <w:rPr>
            <w:noProof/>
            <w:webHidden/>
          </w:rPr>
          <w:fldChar w:fldCharType="begin"/>
        </w:r>
        <w:r>
          <w:rPr>
            <w:noProof/>
            <w:webHidden/>
          </w:rPr>
          <w:instrText xml:space="preserve"> PAGEREF _Toc219295240 \h </w:instrText>
        </w:r>
        <w:r>
          <w:rPr>
            <w:noProof/>
            <w:webHidden/>
          </w:rPr>
        </w:r>
        <w:r>
          <w:rPr>
            <w:noProof/>
            <w:webHidden/>
          </w:rPr>
          <w:fldChar w:fldCharType="separate"/>
        </w:r>
        <w:r>
          <w:rPr>
            <w:noProof/>
            <w:webHidden/>
          </w:rPr>
          <w:t>8</w:t>
        </w:r>
        <w:r>
          <w:rPr>
            <w:noProof/>
            <w:webHidden/>
          </w:rPr>
          <w:fldChar w:fldCharType="end"/>
        </w:r>
      </w:hyperlink>
    </w:p>
    <w:p w14:paraId="4B3AEC27" w14:textId="2BF508FD" w:rsidR="00696508" w:rsidRDefault="00696508">
      <w:pPr>
        <w:pStyle w:val="TOC2"/>
        <w:rPr>
          <w:rFonts w:asciiTheme="minorHAnsi" w:eastAsiaTheme="minorEastAsia" w:hAnsiTheme="minorHAnsi" w:cstheme="minorBidi"/>
          <w:caps w:val="0"/>
          <w:noProof/>
          <w:kern w:val="2"/>
          <w:sz w:val="24"/>
          <w:szCs w:val="24"/>
          <w14:ligatures w14:val="standardContextual"/>
        </w:rPr>
      </w:pPr>
      <w:hyperlink w:anchor="_Toc219295241" w:history="1">
        <w:r w:rsidRPr="00DF3AF0">
          <w:rPr>
            <w:rStyle w:val="Hyperlink"/>
            <w:noProof/>
          </w:rPr>
          <w:t>ZZZZZ.2 Definitions and Conventions in This Annex</w:t>
        </w:r>
        <w:r>
          <w:rPr>
            <w:noProof/>
            <w:webHidden/>
          </w:rPr>
          <w:tab/>
        </w:r>
        <w:r>
          <w:rPr>
            <w:noProof/>
            <w:webHidden/>
          </w:rPr>
          <w:fldChar w:fldCharType="begin"/>
        </w:r>
        <w:r>
          <w:rPr>
            <w:noProof/>
            <w:webHidden/>
          </w:rPr>
          <w:instrText xml:space="preserve"> PAGEREF _Toc219295241 \h </w:instrText>
        </w:r>
        <w:r>
          <w:rPr>
            <w:noProof/>
            <w:webHidden/>
          </w:rPr>
        </w:r>
        <w:r>
          <w:rPr>
            <w:noProof/>
            <w:webHidden/>
          </w:rPr>
          <w:fldChar w:fldCharType="separate"/>
        </w:r>
        <w:r>
          <w:rPr>
            <w:noProof/>
            <w:webHidden/>
          </w:rPr>
          <w:t>8</w:t>
        </w:r>
        <w:r>
          <w:rPr>
            <w:noProof/>
            <w:webHidden/>
          </w:rPr>
          <w:fldChar w:fldCharType="end"/>
        </w:r>
      </w:hyperlink>
    </w:p>
    <w:p w14:paraId="2E826A69" w14:textId="62AD71E9" w:rsidR="00696508" w:rsidRDefault="00696508">
      <w:pPr>
        <w:pStyle w:val="TOC2"/>
        <w:rPr>
          <w:rFonts w:asciiTheme="minorHAnsi" w:eastAsiaTheme="minorEastAsia" w:hAnsiTheme="minorHAnsi" w:cstheme="minorBidi"/>
          <w:caps w:val="0"/>
          <w:noProof/>
          <w:kern w:val="2"/>
          <w:sz w:val="24"/>
          <w:szCs w:val="24"/>
          <w14:ligatures w14:val="standardContextual"/>
        </w:rPr>
      </w:pPr>
      <w:hyperlink w:anchor="_Toc219295242" w:history="1">
        <w:r w:rsidRPr="00DF3AF0">
          <w:rPr>
            <w:rStyle w:val="Hyperlink"/>
            <w:noProof/>
          </w:rPr>
          <w:t>ZZZZZ.3 RADIATION DOSE OVERVIEW</w:t>
        </w:r>
        <w:r>
          <w:rPr>
            <w:noProof/>
            <w:webHidden/>
          </w:rPr>
          <w:tab/>
        </w:r>
        <w:r>
          <w:rPr>
            <w:noProof/>
            <w:webHidden/>
          </w:rPr>
          <w:fldChar w:fldCharType="begin"/>
        </w:r>
        <w:r>
          <w:rPr>
            <w:noProof/>
            <w:webHidden/>
          </w:rPr>
          <w:instrText xml:space="preserve"> PAGEREF _Toc219295242 \h </w:instrText>
        </w:r>
        <w:r>
          <w:rPr>
            <w:noProof/>
            <w:webHidden/>
          </w:rPr>
        </w:r>
        <w:r>
          <w:rPr>
            <w:noProof/>
            <w:webHidden/>
          </w:rPr>
          <w:fldChar w:fldCharType="separate"/>
        </w:r>
        <w:r>
          <w:rPr>
            <w:noProof/>
            <w:webHidden/>
          </w:rPr>
          <w:t>8</w:t>
        </w:r>
        <w:r>
          <w:rPr>
            <w:noProof/>
            <w:webHidden/>
          </w:rPr>
          <w:fldChar w:fldCharType="end"/>
        </w:r>
      </w:hyperlink>
    </w:p>
    <w:p w14:paraId="5C391A9B" w14:textId="6A8238D1"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3" w:history="1">
        <w:r w:rsidRPr="00DF3AF0">
          <w:rPr>
            <w:rStyle w:val="Hyperlink"/>
            <w:noProof/>
          </w:rPr>
          <w:t>ZZZZZ.3.1 User Needs</w:t>
        </w:r>
        <w:r>
          <w:rPr>
            <w:noProof/>
            <w:webHidden/>
          </w:rPr>
          <w:tab/>
        </w:r>
        <w:r>
          <w:rPr>
            <w:noProof/>
            <w:webHidden/>
          </w:rPr>
          <w:fldChar w:fldCharType="begin"/>
        </w:r>
        <w:r>
          <w:rPr>
            <w:noProof/>
            <w:webHidden/>
          </w:rPr>
          <w:instrText xml:space="preserve"> PAGEREF _Toc219295243 \h </w:instrText>
        </w:r>
        <w:r>
          <w:rPr>
            <w:noProof/>
            <w:webHidden/>
          </w:rPr>
        </w:r>
        <w:r>
          <w:rPr>
            <w:noProof/>
            <w:webHidden/>
          </w:rPr>
          <w:fldChar w:fldCharType="separate"/>
        </w:r>
        <w:r>
          <w:rPr>
            <w:noProof/>
            <w:webHidden/>
          </w:rPr>
          <w:t>8</w:t>
        </w:r>
        <w:r>
          <w:rPr>
            <w:noProof/>
            <w:webHidden/>
          </w:rPr>
          <w:fldChar w:fldCharType="end"/>
        </w:r>
      </w:hyperlink>
    </w:p>
    <w:p w14:paraId="15BE8BB2" w14:textId="17E25D33"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4" w:history="1">
        <w:r w:rsidRPr="00DF3AF0">
          <w:rPr>
            <w:rStyle w:val="Hyperlink"/>
            <w:noProof/>
          </w:rPr>
          <w:t>ZZZZZ.3.2 Real-world Scenarios of Radiation Dose Reporting</w:t>
        </w:r>
        <w:r>
          <w:rPr>
            <w:noProof/>
            <w:webHidden/>
          </w:rPr>
          <w:tab/>
        </w:r>
        <w:r>
          <w:rPr>
            <w:noProof/>
            <w:webHidden/>
          </w:rPr>
          <w:fldChar w:fldCharType="begin"/>
        </w:r>
        <w:r>
          <w:rPr>
            <w:noProof/>
            <w:webHidden/>
          </w:rPr>
          <w:instrText xml:space="preserve"> PAGEREF _Toc219295244 \h </w:instrText>
        </w:r>
        <w:r>
          <w:rPr>
            <w:noProof/>
            <w:webHidden/>
          </w:rPr>
        </w:r>
        <w:r>
          <w:rPr>
            <w:noProof/>
            <w:webHidden/>
          </w:rPr>
          <w:fldChar w:fldCharType="separate"/>
        </w:r>
        <w:r>
          <w:rPr>
            <w:noProof/>
            <w:webHidden/>
          </w:rPr>
          <w:t>9</w:t>
        </w:r>
        <w:r>
          <w:rPr>
            <w:noProof/>
            <w:webHidden/>
          </w:rPr>
          <w:fldChar w:fldCharType="end"/>
        </w:r>
      </w:hyperlink>
    </w:p>
    <w:p w14:paraId="4A01E7E8" w14:textId="3BFE5157"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5" w:history="1">
        <w:r w:rsidRPr="00DF3AF0">
          <w:rPr>
            <w:rStyle w:val="Hyperlink"/>
            <w:noProof/>
          </w:rPr>
          <w:t>ZZZZZ.3.2.1 X-Ray Angiography</w:t>
        </w:r>
        <w:r>
          <w:rPr>
            <w:noProof/>
            <w:webHidden/>
          </w:rPr>
          <w:tab/>
        </w:r>
        <w:r>
          <w:rPr>
            <w:noProof/>
            <w:webHidden/>
          </w:rPr>
          <w:fldChar w:fldCharType="begin"/>
        </w:r>
        <w:r>
          <w:rPr>
            <w:noProof/>
            <w:webHidden/>
          </w:rPr>
          <w:instrText xml:space="preserve"> PAGEREF _Toc219295245 \h </w:instrText>
        </w:r>
        <w:r>
          <w:rPr>
            <w:noProof/>
            <w:webHidden/>
          </w:rPr>
        </w:r>
        <w:r>
          <w:rPr>
            <w:noProof/>
            <w:webHidden/>
          </w:rPr>
          <w:fldChar w:fldCharType="separate"/>
        </w:r>
        <w:r>
          <w:rPr>
            <w:noProof/>
            <w:webHidden/>
          </w:rPr>
          <w:t>10</w:t>
        </w:r>
        <w:r>
          <w:rPr>
            <w:noProof/>
            <w:webHidden/>
          </w:rPr>
          <w:fldChar w:fldCharType="end"/>
        </w:r>
      </w:hyperlink>
    </w:p>
    <w:p w14:paraId="462A8A9E" w14:textId="18A62096"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6" w:history="1">
        <w:r w:rsidRPr="00DF3AF0">
          <w:rPr>
            <w:rStyle w:val="Hyperlink"/>
            <w:noProof/>
          </w:rPr>
          <w:t>ZZZZZ.3.2.2 Radiofluoroscopy</w:t>
        </w:r>
        <w:r>
          <w:rPr>
            <w:noProof/>
            <w:webHidden/>
          </w:rPr>
          <w:tab/>
        </w:r>
        <w:r>
          <w:rPr>
            <w:noProof/>
            <w:webHidden/>
          </w:rPr>
          <w:fldChar w:fldCharType="begin"/>
        </w:r>
        <w:r>
          <w:rPr>
            <w:noProof/>
            <w:webHidden/>
          </w:rPr>
          <w:instrText xml:space="preserve"> PAGEREF _Toc219295246 \h </w:instrText>
        </w:r>
        <w:r>
          <w:rPr>
            <w:noProof/>
            <w:webHidden/>
          </w:rPr>
        </w:r>
        <w:r>
          <w:rPr>
            <w:noProof/>
            <w:webHidden/>
          </w:rPr>
          <w:fldChar w:fldCharType="separate"/>
        </w:r>
        <w:r>
          <w:rPr>
            <w:noProof/>
            <w:webHidden/>
          </w:rPr>
          <w:t>12</w:t>
        </w:r>
        <w:r>
          <w:rPr>
            <w:noProof/>
            <w:webHidden/>
          </w:rPr>
          <w:fldChar w:fldCharType="end"/>
        </w:r>
      </w:hyperlink>
    </w:p>
    <w:p w14:paraId="6914B958" w14:textId="116B611C"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7" w:history="1">
        <w:r w:rsidRPr="00DF3AF0">
          <w:rPr>
            <w:rStyle w:val="Hyperlink"/>
            <w:noProof/>
          </w:rPr>
          <w:t>ZZZZZ.3.2.3 Radiography</w:t>
        </w:r>
        <w:r>
          <w:rPr>
            <w:noProof/>
            <w:webHidden/>
          </w:rPr>
          <w:tab/>
        </w:r>
        <w:r>
          <w:rPr>
            <w:noProof/>
            <w:webHidden/>
          </w:rPr>
          <w:fldChar w:fldCharType="begin"/>
        </w:r>
        <w:r>
          <w:rPr>
            <w:noProof/>
            <w:webHidden/>
          </w:rPr>
          <w:instrText xml:space="preserve"> PAGEREF _Toc219295247 \h </w:instrText>
        </w:r>
        <w:r>
          <w:rPr>
            <w:noProof/>
            <w:webHidden/>
          </w:rPr>
        </w:r>
        <w:r>
          <w:rPr>
            <w:noProof/>
            <w:webHidden/>
          </w:rPr>
          <w:fldChar w:fldCharType="separate"/>
        </w:r>
        <w:r>
          <w:rPr>
            <w:noProof/>
            <w:webHidden/>
          </w:rPr>
          <w:t>13</w:t>
        </w:r>
        <w:r>
          <w:rPr>
            <w:noProof/>
            <w:webHidden/>
          </w:rPr>
          <w:fldChar w:fldCharType="end"/>
        </w:r>
      </w:hyperlink>
    </w:p>
    <w:p w14:paraId="5B175F07" w14:textId="48FEA044"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8" w:history="1">
        <w:r w:rsidRPr="00DF3AF0">
          <w:rPr>
            <w:rStyle w:val="Hyperlink"/>
            <w:noProof/>
          </w:rPr>
          <w:t>ZZZZZ.3.2.4 Mammography</w:t>
        </w:r>
        <w:r>
          <w:rPr>
            <w:noProof/>
            <w:webHidden/>
          </w:rPr>
          <w:tab/>
        </w:r>
        <w:r>
          <w:rPr>
            <w:noProof/>
            <w:webHidden/>
          </w:rPr>
          <w:fldChar w:fldCharType="begin"/>
        </w:r>
        <w:r>
          <w:rPr>
            <w:noProof/>
            <w:webHidden/>
          </w:rPr>
          <w:instrText xml:space="preserve"> PAGEREF _Toc219295248 \h </w:instrText>
        </w:r>
        <w:r>
          <w:rPr>
            <w:noProof/>
            <w:webHidden/>
          </w:rPr>
        </w:r>
        <w:r>
          <w:rPr>
            <w:noProof/>
            <w:webHidden/>
          </w:rPr>
          <w:fldChar w:fldCharType="separate"/>
        </w:r>
        <w:r>
          <w:rPr>
            <w:noProof/>
            <w:webHidden/>
          </w:rPr>
          <w:t>14</w:t>
        </w:r>
        <w:r>
          <w:rPr>
            <w:noProof/>
            <w:webHidden/>
          </w:rPr>
          <w:fldChar w:fldCharType="end"/>
        </w:r>
      </w:hyperlink>
    </w:p>
    <w:p w14:paraId="2AA56543" w14:textId="08307D62"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49" w:history="1">
        <w:r w:rsidRPr="00DF3AF0">
          <w:rPr>
            <w:rStyle w:val="Hyperlink"/>
            <w:noProof/>
          </w:rPr>
          <w:t>ZZZZZ.3.2.5 Computed Tomography</w:t>
        </w:r>
        <w:r>
          <w:rPr>
            <w:noProof/>
            <w:webHidden/>
          </w:rPr>
          <w:tab/>
        </w:r>
        <w:r>
          <w:rPr>
            <w:noProof/>
            <w:webHidden/>
          </w:rPr>
          <w:fldChar w:fldCharType="begin"/>
        </w:r>
        <w:r>
          <w:rPr>
            <w:noProof/>
            <w:webHidden/>
          </w:rPr>
          <w:instrText xml:space="preserve"> PAGEREF _Toc219295249 \h </w:instrText>
        </w:r>
        <w:r>
          <w:rPr>
            <w:noProof/>
            <w:webHidden/>
          </w:rPr>
        </w:r>
        <w:r>
          <w:rPr>
            <w:noProof/>
            <w:webHidden/>
          </w:rPr>
          <w:fldChar w:fldCharType="separate"/>
        </w:r>
        <w:r>
          <w:rPr>
            <w:noProof/>
            <w:webHidden/>
          </w:rPr>
          <w:t>15</w:t>
        </w:r>
        <w:r>
          <w:rPr>
            <w:noProof/>
            <w:webHidden/>
          </w:rPr>
          <w:fldChar w:fldCharType="end"/>
        </w:r>
      </w:hyperlink>
    </w:p>
    <w:p w14:paraId="262A8D63" w14:textId="7FD106CD"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50" w:history="1">
        <w:r w:rsidRPr="00DF3AF0">
          <w:rPr>
            <w:rStyle w:val="Hyperlink"/>
            <w:noProof/>
          </w:rPr>
          <w:t>ZZZZZ.3.2.6 Dentistry</w:t>
        </w:r>
        <w:r>
          <w:rPr>
            <w:noProof/>
            <w:webHidden/>
          </w:rPr>
          <w:tab/>
        </w:r>
        <w:r>
          <w:rPr>
            <w:noProof/>
            <w:webHidden/>
          </w:rPr>
          <w:fldChar w:fldCharType="begin"/>
        </w:r>
        <w:r>
          <w:rPr>
            <w:noProof/>
            <w:webHidden/>
          </w:rPr>
          <w:instrText xml:space="preserve"> PAGEREF _Toc219295250 \h </w:instrText>
        </w:r>
        <w:r>
          <w:rPr>
            <w:noProof/>
            <w:webHidden/>
          </w:rPr>
        </w:r>
        <w:r>
          <w:rPr>
            <w:noProof/>
            <w:webHidden/>
          </w:rPr>
          <w:fldChar w:fldCharType="separate"/>
        </w:r>
        <w:r>
          <w:rPr>
            <w:noProof/>
            <w:webHidden/>
          </w:rPr>
          <w:t>17</w:t>
        </w:r>
        <w:r>
          <w:rPr>
            <w:noProof/>
            <w:webHidden/>
          </w:rPr>
          <w:fldChar w:fldCharType="end"/>
        </w:r>
      </w:hyperlink>
    </w:p>
    <w:p w14:paraId="497EE4D5" w14:textId="1ADC2F84"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51" w:history="1">
        <w:r w:rsidRPr="00DF3AF0">
          <w:rPr>
            <w:rStyle w:val="Hyperlink"/>
            <w:noProof/>
          </w:rPr>
          <w:t>ZZZZZ.3.2.6.1 Intra-Oral Radiography</w:t>
        </w:r>
        <w:r>
          <w:rPr>
            <w:noProof/>
            <w:webHidden/>
          </w:rPr>
          <w:tab/>
        </w:r>
        <w:r>
          <w:rPr>
            <w:noProof/>
            <w:webHidden/>
          </w:rPr>
          <w:fldChar w:fldCharType="begin"/>
        </w:r>
        <w:r>
          <w:rPr>
            <w:noProof/>
            <w:webHidden/>
          </w:rPr>
          <w:instrText xml:space="preserve"> PAGEREF _Toc219295251 \h </w:instrText>
        </w:r>
        <w:r>
          <w:rPr>
            <w:noProof/>
            <w:webHidden/>
          </w:rPr>
        </w:r>
        <w:r>
          <w:rPr>
            <w:noProof/>
            <w:webHidden/>
          </w:rPr>
          <w:fldChar w:fldCharType="separate"/>
        </w:r>
        <w:r>
          <w:rPr>
            <w:noProof/>
            <w:webHidden/>
          </w:rPr>
          <w:t>17</w:t>
        </w:r>
        <w:r>
          <w:rPr>
            <w:noProof/>
            <w:webHidden/>
          </w:rPr>
          <w:fldChar w:fldCharType="end"/>
        </w:r>
      </w:hyperlink>
    </w:p>
    <w:p w14:paraId="241D9F5D" w14:textId="7FBFB81F"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52" w:history="1">
        <w:r w:rsidRPr="00DF3AF0">
          <w:rPr>
            <w:rStyle w:val="Hyperlink"/>
            <w:noProof/>
          </w:rPr>
          <w:t>ZZZZZ.3.2.6.2 Cephalometry</w:t>
        </w:r>
        <w:r>
          <w:rPr>
            <w:noProof/>
            <w:webHidden/>
          </w:rPr>
          <w:tab/>
        </w:r>
        <w:r>
          <w:rPr>
            <w:noProof/>
            <w:webHidden/>
          </w:rPr>
          <w:fldChar w:fldCharType="begin"/>
        </w:r>
        <w:r>
          <w:rPr>
            <w:noProof/>
            <w:webHidden/>
          </w:rPr>
          <w:instrText xml:space="preserve"> PAGEREF _Toc219295252 \h </w:instrText>
        </w:r>
        <w:r>
          <w:rPr>
            <w:noProof/>
            <w:webHidden/>
          </w:rPr>
        </w:r>
        <w:r>
          <w:rPr>
            <w:noProof/>
            <w:webHidden/>
          </w:rPr>
          <w:fldChar w:fldCharType="separate"/>
        </w:r>
        <w:r>
          <w:rPr>
            <w:noProof/>
            <w:webHidden/>
          </w:rPr>
          <w:t>17</w:t>
        </w:r>
        <w:r>
          <w:rPr>
            <w:noProof/>
            <w:webHidden/>
          </w:rPr>
          <w:fldChar w:fldCharType="end"/>
        </w:r>
      </w:hyperlink>
    </w:p>
    <w:p w14:paraId="1F77806A" w14:textId="2C1AD5F2"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53" w:history="1">
        <w:r w:rsidRPr="00DF3AF0">
          <w:rPr>
            <w:rStyle w:val="Hyperlink"/>
            <w:noProof/>
          </w:rPr>
          <w:t>ZZZZZ.3.2.6.3 Panoramic Dental Radiography</w:t>
        </w:r>
        <w:r>
          <w:rPr>
            <w:noProof/>
            <w:webHidden/>
          </w:rPr>
          <w:tab/>
        </w:r>
        <w:r>
          <w:rPr>
            <w:noProof/>
            <w:webHidden/>
          </w:rPr>
          <w:fldChar w:fldCharType="begin"/>
        </w:r>
        <w:r>
          <w:rPr>
            <w:noProof/>
            <w:webHidden/>
          </w:rPr>
          <w:instrText xml:space="preserve"> PAGEREF _Toc219295253 \h </w:instrText>
        </w:r>
        <w:r>
          <w:rPr>
            <w:noProof/>
            <w:webHidden/>
          </w:rPr>
        </w:r>
        <w:r>
          <w:rPr>
            <w:noProof/>
            <w:webHidden/>
          </w:rPr>
          <w:fldChar w:fldCharType="separate"/>
        </w:r>
        <w:r>
          <w:rPr>
            <w:noProof/>
            <w:webHidden/>
          </w:rPr>
          <w:t>17</w:t>
        </w:r>
        <w:r>
          <w:rPr>
            <w:noProof/>
            <w:webHidden/>
          </w:rPr>
          <w:fldChar w:fldCharType="end"/>
        </w:r>
      </w:hyperlink>
    </w:p>
    <w:p w14:paraId="46861CE0" w14:textId="20A48F2B"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54" w:history="1">
        <w:r w:rsidRPr="00DF3AF0">
          <w:rPr>
            <w:rStyle w:val="Hyperlink"/>
            <w:noProof/>
          </w:rPr>
          <w:t>ZZZZZ.3.2.6.4 Two-Dimensional Dental Imaging Workflow</w:t>
        </w:r>
        <w:r>
          <w:rPr>
            <w:noProof/>
            <w:webHidden/>
          </w:rPr>
          <w:tab/>
        </w:r>
        <w:r>
          <w:rPr>
            <w:noProof/>
            <w:webHidden/>
          </w:rPr>
          <w:fldChar w:fldCharType="begin"/>
        </w:r>
        <w:r>
          <w:rPr>
            <w:noProof/>
            <w:webHidden/>
          </w:rPr>
          <w:instrText xml:space="preserve"> PAGEREF _Toc219295254 \h </w:instrText>
        </w:r>
        <w:r>
          <w:rPr>
            <w:noProof/>
            <w:webHidden/>
          </w:rPr>
        </w:r>
        <w:r>
          <w:rPr>
            <w:noProof/>
            <w:webHidden/>
          </w:rPr>
          <w:fldChar w:fldCharType="separate"/>
        </w:r>
        <w:r>
          <w:rPr>
            <w:noProof/>
            <w:webHidden/>
          </w:rPr>
          <w:t>18</w:t>
        </w:r>
        <w:r>
          <w:rPr>
            <w:noProof/>
            <w:webHidden/>
          </w:rPr>
          <w:fldChar w:fldCharType="end"/>
        </w:r>
      </w:hyperlink>
    </w:p>
    <w:p w14:paraId="220EAA53" w14:textId="1AD3EB87"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55" w:history="1">
        <w:r w:rsidRPr="00DF3AF0">
          <w:rPr>
            <w:rStyle w:val="Hyperlink"/>
            <w:noProof/>
          </w:rPr>
          <w:t>ZZZZZ.3.2.6.5 Dental CT and Cone-Beam CT (CBCT)</w:t>
        </w:r>
        <w:r>
          <w:rPr>
            <w:noProof/>
            <w:webHidden/>
          </w:rPr>
          <w:tab/>
        </w:r>
        <w:r>
          <w:rPr>
            <w:noProof/>
            <w:webHidden/>
          </w:rPr>
          <w:fldChar w:fldCharType="begin"/>
        </w:r>
        <w:r>
          <w:rPr>
            <w:noProof/>
            <w:webHidden/>
          </w:rPr>
          <w:instrText xml:space="preserve"> PAGEREF _Toc219295255 \h </w:instrText>
        </w:r>
        <w:r>
          <w:rPr>
            <w:noProof/>
            <w:webHidden/>
          </w:rPr>
        </w:r>
        <w:r>
          <w:rPr>
            <w:noProof/>
            <w:webHidden/>
          </w:rPr>
          <w:fldChar w:fldCharType="separate"/>
        </w:r>
        <w:r>
          <w:rPr>
            <w:noProof/>
            <w:webHidden/>
          </w:rPr>
          <w:t>18</w:t>
        </w:r>
        <w:r>
          <w:rPr>
            <w:noProof/>
            <w:webHidden/>
          </w:rPr>
          <w:fldChar w:fldCharType="end"/>
        </w:r>
      </w:hyperlink>
    </w:p>
    <w:p w14:paraId="27A8E9AD" w14:textId="376409EA" w:rsidR="00696508" w:rsidRDefault="00696508">
      <w:pPr>
        <w:pStyle w:val="TOC2"/>
        <w:rPr>
          <w:rFonts w:asciiTheme="minorHAnsi" w:eastAsiaTheme="minorEastAsia" w:hAnsiTheme="minorHAnsi" w:cstheme="minorBidi"/>
          <w:caps w:val="0"/>
          <w:noProof/>
          <w:kern w:val="2"/>
          <w:sz w:val="24"/>
          <w:szCs w:val="24"/>
          <w14:ligatures w14:val="standardContextual"/>
        </w:rPr>
      </w:pPr>
      <w:hyperlink w:anchor="_Toc219295256" w:history="1">
        <w:r w:rsidRPr="00DF3AF0">
          <w:rPr>
            <w:rStyle w:val="Hyperlink"/>
            <w:noProof/>
          </w:rPr>
          <w:t>ZZZZZ.4 RADIATION DOSE STRUCTURED REPORT ENCODING GUIDELINES</w:t>
        </w:r>
        <w:r>
          <w:rPr>
            <w:noProof/>
            <w:webHidden/>
          </w:rPr>
          <w:tab/>
        </w:r>
        <w:r>
          <w:rPr>
            <w:noProof/>
            <w:webHidden/>
          </w:rPr>
          <w:fldChar w:fldCharType="begin"/>
        </w:r>
        <w:r>
          <w:rPr>
            <w:noProof/>
            <w:webHidden/>
          </w:rPr>
          <w:instrText xml:space="preserve"> PAGEREF _Toc219295256 \h </w:instrText>
        </w:r>
        <w:r>
          <w:rPr>
            <w:noProof/>
            <w:webHidden/>
          </w:rPr>
        </w:r>
        <w:r>
          <w:rPr>
            <w:noProof/>
            <w:webHidden/>
          </w:rPr>
          <w:fldChar w:fldCharType="separate"/>
        </w:r>
        <w:r>
          <w:rPr>
            <w:noProof/>
            <w:webHidden/>
          </w:rPr>
          <w:t>21</w:t>
        </w:r>
        <w:r>
          <w:rPr>
            <w:noProof/>
            <w:webHidden/>
          </w:rPr>
          <w:fldChar w:fldCharType="end"/>
        </w:r>
      </w:hyperlink>
    </w:p>
    <w:p w14:paraId="16195C2E" w14:textId="26DAB102"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57" w:history="1">
        <w:r w:rsidRPr="00DF3AF0">
          <w:rPr>
            <w:rStyle w:val="Hyperlink"/>
            <w:noProof/>
          </w:rPr>
          <w:t>ZZZZZ.4.1 Encoding in Traditional RDSR and Enhanced RDSR</w:t>
        </w:r>
        <w:r>
          <w:rPr>
            <w:noProof/>
            <w:webHidden/>
          </w:rPr>
          <w:tab/>
        </w:r>
        <w:r>
          <w:rPr>
            <w:noProof/>
            <w:webHidden/>
          </w:rPr>
          <w:fldChar w:fldCharType="begin"/>
        </w:r>
        <w:r>
          <w:rPr>
            <w:noProof/>
            <w:webHidden/>
          </w:rPr>
          <w:instrText xml:space="preserve"> PAGEREF _Toc219295257 \h </w:instrText>
        </w:r>
        <w:r>
          <w:rPr>
            <w:noProof/>
            <w:webHidden/>
          </w:rPr>
        </w:r>
        <w:r>
          <w:rPr>
            <w:noProof/>
            <w:webHidden/>
          </w:rPr>
          <w:fldChar w:fldCharType="separate"/>
        </w:r>
        <w:r>
          <w:rPr>
            <w:noProof/>
            <w:webHidden/>
          </w:rPr>
          <w:t>21</w:t>
        </w:r>
        <w:r>
          <w:rPr>
            <w:noProof/>
            <w:webHidden/>
          </w:rPr>
          <w:fldChar w:fldCharType="end"/>
        </w:r>
      </w:hyperlink>
    </w:p>
    <w:p w14:paraId="65F20B61" w14:textId="63718713"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58" w:history="1">
        <w:r w:rsidRPr="00DF3AF0">
          <w:rPr>
            <w:rStyle w:val="Hyperlink"/>
            <w:noProof/>
          </w:rPr>
          <w:t>ZZZZZ.4.1.1 Basic Concepts of RDSR Encoding</w:t>
        </w:r>
        <w:r>
          <w:rPr>
            <w:noProof/>
            <w:webHidden/>
          </w:rPr>
          <w:tab/>
        </w:r>
        <w:r>
          <w:rPr>
            <w:noProof/>
            <w:webHidden/>
          </w:rPr>
          <w:fldChar w:fldCharType="begin"/>
        </w:r>
        <w:r>
          <w:rPr>
            <w:noProof/>
            <w:webHidden/>
          </w:rPr>
          <w:instrText xml:space="preserve"> PAGEREF _Toc219295258 \h </w:instrText>
        </w:r>
        <w:r>
          <w:rPr>
            <w:noProof/>
            <w:webHidden/>
          </w:rPr>
        </w:r>
        <w:r>
          <w:rPr>
            <w:noProof/>
            <w:webHidden/>
          </w:rPr>
          <w:fldChar w:fldCharType="separate"/>
        </w:r>
        <w:r>
          <w:rPr>
            <w:noProof/>
            <w:webHidden/>
          </w:rPr>
          <w:t>21</w:t>
        </w:r>
        <w:r>
          <w:rPr>
            <w:noProof/>
            <w:webHidden/>
          </w:rPr>
          <w:fldChar w:fldCharType="end"/>
        </w:r>
      </w:hyperlink>
    </w:p>
    <w:p w14:paraId="11AB6AB2" w14:textId="67977453"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59" w:history="1">
        <w:r w:rsidRPr="00DF3AF0">
          <w:rPr>
            <w:rStyle w:val="Hyperlink"/>
            <w:noProof/>
          </w:rPr>
          <w:t>ZZZZZ.4.1.1.1 Frequency of Encoding of RDSR Parameters</w:t>
        </w:r>
        <w:r>
          <w:rPr>
            <w:noProof/>
            <w:webHidden/>
          </w:rPr>
          <w:tab/>
        </w:r>
        <w:r>
          <w:rPr>
            <w:noProof/>
            <w:webHidden/>
          </w:rPr>
          <w:fldChar w:fldCharType="begin"/>
        </w:r>
        <w:r>
          <w:rPr>
            <w:noProof/>
            <w:webHidden/>
          </w:rPr>
          <w:instrText xml:space="preserve"> PAGEREF _Toc219295259 \h </w:instrText>
        </w:r>
        <w:r>
          <w:rPr>
            <w:noProof/>
            <w:webHidden/>
          </w:rPr>
        </w:r>
        <w:r>
          <w:rPr>
            <w:noProof/>
            <w:webHidden/>
          </w:rPr>
          <w:fldChar w:fldCharType="separate"/>
        </w:r>
        <w:r>
          <w:rPr>
            <w:noProof/>
            <w:webHidden/>
          </w:rPr>
          <w:t>21</w:t>
        </w:r>
        <w:r>
          <w:rPr>
            <w:noProof/>
            <w:webHidden/>
          </w:rPr>
          <w:fldChar w:fldCharType="end"/>
        </w:r>
      </w:hyperlink>
    </w:p>
    <w:p w14:paraId="7828FC10" w14:textId="68CBE3AA"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60" w:history="1">
        <w:r w:rsidRPr="00DF3AF0">
          <w:rPr>
            <w:rStyle w:val="Hyperlink"/>
            <w:noProof/>
          </w:rPr>
          <w:t>ZZZZZ.4.1.1.2 Encoding of Parameters Across TIDs in Enhanced RDSR</w:t>
        </w:r>
        <w:r>
          <w:rPr>
            <w:noProof/>
            <w:webHidden/>
          </w:rPr>
          <w:tab/>
        </w:r>
        <w:r>
          <w:rPr>
            <w:noProof/>
            <w:webHidden/>
          </w:rPr>
          <w:fldChar w:fldCharType="begin"/>
        </w:r>
        <w:r>
          <w:rPr>
            <w:noProof/>
            <w:webHidden/>
          </w:rPr>
          <w:instrText xml:space="preserve"> PAGEREF _Toc219295260 \h </w:instrText>
        </w:r>
        <w:r>
          <w:rPr>
            <w:noProof/>
            <w:webHidden/>
          </w:rPr>
        </w:r>
        <w:r>
          <w:rPr>
            <w:noProof/>
            <w:webHidden/>
          </w:rPr>
          <w:fldChar w:fldCharType="separate"/>
        </w:r>
        <w:r>
          <w:rPr>
            <w:noProof/>
            <w:webHidden/>
          </w:rPr>
          <w:t>23</w:t>
        </w:r>
        <w:r>
          <w:rPr>
            <w:noProof/>
            <w:webHidden/>
          </w:rPr>
          <w:fldChar w:fldCharType="end"/>
        </w:r>
      </w:hyperlink>
    </w:p>
    <w:p w14:paraId="575AE401" w14:textId="57CE360F"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61" w:history="1">
        <w:r w:rsidRPr="00DF3AF0">
          <w:rPr>
            <w:rStyle w:val="Hyperlink"/>
            <w:noProof/>
          </w:rPr>
          <w:t>ZZZZZ.4.1.2 Information Contained in Traditional RDSR vs. Enhanced RDSR</w:t>
        </w:r>
        <w:r>
          <w:rPr>
            <w:noProof/>
            <w:webHidden/>
          </w:rPr>
          <w:tab/>
        </w:r>
        <w:r>
          <w:rPr>
            <w:noProof/>
            <w:webHidden/>
          </w:rPr>
          <w:fldChar w:fldCharType="begin"/>
        </w:r>
        <w:r>
          <w:rPr>
            <w:noProof/>
            <w:webHidden/>
          </w:rPr>
          <w:instrText xml:space="preserve"> PAGEREF _Toc219295261 \h </w:instrText>
        </w:r>
        <w:r>
          <w:rPr>
            <w:noProof/>
            <w:webHidden/>
          </w:rPr>
        </w:r>
        <w:r>
          <w:rPr>
            <w:noProof/>
            <w:webHidden/>
          </w:rPr>
          <w:fldChar w:fldCharType="separate"/>
        </w:r>
        <w:r>
          <w:rPr>
            <w:noProof/>
            <w:webHidden/>
          </w:rPr>
          <w:t>24</w:t>
        </w:r>
        <w:r>
          <w:rPr>
            <w:noProof/>
            <w:webHidden/>
          </w:rPr>
          <w:fldChar w:fldCharType="end"/>
        </w:r>
      </w:hyperlink>
    </w:p>
    <w:p w14:paraId="54E9CD4F" w14:textId="26B15C50"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62" w:history="1">
        <w:r w:rsidRPr="00DF3AF0">
          <w:rPr>
            <w:rStyle w:val="Hyperlink"/>
            <w:noProof/>
          </w:rPr>
          <w:t>ZZZZZ.4.1.3 Regulatory Considerations</w:t>
        </w:r>
        <w:r>
          <w:rPr>
            <w:noProof/>
            <w:webHidden/>
          </w:rPr>
          <w:tab/>
        </w:r>
        <w:r>
          <w:rPr>
            <w:noProof/>
            <w:webHidden/>
          </w:rPr>
          <w:fldChar w:fldCharType="begin"/>
        </w:r>
        <w:r>
          <w:rPr>
            <w:noProof/>
            <w:webHidden/>
          </w:rPr>
          <w:instrText xml:space="preserve"> PAGEREF _Toc219295262 \h </w:instrText>
        </w:r>
        <w:r>
          <w:rPr>
            <w:noProof/>
            <w:webHidden/>
          </w:rPr>
        </w:r>
        <w:r>
          <w:rPr>
            <w:noProof/>
            <w:webHidden/>
          </w:rPr>
          <w:fldChar w:fldCharType="separate"/>
        </w:r>
        <w:r>
          <w:rPr>
            <w:noProof/>
            <w:webHidden/>
          </w:rPr>
          <w:t>26</w:t>
        </w:r>
        <w:r>
          <w:rPr>
            <w:noProof/>
            <w:webHidden/>
          </w:rPr>
          <w:fldChar w:fldCharType="end"/>
        </w:r>
      </w:hyperlink>
    </w:p>
    <w:p w14:paraId="28762C76" w14:textId="18FE2B67"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63" w:history="1">
        <w:r w:rsidRPr="00DF3AF0">
          <w:rPr>
            <w:rStyle w:val="Hyperlink"/>
            <w:noProof/>
          </w:rPr>
          <w:t>ZZZZZ.4.1.4 Importance of the Irradiation Event UID</w:t>
        </w:r>
        <w:r>
          <w:rPr>
            <w:noProof/>
            <w:webHidden/>
          </w:rPr>
          <w:tab/>
        </w:r>
        <w:r>
          <w:rPr>
            <w:noProof/>
            <w:webHidden/>
          </w:rPr>
          <w:fldChar w:fldCharType="begin"/>
        </w:r>
        <w:r>
          <w:rPr>
            <w:noProof/>
            <w:webHidden/>
          </w:rPr>
          <w:instrText xml:space="preserve"> PAGEREF _Toc219295263 \h </w:instrText>
        </w:r>
        <w:r>
          <w:rPr>
            <w:noProof/>
            <w:webHidden/>
          </w:rPr>
        </w:r>
        <w:r>
          <w:rPr>
            <w:noProof/>
            <w:webHidden/>
          </w:rPr>
          <w:fldChar w:fldCharType="separate"/>
        </w:r>
        <w:r>
          <w:rPr>
            <w:noProof/>
            <w:webHidden/>
          </w:rPr>
          <w:t>26</w:t>
        </w:r>
        <w:r>
          <w:rPr>
            <w:noProof/>
            <w:webHidden/>
          </w:rPr>
          <w:fldChar w:fldCharType="end"/>
        </w:r>
      </w:hyperlink>
    </w:p>
    <w:p w14:paraId="58947FC3" w14:textId="7E969F45"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64" w:history="1">
        <w:r w:rsidRPr="00DF3AF0">
          <w:rPr>
            <w:rStyle w:val="Hyperlink"/>
            <w:noProof/>
          </w:rPr>
          <w:t>ZZZZZ.4.1.4.1 Overlapping RDSR</w:t>
        </w:r>
        <w:r>
          <w:rPr>
            <w:noProof/>
            <w:webHidden/>
          </w:rPr>
          <w:tab/>
        </w:r>
        <w:r>
          <w:rPr>
            <w:noProof/>
            <w:webHidden/>
          </w:rPr>
          <w:fldChar w:fldCharType="begin"/>
        </w:r>
        <w:r>
          <w:rPr>
            <w:noProof/>
            <w:webHidden/>
          </w:rPr>
          <w:instrText xml:space="preserve"> PAGEREF _Toc219295264 \h </w:instrText>
        </w:r>
        <w:r>
          <w:rPr>
            <w:noProof/>
            <w:webHidden/>
          </w:rPr>
        </w:r>
        <w:r>
          <w:rPr>
            <w:noProof/>
            <w:webHidden/>
          </w:rPr>
          <w:fldChar w:fldCharType="separate"/>
        </w:r>
        <w:r>
          <w:rPr>
            <w:noProof/>
            <w:webHidden/>
          </w:rPr>
          <w:t>26</w:t>
        </w:r>
        <w:r>
          <w:rPr>
            <w:noProof/>
            <w:webHidden/>
          </w:rPr>
          <w:fldChar w:fldCharType="end"/>
        </w:r>
      </w:hyperlink>
    </w:p>
    <w:p w14:paraId="53F62DF6" w14:textId="21A8E03F"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65" w:history="1">
        <w:r w:rsidRPr="00DF3AF0">
          <w:rPr>
            <w:rStyle w:val="Hyperlink"/>
            <w:noProof/>
          </w:rPr>
          <w:t>ZZZZZ.4.1.4.2 Non-Overlapping RDSR</w:t>
        </w:r>
        <w:r>
          <w:rPr>
            <w:noProof/>
            <w:webHidden/>
          </w:rPr>
          <w:tab/>
        </w:r>
        <w:r>
          <w:rPr>
            <w:noProof/>
            <w:webHidden/>
          </w:rPr>
          <w:fldChar w:fldCharType="begin"/>
        </w:r>
        <w:r>
          <w:rPr>
            <w:noProof/>
            <w:webHidden/>
          </w:rPr>
          <w:instrText xml:space="preserve"> PAGEREF _Toc219295265 \h </w:instrText>
        </w:r>
        <w:r>
          <w:rPr>
            <w:noProof/>
            <w:webHidden/>
          </w:rPr>
        </w:r>
        <w:r>
          <w:rPr>
            <w:noProof/>
            <w:webHidden/>
          </w:rPr>
          <w:fldChar w:fldCharType="separate"/>
        </w:r>
        <w:r>
          <w:rPr>
            <w:noProof/>
            <w:webHidden/>
          </w:rPr>
          <w:t>27</w:t>
        </w:r>
        <w:r>
          <w:rPr>
            <w:noProof/>
            <w:webHidden/>
          </w:rPr>
          <w:fldChar w:fldCharType="end"/>
        </w:r>
      </w:hyperlink>
    </w:p>
    <w:p w14:paraId="264E1335" w14:textId="7A63C831"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66" w:history="1">
        <w:r w:rsidRPr="00DF3AF0">
          <w:rPr>
            <w:rStyle w:val="Hyperlink"/>
            <w:noProof/>
          </w:rPr>
          <w:t>ZZZZZ.4.1.5 Relationship Between Irradiation Events and Image Storage</w:t>
        </w:r>
        <w:r>
          <w:rPr>
            <w:noProof/>
            <w:webHidden/>
          </w:rPr>
          <w:tab/>
        </w:r>
        <w:r>
          <w:rPr>
            <w:noProof/>
            <w:webHidden/>
          </w:rPr>
          <w:fldChar w:fldCharType="begin"/>
        </w:r>
        <w:r>
          <w:rPr>
            <w:noProof/>
            <w:webHidden/>
          </w:rPr>
          <w:instrText xml:space="preserve"> PAGEREF _Toc219295266 \h </w:instrText>
        </w:r>
        <w:r>
          <w:rPr>
            <w:noProof/>
            <w:webHidden/>
          </w:rPr>
        </w:r>
        <w:r>
          <w:rPr>
            <w:noProof/>
            <w:webHidden/>
          </w:rPr>
          <w:fldChar w:fldCharType="separate"/>
        </w:r>
        <w:r>
          <w:rPr>
            <w:noProof/>
            <w:webHidden/>
          </w:rPr>
          <w:t>27</w:t>
        </w:r>
        <w:r>
          <w:rPr>
            <w:noProof/>
            <w:webHidden/>
          </w:rPr>
          <w:fldChar w:fldCharType="end"/>
        </w:r>
      </w:hyperlink>
    </w:p>
    <w:p w14:paraId="1C438DC1" w14:textId="6E002075"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67" w:history="1">
        <w:r w:rsidRPr="00DF3AF0">
          <w:rPr>
            <w:rStyle w:val="Hyperlink"/>
            <w:noProof/>
          </w:rPr>
          <w:t>ZZZZZ.4.2 Encoding of Procedure Information and Type of Equipment</w:t>
        </w:r>
        <w:r>
          <w:rPr>
            <w:noProof/>
            <w:webHidden/>
          </w:rPr>
          <w:tab/>
        </w:r>
        <w:r>
          <w:rPr>
            <w:noProof/>
            <w:webHidden/>
          </w:rPr>
          <w:fldChar w:fldCharType="begin"/>
        </w:r>
        <w:r>
          <w:rPr>
            <w:noProof/>
            <w:webHidden/>
          </w:rPr>
          <w:instrText xml:space="preserve"> PAGEREF _Toc219295267 \h </w:instrText>
        </w:r>
        <w:r>
          <w:rPr>
            <w:noProof/>
            <w:webHidden/>
          </w:rPr>
        </w:r>
        <w:r>
          <w:rPr>
            <w:noProof/>
            <w:webHidden/>
          </w:rPr>
          <w:fldChar w:fldCharType="separate"/>
        </w:r>
        <w:r>
          <w:rPr>
            <w:noProof/>
            <w:webHidden/>
          </w:rPr>
          <w:t>29</w:t>
        </w:r>
        <w:r>
          <w:rPr>
            <w:noProof/>
            <w:webHidden/>
          </w:rPr>
          <w:fldChar w:fldCharType="end"/>
        </w:r>
      </w:hyperlink>
    </w:p>
    <w:p w14:paraId="66A1F31D" w14:textId="5159AE65"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68" w:history="1">
        <w:r w:rsidRPr="00DF3AF0">
          <w:rPr>
            <w:rStyle w:val="Hyperlink"/>
            <w:noProof/>
          </w:rPr>
          <w:t>ZZZZZ.4.2.1 Traditional RDSR</w:t>
        </w:r>
        <w:r>
          <w:rPr>
            <w:noProof/>
            <w:webHidden/>
          </w:rPr>
          <w:tab/>
        </w:r>
        <w:r>
          <w:rPr>
            <w:noProof/>
            <w:webHidden/>
          </w:rPr>
          <w:fldChar w:fldCharType="begin"/>
        </w:r>
        <w:r>
          <w:rPr>
            <w:noProof/>
            <w:webHidden/>
          </w:rPr>
          <w:instrText xml:space="preserve"> PAGEREF _Toc219295268 \h </w:instrText>
        </w:r>
        <w:r>
          <w:rPr>
            <w:noProof/>
            <w:webHidden/>
          </w:rPr>
        </w:r>
        <w:r>
          <w:rPr>
            <w:noProof/>
            <w:webHidden/>
          </w:rPr>
          <w:fldChar w:fldCharType="separate"/>
        </w:r>
        <w:r>
          <w:rPr>
            <w:noProof/>
            <w:webHidden/>
          </w:rPr>
          <w:t>29</w:t>
        </w:r>
        <w:r>
          <w:rPr>
            <w:noProof/>
            <w:webHidden/>
          </w:rPr>
          <w:fldChar w:fldCharType="end"/>
        </w:r>
      </w:hyperlink>
    </w:p>
    <w:p w14:paraId="6DF87CBE" w14:textId="064AD246"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69" w:history="1">
        <w:r w:rsidRPr="00DF3AF0">
          <w:rPr>
            <w:rStyle w:val="Hyperlink"/>
            <w:noProof/>
          </w:rPr>
          <w:t>ZZZZZ.4.2.2 Enhanced RDSR</w:t>
        </w:r>
        <w:r>
          <w:rPr>
            <w:noProof/>
            <w:webHidden/>
          </w:rPr>
          <w:tab/>
        </w:r>
        <w:r>
          <w:rPr>
            <w:noProof/>
            <w:webHidden/>
          </w:rPr>
          <w:fldChar w:fldCharType="begin"/>
        </w:r>
        <w:r>
          <w:rPr>
            <w:noProof/>
            <w:webHidden/>
          </w:rPr>
          <w:instrText xml:space="preserve"> PAGEREF _Toc219295269 \h </w:instrText>
        </w:r>
        <w:r>
          <w:rPr>
            <w:noProof/>
            <w:webHidden/>
          </w:rPr>
        </w:r>
        <w:r>
          <w:rPr>
            <w:noProof/>
            <w:webHidden/>
          </w:rPr>
          <w:fldChar w:fldCharType="separate"/>
        </w:r>
        <w:r>
          <w:rPr>
            <w:noProof/>
            <w:webHidden/>
          </w:rPr>
          <w:t>30</w:t>
        </w:r>
        <w:r>
          <w:rPr>
            <w:noProof/>
            <w:webHidden/>
          </w:rPr>
          <w:fldChar w:fldCharType="end"/>
        </w:r>
      </w:hyperlink>
    </w:p>
    <w:p w14:paraId="70D683B9" w14:textId="42030B3E"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70" w:history="1">
        <w:r w:rsidRPr="00DF3AF0">
          <w:rPr>
            <w:rStyle w:val="Hyperlink"/>
            <w:noProof/>
          </w:rPr>
          <w:t>ZZZZZ.4.3 Encoding of the Identity of the Equipment</w:t>
        </w:r>
        <w:r>
          <w:rPr>
            <w:noProof/>
            <w:webHidden/>
          </w:rPr>
          <w:tab/>
        </w:r>
        <w:r>
          <w:rPr>
            <w:noProof/>
            <w:webHidden/>
          </w:rPr>
          <w:fldChar w:fldCharType="begin"/>
        </w:r>
        <w:r>
          <w:rPr>
            <w:noProof/>
            <w:webHidden/>
          </w:rPr>
          <w:instrText xml:space="preserve"> PAGEREF _Toc219295270 \h </w:instrText>
        </w:r>
        <w:r>
          <w:rPr>
            <w:noProof/>
            <w:webHidden/>
          </w:rPr>
        </w:r>
        <w:r>
          <w:rPr>
            <w:noProof/>
            <w:webHidden/>
          </w:rPr>
          <w:fldChar w:fldCharType="separate"/>
        </w:r>
        <w:r>
          <w:rPr>
            <w:noProof/>
            <w:webHidden/>
          </w:rPr>
          <w:t>31</w:t>
        </w:r>
        <w:r>
          <w:rPr>
            <w:noProof/>
            <w:webHidden/>
          </w:rPr>
          <w:fldChar w:fldCharType="end"/>
        </w:r>
      </w:hyperlink>
    </w:p>
    <w:p w14:paraId="70885667" w14:textId="04CF6F26"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71" w:history="1">
        <w:r w:rsidRPr="00DF3AF0">
          <w:rPr>
            <w:rStyle w:val="Hyperlink"/>
            <w:noProof/>
          </w:rPr>
          <w:t>ZZZZZ.4.4 Encoding of Physicians and Operators</w:t>
        </w:r>
        <w:r>
          <w:rPr>
            <w:noProof/>
            <w:webHidden/>
          </w:rPr>
          <w:tab/>
        </w:r>
        <w:r>
          <w:rPr>
            <w:noProof/>
            <w:webHidden/>
          </w:rPr>
          <w:fldChar w:fldCharType="begin"/>
        </w:r>
        <w:r>
          <w:rPr>
            <w:noProof/>
            <w:webHidden/>
          </w:rPr>
          <w:instrText xml:space="preserve"> PAGEREF _Toc219295271 \h </w:instrText>
        </w:r>
        <w:r>
          <w:rPr>
            <w:noProof/>
            <w:webHidden/>
          </w:rPr>
        </w:r>
        <w:r>
          <w:rPr>
            <w:noProof/>
            <w:webHidden/>
          </w:rPr>
          <w:fldChar w:fldCharType="separate"/>
        </w:r>
        <w:r>
          <w:rPr>
            <w:noProof/>
            <w:webHidden/>
          </w:rPr>
          <w:t>32</w:t>
        </w:r>
        <w:r>
          <w:rPr>
            <w:noProof/>
            <w:webHidden/>
          </w:rPr>
          <w:fldChar w:fldCharType="end"/>
        </w:r>
      </w:hyperlink>
    </w:p>
    <w:p w14:paraId="3967938C" w14:textId="6A0B2303"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72" w:history="1">
        <w:r w:rsidRPr="00DF3AF0">
          <w:rPr>
            <w:rStyle w:val="Hyperlink"/>
            <w:noProof/>
          </w:rPr>
          <w:t>ZZZZZ.4.4.1 RDSR Header Metadata</w:t>
        </w:r>
        <w:r>
          <w:rPr>
            <w:noProof/>
            <w:webHidden/>
          </w:rPr>
          <w:tab/>
        </w:r>
        <w:r>
          <w:rPr>
            <w:noProof/>
            <w:webHidden/>
          </w:rPr>
          <w:fldChar w:fldCharType="begin"/>
        </w:r>
        <w:r>
          <w:rPr>
            <w:noProof/>
            <w:webHidden/>
          </w:rPr>
          <w:instrText xml:space="preserve"> PAGEREF _Toc219295272 \h </w:instrText>
        </w:r>
        <w:r>
          <w:rPr>
            <w:noProof/>
            <w:webHidden/>
          </w:rPr>
        </w:r>
        <w:r>
          <w:rPr>
            <w:noProof/>
            <w:webHidden/>
          </w:rPr>
          <w:fldChar w:fldCharType="separate"/>
        </w:r>
        <w:r>
          <w:rPr>
            <w:noProof/>
            <w:webHidden/>
          </w:rPr>
          <w:t>33</w:t>
        </w:r>
        <w:r>
          <w:rPr>
            <w:noProof/>
            <w:webHidden/>
          </w:rPr>
          <w:fldChar w:fldCharType="end"/>
        </w:r>
      </w:hyperlink>
    </w:p>
    <w:p w14:paraId="55942B83" w14:textId="06C4CF5F"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73" w:history="1">
        <w:r w:rsidRPr="00DF3AF0">
          <w:rPr>
            <w:rStyle w:val="Hyperlink"/>
            <w:noProof/>
          </w:rPr>
          <w:t>ZZZZZ.4.4.2 RDSR Structured Content Tree</w:t>
        </w:r>
        <w:r>
          <w:rPr>
            <w:noProof/>
            <w:webHidden/>
          </w:rPr>
          <w:tab/>
        </w:r>
        <w:r>
          <w:rPr>
            <w:noProof/>
            <w:webHidden/>
          </w:rPr>
          <w:fldChar w:fldCharType="begin"/>
        </w:r>
        <w:r>
          <w:rPr>
            <w:noProof/>
            <w:webHidden/>
          </w:rPr>
          <w:instrText xml:space="preserve"> PAGEREF _Toc219295273 \h </w:instrText>
        </w:r>
        <w:r>
          <w:rPr>
            <w:noProof/>
            <w:webHidden/>
          </w:rPr>
        </w:r>
        <w:r>
          <w:rPr>
            <w:noProof/>
            <w:webHidden/>
          </w:rPr>
          <w:fldChar w:fldCharType="separate"/>
        </w:r>
        <w:r>
          <w:rPr>
            <w:noProof/>
            <w:webHidden/>
          </w:rPr>
          <w:t>33</w:t>
        </w:r>
        <w:r>
          <w:rPr>
            <w:noProof/>
            <w:webHidden/>
          </w:rPr>
          <w:fldChar w:fldCharType="end"/>
        </w:r>
      </w:hyperlink>
    </w:p>
    <w:p w14:paraId="30562FA3" w14:textId="00146981"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74" w:history="1">
        <w:r w:rsidRPr="00DF3AF0">
          <w:rPr>
            <w:rStyle w:val="Hyperlink"/>
            <w:noProof/>
          </w:rPr>
          <w:t>ZZZZZ.4.5 Encoding of Distances and Geometry</w:t>
        </w:r>
        <w:r>
          <w:rPr>
            <w:noProof/>
            <w:webHidden/>
          </w:rPr>
          <w:tab/>
        </w:r>
        <w:r>
          <w:rPr>
            <w:noProof/>
            <w:webHidden/>
          </w:rPr>
          <w:fldChar w:fldCharType="begin"/>
        </w:r>
        <w:r>
          <w:rPr>
            <w:noProof/>
            <w:webHidden/>
          </w:rPr>
          <w:instrText xml:space="preserve"> PAGEREF _Toc219295274 \h </w:instrText>
        </w:r>
        <w:r>
          <w:rPr>
            <w:noProof/>
            <w:webHidden/>
          </w:rPr>
        </w:r>
        <w:r>
          <w:rPr>
            <w:noProof/>
            <w:webHidden/>
          </w:rPr>
          <w:fldChar w:fldCharType="separate"/>
        </w:r>
        <w:r>
          <w:rPr>
            <w:noProof/>
            <w:webHidden/>
          </w:rPr>
          <w:t>34</w:t>
        </w:r>
        <w:r>
          <w:rPr>
            <w:noProof/>
            <w:webHidden/>
          </w:rPr>
          <w:fldChar w:fldCharType="end"/>
        </w:r>
      </w:hyperlink>
    </w:p>
    <w:p w14:paraId="756E3B08" w14:textId="2CC65352"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75" w:history="1">
        <w:r w:rsidRPr="00DF3AF0">
          <w:rPr>
            <w:rStyle w:val="Hyperlink"/>
            <w:noProof/>
          </w:rPr>
          <w:t>ZZZZZ.4.5.1 Recommended Reference Points</w:t>
        </w:r>
        <w:r>
          <w:rPr>
            <w:noProof/>
            <w:webHidden/>
          </w:rPr>
          <w:tab/>
        </w:r>
        <w:r>
          <w:rPr>
            <w:noProof/>
            <w:webHidden/>
          </w:rPr>
          <w:fldChar w:fldCharType="begin"/>
        </w:r>
        <w:r>
          <w:rPr>
            <w:noProof/>
            <w:webHidden/>
          </w:rPr>
          <w:instrText xml:space="preserve"> PAGEREF _Toc219295275 \h </w:instrText>
        </w:r>
        <w:r>
          <w:rPr>
            <w:noProof/>
            <w:webHidden/>
          </w:rPr>
        </w:r>
        <w:r>
          <w:rPr>
            <w:noProof/>
            <w:webHidden/>
          </w:rPr>
          <w:fldChar w:fldCharType="separate"/>
        </w:r>
        <w:r>
          <w:rPr>
            <w:noProof/>
            <w:webHidden/>
          </w:rPr>
          <w:t>34</w:t>
        </w:r>
        <w:r>
          <w:rPr>
            <w:noProof/>
            <w:webHidden/>
          </w:rPr>
          <w:fldChar w:fldCharType="end"/>
        </w:r>
      </w:hyperlink>
    </w:p>
    <w:p w14:paraId="20DB924D" w14:textId="296F0E1A"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76" w:history="1">
        <w:r w:rsidRPr="00DF3AF0">
          <w:rPr>
            <w:rStyle w:val="Hyperlink"/>
            <w:noProof/>
          </w:rPr>
          <w:t>ZZZZZ.4.5.2 Equipment Geometry in Traditional RDSR</w:t>
        </w:r>
        <w:r>
          <w:rPr>
            <w:noProof/>
            <w:webHidden/>
          </w:rPr>
          <w:tab/>
        </w:r>
        <w:r>
          <w:rPr>
            <w:noProof/>
            <w:webHidden/>
          </w:rPr>
          <w:fldChar w:fldCharType="begin"/>
        </w:r>
        <w:r>
          <w:rPr>
            <w:noProof/>
            <w:webHidden/>
          </w:rPr>
          <w:instrText xml:space="preserve"> PAGEREF _Toc219295276 \h </w:instrText>
        </w:r>
        <w:r>
          <w:rPr>
            <w:noProof/>
            <w:webHidden/>
          </w:rPr>
        </w:r>
        <w:r>
          <w:rPr>
            <w:noProof/>
            <w:webHidden/>
          </w:rPr>
          <w:fldChar w:fldCharType="separate"/>
        </w:r>
        <w:r>
          <w:rPr>
            <w:noProof/>
            <w:webHidden/>
          </w:rPr>
          <w:t>35</w:t>
        </w:r>
        <w:r>
          <w:rPr>
            <w:noProof/>
            <w:webHidden/>
          </w:rPr>
          <w:fldChar w:fldCharType="end"/>
        </w:r>
      </w:hyperlink>
    </w:p>
    <w:p w14:paraId="22885922" w14:textId="5EF61DE7"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77" w:history="1">
        <w:r w:rsidRPr="00DF3AF0">
          <w:rPr>
            <w:rStyle w:val="Hyperlink"/>
            <w:noProof/>
          </w:rPr>
          <w:t>ZZZZZ.4.5.3 X-Ray Isocenter Reference System in Traditional RDSR</w:t>
        </w:r>
        <w:r>
          <w:rPr>
            <w:noProof/>
            <w:webHidden/>
          </w:rPr>
          <w:tab/>
        </w:r>
        <w:r>
          <w:rPr>
            <w:noProof/>
            <w:webHidden/>
          </w:rPr>
          <w:fldChar w:fldCharType="begin"/>
        </w:r>
        <w:r>
          <w:rPr>
            <w:noProof/>
            <w:webHidden/>
          </w:rPr>
          <w:instrText xml:space="preserve"> PAGEREF _Toc219295277 \h </w:instrText>
        </w:r>
        <w:r>
          <w:rPr>
            <w:noProof/>
            <w:webHidden/>
          </w:rPr>
        </w:r>
        <w:r>
          <w:rPr>
            <w:noProof/>
            <w:webHidden/>
          </w:rPr>
          <w:fldChar w:fldCharType="separate"/>
        </w:r>
        <w:r>
          <w:rPr>
            <w:noProof/>
            <w:webHidden/>
          </w:rPr>
          <w:t>37</w:t>
        </w:r>
        <w:r>
          <w:rPr>
            <w:noProof/>
            <w:webHidden/>
          </w:rPr>
          <w:fldChar w:fldCharType="end"/>
        </w:r>
      </w:hyperlink>
    </w:p>
    <w:p w14:paraId="63D039ED" w14:textId="711331F8"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78" w:history="1">
        <w:r w:rsidRPr="00DF3AF0">
          <w:rPr>
            <w:rStyle w:val="Hyperlink"/>
            <w:noProof/>
          </w:rPr>
          <w:t>ZZZZZ.4.5.4 Geometry and Radiation Output Encoding in Enhanced RSDR</w:t>
        </w:r>
        <w:r>
          <w:rPr>
            <w:noProof/>
            <w:webHidden/>
          </w:rPr>
          <w:tab/>
        </w:r>
        <w:r>
          <w:rPr>
            <w:noProof/>
            <w:webHidden/>
          </w:rPr>
          <w:fldChar w:fldCharType="begin"/>
        </w:r>
        <w:r>
          <w:rPr>
            <w:noProof/>
            <w:webHidden/>
          </w:rPr>
          <w:instrText xml:space="preserve"> PAGEREF _Toc219295278 \h </w:instrText>
        </w:r>
        <w:r>
          <w:rPr>
            <w:noProof/>
            <w:webHidden/>
          </w:rPr>
        </w:r>
        <w:r>
          <w:rPr>
            <w:noProof/>
            <w:webHidden/>
          </w:rPr>
          <w:fldChar w:fldCharType="separate"/>
        </w:r>
        <w:r>
          <w:rPr>
            <w:noProof/>
            <w:webHidden/>
          </w:rPr>
          <w:t>41</w:t>
        </w:r>
        <w:r>
          <w:rPr>
            <w:noProof/>
            <w:webHidden/>
          </w:rPr>
          <w:fldChar w:fldCharType="end"/>
        </w:r>
      </w:hyperlink>
    </w:p>
    <w:p w14:paraId="464B2B5D" w14:textId="6CD25E23"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79" w:history="1">
        <w:r w:rsidRPr="00DF3AF0">
          <w:rPr>
            <w:rStyle w:val="Hyperlink"/>
            <w:noProof/>
          </w:rPr>
          <w:t>ZZZZZ.4.5.4.1 Encoding of Reference Coordinate Systems (RCS) in Enhanced RDSR</w:t>
        </w:r>
        <w:r>
          <w:rPr>
            <w:noProof/>
            <w:webHidden/>
          </w:rPr>
          <w:tab/>
        </w:r>
        <w:r>
          <w:rPr>
            <w:noProof/>
            <w:webHidden/>
          </w:rPr>
          <w:fldChar w:fldCharType="begin"/>
        </w:r>
        <w:r>
          <w:rPr>
            <w:noProof/>
            <w:webHidden/>
          </w:rPr>
          <w:instrText xml:space="preserve"> PAGEREF _Toc219295279 \h </w:instrText>
        </w:r>
        <w:r>
          <w:rPr>
            <w:noProof/>
            <w:webHidden/>
          </w:rPr>
        </w:r>
        <w:r>
          <w:rPr>
            <w:noProof/>
            <w:webHidden/>
          </w:rPr>
          <w:fldChar w:fldCharType="separate"/>
        </w:r>
        <w:r>
          <w:rPr>
            <w:noProof/>
            <w:webHidden/>
          </w:rPr>
          <w:t>41</w:t>
        </w:r>
        <w:r>
          <w:rPr>
            <w:noProof/>
            <w:webHidden/>
          </w:rPr>
          <w:fldChar w:fldCharType="end"/>
        </w:r>
      </w:hyperlink>
    </w:p>
    <w:p w14:paraId="4CCB68B3" w14:textId="03F8F233"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80" w:history="1">
        <w:r w:rsidRPr="00DF3AF0">
          <w:rPr>
            <w:rStyle w:val="Hyperlink"/>
            <w:noProof/>
          </w:rPr>
          <w:t>ZZZZZ.4.5.4.2 Encoding of a Rotating Source in Enhanced RDSR</w:t>
        </w:r>
        <w:r>
          <w:rPr>
            <w:noProof/>
            <w:webHidden/>
          </w:rPr>
          <w:tab/>
        </w:r>
        <w:r>
          <w:rPr>
            <w:noProof/>
            <w:webHidden/>
          </w:rPr>
          <w:fldChar w:fldCharType="begin"/>
        </w:r>
        <w:r>
          <w:rPr>
            <w:noProof/>
            <w:webHidden/>
          </w:rPr>
          <w:instrText xml:space="preserve"> PAGEREF _Toc219295280 \h </w:instrText>
        </w:r>
        <w:r>
          <w:rPr>
            <w:noProof/>
            <w:webHidden/>
          </w:rPr>
        </w:r>
        <w:r>
          <w:rPr>
            <w:noProof/>
            <w:webHidden/>
          </w:rPr>
          <w:fldChar w:fldCharType="separate"/>
        </w:r>
        <w:r>
          <w:rPr>
            <w:noProof/>
            <w:webHidden/>
          </w:rPr>
          <w:t>44</w:t>
        </w:r>
        <w:r>
          <w:rPr>
            <w:noProof/>
            <w:webHidden/>
          </w:rPr>
          <w:fldChar w:fldCharType="end"/>
        </w:r>
      </w:hyperlink>
    </w:p>
    <w:p w14:paraId="327C73AB" w14:textId="6E6D08DA" w:rsidR="00696508" w:rsidRDefault="00696508">
      <w:pPr>
        <w:pStyle w:val="TOC5"/>
        <w:rPr>
          <w:rFonts w:asciiTheme="minorHAnsi" w:eastAsiaTheme="minorEastAsia" w:hAnsiTheme="minorHAnsi" w:cstheme="minorBidi"/>
          <w:noProof/>
          <w:kern w:val="2"/>
          <w:sz w:val="24"/>
          <w:szCs w:val="24"/>
          <w14:ligatures w14:val="standardContextual"/>
        </w:rPr>
      </w:pPr>
      <w:hyperlink w:anchor="_Toc219295281" w:history="1">
        <w:r w:rsidRPr="00DF3AF0">
          <w:rPr>
            <w:rStyle w:val="Hyperlink"/>
            <w:noProof/>
          </w:rPr>
          <w:t>ZZZZZ.4.5.4.3 Encoding of Radiation Output vs. Source Position in Enhanced RDSR</w:t>
        </w:r>
        <w:r>
          <w:rPr>
            <w:noProof/>
            <w:webHidden/>
          </w:rPr>
          <w:tab/>
        </w:r>
        <w:r>
          <w:rPr>
            <w:noProof/>
            <w:webHidden/>
          </w:rPr>
          <w:fldChar w:fldCharType="begin"/>
        </w:r>
        <w:r>
          <w:rPr>
            <w:noProof/>
            <w:webHidden/>
          </w:rPr>
          <w:instrText xml:space="preserve"> PAGEREF _Toc219295281 \h </w:instrText>
        </w:r>
        <w:r>
          <w:rPr>
            <w:noProof/>
            <w:webHidden/>
          </w:rPr>
        </w:r>
        <w:r>
          <w:rPr>
            <w:noProof/>
            <w:webHidden/>
          </w:rPr>
          <w:fldChar w:fldCharType="separate"/>
        </w:r>
        <w:r>
          <w:rPr>
            <w:noProof/>
            <w:webHidden/>
          </w:rPr>
          <w:t>44</w:t>
        </w:r>
        <w:r>
          <w:rPr>
            <w:noProof/>
            <w:webHidden/>
          </w:rPr>
          <w:fldChar w:fldCharType="end"/>
        </w:r>
      </w:hyperlink>
    </w:p>
    <w:p w14:paraId="6B6E3C63" w14:textId="68EC978E"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82" w:history="1">
        <w:r w:rsidRPr="00DF3AF0">
          <w:rPr>
            <w:rStyle w:val="Hyperlink"/>
            <w:noProof/>
          </w:rPr>
          <w:t>ZZZZZ.4.6 Encoding of Irradiation Timing Concepts</w:t>
        </w:r>
        <w:r>
          <w:rPr>
            <w:noProof/>
            <w:webHidden/>
          </w:rPr>
          <w:tab/>
        </w:r>
        <w:r>
          <w:rPr>
            <w:noProof/>
            <w:webHidden/>
          </w:rPr>
          <w:fldChar w:fldCharType="begin"/>
        </w:r>
        <w:r>
          <w:rPr>
            <w:noProof/>
            <w:webHidden/>
          </w:rPr>
          <w:instrText xml:space="preserve"> PAGEREF _Toc219295282 \h </w:instrText>
        </w:r>
        <w:r>
          <w:rPr>
            <w:noProof/>
            <w:webHidden/>
          </w:rPr>
        </w:r>
        <w:r>
          <w:rPr>
            <w:noProof/>
            <w:webHidden/>
          </w:rPr>
          <w:fldChar w:fldCharType="separate"/>
        </w:r>
        <w:r>
          <w:rPr>
            <w:noProof/>
            <w:webHidden/>
          </w:rPr>
          <w:t>48</w:t>
        </w:r>
        <w:r>
          <w:rPr>
            <w:noProof/>
            <w:webHidden/>
          </w:rPr>
          <w:fldChar w:fldCharType="end"/>
        </w:r>
      </w:hyperlink>
    </w:p>
    <w:p w14:paraId="7F0F96ED" w14:textId="3E280D73"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83" w:history="1">
        <w:r w:rsidRPr="00DF3AF0">
          <w:rPr>
            <w:rStyle w:val="Hyperlink"/>
            <w:noProof/>
          </w:rPr>
          <w:t>ZZZZZ.4.7 Encoding of X-Ray Filters, Collimator, X-Ray Grid, and X-Ray Attenuators</w:t>
        </w:r>
        <w:r>
          <w:rPr>
            <w:noProof/>
            <w:webHidden/>
          </w:rPr>
          <w:tab/>
        </w:r>
        <w:r>
          <w:rPr>
            <w:noProof/>
            <w:webHidden/>
          </w:rPr>
          <w:fldChar w:fldCharType="begin"/>
        </w:r>
        <w:r>
          <w:rPr>
            <w:noProof/>
            <w:webHidden/>
          </w:rPr>
          <w:instrText xml:space="preserve"> PAGEREF _Toc219295283 \h </w:instrText>
        </w:r>
        <w:r>
          <w:rPr>
            <w:noProof/>
            <w:webHidden/>
          </w:rPr>
        </w:r>
        <w:r>
          <w:rPr>
            <w:noProof/>
            <w:webHidden/>
          </w:rPr>
          <w:fldChar w:fldCharType="separate"/>
        </w:r>
        <w:r>
          <w:rPr>
            <w:noProof/>
            <w:webHidden/>
          </w:rPr>
          <w:t>51</w:t>
        </w:r>
        <w:r>
          <w:rPr>
            <w:noProof/>
            <w:webHidden/>
          </w:rPr>
          <w:fldChar w:fldCharType="end"/>
        </w:r>
      </w:hyperlink>
    </w:p>
    <w:p w14:paraId="141DF0C5" w14:textId="7F1E6ADA"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84" w:history="1">
        <w:r w:rsidRPr="00DF3AF0">
          <w:rPr>
            <w:rStyle w:val="Hyperlink"/>
            <w:noProof/>
          </w:rPr>
          <w:t>ZZZZZ.4.7.1 X-Ray Filters and other Attenuation Devices in Traditional RSDR</w:t>
        </w:r>
        <w:r>
          <w:rPr>
            <w:noProof/>
            <w:webHidden/>
          </w:rPr>
          <w:tab/>
        </w:r>
        <w:r>
          <w:rPr>
            <w:noProof/>
            <w:webHidden/>
          </w:rPr>
          <w:fldChar w:fldCharType="begin"/>
        </w:r>
        <w:r>
          <w:rPr>
            <w:noProof/>
            <w:webHidden/>
          </w:rPr>
          <w:instrText xml:space="preserve"> PAGEREF _Toc219295284 \h </w:instrText>
        </w:r>
        <w:r>
          <w:rPr>
            <w:noProof/>
            <w:webHidden/>
          </w:rPr>
        </w:r>
        <w:r>
          <w:rPr>
            <w:noProof/>
            <w:webHidden/>
          </w:rPr>
          <w:fldChar w:fldCharType="separate"/>
        </w:r>
        <w:r>
          <w:rPr>
            <w:noProof/>
            <w:webHidden/>
          </w:rPr>
          <w:t>52</w:t>
        </w:r>
        <w:r>
          <w:rPr>
            <w:noProof/>
            <w:webHidden/>
          </w:rPr>
          <w:fldChar w:fldCharType="end"/>
        </w:r>
      </w:hyperlink>
    </w:p>
    <w:p w14:paraId="5BAA73FB" w14:textId="185B74B5"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85" w:history="1">
        <w:r w:rsidRPr="00DF3AF0">
          <w:rPr>
            <w:rStyle w:val="Hyperlink"/>
            <w:noProof/>
          </w:rPr>
          <w:t>ZZZZZ.4.7.2 X-Ray Filters and other Attenuation Devices in Enhanced RSDR</w:t>
        </w:r>
        <w:r>
          <w:rPr>
            <w:noProof/>
            <w:webHidden/>
          </w:rPr>
          <w:tab/>
        </w:r>
        <w:r>
          <w:rPr>
            <w:noProof/>
            <w:webHidden/>
          </w:rPr>
          <w:fldChar w:fldCharType="begin"/>
        </w:r>
        <w:r>
          <w:rPr>
            <w:noProof/>
            <w:webHidden/>
          </w:rPr>
          <w:instrText xml:space="preserve"> PAGEREF _Toc219295285 \h </w:instrText>
        </w:r>
        <w:r>
          <w:rPr>
            <w:noProof/>
            <w:webHidden/>
          </w:rPr>
        </w:r>
        <w:r>
          <w:rPr>
            <w:noProof/>
            <w:webHidden/>
          </w:rPr>
          <w:fldChar w:fldCharType="separate"/>
        </w:r>
        <w:r>
          <w:rPr>
            <w:noProof/>
            <w:webHidden/>
          </w:rPr>
          <w:t>52</w:t>
        </w:r>
        <w:r>
          <w:rPr>
            <w:noProof/>
            <w:webHidden/>
          </w:rPr>
          <w:fldChar w:fldCharType="end"/>
        </w:r>
      </w:hyperlink>
    </w:p>
    <w:p w14:paraId="353049CA" w14:textId="1481EAE4"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86" w:history="1">
        <w:r w:rsidRPr="00DF3AF0">
          <w:rPr>
            <w:rStyle w:val="Hyperlink"/>
            <w:noProof/>
          </w:rPr>
          <w:t>ZZZZZ.4.8 Encoding of Pulse Rate and Number of Pulses in Fluoroscopy and Angiography</w:t>
        </w:r>
        <w:r>
          <w:rPr>
            <w:noProof/>
            <w:webHidden/>
          </w:rPr>
          <w:tab/>
        </w:r>
        <w:r>
          <w:rPr>
            <w:noProof/>
            <w:webHidden/>
          </w:rPr>
          <w:fldChar w:fldCharType="begin"/>
        </w:r>
        <w:r>
          <w:rPr>
            <w:noProof/>
            <w:webHidden/>
          </w:rPr>
          <w:instrText xml:space="preserve"> PAGEREF _Toc219295286 \h </w:instrText>
        </w:r>
        <w:r>
          <w:rPr>
            <w:noProof/>
            <w:webHidden/>
          </w:rPr>
        </w:r>
        <w:r>
          <w:rPr>
            <w:noProof/>
            <w:webHidden/>
          </w:rPr>
          <w:fldChar w:fldCharType="separate"/>
        </w:r>
        <w:r>
          <w:rPr>
            <w:noProof/>
            <w:webHidden/>
          </w:rPr>
          <w:t>53</w:t>
        </w:r>
        <w:r>
          <w:rPr>
            <w:noProof/>
            <w:webHidden/>
          </w:rPr>
          <w:fldChar w:fldCharType="end"/>
        </w:r>
      </w:hyperlink>
    </w:p>
    <w:p w14:paraId="188B898D" w14:textId="0A123F4C"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87" w:history="1">
        <w:r w:rsidRPr="00DF3AF0">
          <w:rPr>
            <w:rStyle w:val="Hyperlink"/>
            <w:noProof/>
          </w:rPr>
          <w:t>ZZZZZ.4.8.1 Traditional RDSR</w:t>
        </w:r>
        <w:r>
          <w:rPr>
            <w:noProof/>
            <w:webHidden/>
          </w:rPr>
          <w:tab/>
        </w:r>
        <w:r>
          <w:rPr>
            <w:noProof/>
            <w:webHidden/>
          </w:rPr>
          <w:fldChar w:fldCharType="begin"/>
        </w:r>
        <w:r>
          <w:rPr>
            <w:noProof/>
            <w:webHidden/>
          </w:rPr>
          <w:instrText xml:space="preserve"> PAGEREF _Toc219295287 \h </w:instrText>
        </w:r>
        <w:r>
          <w:rPr>
            <w:noProof/>
            <w:webHidden/>
          </w:rPr>
        </w:r>
        <w:r>
          <w:rPr>
            <w:noProof/>
            <w:webHidden/>
          </w:rPr>
          <w:fldChar w:fldCharType="separate"/>
        </w:r>
        <w:r>
          <w:rPr>
            <w:noProof/>
            <w:webHidden/>
          </w:rPr>
          <w:t>53</w:t>
        </w:r>
        <w:r>
          <w:rPr>
            <w:noProof/>
            <w:webHidden/>
          </w:rPr>
          <w:fldChar w:fldCharType="end"/>
        </w:r>
      </w:hyperlink>
    </w:p>
    <w:p w14:paraId="3C289E6B" w14:textId="66872161"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88" w:history="1">
        <w:r w:rsidRPr="00DF3AF0">
          <w:rPr>
            <w:rStyle w:val="Hyperlink"/>
            <w:noProof/>
          </w:rPr>
          <w:t>ZZZZZ.4.8.2 Enhanced RDSR</w:t>
        </w:r>
        <w:r>
          <w:rPr>
            <w:noProof/>
            <w:webHidden/>
          </w:rPr>
          <w:tab/>
        </w:r>
        <w:r>
          <w:rPr>
            <w:noProof/>
            <w:webHidden/>
          </w:rPr>
          <w:fldChar w:fldCharType="begin"/>
        </w:r>
        <w:r>
          <w:rPr>
            <w:noProof/>
            <w:webHidden/>
          </w:rPr>
          <w:instrText xml:space="preserve"> PAGEREF _Toc219295288 \h </w:instrText>
        </w:r>
        <w:r>
          <w:rPr>
            <w:noProof/>
            <w:webHidden/>
          </w:rPr>
        </w:r>
        <w:r>
          <w:rPr>
            <w:noProof/>
            <w:webHidden/>
          </w:rPr>
          <w:fldChar w:fldCharType="separate"/>
        </w:r>
        <w:r>
          <w:rPr>
            <w:noProof/>
            <w:webHidden/>
          </w:rPr>
          <w:t>54</w:t>
        </w:r>
        <w:r>
          <w:rPr>
            <w:noProof/>
            <w:webHidden/>
          </w:rPr>
          <w:fldChar w:fldCharType="end"/>
        </w:r>
      </w:hyperlink>
    </w:p>
    <w:p w14:paraId="7D52518C" w14:textId="6B3B421F"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89" w:history="1">
        <w:r w:rsidRPr="00DF3AF0">
          <w:rPr>
            <w:rStyle w:val="Hyperlink"/>
            <w:noProof/>
          </w:rPr>
          <w:t>ZZZZZ.4.9 Integrated vs. Non-Integrated Radiography Equipment</w:t>
        </w:r>
        <w:r>
          <w:rPr>
            <w:noProof/>
            <w:webHidden/>
          </w:rPr>
          <w:tab/>
        </w:r>
        <w:r>
          <w:rPr>
            <w:noProof/>
            <w:webHidden/>
          </w:rPr>
          <w:fldChar w:fldCharType="begin"/>
        </w:r>
        <w:r>
          <w:rPr>
            <w:noProof/>
            <w:webHidden/>
          </w:rPr>
          <w:instrText xml:space="preserve"> PAGEREF _Toc219295289 \h </w:instrText>
        </w:r>
        <w:r>
          <w:rPr>
            <w:noProof/>
            <w:webHidden/>
          </w:rPr>
        </w:r>
        <w:r>
          <w:rPr>
            <w:noProof/>
            <w:webHidden/>
          </w:rPr>
          <w:fldChar w:fldCharType="separate"/>
        </w:r>
        <w:r>
          <w:rPr>
            <w:noProof/>
            <w:webHidden/>
          </w:rPr>
          <w:t>54</w:t>
        </w:r>
        <w:r>
          <w:rPr>
            <w:noProof/>
            <w:webHidden/>
          </w:rPr>
          <w:fldChar w:fldCharType="end"/>
        </w:r>
      </w:hyperlink>
    </w:p>
    <w:p w14:paraId="5A0F7087" w14:textId="391C2578"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90" w:history="1">
        <w:r w:rsidRPr="00DF3AF0">
          <w:rPr>
            <w:rStyle w:val="Hyperlink"/>
            <w:noProof/>
          </w:rPr>
          <w:t>ZZZZZ.4.9.1 Accumulated Dose Information Based on Acquisition Device Type</w:t>
        </w:r>
        <w:r>
          <w:rPr>
            <w:noProof/>
            <w:webHidden/>
          </w:rPr>
          <w:tab/>
        </w:r>
        <w:r>
          <w:rPr>
            <w:noProof/>
            <w:webHidden/>
          </w:rPr>
          <w:fldChar w:fldCharType="begin"/>
        </w:r>
        <w:r>
          <w:rPr>
            <w:noProof/>
            <w:webHidden/>
          </w:rPr>
          <w:instrText xml:space="preserve"> PAGEREF _Toc219295290 \h </w:instrText>
        </w:r>
        <w:r>
          <w:rPr>
            <w:noProof/>
            <w:webHidden/>
          </w:rPr>
        </w:r>
        <w:r>
          <w:rPr>
            <w:noProof/>
            <w:webHidden/>
          </w:rPr>
          <w:fldChar w:fldCharType="separate"/>
        </w:r>
        <w:r>
          <w:rPr>
            <w:noProof/>
            <w:webHidden/>
          </w:rPr>
          <w:t>55</w:t>
        </w:r>
        <w:r>
          <w:rPr>
            <w:noProof/>
            <w:webHidden/>
          </w:rPr>
          <w:fldChar w:fldCharType="end"/>
        </w:r>
      </w:hyperlink>
    </w:p>
    <w:p w14:paraId="1D5CD0DF" w14:textId="3FF49D8B"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91" w:history="1">
        <w:r w:rsidRPr="00DF3AF0">
          <w:rPr>
            <w:rStyle w:val="Hyperlink"/>
            <w:noProof/>
          </w:rPr>
          <w:t>ZZZZZ.4.9.2 Irradiation Event Dose Information Based on System Capability</w:t>
        </w:r>
        <w:r>
          <w:rPr>
            <w:noProof/>
            <w:webHidden/>
          </w:rPr>
          <w:tab/>
        </w:r>
        <w:r>
          <w:rPr>
            <w:noProof/>
            <w:webHidden/>
          </w:rPr>
          <w:fldChar w:fldCharType="begin"/>
        </w:r>
        <w:r>
          <w:rPr>
            <w:noProof/>
            <w:webHidden/>
          </w:rPr>
          <w:instrText xml:space="preserve"> PAGEREF _Toc219295291 \h </w:instrText>
        </w:r>
        <w:r>
          <w:rPr>
            <w:noProof/>
            <w:webHidden/>
          </w:rPr>
        </w:r>
        <w:r>
          <w:rPr>
            <w:noProof/>
            <w:webHidden/>
          </w:rPr>
          <w:fldChar w:fldCharType="separate"/>
        </w:r>
        <w:r>
          <w:rPr>
            <w:noProof/>
            <w:webHidden/>
          </w:rPr>
          <w:t>55</w:t>
        </w:r>
        <w:r>
          <w:rPr>
            <w:noProof/>
            <w:webHidden/>
          </w:rPr>
          <w:fldChar w:fldCharType="end"/>
        </w:r>
      </w:hyperlink>
    </w:p>
    <w:p w14:paraId="0CC5CF16" w14:textId="67619894"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92" w:history="1">
        <w:r w:rsidRPr="00DF3AF0">
          <w:rPr>
            <w:rStyle w:val="Hyperlink"/>
            <w:noProof/>
          </w:rPr>
          <w:t>ZZZZZ.4.10 Encoding of Irradiation Event Type</w:t>
        </w:r>
        <w:r>
          <w:rPr>
            <w:noProof/>
            <w:webHidden/>
          </w:rPr>
          <w:tab/>
        </w:r>
        <w:r>
          <w:rPr>
            <w:noProof/>
            <w:webHidden/>
          </w:rPr>
          <w:fldChar w:fldCharType="begin"/>
        </w:r>
        <w:r>
          <w:rPr>
            <w:noProof/>
            <w:webHidden/>
          </w:rPr>
          <w:instrText xml:space="preserve"> PAGEREF _Toc219295292 \h </w:instrText>
        </w:r>
        <w:r>
          <w:rPr>
            <w:noProof/>
            <w:webHidden/>
          </w:rPr>
        </w:r>
        <w:r>
          <w:rPr>
            <w:noProof/>
            <w:webHidden/>
          </w:rPr>
          <w:fldChar w:fldCharType="separate"/>
        </w:r>
        <w:r>
          <w:rPr>
            <w:noProof/>
            <w:webHidden/>
          </w:rPr>
          <w:t>56</w:t>
        </w:r>
        <w:r>
          <w:rPr>
            <w:noProof/>
            <w:webHidden/>
          </w:rPr>
          <w:fldChar w:fldCharType="end"/>
        </w:r>
      </w:hyperlink>
    </w:p>
    <w:p w14:paraId="1BA62AD4" w14:textId="4BD102B2"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93" w:history="1">
        <w:r w:rsidRPr="00DF3AF0">
          <w:rPr>
            <w:rStyle w:val="Hyperlink"/>
            <w:noProof/>
          </w:rPr>
          <w:t>ZZZZZ.4.11 Encoding of User Dose Calibration</w:t>
        </w:r>
        <w:r>
          <w:rPr>
            <w:noProof/>
            <w:webHidden/>
          </w:rPr>
          <w:tab/>
        </w:r>
        <w:r>
          <w:rPr>
            <w:noProof/>
            <w:webHidden/>
          </w:rPr>
          <w:fldChar w:fldCharType="begin"/>
        </w:r>
        <w:r>
          <w:rPr>
            <w:noProof/>
            <w:webHidden/>
          </w:rPr>
          <w:instrText xml:space="preserve"> PAGEREF _Toc219295293 \h </w:instrText>
        </w:r>
        <w:r>
          <w:rPr>
            <w:noProof/>
            <w:webHidden/>
          </w:rPr>
        </w:r>
        <w:r>
          <w:rPr>
            <w:noProof/>
            <w:webHidden/>
          </w:rPr>
          <w:fldChar w:fldCharType="separate"/>
        </w:r>
        <w:r>
          <w:rPr>
            <w:noProof/>
            <w:webHidden/>
          </w:rPr>
          <w:t>57</w:t>
        </w:r>
        <w:r>
          <w:rPr>
            <w:noProof/>
            <w:webHidden/>
          </w:rPr>
          <w:fldChar w:fldCharType="end"/>
        </w:r>
      </w:hyperlink>
    </w:p>
    <w:p w14:paraId="50C5C475" w14:textId="28B554E4" w:rsidR="00696508" w:rsidRDefault="00696508">
      <w:pPr>
        <w:pStyle w:val="TOC2"/>
        <w:rPr>
          <w:rFonts w:asciiTheme="minorHAnsi" w:eastAsiaTheme="minorEastAsia" w:hAnsiTheme="minorHAnsi" w:cstheme="minorBidi"/>
          <w:caps w:val="0"/>
          <w:noProof/>
          <w:kern w:val="2"/>
          <w:sz w:val="24"/>
          <w:szCs w:val="24"/>
          <w14:ligatures w14:val="standardContextual"/>
        </w:rPr>
      </w:pPr>
      <w:hyperlink w:anchor="_Toc219295294" w:history="1">
        <w:r w:rsidRPr="00DF3AF0">
          <w:rPr>
            <w:rStyle w:val="Hyperlink"/>
            <w:noProof/>
          </w:rPr>
          <w:t>ZZZZZ.5 RADIATION DOSE STRUCTURED REPORT EXAMPLES</w:t>
        </w:r>
        <w:r>
          <w:rPr>
            <w:noProof/>
            <w:webHidden/>
          </w:rPr>
          <w:tab/>
        </w:r>
        <w:r>
          <w:rPr>
            <w:noProof/>
            <w:webHidden/>
          </w:rPr>
          <w:fldChar w:fldCharType="begin"/>
        </w:r>
        <w:r>
          <w:rPr>
            <w:noProof/>
            <w:webHidden/>
          </w:rPr>
          <w:instrText xml:space="preserve"> PAGEREF _Toc219295294 \h </w:instrText>
        </w:r>
        <w:r>
          <w:rPr>
            <w:noProof/>
            <w:webHidden/>
          </w:rPr>
        </w:r>
        <w:r>
          <w:rPr>
            <w:noProof/>
            <w:webHidden/>
          </w:rPr>
          <w:fldChar w:fldCharType="separate"/>
        </w:r>
        <w:r>
          <w:rPr>
            <w:noProof/>
            <w:webHidden/>
          </w:rPr>
          <w:t>61</w:t>
        </w:r>
        <w:r>
          <w:rPr>
            <w:noProof/>
            <w:webHidden/>
          </w:rPr>
          <w:fldChar w:fldCharType="end"/>
        </w:r>
      </w:hyperlink>
    </w:p>
    <w:p w14:paraId="4E0E943F" w14:textId="76B47F9C"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295" w:history="1">
        <w:r w:rsidRPr="00DF3AF0">
          <w:rPr>
            <w:rStyle w:val="Hyperlink"/>
            <w:noProof/>
          </w:rPr>
          <w:t>ZZZZZ.5.1 Examples of Traditional RDSR</w:t>
        </w:r>
        <w:r>
          <w:rPr>
            <w:noProof/>
            <w:webHidden/>
          </w:rPr>
          <w:tab/>
        </w:r>
        <w:r>
          <w:rPr>
            <w:noProof/>
            <w:webHidden/>
          </w:rPr>
          <w:fldChar w:fldCharType="begin"/>
        </w:r>
        <w:r>
          <w:rPr>
            <w:noProof/>
            <w:webHidden/>
          </w:rPr>
          <w:instrText xml:space="preserve"> PAGEREF _Toc219295295 \h </w:instrText>
        </w:r>
        <w:r>
          <w:rPr>
            <w:noProof/>
            <w:webHidden/>
          </w:rPr>
        </w:r>
        <w:r>
          <w:rPr>
            <w:noProof/>
            <w:webHidden/>
          </w:rPr>
          <w:fldChar w:fldCharType="separate"/>
        </w:r>
        <w:r>
          <w:rPr>
            <w:noProof/>
            <w:webHidden/>
          </w:rPr>
          <w:t>61</w:t>
        </w:r>
        <w:r>
          <w:rPr>
            <w:noProof/>
            <w:webHidden/>
          </w:rPr>
          <w:fldChar w:fldCharType="end"/>
        </w:r>
      </w:hyperlink>
    </w:p>
    <w:p w14:paraId="205A0344" w14:textId="131A65D2"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96" w:history="1">
        <w:r w:rsidRPr="00DF3AF0">
          <w:rPr>
            <w:rStyle w:val="Hyperlink"/>
            <w:noProof/>
          </w:rPr>
          <w:t>ZZZZZ.5.1.1 Example of Traditional RDSR for XA</w:t>
        </w:r>
        <w:r>
          <w:rPr>
            <w:noProof/>
            <w:webHidden/>
          </w:rPr>
          <w:tab/>
        </w:r>
        <w:r>
          <w:rPr>
            <w:noProof/>
            <w:webHidden/>
          </w:rPr>
          <w:fldChar w:fldCharType="begin"/>
        </w:r>
        <w:r>
          <w:rPr>
            <w:noProof/>
            <w:webHidden/>
          </w:rPr>
          <w:instrText xml:space="preserve"> PAGEREF _Toc219295296 \h </w:instrText>
        </w:r>
        <w:r>
          <w:rPr>
            <w:noProof/>
            <w:webHidden/>
          </w:rPr>
        </w:r>
        <w:r>
          <w:rPr>
            <w:noProof/>
            <w:webHidden/>
          </w:rPr>
          <w:fldChar w:fldCharType="separate"/>
        </w:r>
        <w:r>
          <w:rPr>
            <w:noProof/>
            <w:webHidden/>
          </w:rPr>
          <w:t>61</w:t>
        </w:r>
        <w:r>
          <w:rPr>
            <w:noProof/>
            <w:webHidden/>
          </w:rPr>
          <w:fldChar w:fldCharType="end"/>
        </w:r>
      </w:hyperlink>
    </w:p>
    <w:p w14:paraId="383BFB08" w14:textId="5E864C86"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97" w:history="1">
        <w:r w:rsidRPr="00DF3AF0">
          <w:rPr>
            <w:rStyle w:val="Hyperlink"/>
            <w:noProof/>
          </w:rPr>
          <w:t>ZZZZZ.5.1.2 Example of Traditional RDSR for CT</w:t>
        </w:r>
        <w:r>
          <w:rPr>
            <w:noProof/>
            <w:webHidden/>
          </w:rPr>
          <w:tab/>
        </w:r>
        <w:r>
          <w:rPr>
            <w:noProof/>
            <w:webHidden/>
          </w:rPr>
          <w:fldChar w:fldCharType="begin"/>
        </w:r>
        <w:r>
          <w:rPr>
            <w:noProof/>
            <w:webHidden/>
          </w:rPr>
          <w:instrText xml:space="preserve"> PAGEREF _Toc219295297 \h </w:instrText>
        </w:r>
        <w:r>
          <w:rPr>
            <w:noProof/>
            <w:webHidden/>
          </w:rPr>
        </w:r>
        <w:r>
          <w:rPr>
            <w:noProof/>
            <w:webHidden/>
          </w:rPr>
          <w:fldChar w:fldCharType="separate"/>
        </w:r>
        <w:r>
          <w:rPr>
            <w:noProof/>
            <w:webHidden/>
          </w:rPr>
          <w:t>67</w:t>
        </w:r>
        <w:r>
          <w:rPr>
            <w:noProof/>
            <w:webHidden/>
          </w:rPr>
          <w:fldChar w:fldCharType="end"/>
        </w:r>
      </w:hyperlink>
    </w:p>
    <w:p w14:paraId="701A25A4" w14:textId="6AE7A2C3"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98" w:history="1">
        <w:r w:rsidRPr="00DF3AF0">
          <w:rPr>
            <w:rStyle w:val="Hyperlink"/>
            <w:noProof/>
          </w:rPr>
          <w:t>ZZZZZ.5.1.2.1 Example of Traditional RDSR for CT with Notification Event</w:t>
        </w:r>
        <w:r>
          <w:rPr>
            <w:noProof/>
            <w:webHidden/>
          </w:rPr>
          <w:tab/>
        </w:r>
        <w:r>
          <w:rPr>
            <w:noProof/>
            <w:webHidden/>
          </w:rPr>
          <w:fldChar w:fldCharType="begin"/>
        </w:r>
        <w:r>
          <w:rPr>
            <w:noProof/>
            <w:webHidden/>
          </w:rPr>
          <w:instrText xml:space="preserve"> PAGEREF _Toc219295298 \h </w:instrText>
        </w:r>
        <w:r>
          <w:rPr>
            <w:noProof/>
            <w:webHidden/>
          </w:rPr>
        </w:r>
        <w:r>
          <w:rPr>
            <w:noProof/>
            <w:webHidden/>
          </w:rPr>
          <w:fldChar w:fldCharType="separate"/>
        </w:r>
        <w:r>
          <w:rPr>
            <w:noProof/>
            <w:webHidden/>
          </w:rPr>
          <w:t>70</w:t>
        </w:r>
        <w:r>
          <w:rPr>
            <w:noProof/>
            <w:webHidden/>
          </w:rPr>
          <w:fldChar w:fldCharType="end"/>
        </w:r>
      </w:hyperlink>
    </w:p>
    <w:p w14:paraId="3622E636" w14:textId="0C36F70F"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299" w:history="1">
        <w:r w:rsidRPr="00DF3AF0">
          <w:rPr>
            <w:rStyle w:val="Hyperlink"/>
            <w:noProof/>
          </w:rPr>
          <w:t>ZZZZZ.5.1.3 Example of Traditional RDSR for DX</w:t>
        </w:r>
        <w:r>
          <w:rPr>
            <w:noProof/>
            <w:webHidden/>
          </w:rPr>
          <w:tab/>
        </w:r>
        <w:r>
          <w:rPr>
            <w:noProof/>
            <w:webHidden/>
          </w:rPr>
          <w:fldChar w:fldCharType="begin"/>
        </w:r>
        <w:r>
          <w:rPr>
            <w:noProof/>
            <w:webHidden/>
          </w:rPr>
          <w:instrText xml:space="preserve"> PAGEREF _Toc219295299 \h </w:instrText>
        </w:r>
        <w:r>
          <w:rPr>
            <w:noProof/>
            <w:webHidden/>
          </w:rPr>
        </w:r>
        <w:r>
          <w:rPr>
            <w:noProof/>
            <w:webHidden/>
          </w:rPr>
          <w:fldChar w:fldCharType="separate"/>
        </w:r>
        <w:r>
          <w:rPr>
            <w:noProof/>
            <w:webHidden/>
          </w:rPr>
          <w:t>72</w:t>
        </w:r>
        <w:r>
          <w:rPr>
            <w:noProof/>
            <w:webHidden/>
          </w:rPr>
          <w:fldChar w:fldCharType="end"/>
        </w:r>
      </w:hyperlink>
    </w:p>
    <w:p w14:paraId="73E6732A" w14:textId="1E26B697"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300" w:history="1">
        <w:r w:rsidRPr="00DF3AF0">
          <w:rPr>
            <w:rStyle w:val="Hyperlink"/>
            <w:noProof/>
          </w:rPr>
          <w:t>ZZZZZ.5.1.3.1 Example of Traditional RDSR for DX Non-Integrated Equipment</w:t>
        </w:r>
        <w:r>
          <w:rPr>
            <w:noProof/>
            <w:webHidden/>
          </w:rPr>
          <w:tab/>
        </w:r>
        <w:r>
          <w:rPr>
            <w:noProof/>
            <w:webHidden/>
          </w:rPr>
          <w:fldChar w:fldCharType="begin"/>
        </w:r>
        <w:r>
          <w:rPr>
            <w:noProof/>
            <w:webHidden/>
          </w:rPr>
          <w:instrText xml:space="preserve"> PAGEREF _Toc219295300 \h </w:instrText>
        </w:r>
        <w:r>
          <w:rPr>
            <w:noProof/>
            <w:webHidden/>
          </w:rPr>
        </w:r>
        <w:r>
          <w:rPr>
            <w:noProof/>
            <w:webHidden/>
          </w:rPr>
          <w:fldChar w:fldCharType="separate"/>
        </w:r>
        <w:r>
          <w:rPr>
            <w:noProof/>
            <w:webHidden/>
          </w:rPr>
          <w:t>75</w:t>
        </w:r>
        <w:r>
          <w:rPr>
            <w:noProof/>
            <w:webHidden/>
          </w:rPr>
          <w:fldChar w:fldCharType="end"/>
        </w:r>
      </w:hyperlink>
    </w:p>
    <w:p w14:paraId="6ADD1262" w14:textId="3F975F26"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301" w:history="1">
        <w:r w:rsidRPr="00DF3AF0">
          <w:rPr>
            <w:rStyle w:val="Hyperlink"/>
            <w:noProof/>
          </w:rPr>
          <w:t>ZZZZZ.5.1.4 Example of Traditional RDSR for MG</w:t>
        </w:r>
        <w:r>
          <w:rPr>
            <w:noProof/>
            <w:webHidden/>
          </w:rPr>
          <w:tab/>
        </w:r>
        <w:r>
          <w:rPr>
            <w:noProof/>
            <w:webHidden/>
          </w:rPr>
          <w:fldChar w:fldCharType="begin"/>
        </w:r>
        <w:r>
          <w:rPr>
            <w:noProof/>
            <w:webHidden/>
          </w:rPr>
          <w:instrText xml:space="preserve"> PAGEREF _Toc219295301 \h </w:instrText>
        </w:r>
        <w:r>
          <w:rPr>
            <w:noProof/>
            <w:webHidden/>
          </w:rPr>
        </w:r>
        <w:r>
          <w:rPr>
            <w:noProof/>
            <w:webHidden/>
          </w:rPr>
          <w:fldChar w:fldCharType="separate"/>
        </w:r>
        <w:r>
          <w:rPr>
            <w:noProof/>
            <w:webHidden/>
          </w:rPr>
          <w:t>79</w:t>
        </w:r>
        <w:r>
          <w:rPr>
            <w:noProof/>
            <w:webHidden/>
          </w:rPr>
          <w:fldChar w:fldCharType="end"/>
        </w:r>
      </w:hyperlink>
    </w:p>
    <w:p w14:paraId="3E172AD2" w14:textId="3E6FE4EB" w:rsidR="00696508" w:rsidRDefault="00696508">
      <w:pPr>
        <w:pStyle w:val="TOC3"/>
        <w:rPr>
          <w:rFonts w:asciiTheme="minorHAnsi" w:eastAsiaTheme="minorEastAsia" w:hAnsiTheme="minorHAnsi" w:cstheme="minorBidi"/>
          <w:noProof/>
          <w:kern w:val="2"/>
          <w:sz w:val="24"/>
          <w:szCs w:val="24"/>
          <w14:ligatures w14:val="standardContextual"/>
        </w:rPr>
      </w:pPr>
      <w:hyperlink w:anchor="_Toc219295302" w:history="1">
        <w:r w:rsidRPr="00DF3AF0">
          <w:rPr>
            <w:rStyle w:val="Hyperlink"/>
            <w:noProof/>
          </w:rPr>
          <w:t>ZZZZZ.5.2 Examples of Enhanced RDSR</w:t>
        </w:r>
        <w:r>
          <w:rPr>
            <w:noProof/>
            <w:webHidden/>
          </w:rPr>
          <w:tab/>
        </w:r>
        <w:r>
          <w:rPr>
            <w:noProof/>
            <w:webHidden/>
          </w:rPr>
          <w:fldChar w:fldCharType="begin"/>
        </w:r>
        <w:r>
          <w:rPr>
            <w:noProof/>
            <w:webHidden/>
          </w:rPr>
          <w:instrText xml:space="preserve"> PAGEREF _Toc219295302 \h </w:instrText>
        </w:r>
        <w:r>
          <w:rPr>
            <w:noProof/>
            <w:webHidden/>
          </w:rPr>
        </w:r>
        <w:r>
          <w:rPr>
            <w:noProof/>
            <w:webHidden/>
          </w:rPr>
          <w:fldChar w:fldCharType="separate"/>
        </w:r>
        <w:r>
          <w:rPr>
            <w:noProof/>
            <w:webHidden/>
          </w:rPr>
          <w:t>81</w:t>
        </w:r>
        <w:r>
          <w:rPr>
            <w:noProof/>
            <w:webHidden/>
          </w:rPr>
          <w:fldChar w:fldCharType="end"/>
        </w:r>
      </w:hyperlink>
    </w:p>
    <w:p w14:paraId="19D27F73" w14:textId="5D0DE577"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303" w:history="1">
        <w:r w:rsidRPr="00DF3AF0">
          <w:rPr>
            <w:rStyle w:val="Hyperlink"/>
            <w:noProof/>
          </w:rPr>
          <w:t>ZZZZZ.5.2.1 Example of Enhanced RDSR for XA</w:t>
        </w:r>
        <w:r>
          <w:rPr>
            <w:noProof/>
            <w:webHidden/>
          </w:rPr>
          <w:tab/>
        </w:r>
        <w:r>
          <w:rPr>
            <w:noProof/>
            <w:webHidden/>
          </w:rPr>
          <w:fldChar w:fldCharType="begin"/>
        </w:r>
        <w:r>
          <w:rPr>
            <w:noProof/>
            <w:webHidden/>
          </w:rPr>
          <w:instrText xml:space="preserve"> PAGEREF _Toc219295303 \h </w:instrText>
        </w:r>
        <w:r>
          <w:rPr>
            <w:noProof/>
            <w:webHidden/>
          </w:rPr>
        </w:r>
        <w:r>
          <w:rPr>
            <w:noProof/>
            <w:webHidden/>
          </w:rPr>
          <w:fldChar w:fldCharType="separate"/>
        </w:r>
        <w:r>
          <w:rPr>
            <w:noProof/>
            <w:webHidden/>
          </w:rPr>
          <w:t>81</w:t>
        </w:r>
        <w:r>
          <w:rPr>
            <w:noProof/>
            <w:webHidden/>
          </w:rPr>
          <w:fldChar w:fldCharType="end"/>
        </w:r>
      </w:hyperlink>
    </w:p>
    <w:p w14:paraId="3B702B5B" w14:textId="3425564D"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304" w:history="1">
        <w:r w:rsidRPr="00DF3AF0">
          <w:rPr>
            <w:rStyle w:val="Hyperlink"/>
            <w:noProof/>
          </w:rPr>
          <w:t>ZZZZZ.5.2.2 Example of Enhanced RDSR for Cone Beam CT (CBCT)</w:t>
        </w:r>
        <w:r>
          <w:rPr>
            <w:noProof/>
            <w:webHidden/>
          </w:rPr>
          <w:tab/>
        </w:r>
        <w:r>
          <w:rPr>
            <w:noProof/>
            <w:webHidden/>
          </w:rPr>
          <w:fldChar w:fldCharType="begin"/>
        </w:r>
        <w:r>
          <w:rPr>
            <w:noProof/>
            <w:webHidden/>
          </w:rPr>
          <w:instrText xml:space="preserve"> PAGEREF _Toc219295304 \h </w:instrText>
        </w:r>
        <w:r>
          <w:rPr>
            <w:noProof/>
            <w:webHidden/>
          </w:rPr>
        </w:r>
        <w:r>
          <w:rPr>
            <w:noProof/>
            <w:webHidden/>
          </w:rPr>
          <w:fldChar w:fldCharType="separate"/>
        </w:r>
        <w:r>
          <w:rPr>
            <w:noProof/>
            <w:webHidden/>
          </w:rPr>
          <w:t>89</w:t>
        </w:r>
        <w:r>
          <w:rPr>
            <w:noProof/>
            <w:webHidden/>
          </w:rPr>
          <w:fldChar w:fldCharType="end"/>
        </w:r>
      </w:hyperlink>
    </w:p>
    <w:p w14:paraId="593C0DF6" w14:textId="3CB3C3CE" w:rsidR="00696508" w:rsidRDefault="00696508">
      <w:pPr>
        <w:pStyle w:val="TOC4"/>
        <w:rPr>
          <w:rFonts w:asciiTheme="minorHAnsi" w:eastAsiaTheme="minorEastAsia" w:hAnsiTheme="minorHAnsi" w:cstheme="minorBidi"/>
          <w:noProof/>
          <w:kern w:val="2"/>
          <w:sz w:val="24"/>
          <w:szCs w:val="24"/>
          <w14:ligatures w14:val="standardContextual"/>
        </w:rPr>
      </w:pPr>
      <w:hyperlink w:anchor="_Toc219295305" w:history="1">
        <w:r w:rsidRPr="00DF3AF0">
          <w:rPr>
            <w:rStyle w:val="Hyperlink"/>
            <w:noProof/>
          </w:rPr>
          <w:t>ZZZZZ.5.2.3 Example of Enhanced RDSR for MG</w:t>
        </w:r>
        <w:r>
          <w:rPr>
            <w:noProof/>
            <w:webHidden/>
          </w:rPr>
          <w:tab/>
        </w:r>
        <w:r>
          <w:rPr>
            <w:noProof/>
            <w:webHidden/>
          </w:rPr>
          <w:fldChar w:fldCharType="begin"/>
        </w:r>
        <w:r>
          <w:rPr>
            <w:noProof/>
            <w:webHidden/>
          </w:rPr>
          <w:instrText xml:space="preserve"> PAGEREF _Toc219295305 \h </w:instrText>
        </w:r>
        <w:r>
          <w:rPr>
            <w:noProof/>
            <w:webHidden/>
          </w:rPr>
        </w:r>
        <w:r>
          <w:rPr>
            <w:noProof/>
            <w:webHidden/>
          </w:rPr>
          <w:fldChar w:fldCharType="separate"/>
        </w:r>
        <w:r>
          <w:rPr>
            <w:noProof/>
            <w:webHidden/>
          </w:rPr>
          <w:t>93</w:t>
        </w:r>
        <w:r>
          <w:rPr>
            <w:noProof/>
            <w:webHidden/>
          </w:rPr>
          <w:fldChar w:fldCharType="end"/>
        </w:r>
      </w:hyperlink>
    </w:p>
    <w:p w14:paraId="7A578208" w14:textId="6FF07047" w:rsidR="001C4A37" w:rsidRPr="00734691" w:rsidRDefault="00A46FDA" w:rsidP="00907D74">
      <w:r w:rsidRPr="00734691">
        <w:fldChar w:fldCharType="end"/>
      </w:r>
    </w:p>
    <w:p w14:paraId="0A2463AC" w14:textId="5CD2081D" w:rsidR="00E71DE8" w:rsidRPr="00734691" w:rsidRDefault="00E71DE8" w:rsidP="00907D74">
      <w:r w:rsidRPr="00734691">
        <w:br w:type="page"/>
      </w:r>
    </w:p>
    <w:p w14:paraId="31C91D4E" w14:textId="0C01620C" w:rsidR="003B26BF" w:rsidRPr="00734691" w:rsidRDefault="003B26BF" w:rsidP="00907D74">
      <w:pPr>
        <w:pStyle w:val="Heading1"/>
      </w:pPr>
      <w:bookmarkStart w:id="15" w:name="_Toc82939256"/>
      <w:bookmarkStart w:id="16" w:name="_Toc451275285"/>
      <w:bookmarkStart w:id="17" w:name="_Toc36742813"/>
      <w:bookmarkStart w:id="18" w:name="_Toc49882652"/>
      <w:bookmarkStart w:id="19" w:name="_Toc219295234"/>
      <w:r w:rsidRPr="00734691">
        <w:lastRenderedPageBreak/>
        <w:t>D</w:t>
      </w:r>
      <w:r w:rsidR="00916E64" w:rsidRPr="00734691">
        <w:t>ocument</w:t>
      </w:r>
      <w:r w:rsidRPr="00734691">
        <w:t xml:space="preserve"> H</w:t>
      </w:r>
      <w:r w:rsidR="00916E64" w:rsidRPr="00734691">
        <w:t>istory</w:t>
      </w:r>
      <w:bookmarkEnd w:id="15"/>
      <w:bookmarkEnd w:id="16"/>
      <w:bookmarkEnd w:id="17"/>
      <w:bookmarkEnd w:id="18"/>
      <w:bookmarkEnd w:id="1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756"/>
        <w:gridCol w:w="2437"/>
        <w:gridCol w:w="5241"/>
      </w:tblGrid>
      <w:tr w:rsidR="003B26BF" w:rsidRPr="00734691" w14:paraId="14465140" w14:textId="77777777" w:rsidTr="006B7547">
        <w:trPr>
          <w:cantSplit/>
          <w:tblHeader/>
          <w:jc w:val="center"/>
        </w:trPr>
        <w:tc>
          <w:tcPr>
            <w:tcW w:w="1756" w:type="dxa"/>
            <w:tcBorders>
              <w:top w:val="single" w:sz="6" w:space="0" w:color="auto"/>
              <w:left w:val="single" w:sz="6" w:space="0" w:color="auto"/>
              <w:bottom w:val="single" w:sz="6" w:space="0" w:color="auto"/>
              <w:right w:val="single" w:sz="6" w:space="0" w:color="auto"/>
            </w:tcBorders>
            <w:shd w:val="clear" w:color="auto" w:fill="F2F2F2"/>
          </w:tcPr>
          <w:p w14:paraId="0B76125B" w14:textId="77777777" w:rsidR="003B26BF" w:rsidRPr="00734691" w:rsidRDefault="003B26BF" w:rsidP="00B4296B">
            <w:pPr>
              <w:pStyle w:val="TableLabel"/>
            </w:pPr>
            <w:r w:rsidRPr="00734691">
              <w:t xml:space="preserve">Document Version </w:t>
            </w:r>
          </w:p>
        </w:tc>
        <w:tc>
          <w:tcPr>
            <w:tcW w:w="2437" w:type="dxa"/>
            <w:tcBorders>
              <w:top w:val="single" w:sz="6" w:space="0" w:color="auto"/>
              <w:left w:val="single" w:sz="6" w:space="0" w:color="auto"/>
              <w:bottom w:val="single" w:sz="6" w:space="0" w:color="auto"/>
              <w:right w:val="single" w:sz="6" w:space="0" w:color="auto"/>
            </w:tcBorders>
            <w:shd w:val="clear" w:color="auto" w:fill="F2F2F2"/>
          </w:tcPr>
          <w:p w14:paraId="4BAAD871" w14:textId="77777777" w:rsidR="003B26BF" w:rsidRPr="00734691" w:rsidRDefault="003B26BF" w:rsidP="00B4296B">
            <w:pPr>
              <w:pStyle w:val="TableLabel"/>
            </w:pPr>
            <w:r w:rsidRPr="00734691">
              <w:t>Date</w:t>
            </w:r>
          </w:p>
        </w:tc>
        <w:tc>
          <w:tcPr>
            <w:tcW w:w="5241" w:type="dxa"/>
            <w:tcBorders>
              <w:top w:val="single" w:sz="6" w:space="0" w:color="auto"/>
              <w:left w:val="single" w:sz="6" w:space="0" w:color="auto"/>
              <w:bottom w:val="single" w:sz="6" w:space="0" w:color="auto"/>
              <w:right w:val="single" w:sz="6" w:space="0" w:color="auto"/>
            </w:tcBorders>
            <w:shd w:val="clear" w:color="auto" w:fill="F2F2F2"/>
          </w:tcPr>
          <w:p w14:paraId="743E4768" w14:textId="77777777" w:rsidR="003B26BF" w:rsidRPr="00734691" w:rsidRDefault="003B26BF" w:rsidP="00B4296B">
            <w:pPr>
              <w:pStyle w:val="TableLabel"/>
            </w:pPr>
            <w:r w:rsidRPr="00734691">
              <w:t>Content</w:t>
            </w:r>
          </w:p>
        </w:tc>
      </w:tr>
      <w:tr w:rsidR="003B26BF" w:rsidRPr="00734691" w14:paraId="59CBE353"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68A7D073" w14:textId="646BC847" w:rsidR="003B26BF" w:rsidRPr="00734691" w:rsidRDefault="003B26BF" w:rsidP="00907D74">
            <w:pPr>
              <w:pStyle w:val="TableEntry"/>
            </w:pPr>
            <w:r w:rsidRPr="00734691">
              <w:t>Draft 01</w:t>
            </w:r>
          </w:p>
        </w:tc>
        <w:tc>
          <w:tcPr>
            <w:tcW w:w="2437" w:type="dxa"/>
            <w:tcBorders>
              <w:top w:val="single" w:sz="6" w:space="0" w:color="auto"/>
              <w:left w:val="single" w:sz="6" w:space="0" w:color="auto"/>
              <w:bottom w:val="single" w:sz="6" w:space="0" w:color="auto"/>
              <w:right w:val="single" w:sz="6" w:space="0" w:color="auto"/>
            </w:tcBorders>
          </w:tcPr>
          <w:p w14:paraId="08F4C191" w14:textId="063267B0" w:rsidR="003B26BF" w:rsidRPr="00734691" w:rsidRDefault="003B26BF" w:rsidP="00907D74">
            <w:pPr>
              <w:pStyle w:val="TableEntry"/>
            </w:pPr>
            <w:r w:rsidRPr="00734691">
              <w:t xml:space="preserve">June </w:t>
            </w:r>
            <w:r w:rsidR="005F39D5" w:rsidRPr="00734691">
              <w:t>10</w:t>
            </w:r>
            <w:r w:rsidRPr="00734691">
              <w:t>, 2021</w:t>
            </w:r>
          </w:p>
        </w:tc>
        <w:tc>
          <w:tcPr>
            <w:tcW w:w="5241" w:type="dxa"/>
            <w:tcBorders>
              <w:top w:val="single" w:sz="6" w:space="0" w:color="auto"/>
              <w:left w:val="single" w:sz="6" w:space="0" w:color="auto"/>
              <w:bottom w:val="single" w:sz="6" w:space="0" w:color="auto"/>
              <w:right w:val="single" w:sz="6" w:space="0" w:color="auto"/>
            </w:tcBorders>
          </w:tcPr>
          <w:p w14:paraId="5BC2C351" w14:textId="34596A8D" w:rsidR="003B26BF" w:rsidRPr="00734691" w:rsidRDefault="003B26BF" w:rsidP="00907D74">
            <w:pPr>
              <w:pStyle w:val="TableEntry"/>
            </w:pPr>
            <w:r w:rsidRPr="00734691">
              <w:t xml:space="preserve">Initial </w:t>
            </w:r>
            <w:r w:rsidR="005F39D5" w:rsidRPr="00734691">
              <w:t>o</w:t>
            </w:r>
            <w:r w:rsidRPr="00734691">
              <w:t>utline</w:t>
            </w:r>
          </w:p>
        </w:tc>
      </w:tr>
      <w:tr w:rsidR="003B26BF" w:rsidRPr="00734691" w14:paraId="30F2CF20"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DDCCC61" w14:textId="6C51DD92" w:rsidR="003B26BF" w:rsidRPr="00734691" w:rsidRDefault="00071F47" w:rsidP="00907D74">
            <w:pPr>
              <w:pStyle w:val="TableEntry"/>
            </w:pPr>
            <w:r w:rsidRPr="00734691">
              <w:t>Draft 02</w:t>
            </w:r>
          </w:p>
        </w:tc>
        <w:tc>
          <w:tcPr>
            <w:tcW w:w="2437" w:type="dxa"/>
            <w:tcBorders>
              <w:top w:val="single" w:sz="6" w:space="0" w:color="auto"/>
              <w:left w:val="single" w:sz="6" w:space="0" w:color="auto"/>
              <w:bottom w:val="single" w:sz="6" w:space="0" w:color="auto"/>
              <w:right w:val="single" w:sz="6" w:space="0" w:color="auto"/>
            </w:tcBorders>
          </w:tcPr>
          <w:p w14:paraId="1A998E4A" w14:textId="3AA7A16C" w:rsidR="003B26BF" w:rsidRPr="00734691" w:rsidRDefault="00071F47" w:rsidP="00907D74">
            <w:pPr>
              <w:pStyle w:val="TableEntry"/>
            </w:pPr>
            <w:r w:rsidRPr="00734691">
              <w:t>Sept 1</w:t>
            </w:r>
            <w:r w:rsidR="00DB174C" w:rsidRPr="00734691">
              <w:t>7</w:t>
            </w:r>
            <w:r w:rsidRPr="00734691">
              <w:t>, 2021</w:t>
            </w:r>
          </w:p>
        </w:tc>
        <w:tc>
          <w:tcPr>
            <w:tcW w:w="5241" w:type="dxa"/>
            <w:tcBorders>
              <w:top w:val="single" w:sz="6" w:space="0" w:color="auto"/>
              <w:left w:val="single" w:sz="6" w:space="0" w:color="auto"/>
              <w:bottom w:val="single" w:sz="6" w:space="0" w:color="auto"/>
              <w:right w:val="single" w:sz="6" w:space="0" w:color="auto"/>
            </w:tcBorders>
          </w:tcPr>
          <w:p w14:paraId="0FF479D6" w14:textId="06E66050" w:rsidR="003B26BF" w:rsidRPr="00734691" w:rsidRDefault="00071F47" w:rsidP="00907D74">
            <w:pPr>
              <w:pStyle w:val="TableEntry"/>
            </w:pPr>
            <w:r w:rsidRPr="00734691">
              <w:t>Updated at WG-28</w:t>
            </w:r>
            <w:r w:rsidR="00DB174C" w:rsidRPr="00734691">
              <w:t xml:space="preserve"> / WG-02 joint</w:t>
            </w:r>
            <w:r w:rsidRPr="00734691">
              <w:t xml:space="preserve"> meeting</w:t>
            </w:r>
          </w:p>
        </w:tc>
      </w:tr>
      <w:tr w:rsidR="006B7547" w:rsidRPr="00734691" w14:paraId="1BB5965E"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6E00C3EE" w14:textId="328A9DBF" w:rsidR="006B7547" w:rsidRPr="00734691" w:rsidRDefault="006B7547" w:rsidP="00907D74">
            <w:pPr>
              <w:pStyle w:val="TableEntry"/>
            </w:pPr>
            <w:r w:rsidRPr="00734691">
              <w:t>Draft 03</w:t>
            </w:r>
          </w:p>
        </w:tc>
        <w:tc>
          <w:tcPr>
            <w:tcW w:w="2437" w:type="dxa"/>
            <w:tcBorders>
              <w:top w:val="single" w:sz="6" w:space="0" w:color="auto"/>
              <w:left w:val="single" w:sz="6" w:space="0" w:color="auto"/>
              <w:bottom w:val="single" w:sz="6" w:space="0" w:color="auto"/>
              <w:right w:val="single" w:sz="6" w:space="0" w:color="auto"/>
            </w:tcBorders>
          </w:tcPr>
          <w:p w14:paraId="2E698257" w14:textId="782285A2" w:rsidR="006B7547" w:rsidRPr="00734691" w:rsidRDefault="006B7547" w:rsidP="00907D74">
            <w:pPr>
              <w:pStyle w:val="TableEntry"/>
            </w:pPr>
            <w:r w:rsidRPr="00734691">
              <w:t>March 03, 2022</w:t>
            </w:r>
          </w:p>
        </w:tc>
        <w:tc>
          <w:tcPr>
            <w:tcW w:w="5241" w:type="dxa"/>
            <w:tcBorders>
              <w:top w:val="single" w:sz="6" w:space="0" w:color="auto"/>
              <w:left w:val="single" w:sz="6" w:space="0" w:color="auto"/>
              <w:bottom w:val="single" w:sz="6" w:space="0" w:color="auto"/>
              <w:right w:val="single" w:sz="6" w:space="0" w:color="auto"/>
            </w:tcBorders>
          </w:tcPr>
          <w:p w14:paraId="20BA0745" w14:textId="1686AE57" w:rsidR="006B7547" w:rsidRPr="00734691" w:rsidRDefault="006B7547" w:rsidP="00907D74">
            <w:pPr>
              <w:pStyle w:val="TableEntry"/>
            </w:pPr>
            <w:r w:rsidRPr="00734691">
              <w:t>Updated section</w:t>
            </w:r>
            <w:r w:rsidR="00213F08" w:rsidRPr="00734691">
              <w:t>s 3.2,</w:t>
            </w:r>
            <w:r w:rsidRPr="00734691">
              <w:t xml:space="preserve"> 3.2.1</w:t>
            </w:r>
            <w:r w:rsidR="00A82796" w:rsidRPr="00734691">
              <w:t xml:space="preserve">, </w:t>
            </w:r>
            <w:r w:rsidR="0030477A" w:rsidRPr="00734691">
              <w:t xml:space="preserve">4.2, </w:t>
            </w:r>
            <w:r w:rsidR="00A82796" w:rsidRPr="00734691">
              <w:t>and 4.</w:t>
            </w:r>
            <w:r w:rsidR="0030477A" w:rsidRPr="00734691">
              <w:t>4</w:t>
            </w:r>
          </w:p>
        </w:tc>
      </w:tr>
      <w:tr w:rsidR="006B7547" w:rsidRPr="00734691" w14:paraId="1687933D"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205665BF" w14:textId="0313C0C5" w:rsidR="006B7547" w:rsidRPr="00734691" w:rsidRDefault="00E4542F" w:rsidP="00907D74">
            <w:pPr>
              <w:pStyle w:val="TableEntry"/>
            </w:pPr>
            <w:r w:rsidRPr="00734691">
              <w:t>Draft 04</w:t>
            </w:r>
          </w:p>
        </w:tc>
        <w:tc>
          <w:tcPr>
            <w:tcW w:w="2437" w:type="dxa"/>
            <w:tcBorders>
              <w:top w:val="single" w:sz="6" w:space="0" w:color="auto"/>
              <w:left w:val="single" w:sz="6" w:space="0" w:color="auto"/>
              <w:bottom w:val="single" w:sz="6" w:space="0" w:color="auto"/>
              <w:right w:val="single" w:sz="6" w:space="0" w:color="auto"/>
            </w:tcBorders>
          </w:tcPr>
          <w:p w14:paraId="2D8A22CF" w14:textId="4031B388" w:rsidR="006B7547" w:rsidRPr="00734691" w:rsidRDefault="00E4542F" w:rsidP="00907D74">
            <w:pPr>
              <w:pStyle w:val="TableEntry"/>
            </w:pPr>
            <w:r w:rsidRPr="00734691">
              <w:t>March 0</w:t>
            </w:r>
            <w:r w:rsidR="002219D1" w:rsidRPr="00734691">
              <w:t>9</w:t>
            </w:r>
            <w:r w:rsidRPr="00734691">
              <w:t>, 2022</w:t>
            </w:r>
          </w:p>
        </w:tc>
        <w:tc>
          <w:tcPr>
            <w:tcW w:w="5241" w:type="dxa"/>
            <w:tcBorders>
              <w:top w:val="single" w:sz="6" w:space="0" w:color="auto"/>
              <w:left w:val="single" w:sz="6" w:space="0" w:color="auto"/>
              <w:bottom w:val="single" w:sz="6" w:space="0" w:color="auto"/>
              <w:right w:val="single" w:sz="6" w:space="0" w:color="auto"/>
            </w:tcBorders>
          </w:tcPr>
          <w:p w14:paraId="2766318C" w14:textId="391EA909" w:rsidR="006B7547" w:rsidRPr="00734691" w:rsidRDefault="0033205A" w:rsidP="00907D74">
            <w:pPr>
              <w:pStyle w:val="TableEntry"/>
            </w:pPr>
            <w:r w:rsidRPr="00734691">
              <w:t>Updated 3.2.4, 3.2.1</w:t>
            </w:r>
            <w:r w:rsidR="00437F16" w:rsidRPr="00734691">
              <w:t>, general typo corrections</w:t>
            </w:r>
          </w:p>
        </w:tc>
      </w:tr>
      <w:tr w:rsidR="006F7A27" w:rsidRPr="00734691" w14:paraId="6FBBF89E"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6A285AA8" w14:textId="653949E7" w:rsidR="006F7A27" w:rsidRPr="00734691" w:rsidRDefault="006F7A27" w:rsidP="00907D74">
            <w:pPr>
              <w:pStyle w:val="TableEntry"/>
            </w:pPr>
            <w:r w:rsidRPr="00734691">
              <w:t>Draft 05</w:t>
            </w:r>
          </w:p>
        </w:tc>
        <w:tc>
          <w:tcPr>
            <w:tcW w:w="2437" w:type="dxa"/>
            <w:tcBorders>
              <w:top w:val="single" w:sz="6" w:space="0" w:color="auto"/>
              <w:left w:val="single" w:sz="6" w:space="0" w:color="auto"/>
              <w:bottom w:val="single" w:sz="6" w:space="0" w:color="auto"/>
              <w:right w:val="single" w:sz="6" w:space="0" w:color="auto"/>
            </w:tcBorders>
          </w:tcPr>
          <w:p w14:paraId="292AD485" w14:textId="297B0290" w:rsidR="006F7A27" w:rsidRPr="00734691" w:rsidRDefault="006F7A27" w:rsidP="00907D74">
            <w:pPr>
              <w:pStyle w:val="TableEntry"/>
            </w:pPr>
            <w:r w:rsidRPr="00734691">
              <w:t>June 06, 2022</w:t>
            </w:r>
          </w:p>
        </w:tc>
        <w:tc>
          <w:tcPr>
            <w:tcW w:w="5241" w:type="dxa"/>
            <w:tcBorders>
              <w:top w:val="single" w:sz="6" w:space="0" w:color="auto"/>
              <w:left w:val="single" w:sz="6" w:space="0" w:color="auto"/>
              <w:bottom w:val="single" w:sz="6" w:space="0" w:color="auto"/>
              <w:right w:val="single" w:sz="6" w:space="0" w:color="auto"/>
            </w:tcBorders>
          </w:tcPr>
          <w:p w14:paraId="6B27C4F6" w14:textId="7D51B8C7" w:rsidR="006F7A27" w:rsidRPr="00734691" w:rsidRDefault="006F7A27" w:rsidP="00907D74">
            <w:pPr>
              <w:pStyle w:val="TableEntry"/>
            </w:pPr>
            <w:r w:rsidRPr="00734691">
              <w:t>Updated 3.2.2 and 3.2.6</w:t>
            </w:r>
          </w:p>
        </w:tc>
      </w:tr>
      <w:tr w:rsidR="00CF29E4" w:rsidRPr="00734691" w14:paraId="04D74978"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193DAAEE" w14:textId="790DCF58" w:rsidR="00CF29E4" w:rsidRPr="00734691" w:rsidRDefault="00CF29E4" w:rsidP="00907D74">
            <w:pPr>
              <w:pStyle w:val="TableEntry"/>
            </w:pPr>
            <w:r w:rsidRPr="00734691">
              <w:t>Draft 06</w:t>
            </w:r>
          </w:p>
        </w:tc>
        <w:tc>
          <w:tcPr>
            <w:tcW w:w="2437" w:type="dxa"/>
            <w:tcBorders>
              <w:top w:val="single" w:sz="6" w:space="0" w:color="auto"/>
              <w:left w:val="single" w:sz="6" w:space="0" w:color="auto"/>
              <w:bottom w:val="single" w:sz="6" w:space="0" w:color="auto"/>
              <w:right w:val="single" w:sz="6" w:space="0" w:color="auto"/>
            </w:tcBorders>
          </w:tcPr>
          <w:p w14:paraId="6DD324BB" w14:textId="4BA781A9" w:rsidR="00CF29E4" w:rsidRPr="00734691" w:rsidRDefault="00CF29E4" w:rsidP="00907D74">
            <w:pPr>
              <w:pStyle w:val="TableEntry"/>
            </w:pPr>
            <w:r w:rsidRPr="00734691">
              <w:t>Sept 14-16, 2022</w:t>
            </w:r>
          </w:p>
        </w:tc>
        <w:tc>
          <w:tcPr>
            <w:tcW w:w="5241" w:type="dxa"/>
            <w:tcBorders>
              <w:top w:val="single" w:sz="6" w:space="0" w:color="auto"/>
              <w:left w:val="single" w:sz="6" w:space="0" w:color="auto"/>
              <w:bottom w:val="single" w:sz="6" w:space="0" w:color="auto"/>
              <w:right w:val="single" w:sz="6" w:space="0" w:color="auto"/>
            </w:tcBorders>
          </w:tcPr>
          <w:p w14:paraId="58350395" w14:textId="65B4A454" w:rsidR="00CF29E4" w:rsidRPr="00734691" w:rsidRDefault="00CF29E4" w:rsidP="00907D74">
            <w:pPr>
              <w:pStyle w:val="TableEntry"/>
            </w:pPr>
            <w:r w:rsidRPr="00734691">
              <w:t>Updated at WG-28 / WG-02 joint meeting</w:t>
            </w:r>
          </w:p>
        </w:tc>
      </w:tr>
      <w:tr w:rsidR="00B54867" w:rsidRPr="00734691" w14:paraId="1985DF4F"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522A2801" w14:textId="380C1C74" w:rsidR="00B54867" w:rsidRPr="00734691" w:rsidRDefault="00B54867" w:rsidP="00907D74">
            <w:pPr>
              <w:pStyle w:val="TableEntry"/>
            </w:pPr>
            <w:r w:rsidRPr="00734691">
              <w:t>Draft 07</w:t>
            </w:r>
          </w:p>
        </w:tc>
        <w:tc>
          <w:tcPr>
            <w:tcW w:w="2437" w:type="dxa"/>
            <w:tcBorders>
              <w:top w:val="single" w:sz="6" w:space="0" w:color="auto"/>
              <w:left w:val="single" w:sz="6" w:space="0" w:color="auto"/>
              <w:bottom w:val="single" w:sz="6" w:space="0" w:color="auto"/>
              <w:right w:val="single" w:sz="6" w:space="0" w:color="auto"/>
            </w:tcBorders>
          </w:tcPr>
          <w:p w14:paraId="364D9D09" w14:textId="6E1C096E" w:rsidR="00B54867" w:rsidRPr="00734691" w:rsidRDefault="00B54867" w:rsidP="00907D74">
            <w:pPr>
              <w:pStyle w:val="TableEntry"/>
            </w:pPr>
            <w:r w:rsidRPr="00734691">
              <w:t>Mar 06-08, 2023</w:t>
            </w:r>
          </w:p>
        </w:tc>
        <w:tc>
          <w:tcPr>
            <w:tcW w:w="5241" w:type="dxa"/>
            <w:tcBorders>
              <w:top w:val="single" w:sz="6" w:space="0" w:color="auto"/>
              <w:left w:val="single" w:sz="6" w:space="0" w:color="auto"/>
              <w:bottom w:val="single" w:sz="6" w:space="0" w:color="auto"/>
              <w:right w:val="single" w:sz="6" w:space="0" w:color="auto"/>
            </w:tcBorders>
          </w:tcPr>
          <w:p w14:paraId="5A8E209C" w14:textId="629CD96B" w:rsidR="00B54867" w:rsidRPr="00734691" w:rsidRDefault="00B54867" w:rsidP="00907D74">
            <w:pPr>
              <w:pStyle w:val="TableEntry"/>
            </w:pPr>
            <w:r w:rsidRPr="00734691">
              <w:t>Updated at WG-28 / WG-02 joint meeting</w:t>
            </w:r>
          </w:p>
        </w:tc>
      </w:tr>
      <w:tr w:rsidR="00225AC5" w:rsidRPr="00734691" w14:paraId="39BD68F3"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23B8D360" w14:textId="106F877A" w:rsidR="00225AC5" w:rsidRPr="00734691" w:rsidRDefault="00225AC5" w:rsidP="00907D74">
            <w:pPr>
              <w:pStyle w:val="TableEntry"/>
            </w:pPr>
            <w:r w:rsidRPr="00734691">
              <w:t>Draft 08</w:t>
            </w:r>
          </w:p>
        </w:tc>
        <w:tc>
          <w:tcPr>
            <w:tcW w:w="2437" w:type="dxa"/>
            <w:tcBorders>
              <w:top w:val="single" w:sz="6" w:space="0" w:color="auto"/>
              <w:left w:val="single" w:sz="6" w:space="0" w:color="auto"/>
              <w:bottom w:val="single" w:sz="6" w:space="0" w:color="auto"/>
              <w:right w:val="single" w:sz="6" w:space="0" w:color="auto"/>
            </w:tcBorders>
          </w:tcPr>
          <w:p w14:paraId="0491D1BD" w14:textId="5CECA07B" w:rsidR="00225AC5" w:rsidRPr="00734691" w:rsidRDefault="00225AC5" w:rsidP="00907D74">
            <w:pPr>
              <w:pStyle w:val="TableEntry"/>
              <w:rPr>
                <w:highlight w:val="yellow"/>
              </w:rPr>
            </w:pPr>
            <w:r w:rsidRPr="00734691">
              <w:t>May 17-19, 2023</w:t>
            </w:r>
          </w:p>
        </w:tc>
        <w:tc>
          <w:tcPr>
            <w:tcW w:w="5241" w:type="dxa"/>
            <w:tcBorders>
              <w:top w:val="single" w:sz="6" w:space="0" w:color="auto"/>
              <w:left w:val="single" w:sz="6" w:space="0" w:color="auto"/>
              <w:bottom w:val="single" w:sz="6" w:space="0" w:color="auto"/>
              <w:right w:val="single" w:sz="6" w:space="0" w:color="auto"/>
            </w:tcBorders>
          </w:tcPr>
          <w:p w14:paraId="6927DFB1" w14:textId="2ADBB4D8" w:rsidR="00225AC5" w:rsidRPr="00734691" w:rsidRDefault="00225AC5" w:rsidP="00907D74">
            <w:pPr>
              <w:pStyle w:val="TableEntry"/>
            </w:pPr>
            <w:r w:rsidRPr="00734691">
              <w:t>Updated at WG-28 / WG-02 joint meeting</w:t>
            </w:r>
          </w:p>
        </w:tc>
      </w:tr>
      <w:tr w:rsidR="006F6BBE" w:rsidRPr="00734691" w14:paraId="229C9C89"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4FF73B9F" w14:textId="254B3CE3" w:rsidR="006F6BBE" w:rsidRPr="00734691" w:rsidRDefault="006F6BBE" w:rsidP="00907D74">
            <w:pPr>
              <w:pStyle w:val="TableEntry"/>
            </w:pPr>
            <w:r w:rsidRPr="00734691">
              <w:t>Draft 09</w:t>
            </w:r>
          </w:p>
        </w:tc>
        <w:tc>
          <w:tcPr>
            <w:tcW w:w="2437" w:type="dxa"/>
            <w:tcBorders>
              <w:top w:val="single" w:sz="6" w:space="0" w:color="auto"/>
              <w:left w:val="single" w:sz="6" w:space="0" w:color="auto"/>
              <w:bottom w:val="single" w:sz="6" w:space="0" w:color="auto"/>
              <w:right w:val="single" w:sz="6" w:space="0" w:color="auto"/>
            </w:tcBorders>
          </w:tcPr>
          <w:p w14:paraId="5AB7169B" w14:textId="30C220D5" w:rsidR="006F6BBE" w:rsidRPr="00734691" w:rsidRDefault="006F6BBE" w:rsidP="00907D74">
            <w:pPr>
              <w:pStyle w:val="TableEntry"/>
            </w:pPr>
            <w:r w:rsidRPr="00734691">
              <w:t>July 19, 2023</w:t>
            </w:r>
          </w:p>
        </w:tc>
        <w:tc>
          <w:tcPr>
            <w:tcW w:w="5241" w:type="dxa"/>
            <w:tcBorders>
              <w:top w:val="single" w:sz="6" w:space="0" w:color="auto"/>
              <w:left w:val="single" w:sz="6" w:space="0" w:color="auto"/>
              <w:bottom w:val="single" w:sz="6" w:space="0" w:color="auto"/>
              <w:right w:val="single" w:sz="6" w:space="0" w:color="auto"/>
            </w:tcBorders>
          </w:tcPr>
          <w:p w14:paraId="3CEB1BF7" w14:textId="686A2C6D" w:rsidR="006F6BBE" w:rsidRPr="00734691" w:rsidRDefault="006F6BBE" w:rsidP="00907D74">
            <w:pPr>
              <w:pStyle w:val="TableEntry"/>
            </w:pPr>
            <w:r w:rsidRPr="00734691">
              <w:t>Updated at WG-28 / WG-02 joint call</w:t>
            </w:r>
          </w:p>
        </w:tc>
      </w:tr>
      <w:tr w:rsidR="00DA63EC" w:rsidRPr="00734691" w14:paraId="0B2F4286"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6F025337" w14:textId="1668CBB2" w:rsidR="00DA63EC" w:rsidRPr="00734691" w:rsidRDefault="00DA63EC" w:rsidP="00907D74">
            <w:pPr>
              <w:pStyle w:val="TableEntry"/>
            </w:pPr>
            <w:r w:rsidRPr="00734691">
              <w:t>Draft 10</w:t>
            </w:r>
          </w:p>
        </w:tc>
        <w:tc>
          <w:tcPr>
            <w:tcW w:w="2437" w:type="dxa"/>
            <w:tcBorders>
              <w:top w:val="single" w:sz="6" w:space="0" w:color="auto"/>
              <w:left w:val="single" w:sz="6" w:space="0" w:color="auto"/>
              <w:bottom w:val="single" w:sz="6" w:space="0" w:color="auto"/>
              <w:right w:val="single" w:sz="6" w:space="0" w:color="auto"/>
            </w:tcBorders>
          </w:tcPr>
          <w:p w14:paraId="473F6495" w14:textId="668E846C" w:rsidR="00DA63EC" w:rsidRPr="00734691" w:rsidRDefault="00DA63EC" w:rsidP="00907D74">
            <w:pPr>
              <w:pStyle w:val="TableEntry"/>
            </w:pPr>
            <w:r w:rsidRPr="00734691">
              <w:t>Oct 20, 2023</w:t>
            </w:r>
          </w:p>
        </w:tc>
        <w:tc>
          <w:tcPr>
            <w:tcW w:w="5241" w:type="dxa"/>
            <w:tcBorders>
              <w:top w:val="single" w:sz="6" w:space="0" w:color="auto"/>
              <w:left w:val="single" w:sz="6" w:space="0" w:color="auto"/>
              <w:bottom w:val="single" w:sz="6" w:space="0" w:color="auto"/>
              <w:right w:val="single" w:sz="6" w:space="0" w:color="auto"/>
            </w:tcBorders>
          </w:tcPr>
          <w:p w14:paraId="66028EDB" w14:textId="3792D4AA" w:rsidR="00DA63EC" w:rsidRPr="00734691" w:rsidRDefault="00DA63EC" w:rsidP="00907D74">
            <w:pPr>
              <w:pStyle w:val="TableEntry"/>
            </w:pPr>
            <w:r w:rsidRPr="00734691">
              <w:t>Updated at WG-28 / WG-02 joint meeting</w:t>
            </w:r>
          </w:p>
        </w:tc>
      </w:tr>
      <w:tr w:rsidR="00DA63EC" w:rsidRPr="00734691" w14:paraId="1AA8859F"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2F273FDF" w14:textId="374155BF" w:rsidR="00DA63EC" w:rsidRPr="00734691" w:rsidRDefault="00DA63EC" w:rsidP="00907D74">
            <w:pPr>
              <w:pStyle w:val="TableEntry"/>
            </w:pPr>
            <w:r w:rsidRPr="00734691">
              <w:t>Draft 11</w:t>
            </w:r>
          </w:p>
        </w:tc>
        <w:tc>
          <w:tcPr>
            <w:tcW w:w="2437" w:type="dxa"/>
            <w:tcBorders>
              <w:top w:val="single" w:sz="6" w:space="0" w:color="auto"/>
              <w:left w:val="single" w:sz="6" w:space="0" w:color="auto"/>
              <w:bottom w:val="single" w:sz="6" w:space="0" w:color="auto"/>
              <w:right w:val="single" w:sz="6" w:space="0" w:color="auto"/>
            </w:tcBorders>
          </w:tcPr>
          <w:p w14:paraId="0FCA1186" w14:textId="0A709A05" w:rsidR="00DA63EC" w:rsidRPr="00734691" w:rsidRDefault="00DA63EC" w:rsidP="00907D74">
            <w:pPr>
              <w:pStyle w:val="TableEntry"/>
            </w:pPr>
            <w:r w:rsidRPr="00734691">
              <w:t>Dec 18, 2023</w:t>
            </w:r>
          </w:p>
        </w:tc>
        <w:tc>
          <w:tcPr>
            <w:tcW w:w="5241" w:type="dxa"/>
            <w:tcBorders>
              <w:top w:val="single" w:sz="6" w:space="0" w:color="auto"/>
              <w:left w:val="single" w:sz="6" w:space="0" w:color="auto"/>
              <w:bottom w:val="single" w:sz="6" w:space="0" w:color="auto"/>
              <w:right w:val="single" w:sz="6" w:space="0" w:color="auto"/>
            </w:tcBorders>
          </w:tcPr>
          <w:p w14:paraId="560F0E68" w14:textId="6BCA9B63" w:rsidR="00DA63EC" w:rsidRPr="00734691" w:rsidRDefault="00DA63EC" w:rsidP="00907D74">
            <w:pPr>
              <w:pStyle w:val="TableEntry"/>
            </w:pPr>
            <w:r w:rsidRPr="00734691">
              <w:t>Updated at WG-28 / WG-02 joint call</w:t>
            </w:r>
          </w:p>
        </w:tc>
      </w:tr>
      <w:tr w:rsidR="00320E7D" w:rsidRPr="00734691" w14:paraId="44BD195C"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AF6ABF1" w14:textId="37B78856" w:rsidR="00320E7D" w:rsidRPr="00734691" w:rsidRDefault="00320E7D" w:rsidP="00907D74">
            <w:pPr>
              <w:pStyle w:val="TableEntry"/>
            </w:pPr>
            <w:r w:rsidRPr="00734691">
              <w:t>Draft 12</w:t>
            </w:r>
          </w:p>
        </w:tc>
        <w:tc>
          <w:tcPr>
            <w:tcW w:w="2437" w:type="dxa"/>
            <w:tcBorders>
              <w:top w:val="single" w:sz="6" w:space="0" w:color="auto"/>
              <w:left w:val="single" w:sz="6" w:space="0" w:color="auto"/>
              <w:bottom w:val="single" w:sz="6" w:space="0" w:color="auto"/>
              <w:right w:val="single" w:sz="6" w:space="0" w:color="auto"/>
            </w:tcBorders>
          </w:tcPr>
          <w:p w14:paraId="642F35EF" w14:textId="65DCC238" w:rsidR="00320E7D" w:rsidRPr="00734691" w:rsidRDefault="00320E7D" w:rsidP="00907D74">
            <w:pPr>
              <w:pStyle w:val="TableEntry"/>
            </w:pPr>
            <w:r w:rsidRPr="00734691">
              <w:t>Jan 11, 2024</w:t>
            </w:r>
          </w:p>
        </w:tc>
        <w:tc>
          <w:tcPr>
            <w:tcW w:w="5241" w:type="dxa"/>
            <w:tcBorders>
              <w:top w:val="single" w:sz="6" w:space="0" w:color="auto"/>
              <w:left w:val="single" w:sz="6" w:space="0" w:color="auto"/>
              <w:bottom w:val="single" w:sz="6" w:space="0" w:color="auto"/>
              <w:right w:val="single" w:sz="6" w:space="0" w:color="auto"/>
            </w:tcBorders>
          </w:tcPr>
          <w:p w14:paraId="2C0455C8" w14:textId="77777777" w:rsidR="00320E7D" w:rsidRPr="00734691" w:rsidRDefault="00320E7D" w:rsidP="00907D74">
            <w:pPr>
              <w:pStyle w:val="TableEntry"/>
            </w:pPr>
            <w:r w:rsidRPr="00734691">
              <w:t>Updated at WG-06 First Reading</w:t>
            </w:r>
            <w:r w:rsidR="001E0F5A" w:rsidRPr="00734691">
              <w:t>.</w:t>
            </w:r>
          </w:p>
          <w:p w14:paraId="0234F58F" w14:textId="40C5E780" w:rsidR="001E0F5A" w:rsidRPr="00734691" w:rsidRDefault="001E0F5A" w:rsidP="00907D74">
            <w:pPr>
              <w:pStyle w:val="TableEntry"/>
            </w:pPr>
            <w:r w:rsidRPr="00734691">
              <w:t>First Reading stopped on line 262</w:t>
            </w:r>
          </w:p>
        </w:tc>
      </w:tr>
      <w:tr w:rsidR="00080C6C" w:rsidRPr="00734691" w14:paraId="152A20BA"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C7844C4" w14:textId="6C8987B7" w:rsidR="00080C6C" w:rsidRPr="00734691" w:rsidRDefault="00080C6C" w:rsidP="00907D74">
            <w:pPr>
              <w:pStyle w:val="TableEntry"/>
            </w:pPr>
            <w:r w:rsidRPr="00734691">
              <w:t>Draft 13</w:t>
            </w:r>
          </w:p>
        </w:tc>
        <w:tc>
          <w:tcPr>
            <w:tcW w:w="2437" w:type="dxa"/>
            <w:tcBorders>
              <w:top w:val="single" w:sz="6" w:space="0" w:color="auto"/>
              <w:left w:val="single" w:sz="6" w:space="0" w:color="auto"/>
              <w:bottom w:val="single" w:sz="6" w:space="0" w:color="auto"/>
              <w:right w:val="single" w:sz="6" w:space="0" w:color="auto"/>
            </w:tcBorders>
          </w:tcPr>
          <w:p w14:paraId="2CF2FF67" w14:textId="16C36339" w:rsidR="00080C6C" w:rsidRPr="00734691" w:rsidRDefault="00080C6C" w:rsidP="00907D74">
            <w:pPr>
              <w:pStyle w:val="TableEntry"/>
            </w:pPr>
            <w:r w:rsidRPr="00734691">
              <w:t>Jan 18, 2024</w:t>
            </w:r>
          </w:p>
        </w:tc>
        <w:tc>
          <w:tcPr>
            <w:tcW w:w="5241" w:type="dxa"/>
            <w:tcBorders>
              <w:top w:val="single" w:sz="6" w:space="0" w:color="auto"/>
              <w:left w:val="single" w:sz="6" w:space="0" w:color="auto"/>
              <w:bottom w:val="single" w:sz="6" w:space="0" w:color="auto"/>
              <w:right w:val="single" w:sz="6" w:space="0" w:color="auto"/>
            </w:tcBorders>
          </w:tcPr>
          <w:p w14:paraId="013CD0FD" w14:textId="12756138" w:rsidR="00080C6C" w:rsidRPr="00734691" w:rsidRDefault="00080C6C" w:rsidP="00907D74">
            <w:pPr>
              <w:pStyle w:val="TableEntry"/>
            </w:pPr>
            <w:r w:rsidRPr="00734691">
              <w:t>Updated at WG-28 / WG-02 joint call</w:t>
            </w:r>
            <w:r w:rsidR="00D14E20" w:rsidRPr="00734691">
              <w:t>, reviewed with WG-22 Dentistry</w:t>
            </w:r>
            <w:r w:rsidR="00516863" w:rsidRPr="00734691">
              <w:t>, and fix some comments from WG-06 meeting on January 11, 2024.</w:t>
            </w:r>
          </w:p>
        </w:tc>
      </w:tr>
      <w:tr w:rsidR="00520A25" w:rsidRPr="00734691" w14:paraId="00ADF175"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16409F4A" w14:textId="6516899E" w:rsidR="00520A25" w:rsidRPr="00734691" w:rsidRDefault="00520A25" w:rsidP="00907D74">
            <w:pPr>
              <w:pStyle w:val="TableEntry"/>
            </w:pPr>
            <w:r w:rsidRPr="00734691">
              <w:t>Draft 14</w:t>
            </w:r>
          </w:p>
        </w:tc>
        <w:tc>
          <w:tcPr>
            <w:tcW w:w="2437" w:type="dxa"/>
            <w:tcBorders>
              <w:top w:val="single" w:sz="6" w:space="0" w:color="auto"/>
              <w:left w:val="single" w:sz="6" w:space="0" w:color="auto"/>
              <w:bottom w:val="single" w:sz="6" w:space="0" w:color="auto"/>
              <w:right w:val="single" w:sz="6" w:space="0" w:color="auto"/>
            </w:tcBorders>
          </w:tcPr>
          <w:p w14:paraId="482B8DCF" w14:textId="280319F1" w:rsidR="00520A25" w:rsidRPr="00734691" w:rsidRDefault="00520A25" w:rsidP="00907D74">
            <w:pPr>
              <w:pStyle w:val="TableEntry"/>
            </w:pPr>
            <w:r w:rsidRPr="00734691">
              <w:t>April 1</w:t>
            </w:r>
            <w:r w:rsidR="008733EC" w:rsidRPr="00734691">
              <w:t>9</w:t>
            </w:r>
            <w:r w:rsidRPr="00734691">
              <w:t>, 2024</w:t>
            </w:r>
          </w:p>
        </w:tc>
        <w:tc>
          <w:tcPr>
            <w:tcW w:w="5241" w:type="dxa"/>
            <w:tcBorders>
              <w:top w:val="single" w:sz="6" w:space="0" w:color="auto"/>
              <w:left w:val="single" w:sz="6" w:space="0" w:color="auto"/>
              <w:bottom w:val="single" w:sz="6" w:space="0" w:color="auto"/>
              <w:right w:val="single" w:sz="6" w:space="0" w:color="auto"/>
            </w:tcBorders>
          </w:tcPr>
          <w:p w14:paraId="49EC1351" w14:textId="3798338B" w:rsidR="00520A25" w:rsidRPr="00734691" w:rsidRDefault="00520A25" w:rsidP="00907D74">
            <w:pPr>
              <w:pStyle w:val="TableEntry"/>
            </w:pPr>
            <w:r w:rsidRPr="00734691">
              <w:t>Updated at WG-28 / WG-02 joint meeting</w:t>
            </w:r>
          </w:p>
        </w:tc>
      </w:tr>
      <w:tr w:rsidR="00642980" w:rsidRPr="00734691" w14:paraId="25667EC3"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506F63A3" w14:textId="3C5FC071" w:rsidR="00642980" w:rsidRPr="00734691" w:rsidRDefault="00642980" w:rsidP="00907D74">
            <w:pPr>
              <w:pStyle w:val="TableEntry"/>
            </w:pPr>
            <w:r w:rsidRPr="00734691">
              <w:t>Draft 15</w:t>
            </w:r>
          </w:p>
        </w:tc>
        <w:tc>
          <w:tcPr>
            <w:tcW w:w="2437" w:type="dxa"/>
            <w:tcBorders>
              <w:top w:val="single" w:sz="6" w:space="0" w:color="auto"/>
              <w:left w:val="single" w:sz="6" w:space="0" w:color="auto"/>
              <w:bottom w:val="single" w:sz="6" w:space="0" w:color="auto"/>
              <w:right w:val="single" w:sz="6" w:space="0" w:color="auto"/>
            </w:tcBorders>
          </w:tcPr>
          <w:p w14:paraId="5C4E42EC" w14:textId="37B233AB" w:rsidR="00642980" w:rsidRPr="00734691" w:rsidRDefault="0029109E" w:rsidP="00907D74">
            <w:pPr>
              <w:pStyle w:val="TableEntry"/>
            </w:pPr>
            <w:r w:rsidRPr="00734691">
              <w:t>June</w:t>
            </w:r>
            <w:r w:rsidR="00642980" w:rsidRPr="00734691">
              <w:t xml:space="preserve"> </w:t>
            </w:r>
            <w:r w:rsidRPr="00734691">
              <w:t>13</w:t>
            </w:r>
            <w:r w:rsidR="00642980" w:rsidRPr="00734691">
              <w:t>, 2024</w:t>
            </w:r>
          </w:p>
        </w:tc>
        <w:tc>
          <w:tcPr>
            <w:tcW w:w="5241" w:type="dxa"/>
            <w:tcBorders>
              <w:top w:val="single" w:sz="6" w:space="0" w:color="auto"/>
              <w:left w:val="single" w:sz="6" w:space="0" w:color="auto"/>
              <w:bottom w:val="single" w:sz="6" w:space="0" w:color="auto"/>
              <w:right w:val="single" w:sz="6" w:space="0" w:color="auto"/>
            </w:tcBorders>
          </w:tcPr>
          <w:p w14:paraId="416A485A" w14:textId="5103833D" w:rsidR="00642980" w:rsidRPr="00734691" w:rsidRDefault="00642980" w:rsidP="00907D74">
            <w:pPr>
              <w:pStyle w:val="TableEntry"/>
            </w:pPr>
            <w:r w:rsidRPr="00734691">
              <w:t xml:space="preserve">Updated </w:t>
            </w:r>
            <w:r w:rsidR="0029109E" w:rsidRPr="00734691">
              <w:t xml:space="preserve">with comments from </w:t>
            </w:r>
            <w:r w:rsidRPr="00734691">
              <w:t>WG-06 meeting</w:t>
            </w:r>
            <w:r w:rsidR="0029109E" w:rsidRPr="00734691">
              <w:t xml:space="preserve"> on May, reviewed by WG-28 / WG-02 </w:t>
            </w:r>
            <w:r w:rsidR="00ED2D45" w:rsidRPr="00734691">
              <w:t>in</w:t>
            </w:r>
            <w:r w:rsidR="0029109E" w:rsidRPr="00734691">
              <w:t xml:space="preserve"> June</w:t>
            </w:r>
            <w:r w:rsidR="003351E1" w:rsidRPr="00734691">
              <w:t>. These comments will be addressed in the new version of this document</w:t>
            </w:r>
            <w:r w:rsidR="00C05C67" w:rsidRPr="00734691">
              <w:t xml:space="preserve"> for the WG-06 August meeting</w:t>
            </w:r>
            <w:r w:rsidR="003351E1" w:rsidRPr="00734691">
              <w:t>.</w:t>
            </w:r>
          </w:p>
        </w:tc>
      </w:tr>
      <w:tr w:rsidR="00ED2D45" w:rsidRPr="00734691" w14:paraId="61CFC479"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46CCD505" w14:textId="073E55BB" w:rsidR="00ED2D45" w:rsidRPr="00734691" w:rsidRDefault="00ED2D45" w:rsidP="00907D74">
            <w:pPr>
              <w:pStyle w:val="TableEntry"/>
            </w:pPr>
            <w:r w:rsidRPr="00734691">
              <w:t>Draft 16</w:t>
            </w:r>
          </w:p>
        </w:tc>
        <w:tc>
          <w:tcPr>
            <w:tcW w:w="2437" w:type="dxa"/>
            <w:tcBorders>
              <w:top w:val="single" w:sz="6" w:space="0" w:color="auto"/>
              <w:left w:val="single" w:sz="6" w:space="0" w:color="auto"/>
              <w:bottom w:val="single" w:sz="6" w:space="0" w:color="auto"/>
              <w:right w:val="single" w:sz="6" w:space="0" w:color="auto"/>
            </w:tcBorders>
          </w:tcPr>
          <w:p w14:paraId="3B1509F1" w14:textId="462CF95C" w:rsidR="00ED2D45" w:rsidRPr="00734691" w:rsidRDefault="00ED2D45" w:rsidP="00907D74">
            <w:pPr>
              <w:pStyle w:val="TableEntry"/>
            </w:pPr>
            <w:r w:rsidRPr="00734691">
              <w:t>August 14, 2024</w:t>
            </w:r>
          </w:p>
        </w:tc>
        <w:tc>
          <w:tcPr>
            <w:tcW w:w="5241" w:type="dxa"/>
            <w:tcBorders>
              <w:top w:val="single" w:sz="6" w:space="0" w:color="auto"/>
              <w:left w:val="single" w:sz="6" w:space="0" w:color="auto"/>
              <w:bottom w:val="single" w:sz="6" w:space="0" w:color="auto"/>
              <w:right w:val="single" w:sz="6" w:space="0" w:color="auto"/>
            </w:tcBorders>
          </w:tcPr>
          <w:p w14:paraId="312B3652" w14:textId="69F3A23A" w:rsidR="00ED2D45" w:rsidRPr="00734691" w:rsidRDefault="00ED2D45" w:rsidP="00907D74">
            <w:pPr>
              <w:pStyle w:val="TableEntry"/>
            </w:pPr>
            <w:r w:rsidRPr="00734691">
              <w:t>Updated for the WG-06 August meeting</w:t>
            </w:r>
          </w:p>
        </w:tc>
      </w:tr>
      <w:tr w:rsidR="007234C7" w:rsidRPr="00734691" w14:paraId="02B8DE64"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44344886" w14:textId="4275FBFB" w:rsidR="007234C7" w:rsidRPr="00734691" w:rsidRDefault="007234C7" w:rsidP="00907D74">
            <w:pPr>
              <w:pStyle w:val="TableEntry"/>
            </w:pPr>
            <w:r w:rsidRPr="00734691">
              <w:t>Draft 17</w:t>
            </w:r>
          </w:p>
        </w:tc>
        <w:tc>
          <w:tcPr>
            <w:tcW w:w="2437" w:type="dxa"/>
            <w:tcBorders>
              <w:top w:val="single" w:sz="6" w:space="0" w:color="auto"/>
              <w:left w:val="single" w:sz="6" w:space="0" w:color="auto"/>
              <w:bottom w:val="single" w:sz="6" w:space="0" w:color="auto"/>
              <w:right w:val="single" w:sz="6" w:space="0" w:color="auto"/>
            </w:tcBorders>
          </w:tcPr>
          <w:p w14:paraId="24CF0763" w14:textId="7D4A9A37" w:rsidR="007234C7" w:rsidRPr="00734691" w:rsidRDefault="007234C7" w:rsidP="00907D74">
            <w:pPr>
              <w:pStyle w:val="TableEntry"/>
            </w:pPr>
            <w:r w:rsidRPr="00734691">
              <w:t>August 21, 2024</w:t>
            </w:r>
          </w:p>
        </w:tc>
        <w:tc>
          <w:tcPr>
            <w:tcW w:w="5241" w:type="dxa"/>
            <w:tcBorders>
              <w:top w:val="single" w:sz="6" w:space="0" w:color="auto"/>
              <w:left w:val="single" w:sz="6" w:space="0" w:color="auto"/>
              <w:bottom w:val="single" w:sz="6" w:space="0" w:color="auto"/>
              <w:right w:val="single" w:sz="6" w:space="0" w:color="auto"/>
            </w:tcBorders>
          </w:tcPr>
          <w:p w14:paraId="559E207F" w14:textId="77777777" w:rsidR="007234C7" w:rsidRPr="00734691" w:rsidRDefault="007234C7" w:rsidP="00907D74">
            <w:pPr>
              <w:pStyle w:val="TableEntry"/>
            </w:pPr>
            <w:r w:rsidRPr="00734691">
              <w:t>Updated at WG-06 First Reading.</w:t>
            </w:r>
          </w:p>
          <w:p w14:paraId="355B181D" w14:textId="1711A8CA" w:rsidR="007234C7" w:rsidRPr="00734691" w:rsidRDefault="007234C7" w:rsidP="00907D74">
            <w:pPr>
              <w:pStyle w:val="TableEntry"/>
            </w:pPr>
            <w:r w:rsidRPr="00734691">
              <w:t>First Reading stopped on ZZZZZ.4.1, and did not read from ZZZZZ.3.2.2 to ZZZZZ.3.2.6</w:t>
            </w:r>
            <w:r w:rsidR="008E3C9F" w:rsidRPr="00734691">
              <w:t xml:space="preserve"> included</w:t>
            </w:r>
          </w:p>
        </w:tc>
      </w:tr>
      <w:tr w:rsidR="006872D5" w:rsidRPr="00734691" w14:paraId="221C0C7E"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6DFB1A8F" w14:textId="0E6C9D4E" w:rsidR="006872D5" w:rsidRPr="00734691" w:rsidRDefault="006872D5" w:rsidP="00907D74">
            <w:pPr>
              <w:pStyle w:val="TableEntry"/>
            </w:pPr>
            <w:r w:rsidRPr="00734691">
              <w:t>Draft 18</w:t>
            </w:r>
          </w:p>
        </w:tc>
        <w:tc>
          <w:tcPr>
            <w:tcW w:w="2437" w:type="dxa"/>
            <w:tcBorders>
              <w:top w:val="single" w:sz="6" w:space="0" w:color="auto"/>
              <w:left w:val="single" w:sz="6" w:space="0" w:color="auto"/>
              <w:bottom w:val="single" w:sz="6" w:space="0" w:color="auto"/>
              <w:right w:val="single" w:sz="6" w:space="0" w:color="auto"/>
            </w:tcBorders>
          </w:tcPr>
          <w:p w14:paraId="5536DBF4" w14:textId="544F0452" w:rsidR="006872D5" w:rsidRPr="00734691" w:rsidRDefault="00EE19F9" w:rsidP="00907D74">
            <w:pPr>
              <w:pStyle w:val="TableEntry"/>
            </w:pPr>
            <w:r w:rsidRPr="00734691">
              <w:t>November</w:t>
            </w:r>
            <w:r w:rsidR="006872D5" w:rsidRPr="00734691">
              <w:t xml:space="preserve"> </w:t>
            </w:r>
            <w:r w:rsidRPr="00734691">
              <w:t>01</w:t>
            </w:r>
            <w:r w:rsidR="006872D5" w:rsidRPr="00734691">
              <w:t>, 2024</w:t>
            </w:r>
          </w:p>
        </w:tc>
        <w:tc>
          <w:tcPr>
            <w:tcW w:w="5241" w:type="dxa"/>
            <w:tcBorders>
              <w:top w:val="single" w:sz="6" w:space="0" w:color="auto"/>
              <w:left w:val="single" w:sz="6" w:space="0" w:color="auto"/>
              <w:bottom w:val="single" w:sz="6" w:space="0" w:color="auto"/>
              <w:right w:val="single" w:sz="6" w:space="0" w:color="auto"/>
            </w:tcBorders>
          </w:tcPr>
          <w:p w14:paraId="34A11128" w14:textId="5E7004E0" w:rsidR="006872D5" w:rsidRPr="00734691" w:rsidRDefault="00CE075A" w:rsidP="00907D74">
            <w:pPr>
              <w:pStyle w:val="TableEntry"/>
            </w:pPr>
            <w:r w:rsidRPr="00734691">
              <w:t>Updated at WG-28 / WG-02 joint meeting</w:t>
            </w:r>
          </w:p>
        </w:tc>
      </w:tr>
      <w:tr w:rsidR="005C3BF5" w:rsidRPr="00734691" w14:paraId="6F18FD30"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13BA402" w14:textId="605E1CF3" w:rsidR="005C3BF5" w:rsidRPr="00734691" w:rsidRDefault="005C3BF5" w:rsidP="00907D74">
            <w:pPr>
              <w:pStyle w:val="TableEntry"/>
            </w:pPr>
            <w:r w:rsidRPr="00734691">
              <w:t>Draft 19</w:t>
            </w:r>
          </w:p>
        </w:tc>
        <w:tc>
          <w:tcPr>
            <w:tcW w:w="2437" w:type="dxa"/>
            <w:tcBorders>
              <w:top w:val="single" w:sz="6" w:space="0" w:color="auto"/>
              <w:left w:val="single" w:sz="6" w:space="0" w:color="auto"/>
              <w:bottom w:val="single" w:sz="6" w:space="0" w:color="auto"/>
              <w:right w:val="single" w:sz="6" w:space="0" w:color="auto"/>
            </w:tcBorders>
          </w:tcPr>
          <w:p w14:paraId="180FD7B7" w14:textId="079DA68A" w:rsidR="005C3BF5" w:rsidRPr="00734691" w:rsidRDefault="005C3BF5" w:rsidP="00907D74">
            <w:pPr>
              <w:pStyle w:val="TableEntry"/>
            </w:pPr>
            <w:r w:rsidRPr="00734691">
              <w:t>November 06, 2024</w:t>
            </w:r>
          </w:p>
        </w:tc>
        <w:tc>
          <w:tcPr>
            <w:tcW w:w="5241" w:type="dxa"/>
            <w:tcBorders>
              <w:top w:val="single" w:sz="6" w:space="0" w:color="auto"/>
              <w:left w:val="single" w:sz="6" w:space="0" w:color="auto"/>
              <w:bottom w:val="single" w:sz="6" w:space="0" w:color="auto"/>
              <w:right w:val="single" w:sz="6" w:space="0" w:color="auto"/>
            </w:tcBorders>
          </w:tcPr>
          <w:p w14:paraId="32D34C0A" w14:textId="5C499AD4" w:rsidR="005C3BF5" w:rsidRPr="00734691" w:rsidRDefault="005C3BF5" w:rsidP="00907D74">
            <w:pPr>
              <w:pStyle w:val="TableEntry"/>
            </w:pPr>
            <w:r w:rsidRPr="00734691">
              <w:t>Updated at WG-06 meeting</w:t>
            </w:r>
            <w:r w:rsidR="00F0133C" w:rsidRPr="00734691">
              <w:t>. The review stopped at the end of section 4.4.</w:t>
            </w:r>
          </w:p>
        </w:tc>
      </w:tr>
      <w:tr w:rsidR="00FD0EA0" w:rsidRPr="00734691" w14:paraId="0B021AF1"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8495599" w14:textId="102038D6" w:rsidR="00FD0EA0" w:rsidRPr="00734691" w:rsidRDefault="00FD0EA0" w:rsidP="00907D74">
            <w:pPr>
              <w:pStyle w:val="TableEntry"/>
            </w:pPr>
            <w:r w:rsidRPr="00734691">
              <w:t>Draft 20</w:t>
            </w:r>
          </w:p>
        </w:tc>
        <w:tc>
          <w:tcPr>
            <w:tcW w:w="2437" w:type="dxa"/>
            <w:tcBorders>
              <w:top w:val="single" w:sz="6" w:space="0" w:color="auto"/>
              <w:left w:val="single" w:sz="6" w:space="0" w:color="auto"/>
              <w:bottom w:val="single" w:sz="6" w:space="0" w:color="auto"/>
              <w:right w:val="single" w:sz="6" w:space="0" w:color="auto"/>
            </w:tcBorders>
          </w:tcPr>
          <w:p w14:paraId="3065D095" w14:textId="38220AA3" w:rsidR="00FD0EA0" w:rsidRPr="00734691" w:rsidRDefault="00FD0EA0" w:rsidP="00907D74">
            <w:pPr>
              <w:pStyle w:val="TableEntry"/>
            </w:pPr>
            <w:r w:rsidRPr="00734691">
              <w:t>January 10, 2025</w:t>
            </w:r>
          </w:p>
        </w:tc>
        <w:tc>
          <w:tcPr>
            <w:tcW w:w="5241" w:type="dxa"/>
            <w:tcBorders>
              <w:top w:val="single" w:sz="6" w:space="0" w:color="auto"/>
              <w:left w:val="single" w:sz="6" w:space="0" w:color="auto"/>
              <w:bottom w:val="single" w:sz="6" w:space="0" w:color="auto"/>
              <w:right w:val="single" w:sz="6" w:space="0" w:color="auto"/>
            </w:tcBorders>
          </w:tcPr>
          <w:p w14:paraId="4CFFC3A9" w14:textId="2C0FAE62" w:rsidR="00FD0EA0" w:rsidRPr="00734691" w:rsidRDefault="00FD0EA0" w:rsidP="00907D74">
            <w:pPr>
              <w:pStyle w:val="TableEntry"/>
            </w:pPr>
            <w:r w:rsidRPr="00734691">
              <w:t>Updated after December 2024 WG-28 / WG-02 joint meeting, for the WG-06 meeting in January 2025.</w:t>
            </w:r>
          </w:p>
        </w:tc>
      </w:tr>
      <w:tr w:rsidR="0078166B" w:rsidRPr="00734691" w14:paraId="24427313"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23704601" w14:textId="48D57E2E" w:rsidR="0078166B" w:rsidRPr="00734691" w:rsidRDefault="0078166B" w:rsidP="00907D74">
            <w:pPr>
              <w:pStyle w:val="TableEntry"/>
            </w:pPr>
            <w:r w:rsidRPr="00734691">
              <w:t>Draft 21</w:t>
            </w:r>
          </w:p>
        </w:tc>
        <w:tc>
          <w:tcPr>
            <w:tcW w:w="2437" w:type="dxa"/>
            <w:tcBorders>
              <w:top w:val="single" w:sz="6" w:space="0" w:color="auto"/>
              <w:left w:val="single" w:sz="6" w:space="0" w:color="auto"/>
              <w:bottom w:val="single" w:sz="6" w:space="0" w:color="auto"/>
              <w:right w:val="single" w:sz="6" w:space="0" w:color="auto"/>
            </w:tcBorders>
          </w:tcPr>
          <w:p w14:paraId="253A6669" w14:textId="4D352150" w:rsidR="0078166B" w:rsidRPr="00734691" w:rsidRDefault="0078166B" w:rsidP="00907D74">
            <w:pPr>
              <w:pStyle w:val="TableEntry"/>
            </w:pPr>
            <w:r w:rsidRPr="00734691">
              <w:t>January 13, 2025</w:t>
            </w:r>
          </w:p>
        </w:tc>
        <w:tc>
          <w:tcPr>
            <w:tcW w:w="5241" w:type="dxa"/>
            <w:tcBorders>
              <w:top w:val="single" w:sz="6" w:space="0" w:color="auto"/>
              <w:left w:val="single" w:sz="6" w:space="0" w:color="auto"/>
              <w:bottom w:val="single" w:sz="6" w:space="0" w:color="auto"/>
              <w:right w:val="single" w:sz="6" w:space="0" w:color="auto"/>
            </w:tcBorders>
          </w:tcPr>
          <w:p w14:paraId="4C77A003" w14:textId="0C412730" w:rsidR="0078166B" w:rsidRPr="00734691" w:rsidRDefault="0078166B" w:rsidP="00907D74">
            <w:pPr>
              <w:pStyle w:val="TableEntry"/>
            </w:pPr>
            <w:r w:rsidRPr="00734691">
              <w:t>Updated after WG-06 review on Jan</w:t>
            </w:r>
            <w:r w:rsidR="00453832" w:rsidRPr="00734691">
              <w:t>uary</w:t>
            </w:r>
            <w:r w:rsidRPr="00734691">
              <w:t xml:space="preserve"> 2025</w:t>
            </w:r>
          </w:p>
        </w:tc>
      </w:tr>
      <w:tr w:rsidR="00B11CFB" w:rsidRPr="00734691" w14:paraId="04D71AFD"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147F686F" w14:textId="2CEB18BF" w:rsidR="00B11CFB" w:rsidRPr="00734691" w:rsidRDefault="00B11CFB" w:rsidP="00907D74">
            <w:pPr>
              <w:pStyle w:val="TableEntry"/>
            </w:pPr>
            <w:r w:rsidRPr="00734691">
              <w:t>Draft 22</w:t>
            </w:r>
          </w:p>
        </w:tc>
        <w:tc>
          <w:tcPr>
            <w:tcW w:w="2437" w:type="dxa"/>
            <w:tcBorders>
              <w:top w:val="single" w:sz="6" w:space="0" w:color="auto"/>
              <w:left w:val="single" w:sz="6" w:space="0" w:color="auto"/>
              <w:bottom w:val="single" w:sz="6" w:space="0" w:color="auto"/>
              <w:right w:val="single" w:sz="6" w:space="0" w:color="auto"/>
            </w:tcBorders>
          </w:tcPr>
          <w:p w14:paraId="76D61627" w14:textId="228A5C1D" w:rsidR="00B11CFB" w:rsidRPr="00734691" w:rsidRDefault="00B11CFB" w:rsidP="00907D74">
            <w:pPr>
              <w:pStyle w:val="TableEntry"/>
            </w:pPr>
            <w:r w:rsidRPr="00734691">
              <w:t>March 25, 2025</w:t>
            </w:r>
          </w:p>
        </w:tc>
        <w:tc>
          <w:tcPr>
            <w:tcW w:w="5241" w:type="dxa"/>
            <w:tcBorders>
              <w:top w:val="single" w:sz="6" w:space="0" w:color="auto"/>
              <w:left w:val="single" w:sz="6" w:space="0" w:color="auto"/>
              <w:bottom w:val="single" w:sz="6" w:space="0" w:color="auto"/>
              <w:right w:val="single" w:sz="6" w:space="0" w:color="auto"/>
            </w:tcBorders>
          </w:tcPr>
          <w:p w14:paraId="0E1CE057" w14:textId="08A32D3F" w:rsidR="00B11CFB" w:rsidRPr="00734691" w:rsidRDefault="00B11CFB" w:rsidP="00907D74">
            <w:pPr>
              <w:pStyle w:val="TableEntry"/>
            </w:pPr>
            <w:r w:rsidRPr="00734691">
              <w:t>Updated at WG-28 / WG-02 joint call</w:t>
            </w:r>
          </w:p>
        </w:tc>
      </w:tr>
      <w:tr w:rsidR="00B7080D" w:rsidRPr="00734691" w14:paraId="694E2048"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A1B7E01" w14:textId="0399C0FB" w:rsidR="00B7080D" w:rsidRPr="00734691" w:rsidRDefault="00B7080D" w:rsidP="00907D74">
            <w:pPr>
              <w:pStyle w:val="TableEntry"/>
            </w:pPr>
            <w:r w:rsidRPr="00734691">
              <w:t>Draft 23</w:t>
            </w:r>
          </w:p>
        </w:tc>
        <w:tc>
          <w:tcPr>
            <w:tcW w:w="2437" w:type="dxa"/>
            <w:tcBorders>
              <w:top w:val="single" w:sz="6" w:space="0" w:color="auto"/>
              <w:left w:val="single" w:sz="6" w:space="0" w:color="auto"/>
              <w:bottom w:val="single" w:sz="6" w:space="0" w:color="auto"/>
              <w:right w:val="single" w:sz="6" w:space="0" w:color="auto"/>
            </w:tcBorders>
          </w:tcPr>
          <w:p w14:paraId="0BBDF70F" w14:textId="1CA15581" w:rsidR="00B7080D" w:rsidRPr="00734691" w:rsidRDefault="00B7080D" w:rsidP="00907D74">
            <w:pPr>
              <w:pStyle w:val="TableEntry"/>
            </w:pPr>
            <w:r w:rsidRPr="00734691">
              <w:t>March 26, 2025</w:t>
            </w:r>
          </w:p>
        </w:tc>
        <w:tc>
          <w:tcPr>
            <w:tcW w:w="5241" w:type="dxa"/>
            <w:tcBorders>
              <w:top w:val="single" w:sz="6" w:space="0" w:color="auto"/>
              <w:left w:val="single" w:sz="6" w:space="0" w:color="auto"/>
              <w:bottom w:val="single" w:sz="6" w:space="0" w:color="auto"/>
              <w:right w:val="single" w:sz="6" w:space="0" w:color="auto"/>
            </w:tcBorders>
          </w:tcPr>
          <w:p w14:paraId="11BBB652" w14:textId="0B44FA97" w:rsidR="00B7080D" w:rsidRPr="00734691" w:rsidRDefault="00B7080D" w:rsidP="00907D74">
            <w:pPr>
              <w:pStyle w:val="TableEntry"/>
            </w:pPr>
            <w:r w:rsidRPr="00734691">
              <w:t>Updated after WG-06 review on Mar</w:t>
            </w:r>
            <w:r w:rsidR="00453832" w:rsidRPr="00734691">
              <w:t>ch</w:t>
            </w:r>
            <w:r w:rsidRPr="00734691">
              <w:t xml:space="preserve"> 2025</w:t>
            </w:r>
          </w:p>
        </w:tc>
      </w:tr>
      <w:tr w:rsidR="00901EA9" w:rsidRPr="00734691" w14:paraId="05E196FD"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0A3C9953" w14:textId="09868A45" w:rsidR="00901EA9" w:rsidRPr="00734691" w:rsidRDefault="00901EA9" w:rsidP="00907D74">
            <w:pPr>
              <w:pStyle w:val="TableEntry"/>
            </w:pPr>
            <w:r w:rsidRPr="00734691">
              <w:t>Draft 24</w:t>
            </w:r>
          </w:p>
        </w:tc>
        <w:tc>
          <w:tcPr>
            <w:tcW w:w="2437" w:type="dxa"/>
            <w:tcBorders>
              <w:top w:val="single" w:sz="6" w:space="0" w:color="auto"/>
              <w:left w:val="single" w:sz="6" w:space="0" w:color="auto"/>
              <w:bottom w:val="single" w:sz="6" w:space="0" w:color="auto"/>
              <w:right w:val="single" w:sz="6" w:space="0" w:color="auto"/>
            </w:tcBorders>
          </w:tcPr>
          <w:p w14:paraId="51D2B568" w14:textId="6AD5DD07" w:rsidR="00901EA9" w:rsidRPr="00734691" w:rsidRDefault="00901EA9" w:rsidP="00907D74">
            <w:pPr>
              <w:pStyle w:val="TableEntry"/>
            </w:pPr>
            <w:r w:rsidRPr="00734691">
              <w:t>April 30, 2025</w:t>
            </w:r>
          </w:p>
        </w:tc>
        <w:tc>
          <w:tcPr>
            <w:tcW w:w="5241" w:type="dxa"/>
            <w:tcBorders>
              <w:top w:val="single" w:sz="6" w:space="0" w:color="auto"/>
              <w:left w:val="single" w:sz="6" w:space="0" w:color="auto"/>
              <w:bottom w:val="single" w:sz="6" w:space="0" w:color="auto"/>
              <w:right w:val="single" w:sz="6" w:space="0" w:color="auto"/>
            </w:tcBorders>
          </w:tcPr>
          <w:p w14:paraId="1B862FB9" w14:textId="26C92172" w:rsidR="00901EA9" w:rsidRPr="00734691" w:rsidRDefault="00901EA9" w:rsidP="00907D74">
            <w:pPr>
              <w:pStyle w:val="TableEntry"/>
            </w:pPr>
            <w:r w:rsidRPr="00734691">
              <w:t>Updated at WG-28 / WG-02 joint call</w:t>
            </w:r>
          </w:p>
        </w:tc>
      </w:tr>
      <w:tr w:rsidR="00006E8D" w:rsidRPr="00734691" w14:paraId="78E09075"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714F241C" w14:textId="362D3DE2" w:rsidR="00006E8D" w:rsidRPr="00734691" w:rsidRDefault="00006E8D" w:rsidP="00907D74">
            <w:pPr>
              <w:pStyle w:val="TableEntry"/>
            </w:pPr>
            <w:r w:rsidRPr="00734691">
              <w:t>Draft 25</w:t>
            </w:r>
          </w:p>
        </w:tc>
        <w:tc>
          <w:tcPr>
            <w:tcW w:w="2437" w:type="dxa"/>
            <w:tcBorders>
              <w:top w:val="single" w:sz="6" w:space="0" w:color="auto"/>
              <w:left w:val="single" w:sz="6" w:space="0" w:color="auto"/>
              <w:bottom w:val="single" w:sz="6" w:space="0" w:color="auto"/>
              <w:right w:val="single" w:sz="6" w:space="0" w:color="auto"/>
            </w:tcBorders>
          </w:tcPr>
          <w:p w14:paraId="04294208" w14:textId="15753258" w:rsidR="00006E8D" w:rsidRPr="00734691" w:rsidRDefault="00006E8D" w:rsidP="00907D74">
            <w:pPr>
              <w:pStyle w:val="TableEntry"/>
            </w:pPr>
            <w:r w:rsidRPr="00734691">
              <w:t>June 1</w:t>
            </w:r>
            <w:r w:rsidR="00F40542" w:rsidRPr="00734691">
              <w:t>7</w:t>
            </w:r>
            <w:r w:rsidRPr="00734691">
              <w:t>, 2025</w:t>
            </w:r>
          </w:p>
        </w:tc>
        <w:tc>
          <w:tcPr>
            <w:tcW w:w="5241" w:type="dxa"/>
            <w:tcBorders>
              <w:top w:val="single" w:sz="6" w:space="0" w:color="auto"/>
              <w:left w:val="single" w:sz="6" w:space="0" w:color="auto"/>
              <w:bottom w:val="single" w:sz="6" w:space="0" w:color="auto"/>
              <w:right w:val="single" w:sz="6" w:space="0" w:color="auto"/>
            </w:tcBorders>
          </w:tcPr>
          <w:p w14:paraId="3DD6EA20" w14:textId="3DFCEC8E" w:rsidR="00006E8D" w:rsidRPr="00734691" w:rsidRDefault="00006E8D" w:rsidP="00907D74">
            <w:pPr>
              <w:pStyle w:val="TableEntry"/>
            </w:pPr>
            <w:r w:rsidRPr="00734691">
              <w:t>Updated for review with WG-06 in the June meeting</w:t>
            </w:r>
          </w:p>
        </w:tc>
      </w:tr>
      <w:tr w:rsidR="0092202C" w:rsidRPr="00734691" w14:paraId="0AB7CEDD"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6AC1ECEB" w14:textId="7820D2DE" w:rsidR="0092202C" w:rsidRPr="00734691" w:rsidRDefault="0092202C" w:rsidP="00907D74">
            <w:pPr>
              <w:pStyle w:val="TableEntry"/>
            </w:pPr>
            <w:r w:rsidRPr="00734691">
              <w:t>Draft 26</w:t>
            </w:r>
          </w:p>
        </w:tc>
        <w:tc>
          <w:tcPr>
            <w:tcW w:w="2437" w:type="dxa"/>
            <w:tcBorders>
              <w:top w:val="single" w:sz="6" w:space="0" w:color="auto"/>
              <w:left w:val="single" w:sz="6" w:space="0" w:color="auto"/>
              <w:bottom w:val="single" w:sz="6" w:space="0" w:color="auto"/>
              <w:right w:val="single" w:sz="6" w:space="0" w:color="auto"/>
            </w:tcBorders>
          </w:tcPr>
          <w:p w14:paraId="2CAAE15E" w14:textId="05C483B1" w:rsidR="0092202C" w:rsidRPr="00734691" w:rsidRDefault="0092202C" w:rsidP="00907D74">
            <w:pPr>
              <w:pStyle w:val="TableEntry"/>
            </w:pPr>
            <w:r w:rsidRPr="00734691">
              <w:t>June 19, 2025</w:t>
            </w:r>
          </w:p>
        </w:tc>
        <w:tc>
          <w:tcPr>
            <w:tcW w:w="5241" w:type="dxa"/>
            <w:tcBorders>
              <w:top w:val="single" w:sz="6" w:space="0" w:color="auto"/>
              <w:left w:val="single" w:sz="6" w:space="0" w:color="auto"/>
              <w:bottom w:val="single" w:sz="6" w:space="0" w:color="auto"/>
              <w:right w:val="single" w:sz="6" w:space="0" w:color="auto"/>
            </w:tcBorders>
          </w:tcPr>
          <w:p w14:paraId="32949F80" w14:textId="6F682637" w:rsidR="0092202C" w:rsidRPr="00734691" w:rsidRDefault="00DD2CD4" w:rsidP="00907D74">
            <w:pPr>
              <w:pStyle w:val="TableEntry"/>
            </w:pPr>
            <w:r w:rsidRPr="00734691">
              <w:t>Updated after WG-06 review on June 2025</w:t>
            </w:r>
          </w:p>
        </w:tc>
      </w:tr>
      <w:tr w:rsidR="00801E47" w:rsidRPr="00734691" w14:paraId="5E5D41A5"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48795F8B" w14:textId="0BC44838" w:rsidR="00801E47" w:rsidRPr="00734691" w:rsidRDefault="00801E47" w:rsidP="00907D74">
            <w:pPr>
              <w:pStyle w:val="TableEntry"/>
            </w:pPr>
            <w:r w:rsidRPr="00734691">
              <w:lastRenderedPageBreak/>
              <w:t>Draft 27</w:t>
            </w:r>
          </w:p>
        </w:tc>
        <w:tc>
          <w:tcPr>
            <w:tcW w:w="2437" w:type="dxa"/>
            <w:tcBorders>
              <w:top w:val="single" w:sz="6" w:space="0" w:color="auto"/>
              <w:left w:val="single" w:sz="6" w:space="0" w:color="auto"/>
              <w:bottom w:val="single" w:sz="6" w:space="0" w:color="auto"/>
              <w:right w:val="single" w:sz="6" w:space="0" w:color="auto"/>
            </w:tcBorders>
          </w:tcPr>
          <w:p w14:paraId="735333F4" w14:textId="7A130E9C" w:rsidR="00801E47" w:rsidRPr="00734691" w:rsidRDefault="00801E47" w:rsidP="00907D74">
            <w:pPr>
              <w:pStyle w:val="TableEntry"/>
            </w:pPr>
            <w:r w:rsidRPr="00734691">
              <w:t>September 01, 2025</w:t>
            </w:r>
          </w:p>
        </w:tc>
        <w:tc>
          <w:tcPr>
            <w:tcW w:w="5241" w:type="dxa"/>
            <w:tcBorders>
              <w:top w:val="single" w:sz="6" w:space="0" w:color="auto"/>
              <w:left w:val="single" w:sz="6" w:space="0" w:color="auto"/>
              <w:bottom w:val="single" w:sz="6" w:space="0" w:color="auto"/>
              <w:right w:val="single" w:sz="6" w:space="0" w:color="auto"/>
            </w:tcBorders>
          </w:tcPr>
          <w:p w14:paraId="59FD1D63" w14:textId="629B6888" w:rsidR="00801E47" w:rsidRPr="00734691" w:rsidRDefault="00801E47" w:rsidP="00907D74">
            <w:pPr>
              <w:pStyle w:val="TableEntry"/>
            </w:pPr>
            <w:r w:rsidRPr="00734691">
              <w:t>Updated for review with WG-06 in the September meeting</w:t>
            </w:r>
          </w:p>
        </w:tc>
      </w:tr>
      <w:tr w:rsidR="00653791" w:rsidRPr="00734691" w14:paraId="0BBAB8D6"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38FD0DCD" w14:textId="3FF29FA9" w:rsidR="00653791" w:rsidRPr="00734691" w:rsidRDefault="00653791" w:rsidP="00907D74">
            <w:pPr>
              <w:pStyle w:val="TableEntry"/>
            </w:pPr>
            <w:r w:rsidRPr="00734691">
              <w:t>Draft 28</w:t>
            </w:r>
          </w:p>
        </w:tc>
        <w:tc>
          <w:tcPr>
            <w:tcW w:w="2437" w:type="dxa"/>
            <w:tcBorders>
              <w:top w:val="single" w:sz="6" w:space="0" w:color="auto"/>
              <w:left w:val="single" w:sz="6" w:space="0" w:color="auto"/>
              <w:bottom w:val="single" w:sz="6" w:space="0" w:color="auto"/>
              <w:right w:val="single" w:sz="6" w:space="0" w:color="auto"/>
            </w:tcBorders>
          </w:tcPr>
          <w:p w14:paraId="5F07562D" w14:textId="12AD3E37" w:rsidR="00653791" w:rsidRPr="00734691" w:rsidRDefault="00653791" w:rsidP="00907D74">
            <w:pPr>
              <w:pStyle w:val="TableEntry"/>
            </w:pPr>
            <w:r w:rsidRPr="00734691">
              <w:t xml:space="preserve">September </w:t>
            </w:r>
            <w:r w:rsidR="001439B7" w:rsidRPr="00734691">
              <w:t>05</w:t>
            </w:r>
            <w:r w:rsidRPr="00734691">
              <w:t>, 2025</w:t>
            </w:r>
          </w:p>
        </w:tc>
        <w:tc>
          <w:tcPr>
            <w:tcW w:w="5241" w:type="dxa"/>
            <w:tcBorders>
              <w:top w:val="single" w:sz="6" w:space="0" w:color="auto"/>
              <w:left w:val="single" w:sz="6" w:space="0" w:color="auto"/>
              <w:bottom w:val="single" w:sz="6" w:space="0" w:color="auto"/>
              <w:right w:val="single" w:sz="6" w:space="0" w:color="auto"/>
            </w:tcBorders>
          </w:tcPr>
          <w:p w14:paraId="3781DAFC" w14:textId="3E77A635" w:rsidR="00653791" w:rsidRPr="00734691" w:rsidRDefault="00653791" w:rsidP="00907D74">
            <w:pPr>
              <w:pStyle w:val="TableEntry"/>
            </w:pPr>
            <w:r w:rsidRPr="00734691">
              <w:t>Updated after WG-06 review on Sept</w:t>
            </w:r>
            <w:r w:rsidR="001B06D2" w:rsidRPr="00734691">
              <w:t>ember</w:t>
            </w:r>
            <w:r w:rsidRPr="00734691">
              <w:t xml:space="preserve"> 2025</w:t>
            </w:r>
          </w:p>
        </w:tc>
      </w:tr>
      <w:tr w:rsidR="00347417" w:rsidRPr="00734691" w14:paraId="0812F57F"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5A243D56" w14:textId="25D87161" w:rsidR="00347417" w:rsidRPr="00734691" w:rsidRDefault="00347417" w:rsidP="00907D74">
            <w:pPr>
              <w:pStyle w:val="TableEntry"/>
            </w:pPr>
            <w:r w:rsidRPr="00734691">
              <w:t>Draft 29</w:t>
            </w:r>
          </w:p>
        </w:tc>
        <w:tc>
          <w:tcPr>
            <w:tcW w:w="2437" w:type="dxa"/>
            <w:tcBorders>
              <w:top w:val="single" w:sz="6" w:space="0" w:color="auto"/>
              <w:left w:val="single" w:sz="6" w:space="0" w:color="auto"/>
              <w:bottom w:val="single" w:sz="6" w:space="0" w:color="auto"/>
              <w:right w:val="single" w:sz="6" w:space="0" w:color="auto"/>
            </w:tcBorders>
          </w:tcPr>
          <w:p w14:paraId="3B51F046" w14:textId="7610D4BE" w:rsidR="00347417" w:rsidRPr="00734691" w:rsidRDefault="006E6231" w:rsidP="00907D74">
            <w:pPr>
              <w:pStyle w:val="TableEntry"/>
            </w:pPr>
            <w:r w:rsidRPr="00734691">
              <w:t>November</w:t>
            </w:r>
            <w:r w:rsidR="00347417" w:rsidRPr="00734691">
              <w:t xml:space="preserve"> </w:t>
            </w:r>
            <w:r w:rsidRPr="00734691">
              <w:t>03</w:t>
            </w:r>
            <w:r w:rsidR="00347417" w:rsidRPr="00734691">
              <w:t>, 2025</w:t>
            </w:r>
          </w:p>
        </w:tc>
        <w:tc>
          <w:tcPr>
            <w:tcW w:w="5241" w:type="dxa"/>
            <w:tcBorders>
              <w:top w:val="single" w:sz="6" w:space="0" w:color="auto"/>
              <w:left w:val="single" w:sz="6" w:space="0" w:color="auto"/>
              <w:bottom w:val="single" w:sz="6" w:space="0" w:color="auto"/>
              <w:right w:val="single" w:sz="6" w:space="0" w:color="auto"/>
            </w:tcBorders>
          </w:tcPr>
          <w:p w14:paraId="517B73B6" w14:textId="05F29548" w:rsidR="00347417" w:rsidRPr="00734691" w:rsidRDefault="00347417" w:rsidP="00907D74">
            <w:pPr>
              <w:pStyle w:val="TableEntry"/>
            </w:pPr>
            <w:r w:rsidRPr="00734691">
              <w:t>Updated at WG-28 / WG-02 joint meeting</w:t>
            </w:r>
          </w:p>
        </w:tc>
      </w:tr>
      <w:tr w:rsidR="008E717C" w:rsidRPr="00734691" w14:paraId="62393720"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1B986D3A" w14:textId="68A33CF7" w:rsidR="008E717C" w:rsidRPr="00734691" w:rsidRDefault="008E717C" w:rsidP="00907D74">
            <w:pPr>
              <w:pStyle w:val="TableEntry"/>
            </w:pPr>
            <w:r w:rsidRPr="00734691">
              <w:t>Draft 30</w:t>
            </w:r>
          </w:p>
        </w:tc>
        <w:tc>
          <w:tcPr>
            <w:tcW w:w="2437" w:type="dxa"/>
            <w:tcBorders>
              <w:top w:val="single" w:sz="6" w:space="0" w:color="auto"/>
              <w:left w:val="single" w:sz="6" w:space="0" w:color="auto"/>
              <w:bottom w:val="single" w:sz="6" w:space="0" w:color="auto"/>
              <w:right w:val="single" w:sz="6" w:space="0" w:color="auto"/>
            </w:tcBorders>
          </w:tcPr>
          <w:p w14:paraId="41A3021E" w14:textId="1EC860EF" w:rsidR="008E717C" w:rsidRPr="00734691" w:rsidRDefault="008E717C" w:rsidP="00907D74">
            <w:pPr>
              <w:pStyle w:val="TableEntry"/>
            </w:pPr>
            <w:r w:rsidRPr="00734691">
              <w:t>November 06, 2025</w:t>
            </w:r>
          </w:p>
        </w:tc>
        <w:tc>
          <w:tcPr>
            <w:tcW w:w="5241" w:type="dxa"/>
            <w:tcBorders>
              <w:top w:val="single" w:sz="6" w:space="0" w:color="auto"/>
              <w:left w:val="single" w:sz="6" w:space="0" w:color="auto"/>
              <w:bottom w:val="single" w:sz="6" w:space="0" w:color="auto"/>
              <w:right w:val="single" w:sz="6" w:space="0" w:color="auto"/>
            </w:tcBorders>
          </w:tcPr>
          <w:p w14:paraId="25950DA5" w14:textId="31B3E19A" w:rsidR="008E717C" w:rsidRPr="00734691" w:rsidRDefault="008E717C" w:rsidP="00907D74">
            <w:pPr>
              <w:pStyle w:val="TableEntry"/>
            </w:pPr>
            <w:r w:rsidRPr="00734691">
              <w:t>Updated after WG-06 review on November 2025</w:t>
            </w:r>
          </w:p>
        </w:tc>
      </w:tr>
      <w:tr w:rsidR="00982B8C" w:rsidRPr="00734691" w14:paraId="04211661"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1C4B16C7" w14:textId="7393E8EB" w:rsidR="00982B8C" w:rsidRPr="00734691" w:rsidRDefault="00982B8C" w:rsidP="00907D74">
            <w:pPr>
              <w:pStyle w:val="TableEntry"/>
            </w:pPr>
            <w:r w:rsidRPr="00734691">
              <w:t>Draft 31</w:t>
            </w:r>
          </w:p>
        </w:tc>
        <w:tc>
          <w:tcPr>
            <w:tcW w:w="2437" w:type="dxa"/>
            <w:tcBorders>
              <w:top w:val="single" w:sz="6" w:space="0" w:color="auto"/>
              <w:left w:val="single" w:sz="6" w:space="0" w:color="auto"/>
              <w:bottom w:val="single" w:sz="6" w:space="0" w:color="auto"/>
              <w:right w:val="single" w:sz="6" w:space="0" w:color="auto"/>
            </w:tcBorders>
          </w:tcPr>
          <w:p w14:paraId="07B59D40" w14:textId="347498EB" w:rsidR="00982B8C" w:rsidRPr="00734691" w:rsidRDefault="00982B8C" w:rsidP="00907D74">
            <w:pPr>
              <w:pStyle w:val="TableEntry"/>
            </w:pPr>
            <w:r w:rsidRPr="00734691">
              <w:t>January 0</w:t>
            </w:r>
            <w:r w:rsidR="00F47881" w:rsidRPr="00734691">
              <w:t>9</w:t>
            </w:r>
            <w:r w:rsidRPr="00734691">
              <w:t>, 2026</w:t>
            </w:r>
          </w:p>
        </w:tc>
        <w:tc>
          <w:tcPr>
            <w:tcW w:w="5241" w:type="dxa"/>
            <w:tcBorders>
              <w:top w:val="single" w:sz="6" w:space="0" w:color="auto"/>
              <w:left w:val="single" w:sz="6" w:space="0" w:color="auto"/>
              <w:bottom w:val="single" w:sz="6" w:space="0" w:color="auto"/>
              <w:right w:val="single" w:sz="6" w:space="0" w:color="auto"/>
            </w:tcBorders>
          </w:tcPr>
          <w:p w14:paraId="5D5E4244" w14:textId="27F166AB" w:rsidR="00982B8C" w:rsidRPr="00734691" w:rsidRDefault="00982B8C" w:rsidP="00907D74">
            <w:pPr>
              <w:pStyle w:val="TableEntry"/>
            </w:pPr>
            <w:r w:rsidRPr="00734691">
              <w:t>Updated for review with WG-06 in the January meeting</w:t>
            </w:r>
          </w:p>
        </w:tc>
      </w:tr>
      <w:tr w:rsidR="00D95931" w:rsidRPr="00734691" w14:paraId="5B381F99" w14:textId="77777777" w:rsidTr="006B7547">
        <w:trPr>
          <w:cantSplit/>
          <w:jc w:val="center"/>
        </w:trPr>
        <w:tc>
          <w:tcPr>
            <w:tcW w:w="1756" w:type="dxa"/>
            <w:tcBorders>
              <w:top w:val="single" w:sz="6" w:space="0" w:color="auto"/>
              <w:left w:val="single" w:sz="6" w:space="0" w:color="auto"/>
              <w:bottom w:val="single" w:sz="6" w:space="0" w:color="auto"/>
              <w:right w:val="single" w:sz="6" w:space="0" w:color="auto"/>
            </w:tcBorders>
          </w:tcPr>
          <w:p w14:paraId="39D59051" w14:textId="679FA0AF" w:rsidR="00D95931" w:rsidRPr="00734691" w:rsidRDefault="00D95931" w:rsidP="00907D74">
            <w:pPr>
              <w:pStyle w:val="TableEntry"/>
            </w:pPr>
            <w:r w:rsidRPr="00734691">
              <w:t>PC</w:t>
            </w:r>
          </w:p>
        </w:tc>
        <w:tc>
          <w:tcPr>
            <w:tcW w:w="2437" w:type="dxa"/>
            <w:tcBorders>
              <w:top w:val="single" w:sz="6" w:space="0" w:color="auto"/>
              <w:left w:val="single" w:sz="6" w:space="0" w:color="auto"/>
              <w:bottom w:val="single" w:sz="6" w:space="0" w:color="auto"/>
              <w:right w:val="single" w:sz="6" w:space="0" w:color="auto"/>
            </w:tcBorders>
          </w:tcPr>
          <w:p w14:paraId="510E56A1" w14:textId="6A923A81" w:rsidR="00D95931" w:rsidRPr="00734691" w:rsidRDefault="00D95931" w:rsidP="00907D74">
            <w:pPr>
              <w:pStyle w:val="TableEntry"/>
            </w:pPr>
            <w:r w:rsidRPr="00734691">
              <w:t>January 13, 2026</w:t>
            </w:r>
          </w:p>
        </w:tc>
        <w:tc>
          <w:tcPr>
            <w:tcW w:w="5241" w:type="dxa"/>
            <w:tcBorders>
              <w:top w:val="single" w:sz="6" w:space="0" w:color="auto"/>
              <w:left w:val="single" w:sz="6" w:space="0" w:color="auto"/>
              <w:bottom w:val="single" w:sz="6" w:space="0" w:color="auto"/>
              <w:right w:val="single" w:sz="6" w:space="0" w:color="auto"/>
            </w:tcBorders>
          </w:tcPr>
          <w:p w14:paraId="2E1E4B36" w14:textId="6488CF37" w:rsidR="00D95931" w:rsidRPr="00734691" w:rsidRDefault="00D95931" w:rsidP="00907D74">
            <w:pPr>
              <w:pStyle w:val="TableEntry"/>
            </w:pPr>
            <w:r w:rsidRPr="00734691">
              <w:t>Updated after WG-06 review on January 2026</w:t>
            </w:r>
            <w:r w:rsidR="006545C8" w:rsidRPr="00734691">
              <w:t>. Public Comment version.</w:t>
            </w:r>
          </w:p>
        </w:tc>
      </w:tr>
    </w:tbl>
    <w:p w14:paraId="7A46257B" w14:textId="1204CB8E" w:rsidR="00723FE6" w:rsidRPr="00734691" w:rsidRDefault="00723FE6" w:rsidP="00907D74">
      <w:r w:rsidRPr="00734691">
        <w:tab/>
      </w:r>
    </w:p>
    <w:p w14:paraId="2B159582" w14:textId="607F2DD2" w:rsidR="001C4A37" w:rsidRPr="00734691" w:rsidRDefault="00A46FDA" w:rsidP="00907D74">
      <w:r w:rsidRPr="00734691">
        <w:br w:type="page"/>
      </w:r>
      <w:bookmarkStart w:id="20" w:name="_Toc356936172"/>
      <w:bookmarkStart w:id="21" w:name="_Toc405183925"/>
      <w:bookmarkEnd w:id="11"/>
      <w:bookmarkEnd w:id="12"/>
      <w:bookmarkEnd w:id="14"/>
    </w:p>
    <w:p w14:paraId="664C62B3" w14:textId="77777777" w:rsidR="00430BF5" w:rsidRPr="00734691" w:rsidRDefault="00430BF5" w:rsidP="00907D74">
      <w:pPr>
        <w:pStyle w:val="Heading1"/>
      </w:pPr>
      <w:bookmarkStart w:id="22" w:name="_Toc219295235"/>
      <w:r w:rsidRPr="00734691">
        <w:lastRenderedPageBreak/>
        <w:t>Open Issues</w:t>
      </w:r>
      <w:bookmarkEnd w:id="22"/>
    </w:p>
    <w:p w14:paraId="1B735AE0" w14:textId="77777777" w:rsidR="00430BF5" w:rsidRPr="00734691" w:rsidRDefault="00430BF5" w:rsidP="00907D74">
      <w:r w:rsidRPr="00734691">
        <w:t>None</w:t>
      </w:r>
    </w:p>
    <w:p w14:paraId="337201CB" w14:textId="7DBA443E" w:rsidR="00430BF5" w:rsidRPr="00734691" w:rsidRDefault="00430BF5" w:rsidP="00907D74">
      <w:pPr>
        <w:pStyle w:val="Heading1"/>
      </w:pPr>
      <w:bookmarkStart w:id="23" w:name="_Toc219295236"/>
      <w:r w:rsidRPr="00734691">
        <w:t>Closed Issues</w:t>
      </w:r>
      <w:bookmarkEnd w:id="23"/>
    </w:p>
    <w:tbl>
      <w:tblPr>
        <w:tblStyle w:val="TableGrid"/>
        <w:tblW w:w="0" w:type="auto"/>
        <w:tblLook w:val="04A0" w:firstRow="1" w:lastRow="0" w:firstColumn="1" w:lastColumn="0" w:noHBand="0" w:noVBand="1"/>
      </w:tblPr>
      <w:tblGrid>
        <w:gridCol w:w="626"/>
        <w:gridCol w:w="6479"/>
        <w:gridCol w:w="2160"/>
      </w:tblGrid>
      <w:tr w:rsidR="00430BF5" w:rsidRPr="00734691" w14:paraId="7AAB608B" w14:textId="77777777" w:rsidTr="0000422E">
        <w:tc>
          <w:tcPr>
            <w:tcW w:w="626" w:type="dxa"/>
            <w:shd w:val="clear" w:color="auto" w:fill="F2F2F2" w:themeFill="background1" w:themeFillShade="F2"/>
          </w:tcPr>
          <w:p w14:paraId="37BB87FD" w14:textId="77777777" w:rsidR="00430BF5" w:rsidRPr="00734691" w:rsidRDefault="00430BF5" w:rsidP="00907D74">
            <w:r w:rsidRPr="00734691">
              <w:t>Item</w:t>
            </w:r>
          </w:p>
        </w:tc>
        <w:tc>
          <w:tcPr>
            <w:tcW w:w="6479" w:type="dxa"/>
            <w:shd w:val="clear" w:color="auto" w:fill="F2F2F2" w:themeFill="background1" w:themeFillShade="F2"/>
          </w:tcPr>
          <w:p w14:paraId="305CB413" w14:textId="77777777" w:rsidR="00430BF5" w:rsidRPr="00734691" w:rsidRDefault="00430BF5" w:rsidP="00907D74">
            <w:r w:rsidRPr="00734691">
              <w:t>Issue</w:t>
            </w:r>
          </w:p>
        </w:tc>
        <w:tc>
          <w:tcPr>
            <w:tcW w:w="2160" w:type="dxa"/>
            <w:shd w:val="clear" w:color="auto" w:fill="F2F2F2" w:themeFill="background1" w:themeFillShade="F2"/>
          </w:tcPr>
          <w:p w14:paraId="6F751B76" w14:textId="77777777" w:rsidR="00430BF5" w:rsidRPr="00734691" w:rsidRDefault="00430BF5" w:rsidP="00907D74">
            <w:r w:rsidRPr="00734691">
              <w:t>Decision</w:t>
            </w:r>
          </w:p>
        </w:tc>
      </w:tr>
      <w:tr w:rsidR="00430BF5" w:rsidRPr="00734691" w14:paraId="3D7B121A" w14:textId="77777777" w:rsidTr="0000422E">
        <w:tc>
          <w:tcPr>
            <w:tcW w:w="626" w:type="dxa"/>
          </w:tcPr>
          <w:p w14:paraId="1BA3BD3E" w14:textId="77777777" w:rsidR="00430BF5" w:rsidRPr="00734691" w:rsidRDefault="00430BF5" w:rsidP="00907D74">
            <w:r w:rsidRPr="00734691">
              <w:t>1</w:t>
            </w:r>
          </w:p>
        </w:tc>
        <w:tc>
          <w:tcPr>
            <w:tcW w:w="6479" w:type="dxa"/>
          </w:tcPr>
          <w:p w14:paraId="739FBA07" w14:textId="77777777" w:rsidR="00430BF5" w:rsidRPr="00734691" w:rsidRDefault="00430BF5" w:rsidP="00907D74">
            <w:r w:rsidRPr="00734691">
              <w:rPr>
                <w:b/>
                <w:bCs/>
              </w:rPr>
              <w:t>Issue</w:t>
            </w:r>
            <w:r w:rsidRPr="00734691">
              <w:t xml:space="preserve">: Should this supplement include encoding guidelines for systems that have delivered dose but cannot calculate a value for the Dose at Reference Point? </w:t>
            </w:r>
          </w:p>
          <w:p w14:paraId="51B09BD3" w14:textId="77777777" w:rsidR="00430BF5" w:rsidRPr="00734691" w:rsidRDefault="00430BF5" w:rsidP="00907D74">
            <w:pPr>
              <w:rPr>
                <w:strike/>
              </w:rPr>
            </w:pPr>
            <w:r w:rsidRPr="00734691">
              <w:rPr>
                <w:b/>
                <w:bCs/>
              </w:rPr>
              <w:t>Context</w:t>
            </w:r>
            <w:r w:rsidRPr="00734691">
              <w:t>: Users and/or regulators might require to create a DICOM RDSR for these systems.</w:t>
            </w:r>
          </w:p>
        </w:tc>
        <w:tc>
          <w:tcPr>
            <w:tcW w:w="2160" w:type="dxa"/>
          </w:tcPr>
          <w:p w14:paraId="7F56BC19" w14:textId="77777777" w:rsidR="00430BF5" w:rsidRPr="00734691" w:rsidRDefault="00430BF5" w:rsidP="00907D74">
            <w:r w:rsidRPr="00734691">
              <w:t>Out of scope of this supplement</w:t>
            </w:r>
          </w:p>
        </w:tc>
      </w:tr>
      <w:tr w:rsidR="00430BF5" w:rsidRPr="00734691" w14:paraId="22CB5AC2" w14:textId="77777777" w:rsidTr="0000422E">
        <w:tc>
          <w:tcPr>
            <w:tcW w:w="626" w:type="dxa"/>
          </w:tcPr>
          <w:p w14:paraId="35725593" w14:textId="77777777" w:rsidR="00430BF5" w:rsidRPr="00734691" w:rsidRDefault="00430BF5" w:rsidP="00907D74">
            <w:r w:rsidRPr="00734691">
              <w:t>2</w:t>
            </w:r>
          </w:p>
        </w:tc>
        <w:tc>
          <w:tcPr>
            <w:tcW w:w="6479" w:type="dxa"/>
          </w:tcPr>
          <w:p w14:paraId="7E49B1FA" w14:textId="77777777" w:rsidR="00430BF5" w:rsidRPr="00734691" w:rsidRDefault="00430BF5" w:rsidP="00907D74">
            <w:r w:rsidRPr="00734691">
              <w:rPr>
                <w:b/>
                <w:bCs/>
              </w:rPr>
              <w:t>Issue</w:t>
            </w:r>
            <w:r w:rsidRPr="00734691">
              <w:t>: Should this supplement include guidelines for encoding acquisition techniques (kV, mA…) in images and RDSR, similarly to the Encoding of Irradiation Timing Concepts</w:t>
            </w:r>
            <w:r w:rsidRPr="00734691" w:rsidDel="00D95931">
              <w:t xml:space="preserve"> </w:t>
            </w:r>
            <w:r w:rsidRPr="00734691">
              <w:t>of ZZZZZ.4.6.</w:t>
            </w:r>
          </w:p>
          <w:p w14:paraId="6C3DD242" w14:textId="77777777" w:rsidR="00430BF5" w:rsidRPr="00734691" w:rsidRDefault="00430BF5" w:rsidP="00907D74">
            <w:r w:rsidRPr="00734691">
              <w:rPr>
                <w:b/>
                <w:bCs/>
              </w:rPr>
              <w:t>Context</w:t>
            </w:r>
            <w:r w:rsidRPr="00734691">
              <w:t>: The acquisition techniques may not have the same definition in image attributes and RDSR items (or the definitions are open or fuzzy), so the implementor can apply different calculation in images and RDSR. For example, refer to Enhanced XA Informative Annex for examples (e.g. pre-pulse radiation that does not create pixels).</w:t>
            </w:r>
          </w:p>
        </w:tc>
        <w:tc>
          <w:tcPr>
            <w:tcW w:w="2160" w:type="dxa"/>
          </w:tcPr>
          <w:p w14:paraId="1AB8135B" w14:textId="77777777" w:rsidR="00430BF5" w:rsidRPr="00734691" w:rsidRDefault="00430BF5" w:rsidP="00907D74">
            <w:r w:rsidRPr="00734691">
              <w:t>Out of scope of this supplement</w:t>
            </w:r>
          </w:p>
        </w:tc>
      </w:tr>
      <w:tr w:rsidR="00430BF5" w:rsidRPr="00734691" w14:paraId="2AE2E064" w14:textId="77777777" w:rsidTr="0000422E">
        <w:tc>
          <w:tcPr>
            <w:tcW w:w="626" w:type="dxa"/>
          </w:tcPr>
          <w:p w14:paraId="6E659000" w14:textId="77777777" w:rsidR="00430BF5" w:rsidRPr="00734691" w:rsidRDefault="00430BF5" w:rsidP="00907D74">
            <w:r w:rsidRPr="00734691">
              <w:t>3</w:t>
            </w:r>
          </w:p>
        </w:tc>
        <w:tc>
          <w:tcPr>
            <w:tcW w:w="6479" w:type="dxa"/>
          </w:tcPr>
          <w:p w14:paraId="495253CC" w14:textId="77777777" w:rsidR="00430BF5" w:rsidRPr="00734691" w:rsidRDefault="00430BF5" w:rsidP="00907D74">
            <w:r w:rsidRPr="00734691">
              <w:rPr>
                <w:b/>
                <w:bCs/>
              </w:rPr>
              <w:t>Issue</w:t>
            </w:r>
            <w:r w:rsidRPr="00734691">
              <w:t>: Should this supplement include encoding guidelines when there are multiple reference point definitions within one RDSR (traditional and enhanced)?</w:t>
            </w:r>
          </w:p>
          <w:p w14:paraId="7665A66D" w14:textId="77777777" w:rsidR="00430BF5" w:rsidRPr="00734691" w:rsidRDefault="00430BF5" w:rsidP="00907D74">
            <w:r w:rsidRPr="00734691">
              <w:rPr>
                <w:b/>
                <w:bCs/>
              </w:rPr>
              <w:t>Context</w:t>
            </w:r>
            <w:r w:rsidRPr="00734691">
              <w:t>: In Enhanced RDSR one could treat the sources as distinct from one another, allowing encoding of each reference point within the same RDSR. However, in Traditional RDSR the proposed solution would be to create separate RDSR instances for each reference point.</w:t>
            </w:r>
          </w:p>
        </w:tc>
        <w:tc>
          <w:tcPr>
            <w:tcW w:w="2160" w:type="dxa"/>
          </w:tcPr>
          <w:p w14:paraId="34AEA453" w14:textId="77777777" w:rsidR="00430BF5" w:rsidRPr="00734691" w:rsidRDefault="00430BF5" w:rsidP="00907D74">
            <w:r w:rsidRPr="00734691">
              <w:t>Out of scope of this supplement</w:t>
            </w:r>
          </w:p>
        </w:tc>
      </w:tr>
    </w:tbl>
    <w:p w14:paraId="5CC726CE" w14:textId="77777777" w:rsidR="00430BF5" w:rsidRPr="00734691" w:rsidRDefault="00430BF5" w:rsidP="00907D74">
      <w:pPr>
        <w:pStyle w:val="ListParagraph"/>
      </w:pPr>
    </w:p>
    <w:p w14:paraId="5F289BCE" w14:textId="77777777" w:rsidR="00430BF5" w:rsidRPr="00734691" w:rsidRDefault="00430BF5" w:rsidP="00907D74">
      <w:pPr>
        <w:rPr>
          <w:sz w:val="24"/>
        </w:rPr>
      </w:pPr>
      <w:r w:rsidRPr="00734691">
        <w:br w:type="page"/>
      </w:r>
    </w:p>
    <w:p w14:paraId="4D3679AC" w14:textId="77777777" w:rsidR="001C4A37" w:rsidRPr="00734691" w:rsidRDefault="00A46FDA" w:rsidP="00907D74">
      <w:pPr>
        <w:pStyle w:val="Heading1"/>
      </w:pPr>
      <w:bookmarkStart w:id="24" w:name="_Toc514817014"/>
      <w:bookmarkStart w:id="25" w:name="_Toc219295237"/>
      <w:r w:rsidRPr="00734691">
        <w:lastRenderedPageBreak/>
        <w:t>Scope and Field of Application</w:t>
      </w:r>
      <w:bookmarkEnd w:id="20"/>
      <w:bookmarkEnd w:id="21"/>
      <w:bookmarkEnd w:id="24"/>
      <w:bookmarkEnd w:id="25"/>
    </w:p>
    <w:p w14:paraId="0626351F" w14:textId="6E043F46" w:rsidR="00EC5A5C" w:rsidRPr="00734691" w:rsidRDefault="00361973" w:rsidP="00907D74">
      <w:r w:rsidRPr="00734691">
        <w:t>T</w:t>
      </w:r>
      <w:r w:rsidR="0091348E" w:rsidRPr="00734691">
        <w:t xml:space="preserve">his Supplement </w:t>
      </w:r>
      <w:r w:rsidR="00135BE1" w:rsidRPr="00734691">
        <w:t>explains</w:t>
      </w:r>
      <w:r w:rsidR="00EC5A5C" w:rsidRPr="00734691">
        <w:t xml:space="preserve"> the </w:t>
      </w:r>
      <w:r w:rsidR="0039395B" w:rsidRPr="00734691">
        <w:t xml:space="preserve">creation and </w:t>
      </w:r>
      <w:r w:rsidR="00EC5A5C" w:rsidRPr="00734691">
        <w:t xml:space="preserve">usage of </w:t>
      </w:r>
      <w:r w:rsidR="00135BE1" w:rsidRPr="00734691">
        <w:t>Radiation Dose Structured Report</w:t>
      </w:r>
      <w:r w:rsidR="00F765FB" w:rsidRPr="00734691">
        <w:t xml:space="preserve"> (traditional and enhanced)</w:t>
      </w:r>
      <w:r w:rsidR="00022458" w:rsidRPr="00734691">
        <w:t xml:space="preserve"> within</w:t>
      </w:r>
      <w:r w:rsidR="00FF480D" w:rsidRPr="00734691">
        <w:t xml:space="preserve"> </w:t>
      </w:r>
      <w:r w:rsidR="0039395B" w:rsidRPr="00734691">
        <w:t xml:space="preserve">Angiography, Mammography, Radiography, </w:t>
      </w:r>
      <w:r w:rsidR="00135BE1" w:rsidRPr="00734691">
        <w:t xml:space="preserve">Radiofluoroscopy, </w:t>
      </w:r>
      <w:r w:rsidR="0039395B" w:rsidRPr="00734691">
        <w:t xml:space="preserve">CT, </w:t>
      </w:r>
      <w:r w:rsidR="00135BE1" w:rsidRPr="00734691">
        <w:t xml:space="preserve">and </w:t>
      </w:r>
      <w:r w:rsidR="0039395B" w:rsidRPr="00734691">
        <w:t xml:space="preserve">Dentistry </w:t>
      </w:r>
      <w:r w:rsidR="00FF480D" w:rsidRPr="00734691">
        <w:t>modalities</w:t>
      </w:r>
      <w:r w:rsidR="00022458" w:rsidRPr="00734691">
        <w:t xml:space="preserve">. This supplement excludes Radiopharmaceutical </w:t>
      </w:r>
      <w:r w:rsidR="00076716" w:rsidRPr="00734691">
        <w:t xml:space="preserve">Radiation Dose </w:t>
      </w:r>
      <w:r w:rsidR="001F356F" w:rsidRPr="00734691">
        <w:t>Structured</w:t>
      </w:r>
      <w:r w:rsidR="001047BA" w:rsidRPr="00734691">
        <w:t xml:space="preserve"> </w:t>
      </w:r>
      <w:r w:rsidR="00076716" w:rsidRPr="00734691">
        <w:t>R</w:t>
      </w:r>
      <w:r w:rsidR="001047BA" w:rsidRPr="00734691">
        <w:t>eport</w:t>
      </w:r>
      <w:r w:rsidR="00E603E6">
        <w:t>,</w:t>
      </w:r>
      <w:r w:rsidR="00022458" w:rsidRPr="00734691">
        <w:t xml:space="preserve"> Patient Radiation Dose S</w:t>
      </w:r>
      <w:r w:rsidR="001047BA" w:rsidRPr="00734691">
        <w:t>tructured Report</w:t>
      </w:r>
      <w:r w:rsidR="00E603E6">
        <w:t xml:space="preserve">, and </w:t>
      </w:r>
      <w:r w:rsidR="00E603E6" w:rsidRPr="00734691">
        <w:t>radiation for treatment (which is encoded in the family of Radiotherapy objects).</w:t>
      </w:r>
    </w:p>
    <w:p w14:paraId="65D90DAA" w14:textId="72A1C96F" w:rsidR="00A2034A" w:rsidRPr="00734691" w:rsidRDefault="00A2034A" w:rsidP="00907D74">
      <w:r w:rsidRPr="00734691">
        <w:t>T</w:t>
      </w:r>
      <w:r w:rsidR="00022458" w:rsidRPr="00734691">
        <w:t>he content definition of the RDSR</w:t>
      </w:r>
      <w:r w:rsidRPr="00734691">
        <w:t xml:space="preserve"> varies by modality</w:t>
      </w:r>
      <w:r w:rsidR="00022458" w:rsidRPr="00734691">
        <w:t>, and the</w:t>
      </w:r>
      <w:r w:rsidRPr="00734691">
        <w:t>re are</w:t>
      </w:r>
      <w:r w:rsidR="00022458" w:rsidRPr="00734691">
        <w:t xml:space="preserve"> many different types of system configurations in the field</w:t>
      </w:r>
      <w:r w:rsidRPr="00734691">
        <w:t xml:space="preserve">. This </w:t>
      </w:r>
      <w:r w:rsidR="009626FF" w:rsidRPr="00734691">
        <w:t xml:space="preserve">supplement </w:t>
      </w:r>
      <w:r w:rsidRPr="00734691">
        <w:t xml:space="preserve">provides </w:t>
      </w:r>
      <w:r w:rsidR="00022458" w:rsidRPr="00734691">
        <w:t>a clear understanding of the precise requirements for each type of device.</w:t>
      </w:r>
    </w:p>
    <w:p w14:paraId="6A14DD5F" w14:textId="2370098B" w:rsidR="00EC5A5C" w:rsidRPr="00734691" w:rsidRDefault="00EC5A5C" w:rsidP="00907D74">
      <w:r w:rsidRPr="00734691">
        <w:t>The purpose of this supplement can be summarized as follows:</w:t>
      </w:r>
    </w:p>
    <w:p w14:paraId="318F288B" w14:textId="6D156D74" w:rsidR="00EC5A5C" w:rsidRPr="00907D74" w:rsidRDefault="00EC5A5C" w:rsidP="00907D74">
      <w:pPr>
        <w:pStyle w:val="ListParagraph"/>
        <w:numPr>
          <w:ilvl w:val="0"/>
          <w:numId w:val="13"/>
        </w:numPr>
        <w:rPr>
          <w:rFonts w:eastAsia="MS Mincho"/>
        </w:rPr>
      </w:pPr>
      <w:r w:rsidRPr="00907D74">
        <w:rPr>
          <w:rFonts w:eastAsia="MS Mincho"/>
        </w:rPr>
        <w:t>Give more information beyond the definitions in PS 3.16: describe real-world scenarios of typical equipment configurations, provide examples and encoding guidelines;</w:t>
      </w:r>
    </w:p>
    <w:p w14:paraId="6785B982" w14:textId="3033098D" w:rsidR="00EC5A5C" w:rsidRPr="00907D74" w:rsidRDefault="00EC5A5C" w:rsidP="00907D74">
      <w:pPr>
        <w:pStyle w:val="ListParagraph"/>
        <w:numPr>
          <w:ilvl w:val="0"/>
          <w:numId w:val="13"/>
        </w:numPr>
        <w:rPr>
          <w:rFonts w:eastAsia="MS Mincho"/>
        </w:rPr>
      </w:pPr>
      <w:r w:rsidRPr="00907D74">
        <w:rPr>
          <w:rFonts w:eastAsia="MS Mincho"/>
        </w:rPr>
        <w:t>Indicate restrictions on the applicable scenarios (defined terms, value ranges, presence of Content Items);</w:t>
      </w:r>
    </w:p>
    <w:p w14:paraId="102A9BFA" w14:textId="14685539" w:rsidR="00EC5A5C" w:rsidRPr="00907D74" w:rsidRDefault="00EC5A5C" w:rsidP="00907D74">
      <w:pPr>
        <w:pStyle w:val="ListParagraph"/>
        <w:numPr>
          <w:ilvl w:val="0"/>
          <w:numId w:val="13"/>
        </w:numPr>
        <w:rPr>
          <w:rFonts w:eastAsia="MS Mincho"/>
        </w:rPr>
      </w:pPr>
      <w:r w:rsidRPr="00907D74">
        <w:rPr>
          <w:rFonts w:eastAsia="MS Mincho"/>
        </w:rPr>
        <w:t>Assess the applicability for some conditional Content Items under particular scenarios;</w:t>
      </w:r>
    </w:p>
    <w:p w14:paraId="6EE6725D" w14:textId="496CCF53" w:rsidR="00EC5A5C" w:rsidRPr="00907D74" w:rsidRDefault="00B11ABC" w:rsidP="00907D74">
      <w:pPr>
        <w:pStyle w:val="ListParagraph"/>
        <w:numPr>
          <w:ilvl w:val="0"/>
          <w:numId w:val="13"/>
        </w:numPr>
        <w:rPr>
          <w:rFonts w:eastAsia="MS Mincho"/>
        </w:rPr>
      </w:pPr>
      <w:r w:rsidRPr="00907D74">
        <w:rPr>
          <w:rFonts w:eastAsia="MS Mincho"/>
        </w:rPr>
        <w:t>Promote usage of optional Content Items under particular scenarios;</w:t>
      </w:r>
    </w:p>
    <w:p w14:paraId="4380FEDB" w14:textId="1D8037D8" w:rsidR="00AA689E" w:rsidRPr="00734691" w:rsidRDefault="00E00AB3" w:rsidP="00907D74">
      <w:pPr>
        <w:pStyle w:val="ListParagraph"/>
        <w:numPr>
          <w:ilvl w:val="0"/>
          <w:numId w:val="13"/>
        </w:numPr>
      </w:pPr>
      <w:r w:rsidRPr="00907D74">
        <w:rPr>
          <w:rFonts w:eastAsia="MS Mincho"/>
        </w:rPr>
        <w:t>Explain s</w:t>
      </w:r>
      <w:r w:rsidR="006969B6" w:rsidRPr="00907D74">
        <w:rPr>
          <w:rFonts w:eastAsia="MS Mincho"/>
        </w:rPr>
        <w:t xml:space="preserve">imilarities and equivalences of same information in both traditional RDSR and enhanced RDSR. </w:t>
      </w:r>
      <w:r w:rsidR="00AA689E" w:rsidRPr="00907D74">
        <w:rPr>
          <w:rFonts w:eastAsia="MS Mincho"/>
        </w:rPr>
        <w:t>Encoding e</w:t>
      </w:r>
      <w:r w:rsidR="00EC5A5C" w:rsidRPr="00907D74">
        <w:rPr>
          <w:rFonts w:eastAsia="MS Mincho"/>
        </w:rPr>
        <w:t>xamples of using the traditional RDSR and the enhanced RDSR (introduced in Supplement 214</w:t>
      </w:r>
      <w:r w:rsidR="00EC5A5C" w:rsidRPr="00734691">
        <w:t>), and mapping between these two RDSRs.</w:t>
      </w:r>
    </w:p>
    <w:p w14:paraId="3A2F9B82" w14:textId="77777777" w:rsidR="00E00AB3" w:rsidRPr="00734691" w:rsidRDefault="00E00AB3" w:rsidP="00907D74"/>
    <w:p w14:paraId="7A34D8C9" w14:textId="524EF591" w:rsidR="00BF6178" w:rsidRPr="00734691" w:rsidRDefault="00AA689E" w:rsidP="00907D74">
      <w:r w:rsidRPr="00734691">
        <w:t>Th</w:t>
      </w:r>
      <w:r w:rsidR="004B3688" w:rsidRPr="00734691">
        <w:t xml:space="preserve">e </w:t>
      </w:r>
      <w:r w:rsidRPr="00734691">
        <w:t xml:space="preserve">work </w:t>
      </w:r>
      <w:r w:rsidR="004B3688" w:rsidRPr="00734691">
        <w:t xml:space="preserve">of this Supplement </w:t>
      </w:r>
      <w:r w:rsidRPr="00734691">
        <w:t>was undertaken in liaison with the America Association of Physicists in Medicine (AAPM) and European Federation of Medical Physicists (EFOMP).</w:t>
      </w:r>
    </w:p>
    <w:p w14:paraId="45C0D8B2" w14:textId="1768CB9B" w:rsidR="00E91BAF" w:rsidRPr="00734691" w:rsidRDefault="00A46FDA" w:rsidP="00907D74">
      <w:r w:rsidRPr="00734691">
        <w:br w:type="page"/>
      </w:r>
    </w:p>
    <w:p w14:paraId="6F07E9DB" w14:textId="5C1A1216" w:rsidR="001C4A37" w:rsidRPr="00734691" w:rsidRDefault="00A46FDA" w:rsidP="00907D74">
      <w:pPr>
        <w:pStyle w:val="Heading1"/>
      </w:pPr>
      <w:bookmarkStart w:id="26" w:name="_Toc106436765"/>
      <w:bookmarkStart w:id="27" w:name="_Toc219295238"/>
      <w:r w:rsidRPr="00734691">
        <w:lastRenderedPageBreak/>
        <w:t>Changes to NEMA Standards Publication</w:t>
      </w:r>
      <w:r w:rsidR="00610F83" w:rsidRPr="00734691">
        <w:t>s</w:t>
      </w:r>
      <w:bookmarkEnd w:id="26"/>
      <w:bookmarkEnd w:id="27"/>
    </w:p>
    <w:p w14:paraId="1DA357F8" w14:textId="77777777" w:rsidR="001C4A37" w:rsidRPr="007A60EF" w:rsidRDefault="00A46FDA" w:rsidP="007A60EF">
      <w:pPr>
        <w:jc w:val="center"/>
        <w:rPr>
          <w:b/>
          <w:bCs/>
          <w:snapToGrid w:val="0"/>
        </w:rPr>
      </w:pPr>
      <w:r w:rsidRPr="007A60EF">
        <w:rPr>
          <w:b/>
          <w:bCs/>
          <w:snapToGrid w:val="0"/>
        </w:rPr>
        <w:t>Digital Imaging and Communications in Medicine (DICOM)</w:t>
      </w:r>
    </w:p>
    <w:p w14:paraId="1E727DAB" w14:textId="0A8CB480" w:rsidR="001C4A37" w:rsidRPr="007A60EF" w:rsidRDefault="00A86159" w:rsidP="007A60EF">
      <w:pPr>
        <w:jc w:val="center"/>
        <w:rPr>
          <w:b/>
          <w:bCs/>
          <w:snapToGrid w:val="0"/>
        </w:rPr>
      </w:pPr>
      <w:r w:rsidRPr="007A60EF">
        <w:rPr>
          <w:b/>
          <w:bCs/>
          <w:snapToGrid w:val="0"/>
        </w:rPr>
        <w:t>Part 17: Explanatory Information</w:t>
      </w:r>
    </w:p>
    <w:p w14:paraId="52F53A49" w14:textId="2BF6C83D" w:rsidR="005F496F" w:rsidRPr="00734691" w:rsidRDefault="005F496F" w:rsidP="00907D74">
      <w:pPr>
        <w:rPr>
          <w:snapToGrid w:val="0"/>
        </w:rPr>
      </w:pPr>
    </w:p>
    <w:p w14:paraId="294BC1EB" w14:textId="4C95576F" w:rsidR="001C4A37" w:rsidRPr="00734691" w:rsidRDefault="00A86159" w:rsidP="00907D74">
      <w:pPr>
        <w:pStyle w:val="NoteinBox"/>
        <w:rPr>
          <w:snapToGrid w:val="0"/>
        </w:rPr>
      </w:pPr>
      <w:r w:rsidRPr="00734691">
        <w:t xml:space="preserve">Item #01: </w:t>
      </w:r>
      <w:r w:rsidR="008A0D3A" w:rsidRPr="00734691">
        <w:t xml:space="preserve">Replace </w:t>
      </w:r>
      <w:r w:rsidR="00862ED8" w:rsidRPr="00734691">
        <w:t xml:space="preserve">the content of the </w:t>
      </w:r>
      <w:r w:rsidR="005F496F" w:rsidRPr="00734691">
        <w:t xml:space="preserve">Annex </w:t>
      </w:r>
      <w:r w:rsidR="008A0D3A" w:rsidRPr="00734691">
        <w:t>UUUU by the</w:t>
      </w:r>
      <w:r w:rsidR="00862ED8" w:rsidRPr="00734691">
        <w:t xml:space="preserve"> content</w:t>
      </w:r>
      <w:r w:rsidR="008A0D3A" w:rsidRPr="00734691">
        <w:t xml:space="preserve"> </w:t>
      </w:r>
      <w:r w:rsidR="00862ED8" w:rsidRPr="00734691">
        <w:t xml:space="preserve">of the </w:t>
      </w:r>
      <w:r w:rsidR="008A0D3A" w:rsidRPr="00734691">
        <w:t xml:space="preserve">following </w:t>
      </w:r>
      <w:r w:rsidR="00862ED8" w:rsidRPr="00734691">
        <w:t xml:space="preserve">Annex </w:t>
      </w:r>
      <w:r w:rsidR="008A0D3A" w:rsidRPr="00734691">
        <w:t>ZZZZZ</w:t>
      </w:r>
      <w:r w:rsidR="00862ED8" w:rsidRPr="00734691">
        <w:t xml:space="preserve"> </w:t>
      </w:r>
      <w:r w:rsidR="003103AE" w:rsidRPr="00734691">
        <w:t>and add appropriate note about past content of UUUU</w:t>
      </w:r>
    </w:p>
    <w:p w14:paraId="24641BCE" w14:textId="13920EE9" w:rsidR="009E5C14" w:rsidRPr="00734691" w:rsidRDefault="009E5C14" w:rsidP="00907D74">
      <w:pPr>
        <w:pStyle w:val="Heading1"/>
      </w:pPr>
      <w:bookmarkStart w:id="28" w:name="chapter_AA"/>
      <w:r w:rsidRPr="00734691">
        <w:t> </w:t>
      </w:r>
      <w:bookmarkStart w:id="29" w:name="_Toc219295239"/>
      <w:r w:rsidR="00CF7F67" w:rsidRPr="00734691">
        <w:t>ZZZZZ</w:t>
      </w:r>
      <w:r w:rsidR="00F60023" w:rsidRPr="00734691">
        <w:t xml:space="preserve"> </w:t>
      </w:r>
      <w:r w:rsidRPr="00734691">
        <w:t xml:space="preserve">Radiation Dose </w:t>
      </w:r>
      <w:r w:rsidR="00F60023" w:rsidRPr="00734691">
        <w:t xml:space="preserve">Structured </w:t>
      </w:r>
      <w:r w:rsidRPr="00734691">
        <w:t>Report</w:t>
      </w:r>
      <w:r w:rsidR="003103AE" w:rsidRPr="00734691">
        <w:t>ing</w:t>
      </w:r>
      <w:r w:rsidRPr="00734691">
        <w:t xml:space="preserve"> (Informative)</w:t>
      </w:r>
      <w:bookmarkEnd w:id="29"/>
    </w:p>
    <w:p w14:paraId="2F8B65CF" w14:textId="6EE80C69" w:rsidR="009E5C14" w:rsidRPr="00734691" w:rsidRDefault="005F496F" w:rsidP="00907D74">
      <w:pPr>
        <w:pStyle w:val="Heading2"/>
      </w:pPr>
      <w:bookmarkStart w:id="30" w:name="sect_AA_1"/>
      <w:bookmarkStart w:id="31" w:name="_Toc219295240"/>
      <w:bookmarkEnd w:id="28"/>
      <w:r w:rsidRPr="00734691">
        <w:t>ZZZZZ</w:t>
      </w:r>
      <w:r w:rsidR="009E5C14" w:rsidRPr="00734691">
        <w:t>.1 Purpose of This Annex</w:t>
      </w:r>
      <w:bookmarkEnd w:id="31"/>
    </w:p>
    <w:p w14:paraId="61194E50" w14:textId="6756DC4F" w:rsidR="00921A94" w:rsidRPr="00734691" w:rsidRDefault="00B81F7D" w:rsidP="00907D74">
      <w:bookmarkStart w:id="32" w:name="para_192d86fd_4644_4219_bbe9_3aa1db0079"/>
      <w:bookmarkEnd w:id="30"/>
      <w:r w:rsidRPr="00734691">
        <w:t>Multiple systems contributing to patient care during a visit may expose the patient to irradiation during diagnostic and/or interventional procedures. Each of those systems may record the dose in a Radiation Dose Structured Report</w:t>
      </w:r>
      <w:r w:rsidR="00F906C4" w:rsidRPr="00734691">
        <w:t xml:space="preserve"> (RDSR)</w:t>
      </w:r>
      <w:r w:rsidRPr="00734691">
        <w:t xml:space="preserve"> information object. Radiation information reporting systems may take advantage of this information and create additional reports or summaries for a visit</w:t>
      </w:r>
      <w:r w:rsidR="009C5456" w:rsidRPr="00734691">
        <w:t xml:space="preserve"> or</w:t>
      </w:r>
      <w:r w:rsidRPr="00734691">
        <w:t xml:space="preserve"> parts of a procedure performed, </w:t>
      </w:r>
      <w:r w:rsidR="00816EB6" w:rsidRPr="00734691">
        <w:t>since</w:t>
      </w:r>
      <w:r w:rsidRPr="00734691">
        <w:t xml:space="preserve"> information is completely available </w:t>
      </w:r>
      <w:r w:rsidR="00816EB6" w:rsidRPr="00734691">
        <w:t>as</w:t>
      </w:r>
      <w:r w:rsidRPr="00734691">
        <w:t xml:space="preserve"> structured content.</w:t>
      </w:r>
      <w:r w:rsidR="00352210" w:rsidRPr="00734691">
        <w:t xml:space="preserve"> </w:t>
      </w:r>
      <w:r w:rsidR="00914327" w:rsidRPr="00734691">
        <w:t>The Radiation Dose S</w:t>
      </w:r>
      <w:r w:rsidR="001047BA" w:rsidRPr="00734691">
        <w:t xml:space="preserve">tructured </w:t>
      </w:r>
      <w:r w:rsidR="00914327" w:rsidRPr="00734691">
        <w:t>R</w:t>
      </w:r>
      <w:r w:rsidR="001047BA" w:rsidRPr="00734691">
        <w:t>eport (RDSR)</w:t>
      </w:r>
      <w:r w:rsidR="00914327" w:rsidRPr="00734691">
        <w:t xml:space="preserve"> Objects described in this Annex record the radiation output of the equipment.</w:t>
      </w:r>
    </w:p>
    <w:p w14:paraId="6DC136EE" w14:textId="750E1E0E" w:rsidR="00914327" w:rsidRPr="00734691" w:rsidRDefault="00914327" w:rsidP="00907D74">
      <w:r w:rsidRPr="00734691">
        <w:t xml:space="preserve">This Annex includes Projection X-Ray RDSR, CT RDSR and Enhanced RDSR, and it excludes Radiopharmaceutical </w:t>
      </w:r>
      <w:r w:rsidR="00E84369" w:rsidRPr="00734691">
        <w:t>RDSR</w:t>
      </w:r>
      <w:r w:rsidR="004153F4" w:rsidRPr="00734691">
        <w:t xml:space="preserve"> (PET, SPECT)</w:t>
      </w:r>
      <w:r w:rsidR="00D265A2" w:rsidRPr="00734691">
        <w:t>,</w:t>
      </w:r>
      <w:r w:rsidRPr="00734691">
        <w:t xml:space="preserve"> Patient RD</w:t>
      </w:r>
      <w:r w:rsidR="00E84369" w:rsidRPr="00734691">
        <w:t>S</w:t>
      </w:r>
      <w:r w:rsidRPr="00734691">
        <w:t>R</w:t>
      </w:r>
      <w:r w:rsidR="00D265A2" w:rsidRPr="00734691">
        <w:t>, and radiation for treatment (which is encoded in the family of Radiotherapy objects).</w:t>
      </w:r>
      <w:r w:rsidR="003F01F4" w:rsidRPr="00734691">
        <w:t xml:space="preserve"> </w:t>
      </w:r>
      <w:r w:rsidR="00DF6C5A" w:rsidRPr="00734691">
        <w:t>The use of the Patient RDSR Objects is described in the DICOM PS3.17 Annex GGGG Patient Radiation Dose Structured Report Document (Informative).</w:t>
      </w:r>
    </w:p>
    <w:p w14:paraId="32BD482A" w14:textId="22563FA4" w:rsidR="00030FBE" w:rsidRPr="00734691" w:rsidRDefault="00251645" w:rsidP="00907D74">
      <w:r w:rsidRPr="00734691">
        <w:t>This Annex describes the use of the RDSR Objects by different system types, highlighting the encoding similarities and differences across modalities, as well as the differences between traditional RDSR</w:t>
      </w:r>
      <w:r w:rsidR="00871F02" w:rsidRPr="00734691">
        <w:t xml:space="preserve"> (defined with Root TIDs 10001 and 10011) and the Enhanced RDSR (defined with Root TID 10040)</w:t>
      </w:r>
      <w:r w:rsidR="00AF5B43" w:rsidRPr="00734691">
        <w:t>.</w:t>
      </w:r>
    </w:p>
    <w:p w14:paraId="144CD621" w14:textId="76F1D789" w:rsidR="009E5C14" w:rsidRPr="00734691" w:rsidRDefault="005F496F" w:rsidP="00907D74">
      <w:pPr>
        <w:pStyle w:val="Heading2"/>
      </w:pPr>
      <w:bookmarkStart w:id="33" w:name="sect_AA_2"/>
      <w:bookmarkStart w:id="34" w:name="_Toc219295241"/>
      <w:bookmarkEnd w:id="32"/>
      <w:r w:rsidRPr="00734691">
        <w:t>ZZZZZ</w:t>
      </w:r>
      <w:r w:rsidR="009E5C14" w:rsidRPr="00734691">
        <w:t>.2 Definitions</w:t>
      </w:r>
      <w:r w:rsidR="00030FBE" w:rsidRPr="00734691">
        <w:t xml:space="preserve"> and Conventions in This Annex</w:t>
      </w:r>
      <w:bookmarkEnd w:id="34"/>
      <w:r w:rsidR="00CF7634" w:rsidRPr="00734691">
        <w:t xml:space="preserve"> </w:t>
      </w:r>
    </w:p>
    <w:p w14:paraId="69D64B9E" w14:textId="7A04C7E5" w:rsidR="00BF6178" w:rsidRPr="00734691" w:rsidRDefault="00CF7634" w:rsidP="00907D74">
      <w:bookmarkStart w:id="35" w:name="para_82e65b9d_3710_4318_9aac_a0af3226fd"/>
      <w:bookmarkEnd w:id="33"/>
      <w:r w:rsidRPr="00734691">
        <w:rPr>
          <w:b/>
          <w:bCs/>
        </w:rPr>
        <w:t>Traditional RDSR</w:t>
      </w:r>
      <w:r w:rsidRPr="00734691">
        <w:t xml:space="preserve"> in this annex refers to </w:t>
      </w:r>
      <w:r w:rsidR="00BF6178" w:rsidRPr="00734691">
        <w:t>a Radiation Dose Structured Report created with Root TIDs 10001 or 10011</w:t>
      </w:r>
      <w:r w:rsidR="003478D9" w:rsidRPr="00734691">
        <w:t>.</w:t>
      </w:r>
    </w:p>
    <w:p w14:paraId="18C524FF" w14:textId="014BA17D" w:rsidR="00CF7634" w:rsidRPr="00734691" w:rsidRDefault="00BF6178" w:rsidP="00907D74">
      <w:r w:rsidRPr="00734691">
        <w:rPr>
          <w:b/>
          <w:bCs/>
        </w:rPr>
        <w:t>Enhanced RDSR</w:t>
      </w:r>
      <w:r w:rsidRPr="00734691">
        <w:t xml:space="preserve"> in this annex refers to a Radiation Dose Structured Report created with Root TID 10040</w:t>
      </w:r>
      <w:r w:rsidR="003478D9" w:rsidRPr="00734691">
        <w:t>.</w:t>
      </w:r>
    </w:p>
    <w:p w14:paraId="2964539C" w14:textId="75EB8ECF" w:rsidR="009E5C14" w:rsidRPr="00734691" w:rsidRDefault="005F496F" w:rsidP="00907D74">
      <w:pPr>
        <w:pStyle w:val="Heading2"/>
      </w:pPr>
      <w:bookmarkStart w:id="36" w:name="sect_AA_3"/>
      <w:bookmarkStart w:id="37" w:name="_Toc219295242"/>
      <w:bookmarkEnd w:id="35"/>
      <w:r w:rsidRPr="00734691">
        <w:t>ZZZZZ</w:t>
      </w:r>
      <w:r w:rsidR="009E5C14" w:rsidRPr="00734691">
        <w:t>.3 </w:t>
      </w:r>
      <w:r w:rsidRPr="00734691">
        <w:t xml:space="preserve">RADIATION DOSE </w:t>
      </w:r>
      <w:r w:rsidR="00D56D41" w:rsidRPr="00734691">
        <w:t>OVERVIEW</w:t>
      </w:r>
      <w:bookmarkEnd w:id="37"/>
    </w:p>
    <w:p w14:paraId="46A94E37" w14:textId="2A480C92" w:rsidR="00A86159" w:rsidRPr="00734691" w:rsidRDefault="005F496F" w:rsidP="00907D74">
      <w:pPr>
        <w:pStyle w:val="Heading3"/>
      </w:pPr>
      <w:bookmarkStart w:id="38" w:name="_Toc219295243"/>
      <w:bookmarkEnd w:id="36"/>
      <w:r w:rsidRPr="00734691">
        <w:t>ZZZZZ</w:t>
      </w:r>
      <w:r w:rsidR="00FD3ECA" w:rsidRPr="00734691">
        <w:t>.</w:t>
      </w:r>
      <w:r w:rsidRPr="00734691">
        <w:t>3</w:t>
      </w:r>
      <w:r w:rsidR="00FD3ECA" w:rsidRPr="00734691">
        <w:t>.1 </w:t>
      </w:r>
      <w:r w:rsidR="00E336F1" w:rsidRPr="00734691">
        <w:t>User Needs</w:t>
      </w:r>
      <w:bookmarkEnd w:id="38"/>
    </w:p>
    <w:p w14:paraId="30CD20D3" w14:textId="48A67B40" w:rsidR="00503796" w:rsidRPr="00734691" w:rsidRDefault="00DF1EB4" w:rsidP="00907D74">
      <w:r w:rsidRPr="00734691">
        <w:t>Due to</w:t>
      </w:r>
      <w:r w:rsidR="00503796" w:rsidRPr="00734691">
        <w:t xml:space="preserve"> increa</w:t>
      </w:r>
      <w:r w:rsidR="0092165A" w:rsidRPr="00734691">
        <w:t>se</w:t>
      </w:r>
      <w:r w:rsidR="008E6BCC" w:rsidRPr="00734691">
        <w:t>d</w:t>
      </w:r>
      <w:r w:rsidR="00503796" w:rsidRPr="00734691">
        <w:t xml:space="preserve"> attention to the radiation dose delivered during diagnostic and interventional exams</w:t>
      </w:r>
      <w:r w:rsidRPr="00734691">
        <w:t xml:space="preserve">, </w:t>
      </w:r>
      <w:r w:rsidR="00503796" w:rsidRPr="00734691">
        <w:t xml:space="preserve">systems that collect radiation dose indices from diagnostic or image guided interventional studies using ionizing radiation have been developed and implemented. Most of the information collected is obtained from the RDSR </w:t>
      </w:r>
      <w:r w:rsidR="0092165A" w:rsidRPr="00734691">
        <w:t xml:space="preserve">provided by the Modality </w:t>
      </w:r>
      <w:r w:rsidR="00503796" w:rsidRPr="00734691">
        <w:t>and can be used for a wide range of applications, many of which are modality specific.</w:t>
      </w:r>
    </w:p>
    <w:p w14:paraId="487114D2" w14:textId="2164C888" w:rsidR="00503796" w:rsidRPr="00734691" w:rsidRDefault="00503796" w:rsidP="00907D74">
      <w:r w:rsidRPr="00734691">
        <w:t xml:space="preserve">As a primary use, the information included in the RDSR can be used to evaluate protocol appropriateness. Modality-specific </w:t>
      </w:r>
      <w:r w:rsidR="0085349C" w:rsidRPr="00734691">
        <w:t>dosimetry</w:t>
      </w:r>
      <w:r w:rsidRPr="00734691">
        <w:t xml:space="preserve"> indicators can be sent to local/regional/national dose registries. In this case, this information can be used to compare different practices and benchmark the dose levels of one’s institution against diagnostic reference levels. </w:t>
      </w:r>
    </w:p>
    <w:p w14:paraId="353891C9" w14:textId="532ED6F6" w:rsidR="00503796" w:rsidRPr="00734691" w:rsidRDefault="0085349C" w:rsidP="00907D74">
      <w:r w:rsidRPr="00734691">
        <w:lastRenderedPageBreak/>
        <w:t>Dosimetry</w:t>
      </w:r>
      <w:r w:rsidR="00503796" w:rsidRPr="00734691">
        <w:t xml:space="preserve"> indicators, together with other information recorded about the exam (</w:t>
      </w:r>
      <w:r w:rsidR="0047555D" w:rsidRPr="00734691">
        <w:t>e</w:t>
      </w:r>
      <w:r w:rsidR="00503796" w:rsidRPr="00734691">
        <w:t>.</w:t>
      </w:r>
      <w:r w:rsidR="0047555D" w:rsidRPr="00734691">
        <w:t>g</w:t>
      </w:r>
      <w:r w:rsidR="00503796" w:rsidRPr="00734691">
        <w:t>., the name of operator who performed the exam), can also be used to monitor the utilization of the equipment</w:t>
      </w:r>
      <w:r w:rsidR="00403887" w:rsidRPr="00734691">
        <w:t>, as well as deviations from intended protocols, best practices, and applicable regulations</w:t>
      </w:r>
      <w:r w:rsidR="00503796" w:rsidRPr="00734691">
        <w:t>.</w:t>
      </w:r>
    </w:p>
    <w:p w14:paraId="563D8929" w14:textId="4F38D2A8" w:rsidR="00503796" w:rsidRPr="00734691" w:rsidRDefault="00503796" w:rsidP="00907D74">
      <w:r w:rsidRPr="00734691">
        <w:t xml:space="preserve">The information </w:t>
      </w:r>
      <w:r w:rsidRPr="00907D74">
        <w:t>contained</w:t>
      </w:r>
      <w:r w:rsidRPr="00734691">
        <w:t xml:space="preserve"> in the RDSR can be used not only to track but also to optimize the levels of radiation and the acquisition protocols. The analysis of the information included allows users to evaluate if the expected optimization was achieved. RDSRs also allow users to account for the variability in patient size and imaging system models, capabilities, and manufacturers during analysis.</w:t>
      </w:r>
    </w:p>
    <w:p w14:paraId="11C3CC21" w14:textId="13568A7B" w:rsidR="00503796" w:rsidRPr="00734691" w:rsidRDefault="00503796" w:rsidP="00907D74">
      <w:r w:rsidRPr="00734691">
        <w:t xml:space="preserve">Another use of the RDSR is providing the clinical medical physicist with the information necessary for </w:t>
      </w:r>
      <w:r w:rsidR="00303C5D" w:rsidRPr="00734691">
        <w:t xml:space="preserve">individual </w:t>
      </w:r>
      <w:r w:rsidRPr="00734691">
        <w:t xml:space="preserve">patient and/or fetal dose estimates. Depending on the modality, the output of the equipment, together with patient information, could be used to perform organ dose and/or skin dose map estimations. </w:t>
      </w:r>
    </w:p>
    <w:p w14:paraId="6A3DD735" w14:textId="773F1B04" w:rsidR="00C210A7" w:rsidRPr="00734691" w:rsidRDefault="00503796" w:rsidP="00907D74">
      <w:r w:rsidRPr="00734691">
        <w:t xml:space="preserve">The availability </w:t>
      </w:r>
      <w:r w:rsidR="00957E66" w:rsidRPr="00734691">
        <w:t xml:space="preserve">and quality </w:t>
      </w:r>
      <w:r w:rsidRPr="00734691">
        <w:t xml:space="preserve">of </w:t>
      </w:r>
      <w:r w:rsidR="00957E66" w:rsidRPr="00734691">
        <w:t xml:space="preserve">the </w:t>
      </w:r>
      <w:r w:rsidRPr="00734691">
        <w:t xml:space="preserve">RDSR </w:t>
      </w:r>
      <w:r w:rsidR="00957E66" w:rsidRPr="00734691">
        <w:t xml:space="preserve">produced by </w:t>
      </w:r>
      <w:r w:rsidRPr="00734691">
        <w:t xml:space="preserve">the image acquisition systems </w:t>
      </w:r>
      <w:r w:rsidR="00957E66" w:rsidRPr="00734691">
        <w:t>are</w:t>
      </w:r>
      <w:r w:rsidRPr="00734691">
        <w:t xml:space="preserve"> critical to the success of the use cases mentioned above.</w:t>
      </w:r>
    </w:p>
    <w:p w14:paraId="23FD24DF" w14:textId="01AB5D0B" w:rsidR="00A86159" w:rsidRPr="00734691" w:rsidRDefault="005F496F" w:rsidP="00907D74">
      <w:pPr>
        <w:pStyle w:val="Heading3"/>
      </w:pPr>
      <w:bookmarkStart w:id="39" w:name="_Toc219295244"/>
      <w:r w:rsidRPr="00734691">
        <w:t>ZZZZZ</w:t>
      </w:r>
      <w:r w:rsidR="00FD3ECA" w:rsidRPr="00734691">
        <w:t>.</w:t>
      </w:r>
      <w:r w:rsidRPr="00734691">
        <w:t>3</w:t>
      </w:r>
      <w:r w:rsidR="00FD3ECA" w:rsidRPr="00734691">
        <w:t>.2 </w:t>
      </w:r>
      <w:r w:rsidR="00B01FF2" w:rsidRPr="00734691">
        <w:t xml:space="preserve">Real-world </w:t>
      </w:r>
      <w:r w:rsidR="00F13FCF" w:rsidRPr="00734691">
        <w:t>S</w:t>
      </w:r>
      <w:r w:rsidR="00B01FF2" w:rsidRPr="00734691">
        <w:t>cenarios</w:t>
      </w:r>
      <w:r w:rsidR="00413D1E" w:rsidRPr="00734691">
        <w:t xml:space="preserve"> of </w:t>
      </w:r>
      <w:r w:rsidR="00F13FCF" w:rsidRPr="00734691">
        <w:t>R</w:t>
      </w:r>
      <w:r w:rsidR="00413D1E" w:rsidRPr="00734691">
        <w:t xml:space="preserve">adiation </w:t>
      </w:r>
      <w:r w:rsidR="00F13FCF" w:rsidRPr="00734691">
        <w:t>D</w:t>
      </w:r>
      <w:r w:rsidR="00413D1E" w:rsidRPr="00734691">
        <w:t>ose</w:t>
      </w:r>
      <w:r w:rsidR="00A85FA6" w:rsidRPr="00734691">
        <w:t xml:space="preserve"> </w:t>
      </w:r>
      <w:r w:rsidR="00F13FCF" w:rsidRPr="00734691">
        <w:t>R</w:t>
      </w:r>
      <w:r w:rsidR="00A85FA6" w:rsidRPr="00734691">
        <w:t>eporting</w:t>
      </w:r>
      <w:bookmarkEnd w:id="39"/>
    </w:p>
    <w:p w14:paraId="01C220BC" w14:textId="16B148D8" w:rsidR="00331B48" w:rsidRPr="00734691" w:rsidRDefault="00331B48" w:rsidP="00907D74">
      <w:r w:rsidRPr="00734691">
        <w:t xml:space="preserve">The </w:t>
      </w:r>
      <w:r w:rsidR="00C223F1" w:rsidRPr="00734691">
        <w:t>nature</w:t>
      </w:r>
      <w:r w:rsidRPr="00734691">
        <w:t xml:space="preserve"> of information reported in the RDSR will depend </w:t>
      </w:r>
      <w:r w:rsidR="00C223F1" w:rsidRPr="00734691">
        <w:t xml:space="preserve">on the </w:t>
      </w:r>
      <w:r w:rsidRPr="00734691">
        <w:t xml:space="preserve">type of procedures performed, the different </w:t>
      </w:r>
      <w:r w:rsidR="007E5E35" w:rsidRPr="00734691">
        <w:t xml:space="preserve">system designs </w:t>
      </w:r>
      <w:r w:rsidRPr="00734691">
        <w:t>of the equipment generating radiation</w:t>
      </w:r>
      <w:r w:rsidR="00991D89" w:rsidRPr="00734691">
        <w:t>, and the modality workflow</w:t>
      </w:r>
      <w:r w:rsidRPr="00734691">
        <w:t xml:space="preserve">. </w:t>
      </w:r>
    </w:p>
    <w:p w14:paraId="10A4C1C4" w14:textId="46B7E28A" w:rsidR="00331B48" w:rsidRPr="00734691" w:rsidRDefault="00331B48" w:rsidP="00907D74">
      <w:pPr>
        <w:pStyle w:val="ListParagraph"/>
        <w:numPr>
          <w:ilvl w:val="0"/>
          <w:numId w:val="22"/>
        </w:numPr>
      </w:pPr>
      <w:r w:rsidRPr="00734691">
        <w:t>Type of procedure</w:t>
      </w:r>
    </w:p>
    <w:p w14:paraId="146D6680" w14:textId="3C4E5571" w:rsidR="00D3572D" w:rsidRPr="00734691" w:rsidRDefault="00D1277D" w:rsidP="00907D74">
      <w:r w:rsidRPr="00734691">
        <w:t>T</w:t>
      </w:r>
      <w:r w:rsidR="0040650E" w:rsidRPr="00734691">
        <w:t xml:space="preserve">he radiation dose </w:t>
      </w:r>
      <w:r w:rsidR="000C6155" w:rsidRPr="00734691">
        <w:t>metrics</w:t>
      </w:r>
      <w:r w:rsidR="0085215B" w:rsidRPr="00734691">
        <w:t xml:space="preserve"> and technical parameters</w:t>
      </w:r>
      <w:r w:rsidR="004B2607" w:rsidRPr="00734691">
        <w:t xml:space="preserve"> </w:t>
      </w:r>
      <w:r w:rsidR="0040650E" w:rsidRPr="00734691">
        <w:t>that are relevant to be report</w:t>
      </w:r>
      <w:r w:rsidR="00331B48" w:rsidRPr="00734691">
        <w:t>ed</w:t>
      </w:r>
      <w:r w:rsidRPr="00734691">
        <w:t xml:space="preserve"> depend on the type of procedure. </w:t>
      </w:r>
      <w:r w:rsidR="0040650E" w:rsidRPr="00734691">
        <w:t>For instance,</w:t>
      </w:r>
    </w:p>
    <w:p w14:paraId="20F633CD" w14:textId="77777777" w:rsidR="00D3572D" w:rsidRPr="00734691" w:rsidRDefault="0040650E" w:rsidP="00907D74">
      <w:pPr>
        <w:pStyle w:val="ListParagraph"/>
        <w:numPr>
          <w:ilvl w:val="1"/>
          <w:numId w:val="23"/>
        </w:numPr>
      </w:pPr>
      <w:r w:rsidRPr="00734691">
        <w:t xml:space="preserve">the average glandular dose is relevant to </w:t>
      </w:r>
      <w:r w:rsidR="0085215B" w:rsidRPr="00734691">
        <w:t>m</w:t>
      </w:r>
      <w:r w:rsidRPr="00734691">
        <w:t xml:space="preserve">ammography procedures, </w:t>
      </w:r>
    </w:p>
    <w:p w14:paraId="2206069D" w14:textId="77777777" w:rsidR="00D3572D" w:rsidRPr="00734691" w:rsidRDefault="0040650E" w:rsidP="00907D74">
      <w:pPr>
        <w:pStyle w:val="ListParagraph"/>
        <w:numPr>
          <w:ilvl w:val="1"/>
          <w:numId w:val="23"/>
        </w:numPr>
      </w:pPr>
      <w:r w:rsidRPr="00734691">
        <w:t xml:space="preserve">the cumulative air kerma at the reference point is relevant to </w:t>
      </w:r>
      <w:r w:rsidR="0085215B" w:rsidRPr="00734691">
        <w:t>a</w:t>
      </w:r>
      <w:r w:rsidRPr="00734691">
        <w:t xml:space="preserve">ngiography and interventional procedures, </w:t>
      </w:r>
    </w:p>
    <w:p w14:paraId="0E1560C4" w14:textId="35D321E3" w:rsidR="00331B48" w:rsidRPr="00734691" w:rsidRDefault="0040650E" w:rsidP="00907D74">
      <w:pPr>
        <w:pStyle w:val="ListParagraph"/>
        <w:numPr>
          <w:ilvl w:val="1"/>
          <w:numId w:val="23"/>
        </w:numPr>
      </w:pPr>
      <w:r w:rsidRPr="00734691">
        <w:t>the exposure index is relevant to digital radiography.</w:t>
      </w:r>
    </w:p>
    <w:p w14:paraId="5AE61C8C" w14:textId="77777777" w:rsidR="00D3572D" w:rsidRPr="00734691" w:rsidRDefault="00D3572D" w:rsidP="00907D74">
      <w:pPr>
        <w:pStyle w:val="ListParagraph"/>
      </w:pPr>
    </w:p>
    <w:p w14:paraId="2EE651A5" w14:textId="1AA62AC1" w:rsidR="0040650E" w:rsidRPr="00734691" w:rsidRDefault="007E5E35" w:rsidP="00907D74">
      <w:pPr>
        <w:pStyle w:val="ListParagraph"/>
        <w:numPr>
          <w:ilvl w:val="0"/>
          <w:numId w:val="22"/>
        </w:numPr>
      </w:pPr>
      <w:r w:rsidRPr="00734691">
        <w:t>System Design</w:t>
      </w:r>
    </w:p>
    <w:p w14:paraId="704F739F" w14:textId="5911D333" w:rsidR="00A3175E" w:rsidRPr="00734691" w:rsidRDefault="00584247" w:rsidP="00907D74">
      <w:r w:rsidRPr="00734691">
        <w:t>T</w:t>
      </w:r>
      <w:r w:rsidR="0040650E" w:rsidRPr="00734691">
        <w:t>he technology of the equipment</w:t>
      </w:r>
      <w:r w:rsidRPr="00734691">
        <w:t xml:space="preserve"> (</w:t>
      </w:r>
      <w:r w:rsidR="00F95B63" w:rsidRPr="00734691">
        <w:t>X</w:t>
      </w:r>
      <w:r w:rsidR="00A3175E" w:rsidRPr="00734691">
        <w:t>-</w:t>
      </w:r>
      <w:r w:rsidR="00F95B63" w:rsidRPr="00734691">
        <w:t>R</w:t>
      </w:r>
      <w:r w:rsidR="00A3175E" w:rsidRPr="00734691">
        <w:t xml:space="preserve">ay </w:t>
      </w:r>
      <w:r w:rsidRPr="00734691">
        <w:t xml:space="preserve">detector, </w:t>
      </w:r>
      <w:r w:rsidR="00F95B63" w:rsidRPr="00734691">
        <w:t>X</w:t>
      </w:r>
      <w:r w:rsidRPr="00734691">
        <w:t>-</w:t>
      </w:r>
      <w:r w:rsidR="00F95B63" w:rsidRPr="00734691">
        <w:t>R</w:t>
      </w:r>
      <w:r w:rsidRPr="00734691">
        <w:t xml:space="preserve">ay source, and </w:t>
      </w:r>
      <w:r w:rsidR="00A3175E" w:rsidRPr="00734691">
        <w:t>positioner</w:t>
      </w:r>
      <w:r w:rsidRPr="00734691">
        <w:t xml:space="preserve"> </w:t>
      </w:r>
      <w:r w:rsidR="00A3175E" w:rsidRPr="00734691">
        <w:t>subsystems</w:t>
      </w:r>
      <w:r w:rsidRPr="00734691">
        <w:t>)</w:t>
      </w:r>
      <w:r w:rsidR="0040650E" w:rsidRPr="00734691">
        <w:t xml:space="preserve"> will determine the available information that can be collected</w:t>
      </w:r>
      <w:r w:rsidRPr="00734691">
        <w:t xml:space="preserve"> about those </w:t>
      </w:r>
      <w:r w:rsidR="00A3175E" w:rsidRPr="00734691">
        <w:t>subsystems</w:t>
      </w:r>
      <w:r w:rsidRPr="00734691">
        <w:t xml:space="preserve"> and their configuration parameters. </w:t>
      </w:r>
    </w:p>
    <w:p w14:paraId="54D6EDAC" w14:textId="5695E427" w:rsidR="0040650E" w:rsidRPr="00734691" w:rsidRDefault="00584247" w:rsidP="00907D74">
      <w:r w:rsidRPr="00734691">
        <w:t xml:space="preserve">For instance, the </w:t>
      </w:r>
      <w:r w:rsidR="007E5E35" w:rsidRPr="00734691">
        <w:t>RDSR produced by the detector</w:t>
      </w:r>
      <w:r w:rsidR="00A3175E" w:rsidRPr="00734691">
        <w:t xml:space="preserve"> subsystem </w:t>
      </w:r>
      <w:r w:rsidRPr="00734691">
        <w:t xml:space="preserve">would not be able to </w:t>
      </w:r>
      <w:r w:rsidR="007E5E35" w:rsidRPr="00734691">
        <w:t>contain</w:t>
      </w:r>
      <w:r w:rsidRPr="00734691">
        <w:t xml:space="preserve"> data related to the generation of the radiation </w:t>
      </w:r>
      <w:r w:rsidR="007E5E35" w:rsidRPr="00734691">
        <w:t xml:space="preserve">if the generator is not </w:t>
      </w:r>
      <w:r w:rsidR="00AF2B2D" w:rsidRPr="00734691">
        <w:t xml:space="preserve">digitally </w:t>
      </w:r>
      <w:r w:rsidR="007E5E35" w:rsidRPr="00734691">
        <w:t>integrated with the detector</w:t>
      </w:r>
      <w:r w:rsidRPr="00734691">
        <w:t>.</w:t>
      </w:r>
    </w:p>
    <w:p w14:paraId="4EE7C49B" w14:textId="119633B9" w:rsidR="00A3175E" w:rsidRPr="00734691" w:rsidRDefault="00A3175E" w:rsidP="00907D74">
      <w:r w:rsidRPr="00734691">
        <w:t>Further, a system creating the RDSR might not necessarily generate the irradiation itself, but rather an ancillary system may do it based on the irradiation details obtained by manual input and/or some proprietary method.</w:t>
      </w:r>
    </w:p>
    <w:p w14:paraId="6C43F6FA" w14:textId="77777777" w:rsidR="00991D89" w:rsidRPr="00734691" w:rsidRDefault="00991D89" w:rsidP="00907D74">
      <w:pPr>
        <w:pStyle w:val="ListParagraph"/>
        <w:numPr>
          <w:ilvl w:val="0"/>
          <w:numId w:val="22"/>
        </w:numPr>
      </w:pPr>
      <w:r w:rsidRPr="00734691">
        <w:t>Modality Workflow</w:t>
      </w:r>
    </w:p>
    <w:p w14:paraId="00A9A217" w14:textId="73F87417" w:rsidR="002E6387" w:rsidRPr="00734691" w:rsidRDefault="00991D89" w:rsidP="00907D74">
      <w:r w:rsidRPr="00734691">
        <w:t xml:space="preserve">The radiation dose information </w:t>
      </w:r>
      <w:r w:rsidR="002E6387" w:rsidRPr="00734691">
        <w:t>is recorded at different points in the acquisition workflow depending on the modality.</w:t>
      </w:r>
      <w:r w:rsidR="009905D8" w:rsidRPr="00734691">
        <w:t xml:space="preserve"> For instance, </w:t>
      </w:r>
      <w:r w:rsidR="0088139B" w:rsidRPr="00734691">
        <w:t xml:space="preserve">for a CT scan, a single RDSR may typically be created at the end of the acquisition. Conversely, </w:t>
      </w:r>
      <w:r w:rsidR="005862BA" w:rsidRPr="00734691">
        <w:t>in angiography studies, a</w:t>
      </w:r>
      <w:r w:rsidRPr="00734691">
        <w:t xml:space="preserve">n RDSR with the scope of accumulation “Procedure Step To This Point” will contain partial information of the procedure up to the time when the RDSR is created, while </w:t>
      </w:r>
      <w:r w:rsidR="005862BA" w:rsidRPr="00734691">
        <w:t xml:space="preserve">a later RDSR with </w:t>
      </w:r>
      <w:r w:rsidRPr="00734691">
        <w:t xml:space="preserve">scope of accumulation “Study” will contain the complete information of the study. </w:t>
      </w:r>
    </w:p>
    <w:p w14:paraId="69B37D25" w14:textId="77777777" w:rsidR="00331B48" w:rsidRPr="00734691" w:rsidRDefault="00331B48" w:rsidP="00907D74">
      <w:pPr>
        <w:rPr>
          <w:i/>
          <w:iCs/>
          <w:highlight w:val="yellow"/>
        </w:rPr>
      </w:pPr>
      <w:r w:rsidRPr="00734691">
        <w:t>RDSR interoperability requires that implementers and interpreters of RDSR have the same understanding on how the different DICOM Templates and Content Items should be populated based on the real-world scenarios of irradiation generation and system data collection for the different types of procedures.</w:t>
      </w:r>
    </w:p>
    <w:p w14:paraId="534C57C9" w14:textId="5D90AD07" w:rsidR="0040650E" w:rsidRPr="00734691" w:rsidRDefault="0040650E" w:rsidP="00907D74">
      <w:r w:rsidRPr="00734691">
        <w:lastRenderedPageBreak/>
        <w:t>Th</w:t>
      </w:r>
      <w:r w:rsidR="002A37C5" w:rsidRPr="00734691">
        <w:t>e following sub</w:t>
      </w:r>
      <w:r w:rsidRPr="00734691">
        <w:t>section</w:t>
      </w:r>
      <w:r w:rsidR="002A37C5" w:rsidRPr="00734691">
        <w:t xml:space="preserve">s </w:t>
      </w:r>
      <w:r w:rsidRPr="00734691">
        <w:t xml:space="preserve">provide an overview of these real-world scenarios in </w:t>
      </w:r>
      <w:r w:rsidR="0085215B" w:rsidRPr="00734691">
        <w:t xml:space="preserve">x-ray angiography, radiography/fluoroscopy, radiography, mammography, computed tomography, and dentistry. </w:t>
      </w:r>
      <w:r w:rsidRPr="00734691">
        <w:t xml:space="preserve">While the procedures described hereafter follow a similar </w:t>
      </w:r>
      <w:r w:rsidR="001F356F" w:rsidRPr="00734691">
        <w:t>high-level</w:t>
      </w:r>
      <w:r w:rsidRPr="00734691">
        <w:t xml:space="preserve"> workflow in terms of irradiation generation, data collection, and radiation dose reporting, the exact workflow steps for each scenario may vary, resulting in different ways to report the data.</w:t>
      </w:r>
    </w:p>
    <w:p w14:paraId="5462A8BB" w14:textId="79105E08" w:rsidR="009153B1" w:rsidRPr="00734691" w:rsidRDefault="0040650E" w:rsidP="00907D74">
      <w:r w:rsidRPr="00734691">
        <w:t>A common concept of all these procedures is the Irradiation Event, which is defined as “the loading of X-Ray equipment caused by a single continuous actuation of the equipment's irradiation switch, from the start of the loading time of the first pulse until the loading time trailing edge of the final pulse.” Each Irradiation Event is identified by a UID</w:t>
      </w:r>
      <w:r w:rsidR="009153B1" w:rsidRPr="00734691">
        <w:t>.</w:t>
      </w:r>
      <w:r w:rsidRPr="00734691">
        <w:t xml:space="preserve"> </w:t>
      </w:r>
    </w:p>
    <w:p w14:paraId="38F37456" w14:textId="3A5DFD1D" w:rsidR="003114E3" w:rsidRPr="00734691" w:rsidRDefault="009153B1" w:rsidP="00907D74">
      <w:r w:rsidRPr="00734691">
        <w:t>A key motivation for having DICOM Dose Objects is that an Irradiation Event</w:t>
      </w:r>
      <w:r w:rsidR="0040650E" w:rsidRPr="00734691">
        <w:t xml:space="preserve"> may not necessarily result in a stored DICOM image</w:t>
      </w:r>
      <w:r w:rsidR="0088139B" w:rsidRPr="00734691">
        <w:t>, and thus the image header is not a reliable source of dose information</w:t>
      </w:r>
      <w:r w:rsidR="0040650E" w:rsidRPr="00734691">
        <w:t>. On the other hand, a single Irradiation Event may result in the creation of multiple DICOM images from the same acquired raw data.</w:t>
      </w:r>
    </w:p>
    <w:p w14:paraId="13A87271" w14:textId="3C03E6F1" w:rsidR="00FF419E" w:rsidRPr="00734691" w:rsidRDefault="00FF419E" w:rsidP="00907D74">
      <w:r w:rsidRPr="00734691">
        <w:t xml:space="preserve">Both the Traditional and Enhanced RDSR include information summarizing </w:t>
      </w:r>
      <w:r w:rsidR="0085349C" w:rsidRPr="00734691">
        <w:t>dosimetry</w:t>
      </w:r>
      <w:r w:rsidRPr="00734691">
        <w:t xml:space="preserve"> values across the scope of accumulation. The inclusion of such data is for convenience for users of RDSRs so that relevant data is readily available for viewing or interpretation, particularly by users. The underlying data used to generate the summary values relevant to a particular system are available </w:t>
      </w:r>
      <w:r w:rsidR="00FE224D" w:rsidRPr="00734691">
        <w:t xml:space="preserve">in the Irradiation Events </w:t>
      </w:r>
      <w:r w:rsidRPr="00734691">
        <w:t xml:space="preserve">within the RDSR, allowing any user or interpreting system to derive summary values for themselves. A potential benefit of not relying on the summary values is the ability to use additional details of each event, e.g., </w:t>
      </w:r>
      <w:r w:rsidR="00FC259D" w:rsidRPr="00734691">
        <w:t>X</w:t>
      </w:r>
      <w:r w:rsidRPr="00734691">
        <w:t>-</w:t>
      </w:r>
      <w:r w:rsidR="00FC259D" w:rsidRPr="00734691">
        <w:t>R</w:t>
      </w:r>
      <w:r w:rsidRPr="00734691">
        <w:t>ay beam characteristics or geometry, as part of such calculations.</w:t>
      </w:r>
    </w:p>
    <w:p w14:paraId="55E308FC" w14:textId="546D2A97" w:rsidR="00A86159" w:rsidRPr="00734691" w:rsidRDefault="00213E99" w:rsidP="00907D74">
      <w:pPr>
        <w:pStyle w:val="Heading3"/>
      </w:pPr>
      <w:bookmarkStart w:id="40" w:name="_Toc219295245"/>
      <w:r w:rsidRPr="00734691">
        <w:t xml:space="preserve">ZZZZZ.3.2.1 </w:t>
      </w:r>
      <w:r w:rsidR="00BB4C23" w:rsidRPr="00734691">
        <w:t xml:space="preserve">X-Ray </w:t>
      </w:r>
      <w:r w:rsidR="002A02F7" w:rsidRPr="00734691">
        <w:t>Angiography</w:t>
      </w:r>
      <w:bookmarkEnd w:id="40"/>
    </w:p>
    <w:p w14:paraId="71258CC6" w14:textId="3FD877C0" w:rsidR="008C69E9" w:rsidRPr="00734691" w:rsidRDefault="009153B1" w:rsidP="00907D74">
      <w:r w:rsidRPr="00734691">
        <w:t>X</w:t>
      </w:r>
      <w:r w:rsidR="0085215B" w:rsidRPr="00734691">
        <w:t>-</w:t>
      </w:r>
      <w:r w:rsidR="00FC259D" w:rsidRPr="00734691">
        <w:t>R</w:t>
      </w:r>
      <w:r w:rsidR="0085215B" w:rsidRPr="00734691">
        <w:t xml:space="preserve">ay </w:t>
      </w:r>
      <w:r w:rsidR="00FC259D" w:rsidRPr="00734691">
        <w:t>A</w:t>
      </w:r>
      <w:r w:rsidR="0085215B" w:rsidRPr="00734691">
        <w:t xml:space="preserve">ngiography </w:t>
      </w:r>
      <w:r w:rsidR="00627468" w:rsidRPr="00734691">
        <w:t>(XA)</w:t>
      </w:r>
      <w:r w:rsidR="00FC427D" w:rsidRPr="00734691">
        <w:t xml:space="preserve"> systems</w:t>
      </w:r>
      <w:r w:rsidR="00BB4C23" w:rsidRPr="00734691">
        <w:t xml:space="preserve"> </w:t>
      </w:r>
      <w:r w:rsidR="00FC427D" w:rsidRPr="00734691">
        <w:t xml:space="preserve">perform </w:t>
      </w:r>
      <w:r w:rsidR="00C97BB5" w:rsidRPr="00734691">
        <w:t xml:space="preserve">diagnostic and interventional </w:t>
      </w:r>
      <w:r w:rsidR="00BB4C23" w:rsidRPr="00734691">
        <w:t>procedures</w:t>
      </w:r>
      <w:r w:rsidR="00FC427D" w:rsidRPr="00734691">
        <w:t>,</w:t>
      </w:r>
      <w:r w:rsidR="00BB4C23" w:rsidRPr="00734691">
        <w:t xml:space="preserve"> typically in </w:t>
      </w:r>
      <w:r w:rsidR="00FC427D" w:rsidRPr="00734691">
        <w:t xml:space="preserve">a </w:t>
      </w:r>
      <w:r w:rsidR="00BB4C23" w:rsidRPr="00734691">
        <w:t>catheterization lab (cath lab)</w:t>
      </w:r>
      <w:r w:rsidR="002A02F7" w:rsidRPr="00734691">
        <w:t>.</w:t>
      </w:r>
      <w:r w:rsidR="00C97BB5" w:rsidRPr="00734691">
        <w:t xml:space="preserve"> These procedures primarily involve</w:t>
      </w:r>
      <w:r w:rsidR="00BB4C23" w:rsidRPr="00734691">
        <w:t xml:space="preserve"> </w:t>
      </w:r>
      <w:r w:rsidR="00291E49" w:rsidRPr="00734691">
        <w:t>imaging of the blood vessels and organs of the body (arteries, veins, and heart chambers) by injecting a radio-opaque contrast agent into the blood.</w:t>
      </w:r>
    </w:p>
    <w:p w14:paraId="2147A1BE" w14:textId="6BAE3F99" w:rsidR="00291E49" w:rsidRPr="00734691" w:rsidRDefault="001A699D" w:rsidP="00907D74">
      <w:r w:rsidRPr="00734691">
        <w:t xml:space="preserve">XA equipment </w:t>
      </w:r>
      <w:r w:rsidR="0007253E" w:rsidRPr="00734691">
        <w:t>is also</w:t>
      </w:r>
      <w:r w:rsidRPr="00734691">
        <w:t xml:space="preserve"> </w:t>
      </w:r>
      <w:r w:rsidR="008C69E9" w:rsidRPr="00734691">
        <w:t>used for</w:t>
      </w:r>
      <w:r w:rsidRPr="00734691">
        <w:t xml:space="preserve"> </w:t>
      </w:r>
      <w:r w:rsidR="00627468" w:rsidRPr="00734691">
        <w:rPr>
          <w:i/>
          <w:iCs/>
        </w:rPr>
        <w:t>electrophysiology (EP)</w:t>
      </w:r>
      <w:r w:rsidR="00627468" w:rsidRPr="00734691">
        <w:t xml:space="preserve"> procedures in the EP lab,</w:t>
      </w:r>
      <w:r w:rsidR="00965FE2" w:rsidRPr="00734691">
        <w:t xml:space="preserve"> </w:t>
      </w:r>
      <w:r w:rsidR="008C69E9" w:rsidRPr="00734691">
        <w:t>where</w:t>
      </w:r>
      <w:r w:rsidR="00965FE2" w:rsidRPr="00734691">
        <w:t xml:space="preserve"> catheters and wire electrodes </w:t>
      </w:r>
      <w:r w:rsidR="008C69E9" w:rsidRPr="00734691">
        <w:t xml:space="preserve">are passed </w:t>
      </w:r>
      <w:r w:rsidR="00965FE2" w:rsidRPr="00734691">
        <w:t xml:space="preserve">through blood vessels </w:t>
      </w:r>
      <w:r w:rsidR="00627468" w:rsidRPr="00734691">
        <w:t xml:space="preserve">to assess </w:t>
      </w:r>
      <w:r w:rsidRPr="00734691">
        <w:t xml:space="preserve">and treat </w:t>
      </w:r>
      <w:r w:rsidR="00627468" w:rsidRPr="00734691">
        <w:t>the heart</w:t>
      </w:r>
      <w:r w:rsidR="008C69E9" w:rsidRPr="00734691">
        <w:t>’</w:t>
      </w:r>
      <w:r w:rsidR="00627468" w:rsidRPr="00734691">
        <w:t>s electrical activity</w:t>
      </w:r>
      <w:r w:rsidR="00BB4C23" w:rsidRPr="00734691">
        <w:t xml:space="preserve">. The </w:t>
      </w:r>
      <w:r w:rsidR="00E33C18" w:rsidRPr="00734691">
        <w:t xml:space="preserve">use </w:t>
      </w:r>
      <w:r w:rsidR="00BB4C23" w:rsidRPr="00734691">
        <w:t xml:space="preserve">of </w:t>
      </w:r>
      <w:r w:rsidR="00965FE2" w:rsidRPr="00734691">
        <w:t>fluoroscopically-guided procedures</w:t>
      </w:r>
      <w:r w:rsidR="00BB4C23" w:rsidRPr="00734691">
        <w:t xml:space="preserve"> in the cath lab </w:t>
      </w:r>
      <w:r w:rsidR="00965FE2" w:rsidRPr="00734691">
        <w:t xml:space="preserve">for minimally invasive surgical interventions </w:t>
      </w:r>
      <w:r w:rsidR="00291E49" w:rsidRPr="00734691">
        <w:t xml:space="preserve">led to the definition of the term </w:t>
      </w:r>
      <w:r w:rsidR="0085215B" w:rsidRPr="00734691">
        <w:rPr>
          <w:i/>
          <w:iCs/>
        </w:rPr>
        <w:t>interventional</w:t>
      </w:r>
      <w:r w:rsidR="00291E49" w:rsidRPr="00734691">
        <w:t xml:space="preserve">, which includes </w:t>
      </w:r>
      <w:r w:rsidR="0085215B" w:rsidRPr="00734691">
        <w:t xml:space="preserve">interventional radiology </w:t>
      </w:r>
      <w:r w:rsidR="00C55911" w:rsidRPr="00734691">
        <w:t xml:space="preserve">(IR) </w:t>
      </w:r>
      <w:r w:rsidR="00291E49" w:rsidRPr="00734691">
        <w:t xml:space="preserve">and </w:t>
      </w:r>
      <w:r w:rsidR="0085215B" w:rsidRPr="00734691">
        <w:t xml:space="preserve">cardiology </w:t>
      </w:r>
      <w:r w:rsidR="00C55911" w:rsidRPr="00734691">
        <w:t xml:space="preserve">(IC) </w:t>
      </w:r>
      <w:r w:rsidR="00291E49" w:rsidRPr="00734691">
        <w:t xml:space="preserve">procedures that do not </w:t>
      </w:r>
      <w:r w:rsidR="0007253E" w:rsidRPr="00734691">
        <w:t>always</w:t>
      </w:r>
      <w:r w:rsidR="00291E49" w:rsidRPr="00734691">
        <w:t xml:space="preserve"> use angiography</w:t>
      </w:r>
      <w:r w:rsidR="002B0D96" w:rsidRPr="00734691">
        <w:t xml:space="preserve"> techniques</w:t>
      </w:r>
      <w:r w:rsidR="00965FE2" w:rsidRPr="00734691">
        <w:t xml:space="preserve"> but require the same type of </w:t>
      </w:r>
      <w:r w:rsidRPr="00734691">
        <w:t xml:space="preserve">XA </w:t>
      </w:r>
      <w:r w:rsidR="00965FE2" w:rsidRPr="00734691">
        <w:t>equipment</w:t>
      </w:r>
      <w:r w:rsidR="001F7037" w:rsidRPr="00734691">
        <w:t xml:space="preserve"> </w:t>
      </w:r>
      <w:r w:rsidR="00965FE2" w:rsidRPr="00734691">
        <w:t>to visualize instruments inside the body</w:t>
      </w:r>
      <w:r w:rsidR="00C55911" w:rsidRPr="00734691">
        <w:t>.</w:t>
      </w:r>
      <w:r w:rsidR="002B0D96" w:rsidRPr="00734691">
        <w:t xml:space="preserve"> </w:t>
      </w:r>
      <w:r w:rsidR="00965FE2" w:rsidRPr="00734691">
        <w:t>They</w:t>
      </w:r>
      <w:r w:rsidR="002B0D96" w:rsidRPr="00734691">
        <w:t xml:space="preserve"> are performed in</w:t>
      </w:r>
      <w:r w:rsidR="00965FE2" w:rsidRPr="00734691">
        <w:t xml:space="preserve"> the so-called</w:t>
      </w:r>
      <w:r w:rsidR="002B0D96" w:rsidRPr="00734691">
        <w:t xml:space="preserve"> </w:t>
      </w:r>
      <w:r w:rsidR="00965FE2" w:rsidRPr="00734691">
        <w:t>i</w:t>
      </w:r>
      <w:r w:rsidR="002B0D96" w:rsidRPr="00734691">
        <w:t>nterventional lab</w:t>
      </w:r>
      <w:r w:rsidR="00965FE2" w:rsidRPr="00734691">
        <w:t xml:space="preserve"> or </w:t>
      </w:r>
      <w:r w:rsidR="00C55911" w:rsidRPr="00734691">
        <w:t xml:space="preserve">in </w:t>
      </w:r>
      <w:r w:rsidR="00965FE2" w:rsidRPr="00734691">
        <w:t>hybrid operating rooms</w:t>
      </w:r>
      <w:r w:rsidR="002B0D96" w:rsidRPr="00734691">
        <w:t>.</w:t>
      </w:r>
      <w:r w:rsidR="0007253E" w:rsidRPr="00734691">
        <w:t xml:space="preserve"> Finally, imag</w:t>
      </w:r>
      <w:r w:rsidR="00AB2E5A" w:rsidRPr="00734691">
        <w:t>e</w:t>
      </w:r>
      <w:r w:rsidR="0007253E" w:rsidRPr="00734691">
        <w:t>-guided surgical procedures may use similar XA imaging techniques on smaller mobile equipment.</w:t>
      </w:r>
    </w:p>
    <w:p w14:paraId="139E2F23" w14:textId="2F48335D" w:rsidR="00C45E4C" w:rsidRPr="00734691" w:rsidRDefault="00C45E4C" w:rsidP="00907D74">
      <w:r w:rsidRPr="00734691">
        <w:t xml:space="preserve">The equipment used in all these procedures typically includes the X-Ray Source and X-Ray Detector mounted on a C-Arm, and the technical data related to the Source and Detector is collected automatically. The mechanical data related to the gantry is known (e.g. positioner angles), while the data related to the table may be known if the table is integrated with the gantry but may be unknown on mobile C-Arms. These concepts are developed </w:t>
      </w:r>
      <w:r w:rsidR="001F356F" w:rsidRPr="00734691">
        <w:t>in more</w:t>
      </w:r>
      <w:r w:rsidRPr="00734691">
        <w:t xml:space="preserve"> detail in section ZZZZZ.4.9.</w:t>
      </w:r>
    </w:p>
    <w:p w14:paraId="71E43EC3" w14:textId="64F1F5CE" w:rsidR="00E76C0B" w:rsidRPr="00734691" w:rsidRDefault="00C67677" w:rsidP="00907D74">
      <w:r w:rsidRPr="00734691">
        <w:t>A g</w:t>
      </w:r>
      <w:r w:rsidR="003114E3" w:rsidRPr="00734691">
        <w:t xml:space="preserve">eneral </w:t>
      </w:r>
      <w:r w:rsidRPr="00734691">
        <w:t xml:space="preserve">XA </w:t>
      </w:r>
      <w:r w:rsidR="003114E3" w:rsidRPr="00734691">
        <w:t>p</w:t>
      </w:r>
      <w:r w:rsidR="0007253E" w:rsidRPr="00734691">
        <w:t>rocedure</w:t>
      </w:r>
      <w:r w:rsidR="003114E3" w:rsidRPr="00734691">
        <w:t xml:space="preserve"> workflow</w:t>
      </w:r>
      <w:r w:rsidRPr="00734691">
        <w:t xml:space="preserve"> is as follows</w:t>
      </w:r>
      <w:r w:rsidR="003114E3" w:rsidRPr="00734691">
        <w:t>:</w:t>
      </w:r>
    </w:p>
    <w:p w14:paraId="3A9FF69E" w14:textId="7ED60BE2" w:rsidR="00BF0E70" w:rsidRPr="00734691" w:rsidRDefault="00E76C0B" w:rsidP="00907D74">
      <w:pPr>
        <w:pStyle w:val="ListParagraph"/>
        <w:numPr>
          <w:ilvl w:val="0"/>
          <w:numId w:val="14"/>
        </w:numPr>
      </w:pPr>
      <w:r w:rsidRPr="00734691">
        <w:t xml:space="preserve">The </w:t>
      </w:r>
      <w:r w:rsidR="00D23CA4" w:rsidRPr="00734691">
        <w:t xml:space="preserve">procedure </w:t>
      </w:r>
      <w:r w:rsidR="00253F4F" w:rsidRPr="00734691">
        <w:t>starts</w:t>
      </w:r>
      <w:r w:rsidR="00BF0E70" w:rsidRPr="00734691">
        <w:t xml:space="preserve">, </w:t>
      </w:r>
    </w:p>
    <w:p w14:paraId="44DCB0D4" w14:textId="5C938B61" w:rsidR="00F86E5F" w:rsidRPr="00734691" w:rsidRDefault="00C15839" w:rsidP="00907D74">
      <w:pPr>
        <w:pStyle w:val="ListParagraph"/>
        <w:numPr>
          <w:ilvl w:val="1"/>
          <w:numId w:val="14"/>
        </w:numPr>
      </w:pPr>
      <w:r w:rsidRPr="00734691">
        <w:t>P</w:t>
      </w:r>
      <w:r w:rsidR="00F86E5F" w:rsidRPr="00734691">
        <w:t>atient and p</w:t>
      </w:r>
      <w:r w:rsidRPr="00734691">
        <w:t>rocedure information is provided</w:t>
      </w:r>
      <w:r w:rsidR="009153B1" w:rsidRPr="00734691">
        <w:t xml:space="preserve"> </w:t>
      </w:r>
      <w:r w:rsidR="00163DA4" w:rsidRPr="00734691">
        <w:t>to the equipment</w:t>
      </w:r>
      <w:r w:rsidR="00F86E5F" w:rsidRPr="00734691">
        <w:t xml:space="preserve"> </w:t>
      </w:r>
      <w:r w:rsidR="00FE224D" w:rsidRPr="00734691">
        <w:t>by</w:t>
      </w:r>
      <w:r w:rsidR="00F86E5F" w:rsidRPr="00734691">
        <w:t xml:space="preserve"> the DICOM Modality Worklist or manually entered by the operator.</w:t>
      </w:r>
    </w:p>
    <w:p w14:paraId="0C4928D7" w14:textId="79733C2B" w:rsidR="00E76C0B" w:rsidRPr="00734691" w:rsidRDefault="00F86E5F" w:rsidP="00907D74">
      <w:pPr>
        <w:pStyle w:val="ListParagraph"/>
        <w:numPr>
          <w:ilvl w:val="1"/>
          <w:numId w:val="14"/>
        </w:numPr>
      </w:pPr>
      <w:r w:rsidRPr="00734691">
        <w:t xml:space="preserve">Equipment settings like protocols, </w:t>
      </w:r>
      <w:r w:rsidR="00C15839" w:rsidRPr="00734691">
        <w:t>patient position relative to the table, etc.</w:t>
      </w:r>
      <w:r w:rsidR="00FE224D" w:rsidRPr="00734691">
        <w:t xml:space="preserve"> </w:t>
      </w:r>
      <w:r w:rsidRPr="00734691">
        <w:t xml:space="preserve">are </w:t>
      </w:r>
      <w:r w:rsidR="00A95CF4" w:rsidRPr="00734691">
        <w:t xml:space="preserve">then </w:t>
      </w:r>
      <w:r w:rsidRPr="00734691">
        <w:t>provided to the equipment by the operator</w:t>
      </w:r>
      <w:r w:rsidR="00C15839" w:rsidRPr="00734691">
        <w:t>.</w:t>
      </w:r>
    </w:p>
    <w:p w14:paraId="6E73B14C" w14:textId="77777777" w:rsidR="00B513F3" w:rsidRPr="007A60EF" w:rsidRDefault="00B513F3" w:rsidP="00907D74">
      <w:pPr>
        <w:pStyle w:val="ListParagraph"/>
        <w:numPr>
          <w:ilvl w:val="0"/>
          <w:numId w:val="14"/>
        </w:numPr>
      </w:pPr>
      <w:r w:rsidRPr="00734691">
        <w:t xml:space="preserve">During the </w:t>
      </w:r>
      <w:r w:rsidRPr="007A60EF">
        <w:t>procedure, X-Ray exposures are performed.</w:t>
      </w:r>
    </w:p>
    <w:p w14:paraId="4E62AC60" w14:textId="39E45480" w:rsidR="00B513F3" w:rsidRPr="007A60EF" w:rsidRDefault="00B513F3" w:rsidP="00907D74">
      <w:pPr>
        <w:pStyle w:val="ListParagraph"/>
        <w:numPr>
          <w:ilvl w:val="1"/>
          <w:numId w:val="14"/>
        </w:numPr>
      </w:pPr>
      <w:r w:rsidRPr="007A60EF">
        <w:t xml:space="preserve">XA has two main X-Ray exposure modes: Fluoroscopy and Acquisition. Fluoroscopy is typically </w:t>
      </w:r>
      <w:r w:rsidR="00AB2E5A" w:rsidRPr="007A60EF">
        <w:t xml:space="preserve">low dose and is </w:t>
      </w:r>
      <w:r w:rsidRPr="007A60EF">
        <w:t>used to place the instruments (catheters, guidewires, needles).</w:t>
      </w:r>
      <w:r w:rsidR="00AB2E5A" w:rsidRPr="007A60EF">
        <w:t xml:space="preserve"> </w:t>
      </w:r>
      <w:r w:rsidR="00AB2E5A" w:rsidRPr="007A60EF">
        <w:lastRenderedPageBreak/>
        <w:t>Acquisition is typically higher dose (so-called cine run) and is used to achieve higher image quality.</w:t>
      </w:r>
    </w:p>
    <w:p w14:paraId="3652F9A1" w14:textId="078A873F" w:rsidR="00B513F3" w:rsidRPr="007A60EF" w:rsidRDefault="00B513F3" w:rsidP="00907D74">
      <w:pPr>
        <w:pStyle w:val="ListParagraph"/>
        <w:numPr>
          <w:ilvl w:val="1"/>
          <w:numId w:val="14"/>
        </w:numPr>
      </w:pPr>
      <w:r w:rsidRPr="007A60EF">
        <w:t>For each X-Ray exposure, dose and other related information is collected and recorded in an Irradiation Event</w:t>
      </w:r>
      <w:r w:rsidR="009A6F57" w:rsidRPr="007A60EF">
        <w:t xml:space="preserve"> (for </w:t>
      </w:r>
      <w:r w:rsidR="00112496" w:rsidRPr="007A60EF">
        <w:t xml:space="preserve">both </w:t>
      </w:r>
      <w:r w:rsidR="0030139E" w:rsidRPr="007A60EF">
        <w:t>F</w:t>
      </w:r>
      <w:r w:rsidR="009A6F57" w:rsidRPr="007A60EF">
        <w:t xml:space="preserve">luoroscopy and </w:t>
      </w:r>
      <w:r w:rsidR="0030139E" w:rsidRPr="007A60EF">
        <w:t>A</w:t>
      </w:r>
      <w:r w:rsidR="009A6F57" w:rsidRPr="007A60EF">
        <w:t>cquisitions)</w:t>
      </w:r>
      <w:r w:rsidRPr="007A60EF">
        <w:t>.</w:t>
      </w:r>
    </w:p>
    <w:p w14:paraId="34BDEAAE" w14:textId="131BD884" w:rsidR="00B513F3" w:rsidRPr="007A60EF" w:rsidRDefault="00B513F3" w:rsidP="00907D74">
      <w:pPr>
        <w:pStyle w:val="ListParagraph"/>
        <w:numPr>
          <w:ilvl w:val="1"/>
          <w:numId w:val="14"/>
        </w:numPr>
      </w:pPr>
      <w:r w:rsidRPr="007A60EF">
        <w:t xml:space="preserve">When the two X-Ray sources of a biplane system are activated simultaneously during the </w:t>
      </w:r>
      <w:r w:rsidR="004C0052" w:rsidRPr="007A60EF">
        <w:t xml:space="preserve">X-Ray </w:t>
      </w:r>
      <w:r w:rsidRPr="007A60EF">
        <w:t>exposure, it results in two Irradiation Events, one for Plane A and one for Plane B.</w:t>
      </w:r>
    </w:p>
    <w:p w14:paraId="4B36AB89" w14:textId="68734012" w:rsidR="00B513F3" w:rsidRPr="007A60EF" w:rsidRDefault="00B513F3" w:rsidP="00907D74">
      <w:pPr>
        <w:pStyle w:val="ListParagraph"/>
        <w:numPr>
          <w:ilvl w:val="1"/>
          <w:numId w:val="14"/>
        </w:numPr>
      </w:pPr>
      <w:r w:rsidRPr="007A60EF">
        <w:t>Optionally, one or more RDSR</w:t>
      </w:r>
      <w:r w:rsidR="00BA5731" w:rsidRPr="007A60EF">
        <w:t>s</w:t>
      </w:r>
      <w:r w:rsidRPr="007A60EF">
        <w:t xml:space="preserve"> are created during the procedure</w:t>
      </w:r>
      <w:r w:rsidR="0014302B" w:rsidRPr="007A60EF">
        <w:t xml:space="preserve"> </w:t>
      </w:r>
      <w:r w:rsidR="007F0A4A" w:rsidRPr="007A60EF">
        <w:t xml:space="preserve">if there is an </w:t>
      </w:r>
      <w:r w:rsidR="0014302B" w:rsidRPr="007A60EF">
        <w:t xml:space="preserve">external dose consumer </w:t>
      </w:r>
      <w:r w:rsidR="0030139E" w:rsidRPr="007A60EF">
        <w:t>system</w:t>
      </w:r>
      <w:r w:rsidR="0014302B" w:rsidRPr="007A60EF">
        <w:t xml:space="preserve"> </w:t>
      </w:r>
      <w:r w:rsidR="002D4B68" w:rsidRPr="007A60EF">
        <w:t>that needs to</w:t>
      </w:r>
      <w:r w:rsidR="0014302B" w:rsidRPr="007A60EF">
        <w:t xml:space="preserve"> process and display the information as the procedure goes</w:t>
      </w:r>
      <w:r w:rsidRPr="007A60EF">
        <w:t xml:space="preserve">. </w:t>
      </w:r>
      <w:bookmarkStart w:id="41" w:name="_Hlk175127696"/>
      <w:r w:rsidRPr="007A60EF">
        <w:t>These RDSRs</w:t>
      </w:r>
      <w:r w:rsidR="00BA5731" w:rsidRPr="007A60EF">
        <w:t xml:space="preserve"> </w:t>
      </w:r>
      <w:r w:rsidRPr="007A60EF">
        <w:t xml:space="preserve">contain information </w:t>
      </w:r>
      <w:r w:rsidR="0014302B" w:rsidRPr="007A60EF">
        <w:t xml:space="preserve">of </w:t>
      </w:r>
      <w:r w:rsidR="00BA5731" w:rsidRPr="007A60EF">
        <w:t>the</w:t>
      </w:r>
      <w:r w:rsidR="0014302B" w:rsidRPr="007A60EF">
        <w:t xml:space="preserve"> Irradiation Event</w:t>
      </w:r>
      <w:r w:rsidR="00BA5731" w:rsidRPr="007A60EF">
        <w:t xml:space="preserve">s that were recorded </w:t>
      </w:r>
      <w:r w:rsidR="00AF78D4" w:rsidRPr="007A60EF">
        <w:t>until</w:t>
      </w:r>
      <w:r w:rsidR="00BA5731" w:rsidRPr="007A60EF">
        <w:t xml:space="preserve"> that </w:t>
      </w:r>
      <w:bookmarkEnd w:id="41"/>
      <w:r w:rsidR="00BA5731" w:rsidRPr="007A60EF">
        <w:t>time in the procedure</w:t>
      </w:r>
      <w:r w:rsidR="0014302B" w:rsidRPr="007A60EF">
        <w:t>.</w:t>
      </w:r>
    </w:p>
    <w:p w14:paraId="7F4D9A44" w14:textId="56A7FFE9" w:rsidR="00F14F07" w:rsidRPr="007A60EF" w:rsidRDefault="00B513F3" w:rsidP="00907D74">
      <w:pPr>
        <w:pStyle w:val="ListParagraph"/>
        <w:numPr>
          <w:ilvl w:val="2"/>
          <w:numId w:val="14"/>
        </w:numPr>
      </w:pPr>
      <w:r w:rsidRPr="007A60EF">
        <w:t xml:space="preserve">Each RDSR Instance defines its </w:t>
      </w:r>
      <w:r w:rsidR="00BA5731" w:rsidRPr="007A60EF">
        <w:t>S</w:t>
      </w:r>
      <w:r w:rsidRPr="007A60EF">
        <w:t xml:space="preserve">cope of </w:t>
      </w:r>
      <w:r w:rsidR="00BA5731" w:rsidRPr="007A60EF">
        <w:t>A</w:t>
      </w:r>
      <w:r w:rsidRPr="007A60EF">
        <w:t>ccumulation which indicates the period of irradiation reported in that RDSR Instance (</w:t>
      </w:r>
      <w:r w:rsidR="0014302B" w:rsidRPr="007A60EF">
        <w:t xml:space="preserve">E.g. </w:t>
      </w:r>
      <w:r w:rsidRPr="007A60EF">
        <w:t xml:space="preserve">Procedure Step To This Point, </w:t>
      </w:r>
      <w:r w:rsidR="00AF78D4" w:rsidRPr="007A60EF">
        <w:t>or an</w:t>
      </w:r>
      <w:r w:rsidRPr="007A60EF">
        <w:t xml:space="preserve"> </w:t>
      </w:r>
      <w:r w:rsidR="003512FA" w:rsidRPr="007A60EF">
        <w:t xml:space="preserve">individual </w:t>
      </w:r>
      <w:r w:rsidRPr="007A60EF">
        <w:t>Irradiation Event). Each RDSR Instance includes information of all the Irradiation Events within its scope of accumulation, as well as Accumulated Dose Data within that same scope.</w:t>
      </w:r>
    </w:p>
    <w:p w14:paraId="72C998F9" w14:textId="74D6FE5E" w:rsidR="00253F4F" w:rsidRPr="00734691" w:rsidRDefault="00FE224D" w:rsidP="00907D74">
      <w:pPr>
        <w:pStyle w:val="ListParagraph"/>
        <w:numPr>
          <w:ilvl w:val="0"/>
          <w:numId w:val="14"/>
        </w:numPr>
      </w:pPr>
      <w:r w:rsidRPr="007A60EF">
        <w:t xml:space="preserve">During the procedure, </w:t>
      </w:r>
      <w:r w:rsidR="00E76C0B" w:rsidRPr="007A60EF">
        <w:t xml:space="preserve">images are </w:t>
      </w:r>
      <w:r w:rsidR="008F080A" w:rsidRPr="007A60EF">
        <w:t>generated</w:t>
      </w:r>
      <w:r w:rsidR="00B55F4B" w:rsidRPr="00734691">
        <w:t>.</w:t>
      </w:r>
    </w:p>
    <w:p w14:paraId="2916B6C3" w14:textId="6A519FA2" w:rsidR="002560CE" w:rsidRPr="00734691" w:rsidRDefault="009A6F57" w:rsidP="00907D74">
      <w:pPr>
        <w:pStyle w:val="ListParagraph"/>
        <w:numPr>
          <w:ilvl w:val="1"/>
          <w:numId w:val="14"/>
        </w:numPr>
      </w:pPr>
      <w:r w:rsidRPr="00734691">
        <w:t xml:space="preserve">X-Ray exposures always result in </w:t>
      </w:r>
      <w:r w:rsidR="00F14F07" w:rsidRPr="00734691">
        <w:t>image</w:t>
      </w:r>
      <w:r w:rsidR="0014302B" w:rsidRPr="00734691">
        <w:t>s</w:t>
      </w:r>
      <w:r w:rsidR="00F14F07" w:rsidRPr="00734691">
        <w:t xml:space="preserve"> </w:t>
      </w:r>
      <w:r w:rsidR="00483533" w:rsidRPr="00734691">
        <w:t xml:space="preserve">(i.e., XA 2D projection images) </w:t>
      </w:r>
      <w:r w:rsidRPr="00734691">
        <w:t xml:space="preserve">that are </w:t>
      </w:r>
      <w:r w:rsidR="004C0052" w:rsidRPr="00734691">
        <w:t>displayed</w:t>
      </w:r>
      <w:r w:rsidR="00F14F07" w:rsidRPr="00734691">
        <w:t xml:space="preserve"> on the equipment</w:t>
      </w:r>
      <w:r w:rsidR="007939B5" w:rsidRPr="00734691">
        <w:t xml:space="preserve"> and </w:t>
      </w:r>
      <w:r w:rsidR="00721E1F" w:rsidRPr="00734691">
        <w:t xml:space="preserve">have </w:t>
      </w:r>
      <w:r w:rsidR="007939B5" w:rsidRPr="00734691">
        <w:t>corresponding Irradiation Events</w:t>
      </w:r>
      <w:r w:rsidRPr="00734691">
        <w:t>.</w:t>
      </w:r>
    </w:p>
    <w:p w14:paraId="68B27407" w14:textId="56BD6CB9" w:rsidR="00483533" w:rsidRPr="00734691" w:rsidRDefault="009A6F57" w:rsidP="00907D74">
      <w:pPr>
        <w:pStyle w:val="ListParagraph"/>
        <w:numPr>
          <w:ilvl w:val="2"/>
          <w:numId w:val="14"/>
        </w:numPr>
      </w:pPr>
      <w:r w:rsidRPr="00734691">
        <w:t xml:space="preserve">Images resulting from Fluoroscopy </w:t>
      </w:r>
      <w:r w:rsidR="0030139E" w:rsidRPr="00734691">
        <w:t xml:space="preserve">exposures </w:t>
      </w:r>
      <w:r w:rsidR="00483533" w:rsidRPr="00734691">
        <w:t xml:space="preserve">are shown on the screen to the operator but </w:t>
      </w:r>
      <w:r w:rsidRPr="00734691">
        <w:t xml:space="preserve">may or may not be </w:t>
      </w:r>
      <w:r w:rsidR="00483533" w:rsidRPr="00734691">
        <w:t>a persistent DICOM object.</w:t>
      </w:r>
    </w:p>
    <w:p w14:paraId="72DEA160" w14:textId="6C3698A9" w:rsidR="0030139E" w:rsidRPr="00734691" w:rsidRDefault="00483533" w:rsidP="00907D74">
      <w:pPr>
        <w:pStyle w:val="ListParagraph"/>
        <w:numPr>
          <w:ilvl w:val="2"/>
          <w:numId w:val="14"/>
        </w:numPr>
      </w:pPr>
      <w:r w:rsidRPr="00734691">
        <w:t>I</w:t>
      </w:r>
      <w:r w:rsidR="009A6F57" w:rsidRPr="00734691">
        <w:t xml:space="preserve">mages resulting from Acquisition </w:t>
      </w:r>
      <w:r w:rsidR="0030139E" w:rsidRPr="00734691">
        <w:t xml:space="preserve">exposures </w:t>
      </w:r>
      <w:r w:rsidR="009A6F57" w:rsidRPr="00734691">
        <w:t xml:space="preserve">are </w:t>
      </w:r>
      <w:r w:rsidRPr="00734691">
        <w:t>shown on the screen to the operator and are typically persistent DICOM objects</w:t>
      </w:r>
      <w:r w:rsidR="009A6F57" w:rsidRPr="00734691">
        <w:t>.</w:t>
      </w:r>
    </w:p>
    <w:p w14:paraId="6218E0D4" w14:textId="360DA161" w:rsidR="0030139E" w:rsidRPr="00734691" w:rsidRDefault="000F5D33" w:rsidP="00907D74">
      <w:pPr>
        <w:pStyle w:val="ListParagraph"/>
        <w:numPr>
          <w:ilvl w:val="2"/>
          <w:numId w:val="14"/>
        </w:numPr>
      </w:pPr>
      <w:r w:rsidRPr="00734691">
        <w:t xml:space="preserve">XA </w:t>
      </w:r>
      <w:r w:rsidR="00AE522F" w:rsidRPr="00734691">
        <w:t>2D projection i</w:t>
      </w:r>
      <w:r w:rsidRPr="00734691">
        <w:t>mage</w:t>
      </w:r>
      <w:r w:rsidR="004C0052" w:rsidRPr="00734691">
        <w:t>s</w:t>
      </w:r>
      <w:r w:rsidRPr="00734691">
        <w:t xml:space="preserve"> </w:t>
      </w:r>
      <w:r w:rsidR="00253F4F" w:rsidRPr="00734691">
        <w:t>can be multi-frame</w:t>
      </w:r>
      <w:r w:rsidR="00BF0D11" w:rsidRPr="00734691">
        <w:t xml:space="preserve"> </w:t>
      </w:r>
      <w:r w:rsidR="00253F4F" w:rsidRPr="00734691">
        <w:t>o</w:t>
      </w:r>
      <w:r w:rsidR="008C69E9" w:rsidRPr="00734691">
        <w:t>r</w:t>
      </w:r>
      <w:r w:rsidR="00253F4F" w:rsidRPr="00734691">
        <w:t xml:space="preserve"> </w:t>
      </w:r>
      <w:r w:rsidR="00BF0D11" w:rsidRPr="00734691">
        <w:t>singl</w:t>
      </w:r>
      <w:r w:rsidR="00B55F4B" w:rsidRPr="00734691">
        <w:t>e frame</w:t>
      </w:r>
      <w:r w:rsidRPr="00734691">
        <w:t>.</w:t>
      </w:r>
    </w:p>
    <w:p w14:paraId="06173ACF" w14:textId="0E4C475C" w:rsidR="00FB5C76" w:rsidRPr="00734691" w:rsidRDefault="0030139E" w:rsidP="00907D74">
      <w:pPr>
        <w:pStyle w:val="ListParagraph"/>
        <w:numPr>
          <w:ilvl w:val="2"/>
          <w:numId w:val="14"/>
        </w:numPr>
      </w:pPr>
      <w:r w:rsidRPr="00734691">
        <w:t xml:space="preserve">X-Ray exposures </w:t>
      </w:r>
      <w:r w:rsidR="00FB5C76" w:rsidRPr="00734691">
        <w:t>of</w:t>
      </w:r>
      <w:r w:rsidRPr="00734691">
        <w:t xml:space="preserve"> </w:t>
      </w:r>
      <w:r w:rsidR="00623644" w:rsidRPr="00734691">
        <w:t xml:space="preserve">two X-Ray sources </w:t>
      </w:r>
      <w:r w:rsidR="00E11A02" w:rsidRPr="00734691">
        <w:t xml:space="preserve">of a biplane </w:t>
      </w:r>
      <w:r w:rsidR="004018A3" w:rsidRPr="00734691">
        <w:t xml:space="preserve">system </w:t>
      </w:r>
      <w:r w:rsidR="00623644" w:rsidRPr="00734691">
        <w:t xml:space="preserve">activated </w:t>
      </w:r>
      <w:r w:rsidR="00E4542F" w:rsidRPr="00734691">
        <w:t>simultaneously</w:t>
      </w:r>
      <w:r w:rsidR="00623644" w:rsidRPr="00734691">
        <w:t xml:space="preserve"> </w:t>
      </w:r>
      <w:r w:rsidRPr="00734691">
        <w:t>result into two XA 2D projection images</w:t>
      </w:r>
      <w:r w:rsidR="00623644" w:rsidRPr="00734691">
        <w:t>, one for Plane A and one for Plane B</w:t>
      </w:r>
      <w:r w:rsidRPr="00734691">
        <w:t>.</w:t>
      </w:r>
    </w:p>
    <w:p w14:paraId="7E71C57C" w14:textId="015D5E64" w:rsidR="00E4542F" w:rsidRPr="00734691" w:rsidRDefault="00862558" w:rsidP="00907D74">
      <w:pPr>
        <w:pStyle w:val="ListParagraph"/>
        <w:numPr>
          <w:ilvl w:val="1"/>
          <w:numId w:val="14"/>
        </w:numPr>
      </w:pPr>
      <w:r w:rsidRPr="00734691">
        <w:t xml:space="preserve">XA 2D </w:t>
      </w:r>
      <w:r w:rsidR="005C6BAD" w:rsidRPr="00734691">
        <w:t xml:space="preserve">projection </w:t>
      </w:r>
      <w:r w:rsidRPr="00734691">
        <w:t>images may be processed to create new</w:t>
      </w:r>
      <w:r w:rsidR="00AE522F" w:rsidRPr="00734691">
        <w:t xml:space="preserve"> images</w:t>
      </w:r>
      <w:r w:rsidR="00E4542F" w:rsidRPr="00734691">
        <w:t xml:space="preserve"> (e.g., su</w:t>
      </w:r>
      <w:r w:rsidR="00847CCC" w:rsidRPr="00734691">
        <w:t>btracted</w:t>
      </w:r>
      <w:r w:rsidR="00E4542F" w:rsidRPr="00734691">
        <w:t xml:space="preserve"> image</w:t>
      </w:r>
      <w:r w:rsidR="00847CCC" w:rsidRPr="00734691">
        <w:t>s</w:t>
      </w:r>
      <w:r w:rsidR="00E4542F" w:rsidRPr="00734691">
        <w:t>)</w:t>
      </w:r>
      <w:r w:rsidR="00482CA8" w:rsidRPr="00734691">
        <w:t>, also stored as XA 2D images</w:t>
      </w:r>
      <w:r w:rsidR="00AE522F" w:rsidRPr="00734691">
        <w:t>.</w:t>
      </w:r>
      <w:r w:rsidR="00B056E1" w:rsidRPr="00734691">
        <w:t xml:space="preserve"> </w:t>
      </w:r>
      <w:r w:rsidR="00F3275C" w:rsidRPr="00734691">
        <w:t xml:space="preserve">No new X-Ray exposures were involved. The new images </w:t>
      </w:r>
      <w:r w:rsidR="002560CE" w:rsidRPr="00734691">
        <w:t xml:space="preserve">may include a reference to the Irradiation Event UIDs of the XA 2D images they </w:t>
      </w:r>
      <w:r w:rsidR="00482CA8" w:rsidRPr="00734691">
        <w:t>were</w:t>
      </w:r>
      <w:r w:rsidR="002560CE" w:rsidRPr="00734691">
        <w:t xml:space="preserve"> created from.</w:t>
      </w:r>
      <w:r w:rsidR="00AE522F" w:rsidRPr="00734691">
        <w:t xml:space="preserve"> </w:t>
      </w:r>
    </w:p>
    <w:p w14:paraId="78C48346" w14:textId="0DC1CB20" w:rsidR="005E70DB" w:rsidRPr="00734691" w:rsidRDefault="00216121" w:rsidP="00907D74">
      <w:pPr>
        <w:pStyle w:val="ListParagraph"/>
        <w:numPr>
          <w:ilvl w:val="1"/>
          <w:numId w:val="14"/>
        </w:numPr>
      </w:pPr>
      <w:r w:rsidRPr="00734691">
        <w:t xml:space="preserve">3D cone-beam </w:t>
      </w:r>
      <w:r w:rsidR="003C46CB" w:rsidRPr="00734691">
        <w:t xml:space="preserve">(CBCT) </w:t>
      </w:r>
      <w:r w:rsidRPr="00734691">
        <w:t>reconstructions may be created from</w:t>
      </w:r>
      <w:r w:rsidR="00AE522F" w:rsidRPr="00734691">
        <w:t xml:space="preserve"> </w:t>
      </w:r>
      <w:r w:rsidRPr="00734691">
        <w:t>XA 2D projections</w:t>
      </w:r>
      <w:r w:rsidR="00375DDC" w:rsidRPr="00734691">
        <w:t xml:space="preserve"> and stored as X-Ray 3D i</w:t>
      </w:r>
      <w:r w:rsidR="00482CA8" w:rsidRPr="00734691">
        <w:t>mages</w:t>
      </w:r>
      <w:r w:rsidR="00375DDC" w:rsidRPr="00734691">
        <w:t xml:space="preserve">. </w:t>
      </w:r>
      <w:r w:rsidR="00F3275C" w:rsidRPr="00734691">
        <w:t xml:space="preserve">No new X-Ray exposures were involved. The new </w:t>
      </w:r>
      <w:r w:rsidR="00A27E15" w:rsidRPr="00734691">
        <w:t xml:space="preserve">3D cone-beam reconstructions </w:t>
      </w:r>
      <w:r w:rsidR="00F3275C" w:rsidRPr="00734691">
        <w:t>may include a reference to the Irradiation Event UIDs of the XA 2D images they were created from</w:t>
      </w:r>
      <w:r w:rsidR="00375DDC" w:rsidRPr="00734691">
        <w:t>.</w:t>
      </w:r>
    </w:p>
    <w:p w14:paraId="3C559F07" w14:textId="2EE6F5A0" w:rsidR="008C69E9" w:rsidRPr="00734691" w:rsidRDefault="00E11A02" w:rsidP="00907D74">
      <w:pPr>
        <w:pStyle w:val="ListParagraph"/>
        <w:numPr>
          <w:ilvl w:val="1"/>
          <w:numId w:val="14"/>
        </w:numPr>
      </w:pPr>
      <w:r w:rsidRPr="00734691">
        <w:t xml:space="preserve">DICOM XA images </w:t>
      </w:r>
      <w:r w:rsidR="00F41590" w:rsidRPr="00734691">
        <w:t xml:space="preserve">are stored in </w:t>
      </w:r>
      <w:r w:rsidR="00253F4F" w:rsidRPr="00734691">
        <w:t xml:space="preserve">one or </w:t>
      </w:r>
      <w:r w:rsidR="00F41590" w:rsidRPr="00734691">
        <w:t xml:space="preserve">more </w:t>
      </w:r>
      <w:r w:rsidR="00253F4F" w:rsidRPr="00734691">
        <w:t>DICOM Series</w:t>
      </w:r>
      <w:r w:rsidR="00F41590" w:rsidRPr="00734691">
        <w:t xml:space="preserve"> group</w:t>
      </w:r>
      <w:r w:rsidR="00ED304E" w:rsidRPr="00734691">
        <w:t>ing</w:t>
      </w:r>
      <w:r w:rsidR="00F41590" w:rsidRPr="00734691">
        <w:t xml:space="preserve"> related images in a Series</w:t>
      </w:r>
      <w:r w:rsidR="00253F4F" w:rsidRPr="00734691">
        <w:t>.</w:t>
      </w:r>
    </w:p>
    <w:p w14:paraId="70A70A96" w14:textId="1BFFE667" w:rsidR="000701FA" w:rsidRPr="00734691" w:rsidRDefault="000701FA" w:rsidP="00907D74">
      <w:pPr>
        <w:pStyle w:val="ListParagraph"/>
        <w:numPr>
          <w:ilvl w:val="1"/>
          <w:numId w:val="14"/>
        </w:numPr>
      </w:pPr>
      <w:r w:rsidRPr="00734691">
        <w:t xml:space="preserve">The Irradiation Event details are always kept regardless of whether the XA 2D images are </w:t>
      </w:r>
      <w:r w:rsidR="001F356F" w:rsidRPr="00734691">
        <w:t>persistently</w:t>
      </w:r>
      <w:r w:rsidR="00FF16C6" w:rsidRPr="00734691">
        <w:t xml:space="preserve"> </w:t>
      </w:r>
      <w:r w:rsidRPr="00734691">
        <w:t>stored or deleted during the procedure.</w:t>
      </w:r>
    </w:p>
    <w:p w14:paraId="605C0ED5" w14:textId="60EDDE60" w:rsidR="00A62C82" w:rsidRPr="00734691" w:rsidRDefault="008F080A" w:rsidP="00907D74">
      <w:pPr>
        <w:pStyle w:val="ListParagraph"/>
        <w:numPr>
          <w:ilvl w:val="0"/>
          <w:numId w:val="14"/>
        </w:numPr>
      </w:pPr>
      <w:r w:rsidRPr="00734691">
        <w:t xml:space="preserve">The </w:t>
      </w:r>
      <w:r w:rsidR="00D23CA4" w:rsidRPr="00734691">
        <w:t xml:space="preserve">procedure </w:t>
      </w:r>
      <w:r w:rsidRPr="00734691">
        <w:t>end</w:t>
      </w:r>
      <w:r w:rsidR="004E48A3" w:rsidRPr="00734691">
        <w:t>s.</w:t>
      </w:r>
      <w:r w:rsidR="00F4511D" w:rsidRPr="00734691">
        <w:t xml:space="preserve"> </w:t>
      </w:r>
    </w:p>
    <w:p w14:paraId="3E1C56B1" w14:textId="55A9610C" w:rsidR="00A95CF4" w:rsidRPr="00734691" w:rsidRDefault="00FE224D" w:rsidP="00907D74">
      <w:pPr>
        <w:pStyle w:val="ListParagraph"/>
        <w:numPr>
          <w:ilvl w:val="0"/>
          <w:numId w:val="14"/>
        </w:numPr>
      </w:pPr>
      <w:r w:rsidRPr="00734691">
        <w:t>Following the procedure, o</w:t>
      </w:r>
      <w:r w:rsidR="00253F4F" w:rsidRPr="00734691">
        <w:t xml:space="preserve">ne or </w:t>
      </w:r>
      <w:r w:rsidR="00F41590" w:rsidRPr="00734691">
        <w:t xml:space="preserve">more </w:t>
      </w:r>
      <w:r w:rsidR="00253F4F" w:rsidRPr="00734691">
        <w:t>RDSR</w:t>
      </w:r>
      <w:r w:rsidR="00A95CF4" w:rsidRPr="00734691">
        <w:t xml:space="preserve"> Instances</w:t>
      </w:r>
      <w:r w:rsidR="00253F4F" w:rsidRPr="00734691">
        <w:t xml:space="preserve"> are</w:t>
      </w:r>
      <w:r w:rsidR="008F080A" w:rsidRPr="00734691">
        <w:t xml:space="preserve"> created</w:t>
      </w:r>
      <w:r w:rsidR="00CA4C86" w:rsidRPr="00734691">
        <w:t xml:space="preserve"> from the </w:t>
      </w:r>
      <w:r w:rsidR="00FF16C6" w:rsidRPr="00734691">
        <w:t xml:space="preserve">irradiation </w:t>
      </w:r>
      <w:r w:rsidR="00CA4C86" w:rsidRPr="00734691">
        <w:t>data collected</w:t>
      </w:r>
      <w:r w:rsidR="00D245A0" w:rsidRPr="00734691">
        <w:t xml:space="preserve"> during the procedure</w:t>
      </w:r>
      <w:r w:rsidR="00E02AB8" w:rsidRPr="00734691">
        <w:t>.</w:t>
      </w:r>
      <w:r w:rsidR="00102E1E" w:rsidRPr="00734691">
        <w:t xml:space="preserve"> </w:t>
      </w:r>
    </w:p>
    <w:p w14:paraId="7C4F60A5" w14:textId="6D2864E2" w:rsidR="00E02AB8" w:rsidRPr="00734691" w:rsidRDefault="00E02AB8" w:rsidP="00907D74">
      <w:pPr>
        <w:pStyle w:val="ListParagraph"/>
        <w:numPr>
          <w:ilvl w:val="1"/>
          <w:numId w:val="14"/>
        </w:numPr>
      </w:pPr>
      <w:r w:rsidRPr="00734691">
        <w:t xml:space="preserve">These RDSRs contain </w:t>
      </w:r>
      <w:r w:rsidR="00295C17" w:rsidRPr="00734691">
        <w:t>information</w:t>
      </w:r>
      <w:r w:rsidRPr="00734691">
        <w:t xml:space="preserve"> </w:t>
      </w:r>
      <w:r w:rsidR="007474DD" w:rsidRPr="00734691">
        <w:t xml:space="preserve">for long-term storage and distribution to </w:t>
      </w:r>
      <w:r w:rsidR="00A82E63" w:rsidRPr="00734691">
        <w:t>dose information management systems and cross-institutional systems such as dose registries</w:t>
      </w:r>
      <w:r w:rsidR="00C541CC" w:rsidRPr="00734691">
        <w:t xml:space="preserve">. They are used </w:t>
      </w:r>
      <w:r w:rsidR="00A82E63" w:rsidRPr="00734691">
        <w:t>to perform relevant dose QA analysis</w:t>
      </w:r>
      <w:r w:rsidR="00EA4E6E" w:rsidRPr="00734691">
        <w:t xml:space="preserve">, produce </w:t>
      </w:r>
      <w:r w:rsidR="00A82E63" w:rsidRPr="00734691">
        <w:t>related reports</w:t>
      </w:r>
      <w:r w:rsidR="00EA4E6E" w:rsidRPr="00734691">
        <w:t>, and support medical regulations</w:t>
      </w:r>
      <w:r w:rsidR="00A82E63" w:rsidRPr="00734691">
        <w:t>.</w:t>
      </w:r>
    </w:p>
    <w:p w14:paraId="60188299" w14:textId="14E36BA7" w:rsidR="00A55434" w:rsidRPr="00734691" w:rsidRDefault="00A95CF4" w:rsidP="00907D74">
      <w:pPr>
        <w:pStyle w:val="ListParagraph"/>
        <w:numPr>
          <w:ilvl w:val="1"/>
          <w:numId w:val="14"/>
        </w:numPr>
      </w:pPr>
      <w:r w:rsidRPr="00734691">
        <w:t xml:space="preserve">Each RDSR Instance defines its scope of accumulation </w:t>
      </w:r>
      <w:r w:rsidR="005E59A6" w:rsidRPr="00734691">
        <w:t>which</w:t>
      </w:r>
      <w:r w:rsidRPr="00734691">
        <w:t xml:space="preserve"> </w:t>
      </w:r>
      <w:r w:rsidR="005E59A6" w:rsidRPr="00734691">
        <w:t xml:space="preserve">indicates the period of irradiation reported in that RDSR Instance (the Study, the Series, the Performed Procedure Step). Each RDSR Instance </w:t>
      </w:r>
      <w:r w:rsidRPr="00734691">
        <w:t xml:space="preserve">includes information of all the Irradiation Events within its </w:t>
      </w:r>
      <w:r w:rsidR="005E59A6" w:rsidRPr="00734691">
        <w:t>s</w:t>
      </w:r>
      <w:r w:rsidRPr="00734691">
        <w:t xml:space="preserve">cope of </w:t>
      </w:r>
      <w:r w:rsidR="005E59A6" w:rsidRPr="00734691">
        <w:t>a</w:t>
      </w:r>
      <w:r w:rsidRPr="00734691">
        <w:t>ccumulation, as well as Accumulated Dose Data within that same scope.</w:t>
      </w:r>
    </w:p>
    <w:p w14:paraId="73F56A6F" w14:textId="12B1CB41" w:rsidR="00102E1E" w:rsidRPr="00734691" w:rsidRDefault="00F2334A" w:rsidP="00907D74">
      <w:pPr>
        <w:pStyle w:val="ListParagraph"/>
        <w:numPr>
          <w:ilvl w:val="1"/>
          <w:numId w:val="14"/>
        </w:numPr>
      </w:pPr>
      <w:r w:rsidRPr="00734691">
        <w:t>T</w:t>
      </w:r>
      <w:r w:rsidR="00A55434" w:rsidRPr="00734691">
        <w:t xml:space="preserve">here will </w:t>
      </w:r>
      <w:r w:rsidRPr="00734691">
        <w:t xml:space="preserve">typically </w:t>
      </w:r>
      <w:r w:rsidR="00A55434" w:rsidRPr="00734691">
        <w:t xml:space="preserve">be an RDSR with the scope that covers all of the Irradiation Events during that </w:t>
      </w:r>
      <w:r w:rsidRPr="00734691">
        <w:t>Study</w:t>
      </w:r>
      <w:r w:rsidR="00A55434" w:rsidRPr="00734691">
        <w:t>.</w:t>
      </w:r>
    </w:p>
    <w:p w14:paraId="6A7D9197" w14:textId="7D1DD7CA" w:rsidR="00A62C82" w:rsidRPr="00734691" w:rsidRDefault="00E02AB8" w:rsidP="00907D74">
      <w:pPr>
        <w:pStyle w:val="ListParagraph"/>
        <w:numPr>
          <w:ilvl w:val="1"/>
          <w:numId w:val="14"/>
        </w:numPr>
      </w:pPr>
      <w:r w:rsidRPr="00734691">
        <w:t xml:space="preserve">These RDSRs are </w:t>
      </w:r>
      <w:r w:rsidR="00102E1E" w:rsidRPr="00734691">
        <w:t>stored in a new DICOM Series</w:t>
      </w:r>
      <w:r w:rsidRPr="00734691">
        <w:t xml:space="preserve"> different from the </w:t>
      </w:r>
      <w:r w:rsidR="001B07F3" w:rsidRPr="00734691">
        <w:t>one where the XA images are stored</w:t>
      </w:r>
      <w:r w:rsidRPr="00734691">
        <w:t>.</w:t>
      </w:r>
    </w:p>
    <w:p w14:paraId="121ED82E" w14:textId="529C465D" w:rsidR="00B939E4" w:rsidRPr="00734691" w:rsidRDefault="00A82E63" w:rsidP="00907D74">
      <w:pPr>
        <w:pStyle w:val="ListParagraph"/>
        <w:numPr>
          <w:ilvl w:val="0"/>
          <w:numId w:val="14"/>
        </w:numPr>
      </w:pPr>
      <w:r w:rsidRPr="00734691">
        <w:lastRenderedPageBreak/>
        <w:t xml:space="preserve">Optionally, </w:t>
      </w:r>
      <w:r w:rsidR="00A62C82" w:rsidRPr="00734691">
        <w:t xml:space="preserve">additional images </w:t>
      </w:r>
      <w:r w:rsidRPr="00734691">
        <w:t>are created</w:t>
      </w:r>
      <w:r w:rsidR="00F2334A" w:rsidRPr="00734691">
        <w:t xml:space="preserve"> from the existing data</w:t>
      </w:r>
      <w:r w:rsidRPr="00734691">
        <w:t xml:space="preserve"> </w:t>
      </w:r>
      <w:r w:rsidR="00A62C82" w:rsidRPr="00734691">
        <w:t>(</w:t>
      </w:r>
      <w:r w:rsidRPr="00734691">
        <w:t>e</w:t>
      </w:r>
      <w:r w:rsidR="00A62C82" w:rsidRPr="00734691">
        <w:t>.g</w:t>
      </w:r>
      <w:r w:rsidRPr="00734691">
        <w:t>. processed XA 2D images, 3D cone-beam reconstructions)</w:t>
      </w:r>
      <w:r w:rsidR="003941FA" w:rsidRPr="00734691">
        <w:t xml:space="preserve">. </w:t>
      </w:r>
      <w:r w:rsidR="00902F00" w:rsidRPr="00734691">
        <w:t xml:space="preserve">No new X-Ray exposures were involved. </w:t>
      </w:r>
      <w:r w:rsidR="003941FA" w:rsidRPr="00734691">
        <w:t xml:space="preserve">The </w:t>
      </w:r>
      <w:r w:rsidR="00902F00" w:rsidRPr="00734691">
        <w:t xml:space="preserve">new </w:t>
      </w:r>
      <w:r w:rsidR="003941FA" w:rsidRPr="00734691">
        <w:t xml:space="preserve">images may include a reference to the Irradiation Event UIDs of the XA 2D images they were created from. </w:t>
      </w:r>
      <w:r w:rsidR="00F2334A" w:rsidRPr="00734691">
        <w:t>The RDSR is not typically updated to reference t</w:t>
      </w:r>
      <w:r w:rsidR="003941FA" w:rsidRPr="00734691">
        <w:t>hese images produced after the creation of the RDSR</w:t>
      </w:r>
      <w:r w:rsidR="00F2334A" w:rsidRPr="00734691">
        <w:t>.</w:t>
      </w:r>
    </w:p>
    <w:p w14:paraId="3F25FBB2" w14:textId="4E7F9628" w:rsidR="0072182D" w:rsidRPr="00734691" w:rsidRDefault="008D650D" w:rsidP="00907D74">
      <w:pPr>
        <w:pStyle w:val="ListParagraph"/>
        <w:numPr>
          <w:ilvl w:val="0"/>
          <w:numId w:val="14"/>
        </w:numPr>
      </w:pPr>
      <w:r w:rsidRPr="00734691">
        <w:t xml:space="preserve">Subsequent </w:t>
      </w:r>
      <w:r w:rsidR="00AC0585" w:rsidRPr="00734691">
        <w:t xml:space="preserve">dose </w:t>
      </w:r>
      <w:r w:rsidRPr="00734691">
        <w:t>analysis</w:t>
      </w:r>
      <w:r w:rsidR="00DD73C2" w:rsidRPr="00734691">
        <w:t xml:space="preserve"> </w:t>
      </w:r>
      <w:r w:rsidR="007E40B1" w:rsidRPr="00734691">
        <w:t xml:space="preserve">is </w:t>
      </w:r>
      <w:r w:rsidR="00DD73C2" w:rsidRPr="00734691">
        <w:t>based on the information of the Irradiation Events contained in the</w:t>
      </w:r>
      <w:r w:rsidR="000A4BE5" w:rsidRPr="00734691">
        <w:t xml:space="preserve"> </w:t>
      </w:r>
      <w:r w:rsidR="00DD73C2" w:rsidRPr="00734691">
        <w:t>RDSRs</w:t>
      </w:r>
      <w:r w:rsidR="00BB6F23" w:rsidRPr="00734691">
        <w:t>, not on the image metadata</w:t>
      </w:r>
      <w:r w:rsidRPr="00734691">
        <w:t>.</w:t>
      </w:r>
      <w:r w:rsidR="00DD73C2" w:rsidRPr="00734691">
        <w:t xml:space="preserve"> </w:t>
      </w:r>
      <w:r w:rsidR="007E40B1" w:rsidRPr="00734691">
        <w:t xml:space="preserve">Images are associated with one or more </w:t>
      </w:r>
      <w:r w:rsidR="00DD73C2" w:rsidRPr="00734691">
        <w:t>Irradiation Events</w:t>
      </w:r>
      <w:r w:rsidR="007E40B1" w:rsidRPr="00734691">
        <w:t xml:space="preserve">, </w:t>
      </w:r>
      <w:r w:rsidR="00DD73C2" w:rsidRPr="00734691">
        <w:t>but there may be Irradiation Events with no images (e.g. images that come for Fluoroscopy, or deleted Acquisition images)</w:t>
      </w:r>
      <w:r w:rsidR="007E40B1" w:rsidRPr="00734691">
        <w:t>. T</w:t>
      </w:r>
      <w:r w:rsidR="00DD73C2" w:rsidRPr="00734691">
        <w:t xml:space="preserve">here may be also one Irradiation Event that ultimately results in multiple images (e.g. original and processed images, 3D reconstructions, etc.). </w:t>
      </w:r>
      <w:r w:rsidR="00AC0585" w:rsidRPr="00734691">
        <w:t xml:space="preserve">See section </w:t>
      </w:r>
      <w:r w:rsidR="00B939E4" w:rsidRPr="00734691">
        <w:t>ZZZZZ.4.1</w:t>
      </w:r>
      <w:r w:rsidR="00E14F7E" w:rsidRPr="00734691">
        <w:t>1.4</w:t>
      </w:r>
      <w:r w:rsidR="00B939E4" w:rsidRPr="00734691">
        <w:t xml:space="preserve"> </w:t>
      </w:r>
      <w:r w:rsidR="00AC0585" w:rsidRPr="00734691">
        <w:t>for the importance to use the Irradiation Event UIDs</w:t>
      </w:r>
      <w:r w:rsidR="0072182D" w:rsidRPr="00734691">
        <w:t xml:space="preserve"> in the RDSRs</w:t>
      </w:r>
      <w:r w:rsidR="00DD73C2" w:rsidRPr="00734691">
        <w:t>.</w:t>
      </w:r>
    </w:p>
    <w:p w14:paraId="75EC32FD" w14:textId="7E984759" w:rsidR="00245E9B" w:rsidRPr="00734691" w:rsidRDefault="00245E9B" w:rsidP="00907D74">
      <w:r w:rsidRPr="00734691">
        <w:t>See also PS3.17 Annex FFF. Enhanced XA/XRF Encoding Examples (Informative) and PS3.17 Annex TTT. X-Ray 3D Angiographic Image Encoding Examples (Informative) for more information about X-Ray Angiography.</w:t>
      </w:r>
    </w:p>
    <w:p w14:paraId="0D97F291" w14:textId="4F8651E9" w:rsidR="00213E99" w:rsidRPr="00734691" w:rsidRDefault="00213E99" w:rsidP="00907D74">
      <w:pPr>
        <w:pStyle w:val="Heading3"/>
      </w:pPr>
      <w:bookmarkStart w:id="42" w:name="_Toc219295246"/>
      <w:r w:rsidRPr="00734691">
        <w:t>ZZZZZ.3.2.2 Radio</w:t>
      </w:r>
      <w:r w:rsidR="00105C46" w:rsidRPr="00734691">
        <w:t>f</w:t>
      </w:r>
      <w:r w:rsidR="00114C74" w:rsidRPr="00734691">
        <w:t>luoroscopy</w:t>
      </w:r>
      <w:bookmarkEnd w:id="42"/>
    </w:p>
    <w:p w14:paraId="779A54D7" w14:textId="73D86025" w:rsidR="0002647E" w:rsidRPr="00734691" w:rsidRDefault="0002647E" w:rsidP="00907D74">
      <w:r w:rsidRPr="00734691">
        <w:t xml:space="preserve">Radiofluoroscopy (RF) </w:t>
      </w:r>
      <w:r w:rsidR="00D458AE" w:rsidRPr="00734691">
        <w:t xml:space="preserve">systems </w:t>
      </w:r>
      <w:r w:rsidR="00987B96" w:rsidRPr="00734691">
        <w:t>perform</w:t>
      </w:r>
      <w:r w:rsidR="00D5091F" w:rsidRPr="00734691">
        <w:t xml:space="preserve"> </w:t>
      </w:r>
      <w:r w:rsidRPr="00734691">
        <w:t>radiography of almost any anatomy or organ system</w:t>
      </w:r>
      <w:r w:rsidR="003922A1" w:rsidRPr="00734691">
        <w:t>,</w:t>
      </w:r>
      <w:r w:rsidRPr="00734691">
        <w:t xml:space="preserve"> as well as fluoroscopy of the gastrointestinal system, genitourinary system, hepatic and biliary system, spinal canal, joints, lungs, and others. Often, fluoroscopy involves real time imaging of the flow of radio-opaque contrast material (e.g., barium or iodine) through these organ systems. </w:t>
      </w:r>
    </w:p>
    <w:p w14:paraId="76B5B9AF" w14:textId="77777777" w:rsidR="0002647E" w:rsidRPr="00734691" w:rsidRDefault="0002647E" w:rsidP="00907D74">
      <w:r w:rsidRPr="00734691">
        <w:t>The equipment always includes a fixed rad/fluoro system, typically capable of acquiring fluoroscopic, acquisition/cine, and radiographic images (and sometimes even tomosynthesis images). This system can be in 1 of 2 possible configurations:</w:t>
      </w:r>
    </w:p>
    <w:p w14:paraId="34A158E6" w14:textId="77777777" w:rsidR="0002647E" w:rsidRPr="00734691" w:rsidRDefault="0002647E" w:rsidP="00907D74">
      <w:pPr>
        <w:pStyle w:val="ListParagraph"/>
        <w:numPr>
          <w:ilvl w:val="0"/>
          <w:numId w:val="17"/>
        </w:numPr>
      </w:pPr>
      <w:r w:rsidRPr="00734691">
        <w:t>x-ray source below patient table and image receptor above table</w:t>
      </w:r>
    </w:p>
    <w:p w14:paraId="2CDC3FCE" w14:textId="77777777" w:rsidR="0002647E" w:rsidRPr="00734691" w:rsidRDefault="0002647E" w:rsidP="00907D74">
      <w:pPr>
        <w:pStyle w:val="ListParagraph"/>
        <w:numPr>
          <w:ilvl w:val="0"/>
          <w:numId w:val="17"/>
        </w:numPr>
      </w:pPr>
      <w:r w:rsidRPr="00734691">
        <w:t>x-ray source above patient table and image receptor below table</w:t>
      </w:r>
    </w:p>
    <w:p w14:paraId="188889EB" w14:textId="438C9319" w:rsidR="0002647E" w:rsidRPr="00734691" w:rsidRDefault="0002647E" w:rsidP="00907D74">
      <w:r w:rsidRPr="00734691">
        <w:t>In both configurations, the x-ray source and image receptor are connected to each other via a gantry. For most exams, the table is horizontal with the patient lying on the table. The table can often angulate even to the point where it is completely vertical for some studies (e.g., swallow studies).</w:t>
      </w:r>
    </w:p>
    <w:p w14:paraId="491FCC2B" w14:textId="77777777" w:rsidR="0002647E" w:rsidRPr="00734691" w:rsidRDefault="0002647E" w:rsidP="00907D74">
      <w:r w:rsidRPr="00734691">
        <w:t>An additional ceiling mounted x-ray source may be present in the exam room. This x-ray source may be used for:</w:t>
      </w:r>
    </w:p>
    <w:p w14:paraId="63E8789E" w14:textId="77777777" w:rsidR="0002647E" w:rsidRPr="00734691" w:rsidRDefault="0002647E" w:rsidP="00907D74">
      <w:pPr>
        <w:pStyle w:val="ListParagraph"/>
        <w:numPr>
          <w:ilvl w:val="0"/>
          <w:numId w:val="18"/>
        </w:numPr>
      </w:pPr>
      <w:r w:rsidRPr="00734691">
        <w:t>radiographic imaging with a DR or CR image receptor that is free floating or mounted on the side of the patient table</w:t>
      </w:r>
    </w:p>
    <w:p w14:paraId="68682DEC" w14:textId="77777777" w:rsidR="0002647E" w:rsidRPr="00734691" w:rsidRDefault="0002647E" w:rsidP="00907D74">
      <w:pPr>
        <w:pStyle w:val="ListParagraph"/>
        <w:numPr>
          <w:ilvl w:val="0"/>
          <w:numId w:val="18"/>
        </w:numPr>
      </w:pPr>
      <w:r w:rsidRPr="00734691">
        <w:t xml:space="preserve">radiographic imaging in conjunction with a table bucky or wall bucky that can accept either a DR or CR image receptor. The table bucky and/or wall bucky may or may not be present. </w:t>
      </w:r>
    </w:p>
    <w:p w14:paraId="42BBE112" w14:textId="6E3A532F" w:rsidR="003922A1" w:rsidRPr="00734691" w:rsidRDefault="003922A1" w:rsidP="00907D74">
      <w:r w:rsidRPr="00734691">
        <w:t xml:space="preserve">The equipment used in all these procedures, including x-ray Sources and Image Receptors (if they are known), and the technical data related to the Sources and Images Receptors is collected automatically. </w:t>
      </w:r>
      <w:r w:rsidR="00B57845" w:rsidRPr="00734691">
        <w:t>T</w:t>
      </w:r>
      <w:r w:rsidRPr="00734691">
        <w:t>he system may not know about the Image Receptor (e.g., CR</w:t>
      </w:r>
      <w:r w:rsidR="008E03D3" w:rsidRPr="00734691">
        <w:t xml:space="preserve"> systems</w:t>
      </w:r>
      <w:r w:rsidRPr="00734691">
        <w:t>)</w:t>
      </w:r>
      <w:r w:rsidR="00B57845" w:rsidRPr="00734691">
        <w:rPr>
          <w:color w:val="000000" w:themeColor="text1"/>
        </w:rPr>
        <w:t>, while t</w:t>
      </w:r>
      <w:r w:rsidRPr="00734691">
        <w:rPr>
          <w:color w:val="000000" w:themeColor="text1"/>
        </w:rPr>
        <w:t>he mechanical data related to the rad/fluoro gantry is generally known (e.g., positioner angles/column angles).</w:t>
      </w:r>
    </w:p>
    <w:p w14:paraId="140D446D" w14:textId="53216210" w:rsidR="00D81E0C" w:rsidRPr="00734691" w:rsidRDefault="0002647E" w:rsidP="00907D74">
      <w:r w:rsidRPr="00734691">
        <w:t>A general rad/fluoro procedure workflow is as follows:</w:t>
      </w:r>
    </w:p>
    <w:p w14:paraId="4183199B" w14:textId="5A7CCD6A" w:rsidR="00D81E0C" w:rsidRPr="00734691" w:rsidRDefault="00D81E0C" w:rsidP="00907D74">
      <w:pPr>
        <w:pStyle w:val="ListParagraph"/>
        <w:numPr>
          <w:ilvl w:val="0"/>
          <w:numId w:val="19"/>
        </w:numPr>
      </w:pPr>
      <w:r w:rsidRPr="00734691">
        <w:t xml:space="preserve">The </w:t>
      </w:r>
      <w:r w:rsidR="00172069" w:rsidRPr="00734691">
        <w:t xml:space="preserve">study and </w:t>
      </w:r>
      <w:r w:rsidRPr="00734691">
        <w:t xml:space="preserve">procedure start, </w:t>
      </w:r>
    </w:p>
    <w:p w14:paraId="5D7A2AF2" w14:textId="77777777" w:rsidR="00D81E0C" w:rsidRPr="00734691" w:rsidRDefault="00D81E0C" w:rsidP="00907D74">
      <w:pPr>
        <w:pStyle w:val="ListParagraph"/>
        <w:numPr>
          <w:ilvl w:val="1"/>
          <w:numId w:val="19"/>
        </w:numPr>
      </w:pPr>
      <w:r w:rsidRPr="00734691">
        <w:t>Patient and procedure information is provided to the equipment by the DICOM Modality Worklist or manually entered by the operator.</w:t>
      </w:r>
    </w:p>
    <w:p w14:paraId="790C7C90" w14:textId="3251E3C3" w:rsidR="00D81E0C" w:rsidRPr="00734691" w:rsidRDefault="00D81E0C" w:rsidP="00907D74">
      <w:pPr>
        <w:pStyle w:val="ListParagraph"/>
        <w:numPr>
          <w:ilvl w:val="1"/>
          <w:numId w:val="19"/>
        </w:numPr>
      </w:pPr>
      <w:r w:rsidRPr="00734691">
        <w:t>Equipment settings like protocols, patient position relative to the table, etc. are then provided to the equipment by the operator.</w:t>
      </w:r>
    </w:p>
    <w:p w14:paraId="11B95009" w14:textId="5FEC915F" w:rsidR="0002647E" w:rsidRPr="007A60EF" w:rsidRDefault="00D81E0C" w:rsidP="00907D74">
      <w:pPr>
        <w:pStyle w:val="ListParagraph"/>
        <w:numPr>
          <w:ilvl w:val="0"/>
          <w:numId w:val="19"/>
        </w:numPr>
      </w:pPr>
      <w:r w:rsidRPr="00734691">
        <w:t xml:space="preserve">During the </w:t>
      </w:r>
      <w:r w:rsidRPr="007A60EF">
        <w:t>procedure, X-Ray exposures are performed.</w:t>
      </w:r>
    </w:p>
    <w:p w14:paraId="0D4013AF" w14:textId="77777777" w:rsidR="0002647E" w:rsidRPr="007A60EF" w:rsidRDefault="0002647E" w:rsidP="00907D74">
      <w:pPr>
        <w:pStyle w:val="ListParagraph"/>
        <w:numPr>
          <w:ilvl w:val="0"/>
          <w:numId w:val="26"/>
        </w:numPr>
      </w:pPr>
      <w:r w:rsidRPr="007A60EF">
        <w:t>The irradiation generation of one x-ray source during the time between x-ray ON and OFF is considered one Irradiation Event.</w:t>
      </w:r>
    </w:p>
    <w:p w14:paraId="46FE117B" w14:textId="4B2E6AD8" w:rsidR="00553192" w:rsidRPr="007A60EF" w:rsidRDefault="00553192" w:rsidP="00907D74">
      <w:pPr>
        <w:pStyle w:val="ListParagraph"/>
        <w:numPr>
          <w:ilvl w:val="0"/>
          <w:numId w:val="26"/>
        </w:numPr>
      </w:pPr>
      <w:r w:rsidRPr="007A60EF">
        <w:lastRenderedPageBreak/>
        <w:t>The rad/fluoro system can acquire lower dose fluoroscopy exposures as well as higher dose RF exposures.</w:t>
      </w:r>
    </w:p>
    <w:p w14:paraId="2851A903" w14:textId="77777777" w:rsidR="009F3E54" w:rsidRPr="00734691" w:rsidRDefault="009F3E54" w:rsidP="00907D74">
      <w:pPr>
        <w:pStyle w:val="ListParagraph"/>
        <w:numPr>
          <w:ilvl w:val="0"/>
          <w:numId w:val="19"/>
        </w:numPr>
      </w:pPr>
      <w:r w:rsidRPr="007A60EF">
        <w:t>During the procedure, images are</w:t>
      </w:r>
      <w:r w:rsidRPr="00734691">
        <w:t xml:space="preserve"> generated.</w:t>
      </w:r>
    </w:p>
    <w:p w14:paraId="6E3FCCB4" w14:textId="77777777" w:rsidR="0002647E" w:rsidRPr="00734691" w:rsidRDefault="0002647E" w:rsidP="00907D74">
      <w:pPr>
        <w:pStyle w:val="ListParagraph"/>
        <w:numPr>
          <w:ilvl w:val="0"/>
          <w:numId w:val="27"/>
        </w:numPr>
      </w:pPr>
      <w:r w:rsidRPr="00734691">
        <w:t>One Irradiation Event can result in a single frame 2D projection image or multi-frame 2D projection images (a “loop” acquired at some frame rate) that is/are typically displayed in real time on the system.</w:t>
      </w:r>
    </w:p>
    <w:p w14:paraId="209D1512" w14:textId="77777777" w:rsidR="0002647E" w:rsidRPr="00734691" w:rsidRDefault="0002647E" w:rsidP="00907D74">
      <w:pPr>
        <w:pStyle w:val="ListParagraph"/>
        <w:numPr>
          <w:ilvl w:val="0"/>
          <w:numId w:val="27"/>
        </w:numPr>
      </w:pPr>
      <w:r w:rsidRPr="00734691">
        <w:t xml:space="preserve">The rad/fluoro system can acquire lower dose fluoroscopy images that may or may not be stored locally (user selectable option) as well as higher dose RF acquisition/cine images that are always stored locally. The RF images can be single frame or multi-frame. </w:t>
      </w:r>
    </w:p>
    <w:p w14:paraId="453E1ACC" w14:textId="3E770FA9" w:rsidR="0002647E" w:rsidRPr="00734691" w:rsidRDefault="0002647E" w:rsidP="00907D74">
      <w:pPr>
        <w:pStyle w:val="ListParagraph"/>
        <w:numPr>
          <w:ilvl w:val="0"/>
          <w:numId w:val="27"/>
        </w:numPr>
      </w:pPr>
      <w:r w:rsidRPr="00734691">
        <w:t xml:space="preserve">The rad/fluoro system can acquire DX/CR 2D radiographic images. The ceiling mounted x-ray source (and associated image receptor) can acquire DX/CR 2D radiographic images. These images may be stored </w:t>
      </w:r>
      <w:r w:rsidRPr="00734691">
        <w:rPr>
          <w:color w:val="000000" w:themeColor="text1"/>
        </w:rPr>
        <w:t xml:space="preserve">locally, </w:t>
      </w:r>
      <w:r w:rsidR="001F356F" w:rsidRPr="00734691">
        <w:rPr>
          <w:color w:val="000000" w:themeColor="text1"/>
        </w:rPr>
        <w:t>or</w:t>
      </w:r>
      <w:r w:rsidRPr="00734691">
        <w:rPr>
          <w:color w:val="000000" w:themeColor="text1"/>
        </w:rPr>
        <w:t xml:space="preserve"> as may be the case for CR detector, on an associated system. </w:t>
      </w:r>
      <w:r w:rsidRPr="00734691">
        <w:t>The DX/CR images are single frame.</w:t>
      </w:r>
    </w:p>
    <w:p w14:paraId="7A96D3FB" w14:textId="77777777" w:rsidR="0002647E" w:rsidRPr="00734691" w:rsidRDefault="0002647E" w:rsidP="00907D74">
      <w:pPr>
        <w:pStyle w:val="ListParagraph"/>
        <w:numPr>
          <w:ilvl w:val="0"/>
          <w:numId w:val="27"/>
        </w:numPr>
      </w:pPr>
      <w:r w:rsidRPr="00734691">
        <w:t>The image(s) stored locally during one procedure step may be exported as a DICOM series.</w:t>
      </w:r>
    </w:p>
    <w:p w14:paraId="0653710D" w14:textId="77777777" w:rsidR="00553192" w:rsidRPr="00734691" w:rsidRDefault="00553192" w:rsidP="00907D74">
      <w:pPr>
        <w:pStyle w:val="ListParagraph"/>
        <w:numPr>
          <w:ilvl w:val="0"/>
          <w:numId w:val="19"/>
        </w:numPr>
      </w:pPr>
      <w:r w:rsidRPr="00734691">
        <w:t>The procedure ends</w:t>
      </w:r>
    </w:p>
    <w:p w14:paraId="074F3627" w14:textId="1191D530" w:rsidR="0002647E" w:rsidRPr="00734691" w:rsidRDefault="0002647E" w:rsidP="00907D74">
      <w:pPr>
        <w:pStyle w:val="ListParagraph"/>
        <w:numPr>
          <w:ilvl w:val="0"/>
          <w:numId w:val="19"/>
        </w:numPr>
      </w:pPr>
      <w:r w:rsidRPr="00734691">
        <w:t xml:space="preserve">Several/many procedure steps can be performed during the </w:t>
      </w:r>
      <w:r w:rsidR="00172069" w:rsidRPr="00734691">
        <w:t>s</w:t>
      </w:r>
      <w:r w:rsidRPr="00734691">
        <w:t>tudy.</w:t>
      </w:r>
    </w:p>
    <w:p w14:paraId="04DD344A" w14:textId="22AC4697" w:rsidR="0002647E" w:rsidRPr="00734691" w:rsidRDefault="0002647E" w:rsidP="00907D74">
      <w:pPr>
        <w:pStyle w:val="ListParagraph"/>
        <w:numPr>
          <w:ilvl w:val="0"/>
          <w:numId w:val="19"/>
        </w:numPr>
      </w:pPr>
      <w:r w:rsidRPr="00734691">
        <w:t xml:space="preserve">The </w:t>
      </w:r>
      <w:r w:rsidR="00172069" w:rsidRPr="00734691">
        <w:t>s</w:t>
      </w:r>
      <w:r w:rsidRPr="00734691">
        <w:t>tudy ends.</w:t>
      </w:r>
    </w:p>
    <w:p w14:paraId="21785F74" w14:textId="4FB63AFF" w:rsidR="00553192" w:rsidRPr="00734691" w:rsidRDefault="00553192" w:rsidP="00907D74">
      <w:pPr>
        <w:pStyle w:val="ListParagraph"/>
        <w:numPr>
          <w:ilvl w:val="0"/>
          <w:numId w:val="19"/>
        </w:numPr>
      </w:pPr>
      <w:r w:rsidRPr="00734691">
        <w:t>Following the study, o</w:t>
      </w:r>
      <w:r w:rsidR="0002647E" w:rsidRPr="00734691">
        <w:t xml:space="preserve">ne or </w:t>
      </w:r>
      <w:r w:rsidRPr="00734691">
        <w:t>more</w:t>
      </w:r>
      <w:r w:rsidR="0002647E" w:rsidRPr="00734691">
        <w:t xml:space="preserve"> RDSR </w:t>
      </w:r>
      <w:r w:rsidRPr="00734691">
        <w:t xml:space="preserve">Instances </w:t>
      </w:r>
      <w:r w:rsidR="0002647E" w:rsidRPr="00734691">
        <w:t xml:space="preserve">are created </w:t>
      </w:r>
      <w:r w:rsidRPr="00734691">
        <w:t>from the data collected during the procedure</w:t>
      </w:r>
      <w:r w:rsidRPr="00734691" w:rsidDel="00553192">
        <w:t xml:space="preserve"> </w:t>
      </w:r>
      <w:r w:rsidR="0002647E" w:rsidRPr="00734691">
        <w:t xml:space="preserve">. </w:t>
      </w:r>
    </w:p>
    <w:p w14:paraId="352B9E40" w14:textId="1D021B0F" w:rsidR="0002647E" w:rsidRPr="00734691" w:rsidRDefault="0002647E" w:rsidP="00907D74">
      <w:pPr>
        <w:pStyle w:val="ListParagraph"/>
        <w:numPr>
          <w:ilvl w:val="1"/>
          <w:numId w:val="19"/>
        </w:numPr>
      </w:pPr>
      <w:r w:rsidRPr="00734691">
        <w:t>The scope of accumulation of the RDSR indicates the period of irradiation reported in that RDSR instance, e.g., the Study, the Series, the Performed Procedure Step, etc.</w:t>
      </w:r>
    </w:p>
    <w:p w14:paraId="31540003" w14:textId="479D40D4" w:rsidR="00B57845" w:rsidRPr="00734691" w:rsidRDefault="00B57845" w:rsidP="00907D74">
      <w:pPr>
        <w:pStyle w:val="ListParagraph"/>
        <w:numPr>
          <w:ilvl w:val="1"/>
          <w:numId w:val="19"/>
        </w:numPr>
      </w:pPr>
      <w:r w:rsidRPr="00734691">
        <w:t>If the system does not know about the Image Receptor, such information is not stored in the RDSR, and may be part of a separate RDSR from the associated system. If the mechanical data related to the rad/fluoro gantry is known it may also be included in the RDSR.</w:t>
      </w:r>
    </w:p>
    <w:p w14:paraId="50CF9CE8" w14:textId="4618A0D8" w:rsidR="00492013" w:rsidRPr="00734691" w:rsidRDefault="00492013" w:rsidP="00907D74">
      <w:pPr>
        <w:pStyle w:val="ListParagraph"/>
        <w:numPr>
          <w:ilvl w:val="0"/>
          <w:numId w:val="19"/>
        </w:numPr>
      </w:pPr>
      <w:r w:rsidRPr="00734691">
        <w:t>Subsequently there will be dose analysis based on the information of the Irradiation Events contained in the created RDSRs. Irradiation Events and images are often one to one, but there may be Irradiation Events with no images (e.g. deleted images). For this reason, dose analysis is driven by the Irradiation Events, not by images. See section ZZZZZ.4.1</w:t>
      </w:r>
      <w:r w:rsidR="00E14F7E" w:rsidRPr="00734691">
        <w:t>.4</w:t>
      </w:r>
      <w:r w:rsidRPr="00734691">
        <w:t xml:space="preserve"> for the importance to use the Irradiation Event UIDs in the RDSRs.</w:t>
      </w:r>
    </w:p>
    <w:p w14:paraId="0E46762B" w14:textId="3A97D6BD" w:rsidR="00114C74" w:rsidRPr="00734691" w:rsidRDefault="00114C74" w:rsidP="00907D74">
      <w:pPr>
        <w:pStyle w:val="Heading3"/>
      </w:pPr>
      <w:bookmarkStart w:id="43" w:name="_Toc219295247"/>
      <w:r w:rsidRPr="00734691">
        <w:t>ZZZZZ.3.2.3 Radiography</w:t>
      </w:r>
      <w:bookmarkEnd w:id="43"/>
    </w:p>
    <w:p w14:paraId="7CEE2DD2" w14:textId="77777777" w:rsidR="002720AA" w:rsidRPr="00734691" w:rsidRDefault="002720AA" w:rsidP="00907D74">
      <w:r w:rsidRPr="00734691">
        <w:t>Radiography describes a wide range of imaging procedures using an X-Ray source and detector. It is the oldest form of X-Ray-based medical imaging, dating back to the earliest images in the age of Roentgen. In general, radiography procedures acquire one to several projection views of patient anatomy, which are typically reviewed without further reconstruction or post-processing. Radiography systems are available in variety of configurations, including fixed or mobile systems, systems with or without integrated detector systems, systems with or without tables, systems with or without wall stands, along with others. While a given system may have a typical imaging focus (e.g., chest X-Ray rooms), radiography systems can be used to image virtually all anatomic regions. Some radiography systems may include additional functionality (e.g., tomosynthesis, dual energy), which require additional hardware and software.</w:t>
      </w:r>
    </w:p>
    <w:p w14:paraId="5860C9D9" w14:textId="77777777" w:rsidR="002720AA" w:rsidRPr="00734691" w:rsidRDefault="002720AA" w:rsidP="00907D74">
      <w:r w:rsidRPr="00734691">
        <w:t xml:space="preserve">Radiography systems can be broadly characterized in several ways: fixed or mobile, and integrated or non-integrated detector. The configuration will impact both the workflow for system usage, as well as the content available for the creation of an RDSR. </w:t>
      </w:r>
    </w:p>
    <w:p w14:paraId="2FD66B94" w14:textId="0BDFBE69" w:rsidR="00391A72" w:rsidRPr="00734691" w:rsidRDefault="00391A72" w:rsidP="00907D74">
      <w:r w:rsidRPr="00734691">
        <w:t>The system generating the RDSR (e.g., X-Ray tube/generator or detector) varies depending on the configuration of the system and level of integration. Generally, fully integrated systems with X-Ray tube, generator, and detector all in communication with one another should be expected to produce the most complete RDSRs with technique information, exposure information, and potentially system geometry information. Non-integrated systems (e.g., independent CR plate/reader and X-Ray tube/generator) generally have no communication between one another, resulting in an RDSR that does not have the same level of information.</w:t>
      </w:r>
    </w:p>
    <w:p w14:paraId="142C6DB7" w14:textId="4E9628AF" w:rsidR="002720AA" w:rsidRPr="00734691" w:rsidRDefault="002720AA" w:rsidP="00907D74">
      <w:r w:rsidRPr="00734691">
        <w:lastRenderedPageBreak/>
        <w:t xml:space="preserve">Regardless of the configuration and detector type, the general workflow for radiography is </w:t>
      </w:r>
      <w:r w:rsidR="00391A72" w:rsidRPr="00734691">
        <w:t>as follows</w:t>
      </w:r>
      <w:r w:rsidRPr="00734691">
        <w:t>:</w:t>
      </w:r>
    </w:p>
    <w:p w14:paraId="0779BDD5" w14:textId="17040083" w:rsidR="002720AA" w:rsidRPr="007A60EF" w:rsidRDefault="002720AA" w:rsidP="00907D74">
      <w:pPr>
        <w:pStyle w:val="ListParagraph"/>
        <w:numPr>
          <w:ilvl w:val="0"/>
          <w:numId w:val="15"/>
        </w:numPr>
      </w:pPr>
      <w:r w:rsidRPr="00734691">
        <w:t xml:space="preserve">The </w:t>
      </w:r>
      <w:r w:rsidR="00A114FB" w:rsidRPr="007A60EF">
        <w:t>s</w:t>
      </w:r>
      <w:r w:rsidRPr="007A60EF">
        <w:t>tudy starts</w:t>
      </w:r>
    </w:p>
    <w:p w14:paraId="64743845" w14:textId="77777777" w:rsidR="002720AA" w:rsidRPr="007A60EF" w:rsidRDefault="002720AA" w:rsidP="00907D74">
      <w:pPr>
        <w:pStyle w:val="ListParagraph"/>
        <w:numPr>
          <w:ilvl w:val="1"/>
          <w:numId w:val="15"/>
        </w:numPr>
      </w:pPr>
      <w:r w:rsidRPr="007A60EF">
        <w:t xml:space="preserve">Procedure information, etc. is input by the operator and/or collected from the DICOM Modality Worklist. Depending on the type of detector integration, the information may be put on the generator control side, or on the detector side. </w:t>
      </w:r>
    </w:p>
    <w:p w14:paraId="599F8921" w14:textId="77777777" w:rsidR="002720AA" w:rsidRPr="007A60EF" w:rsidRDefault="002720AA" w:rsidP="00907D74">
      <w:pPr>
        <w:pStyle w:val="ListParagraph"/>
        <w:numPr>
          <w:ilvl w:val="0"/>
          <w:numId w:val="15"/>
        </w:numPr>
      </w:pPr>
      <w:r w:rsidRPr="007A60EF">
        <w:t>The patient is positioned for the initial view for the study.</w:t>
      </w:r>
    </w:p>
    <w:p w14:paraId="7B4D7D7A" w14:textId="77777777" w:rsidR="00A114FB" w:rsidRPr="007A60EF" w:rsidRDefault="00A114FB" w:rsidP="00907D74">
      <w:pPr>
        <w:pStyle w:val="ListParagraph"/>
        <w:numPr>
          <w:ilvl w:val="0"/>
          <w:numId w:val="15"/>
        </w:numPr>
      </w:pPr>
      <w:r w:rsidRPr="007A60EF">
        <w:t>During the procedure, X-Ray exposures are performed.</w:t>
      </w:r>
    </w:p>
    <w:p w14:paraId="585C9D90" w14:textId="4C059704" w:rsidR="002720AA" w:rsidRPr="007A60EF" w:rsidRDefault="002720AA" w:rsidP="00907D74">
      <w:pPr>
        <w:pStyle w:val="ListParagraph"/>
        <w:numPr>
          <w:ilvl w:val="1"/>
          <w:numId w:val="15"/>
        </w:numPr>
      </w:pPr>
      <w:r w:rsidRPr="007A60EF">
        <w:t xml:space="preserve">One or several radiography </w:t>
      </w:r>
      <w:r w:rsidR="00A114FB" w:rsidRPr="007A60EF">
        <w:t xml:space="preserve">exposures </w:t>
      </w:r>
      <w:r w:rsidRPr="007A60EF">
        <w:t>of the patient are performed as separate Irradiation Events</w:t>
      </w:r>
      <w:r w:rsidR="00A114FB" w:rsidRPr="007A60EF">
        <w:t>.</w:t>
      </w:r>
    </w:p>
    <w:p w14:paraId="741590B3" w14:textId="77777777" w:rsidR="002720AA" w:rsidRPr="007A60EF" w:rsidRDefault="002720AA" w:rsidP="00907D74">
      <w:pPr>
        <w:pStyle w:val="ListParagraph"/>
        <w:numPr>
          <w:ilvl w:val="1"/>
          <w:numId w:val="15"/>
        </w:numPr>
      </w:pPr>
      <w:r w:rsidRPr="007A60EF">
        <w:t>The patient and/or radiography system are repositioned for each view</w:t>
      </w:r>
    </w:p>
    <w:p w14:paraId="00504F4F" w14:textId="4F410966" w:rsidR="00A114FB" w:rsidRPr="00734691" w:rsidRDefault="00A114FB" w:rsidP="00907D74">
      <w:pPr>
        <w:pStyle w:val="ListParagraph"/>
        <w:numPr>
          <w:ilvl w:val="0"/>
          <w:numId w:val="15"/>
        </w:numPr>
      </w:pPr>
      <w:r w:rsidRPr="007A60EF">
        <w:t>During the procedure, images</w:t>
      </w:r>
      <w:r w:rsidRPr="00734691">
        <w:t xml:space="preserve"> are generated.</w:t>
      </w:r>
    </w:p>
    <w:p w14:paraId="7A5D18BD" w14:textId="0D7F4A8D" w:rsidR="002720AA" w:rsidRPr="00734691" w:rsidRDefault="002720AA" w:rsidP="00907D74">
      <w:pPr>
        <w:pStyle w:val="ListParagraph"/>
        <w:numPr>
          <w:ilvl w:val="1"/>
          <w:numId w:val="15"/>
        </w:numPr>
      </w:pPr>
      <w:r w:rsidRPr="00734691">
        <w:t xml:space="preserve">The radiography image from each </w:t>
      </w:r>
      <w:r w:rsidR="00A114FB" w:rsidRPr="00734691">
        <w:t xml:space="preserve">exposure </w:t>
      </w:r>
      <w:r w:rsidRPr="00734691">
        <w:t xml:space="preserve">is typically stored as a separate DICOM Series. </w:t>
      </w:r>
    </w:p>
    <w:p w14:paraId="608AF249" w14:textId="77777777" w:rsidR="002720AA" w:rsidRPr="00734691" w:rsidRDefault="002720AA" w:rsidP="00907D74">
      <w:pPr>
        <w:pStyle w:val="ListParagraph"/>
        <w:numPr>
          <w:ilvl w:val="1"/>
          <w:numId w:val="15"/>
        </w:numPr>
      </w:pPr>
      <w:r w:rsidRPr="00734691">
        <w:t xml:space="preserve">Several Series can be performed during the Study. The number of images as part of a Study may vary based on exam type. For example, a two-view chest Study typically includes a PA and lateral view of the chest. </w:t>
      </w:r>
    </w:p>
    <w:p w14:paraId="4D7DBC73" w14:textId="675BAB62" w:rsidR="002720AA" w:rsidRPr="00734691" w:rsidRDefault="002720AA" w:rsidP="00907D74">
      <w:pPr>
        <w:pStyle w:val="ListParagraph"/>
        <w:numPr>
          <w:ilvl w:val="0"/>
          <w:numId w:val="15"/>
        </w:numPr>
      </w:pPr>
      <w:r w:rsidRPr="00734691">
        <w:t xml:space="preserve">The </w:t>
      </w:r>
      <w:r w:rsidR="00382694" w:rsidRPr="00734691">
        <w:t>s</w:t>
      </w:r>
      <w:r w:rsidRPr="00734691">
        <w:t>tudy ends.</w:t>
      </w:r>
    </w:p>
    <w:p w14:paraId="46B14C61" w14:textId="6364B7E7" w:rsidR="00382694" w:rsidRPr="00734691" w:rsidRDefault="00382694" w:rsidP="00907D74">
      <w:pPr>
        <w:pStyle w:val="ListParagraph"/>
        <w:numPr>
          <w:ilvl w:val="0"/>
          <w:numId w:val="15"/>
        </w:numPr>
      </w:pPr>
      <w:r w:rsidRPr="00734691">
        <w:t>Following the study, o</w:t>
      </w:r>
      <w:r w:rsidR="002720AA" w:rsidRPr="00734691">
        <w:t xml:space="preserve">ne or </w:t>
      </w:r>
      <w:r w:rsidRPr="00734691">
        <w:t>more</w:t>
      </w:r>
      <w:r w:rsidR="002720AA" w:rsidRPr="00734691">
        <w:t xml:space="preserve"> RDSR </w:t>
      </w:r>
      <w:r w:rsidRPr="00734691">
        <w:t xml:space="preserve">Instances </w:t>
      </w:r>
      <w:r w:rsidR="002720AA" w:rsidRPr="00734691">
        <w:t xml:space="preserve">are created </w:t>
      </w:r>
      <w:r w:rsidRPr="00734691">
        <w:t>from the data collected during the s</w:t>
      </w:r>
      <w:r w:rsidR="002720AA" w:rsidRPr="00734691">
        <w:t xml:space="preserve">tudy. </w:t>
      </w:r>
    </w:p>
    <w:p w14:paraId="6BB37120" w14:textId="45FE4531" w:rsidR="002720AA" w:rsidRPr="00734691" w:rsidRDefault="002720AA" w:rsidP="00907D74">
      <w:pPr>
        <w:pStyle w:val="ListParagraph"/>
        <w:numPr>
          <w:ilvl w:val="1"/>
          <w:numId w:val="15"/>
        </w:numPr>
      </w:pPr>
      <w:r w:rsidRPr="00734691">
        <w:t>The scope of accumulation of the RDSR indicates the period of irradiation reported in that RDSR instance, e.g., the Study, the Series, etc.</w:t>
      </w:r>
    </w:p>
    <w:p w14:paraId="71CC915C" w14:textId="71A3B017" w:rsidR="00382694" w:rsidRPr="00734691" w:rsidRDefault="00382694" w:rsidP="00907D74">
      <w:pPr>
        <w:pStyle w:val="ListParagraph"/>
        <w:numPr>
          <w:ilvl w:val="0"/>
          <w:numId w:val="15"/>
        </w:numPr>
      </w:pPr>
      <w:r w:rsidRPr="00734691">
        <w:t>Subsequently there will be dose analysis based on the information of the Irradiation Events contained in the created RDSRs. Irradiation Events and images are often one to one, but there may be Irradiation Events with no images (e.g. deleted images). For this reason, dose analysis is driven by the Irradiation Events, not by images. See section ZZZZZ.4.1</w:t>
      </w:r>
      <w:r w:rsidR="00E14F7E" w:rsidRPr="00734691">
        <w:t>.4</w:t>
      </w:r>
      <w:r w:rsidRPr="00734691">
        <w:t xml:space="preserve"> for the importance to use the Irradiation Event UIDs in the RDSRs.</w:t>
      </w:r>
    </w:p>
    <w:p w14:paraId="54FDB623" w14:textId="53AF4F22" w:rsidR="00213E99" w:rsidRPr="00734691" w:rsidRDefault="00213E99" w:rsidP="00907D74">
      <w:pPr>
        <w:pStyle w:val="Heading3"/>
      </w:pPr>
      <w:bookmarkStart w:id="44" w:name="_Toc219295248"/>
      <w:r w:rsidRPr="00734691">
        <w:t>ZZZZZ.3.2.</w:t>
      </w:r>
      <w:r w:rsidR="00114C74" w:rsidRPr="00734691">
        <w:t>4</w:t>
      </w:r>
      <w:r w:rsidRPr="00734691">
        <w:t xml:space="preserve"> Mammography</w:t>
      </w:r>
      <w:bookmarkEnd w:id="44"/>
    </w:p>
    <w:p w14:paraId="623EEADA" w14:textId="4DF9F45F" w:rsidR="00A162FE" w:rsidRPr="00734691" w:rsidRDefault="00A162FE" w:rsidP="00907D74">
      <w:r w:rsidRPr="00734691">
        <w:t xml:space="preserve"> Mammography describes an imaging procedure of the breast or portion of the breast that uses specialty radiographic equipment specifically designed to image breasts. This includes compression devices, special X-Ray tube target and filter combinations, and high-resolution detectors. Modern mammography systems also often include digital breast tomosynthesis (DBT) capabilities, which produce </w:t>
      </w:r>
      <w:r w:rsidR="001F356F" w:rsidRPr="00734691">
        <w:t>tomosynthesis</w:t>
      </w:r>
      <w:r w:rsidRPr="00734691">
        <w:t xml:space="preserve"> reconstructions of the breast from a limited-angle tomosynthesis acquisition. Other acquisition modes may be available (e.g., contrast-enhanced mammography), but the general methodology for image acquisition is similar.</w:t>
      </w:r>
    </w:p>
    <w:p w14:paraId="0C73197F" w14:textId="0C8882CE" w:rsidR="00C05B95" w:rsidRPr="00734691" w:rsidRDefault="00C05B95" w:rsidP="00907D74">
      <w:r w:rsidRPr="00734691">
        <w:t>The equipment used in Mammography procedures typically includes the X-Ray Source and X-Ray Detector mounted on a gantry, and the technical data related to the Source and Detector is collected automatically. The mechanical data related to the gantry is generally known (e.g., positioner angles).</w:t>
      </w:r>
    </w:p>
    <w:p w14:paraId="22C48FF4" w14:textId="77777777" w:rsidR="00A162FE" w:rsidRPr="00734691" w:rsidRDefault="00A162FE" w:rsidP="00907D74">
      <w:r w:rsidRPr="00734691">
        <w:t>A general mammography procedure workflow is as follows:</w:t>
      </w:r>
    </w:p>
    <w:p w14:paraId="69D3468D" w14:textId="77777777" w:rsidR="00A162FE" w:rsidRPr="00734691" w:rsidRDefault="00A162FE" w:rsidP="00907D74">
      <w:pPr>
        <w:pStyle w:val="ListParagraph"/>
        <w:numPr>
          <w:ilvl w:val="0"/>
          <w:numId w:val="30"/>
        </w:numPr>
      </w:pPr>
      <w:r w:rsidRPr="00734691">
        <w:t xml:space="preserve">The procedure starts, </w:t>
      </w:r>
    </w:p>
    <w:p w14:paraId="694670ED" w14:textId="77777777" w:rsidR="00A162FE" w:rsidRPr="00734691" w:rsidRDefault="00A162FE" w:rsidP="00907D74">
      <w:pPr>
        <w:pStyle w:val="ListParagraph"/>
        <w:numPr>
          <w:ilvl w:val="1"/>
          <w:numId w:val="30"/>
        </w:numPr>
      </w:pPr>
      <w:r w:rsidRPr="00734691">
        <w:t>Patient and procedure information is provided to the equipment by the DICOM Modality Worklist or manually entered by the operator.</w:t>
      </w:r>
    </w:p>
    <w:p w14:paraId="4E672EE8" w14:textId="77777777" w:rsidR="00A162FE" w:rsidRPr="00734691" w:rsidRDefault="00A162FE" w:rsidP="00907D74">
      <w:pPr>
        <w:pStyle w:val="ListParagraph"/>
        <w:numPr>
          <w:ilvl w:val="1"/>
          <w:numId w:val="30"/>
        </w:numPr>
      </w:pPr>
      <w:r w:rsidRPr="00734691">
        <w:t>The patient's breast is positioned in the mammography system (e.g., on the breast support or magnification stand) for the initial laterality and view.</w:t>
      </w:r>
    </w:p>
    <w:p w14:paraId="677F48F4" w14:textId="77777777" w:rsidR="00A162FE" w:rsidRPr="00734691" w:rsidRDefault="00A162FE" w:rsidP="00907D74">
      <w:pPr>
        <w:pStyle w:val="ListParagraph"/>
        <w:numPr>
          <w:ilvl w:val="1"/>
          <w:numId w:val="30"/>
        </w:numPr>
      </w:pPr>
      <w:r w:rsidRPr="00734691">
        <w:t>Equipment settings like protocols, patient position, laterality, etc. are provided to the equipment by the operator.</w:t>
      </w:r>
    </w:p>
    <w:p w14:paraId="191EAE35" w14:textId="77777777" w:rsidR="00A162FE" w:rsidRPr="007A60EF" w:rsidRDefault="00A162FE" w:rsidP="00907D74">
      <w:pPr>
        <w:pStyle w:val="ListParagraph"/>
        <w:numPr>
          <w:ilvl w:val="0"/>
          <w:numId w:val="30"/>
        </w:numPr>
      </w:pPr>
      <w:r w:rsidRPr="00734691">
        <w:t xml:space="preserve">During the </w:t>
      </w:r>
      <w:r w:rsidRPr="007A60EF">
        <w:t>procedure, X-Ray exposures are performed.</w:t>
      </w:r>
    </w:p>
    <w:p w14:paraId="490DDA81" w14:textId="77777777" w:rsidR="00A162FE" w:rsidRPr="007A60EF" w:rsidRDefault="00A162FE" w:rsidP="00907D74">
      <w:pPr>
        <w:pStyle w:val="ListParagraph"/>
        <w:numPr>
          <w:ilvl w:val="1"/>
          <w:numId w:val="30"/>
        </w:numPr>
      </w:pPr>
      <w:r w:rsidRPr="007A60EF">
        <w:t>Each breast may be imaged one or several times. Subsequent views of the same breast may be performed after repositioning (e.g., mediolateral view following cranial-caudal view).</w:t>
      </w:r>
    </w:p>
    <w:p w14:paraId="338469FF" w14:textId="77777777" w:rsidR="00A162FE" w:rsidRPr="007A60EF" w:rsidRDefault="00A162FE" w:rsidP="00907D74">
      <w:pPr>
        <w:pStyle w:val="ListParagraph"/>
        <w:numPr>
          <w:ilvl w:val="1"/>
          <w:numId w:val="30"/>
        </w:numPr>
      </w:pPr>
      <w:r w:rsidRPr="007A60EF">
        <w:lastRenderedPageBreak/>
        <w:t xml:space="preserve">Each breast is imaged separately, again with repositioning between exposures. A Study may include only a single breast. </w:t>
      </w:r>
    </w:p>
    <w:p w14:paraId="79E31B06" w14:textId="77777777" w:rsidR="00A162FE" w:rsidRPr="007A60EF" w:rsidRDefault="00A162FE" w:rsidP="00907D74">
      <w:pPr>
        <w:pStyle w:val="ListParagraph"/>
        <w:numPr>
          <w:ilvl w:val="1"/>
          <w:numId w:val="30"/>
        </w:numPr>
      </w:pPr>
      <w:r w:rsidRPr="007A60EF">
        <w:t>Each view may include several acquisitions. For example, both traditional 2D and DBT views may be performed at the same view.</w:t>
      </w:r>
    </w:p>
    <w:p w14:paraId="1890A8A6" w14:textId="77777777" w:rsidR="00A162FE" w:rsidRPr="007A60EF" w:rsidRDefault="00A162FE" w:rsidP="00907D74">
      <w:pPr>
        <w:pStyle w:val="ListParagraph"/>
        <w:numPr>
          <w:ilvl w:val="1"/>
          <w:numId w:val="30"/>
        </w:numPr>
      </w:pPr>
      <w:r w:rsidRPr="007A60EF">
        <w:t>Images may be single frame (e.g., from 2D acquisition) or multi-frame (e.g., from DBT acquisition).</w:t>
      </w:r>
    </w:p>
    <w:p w14:paraId="00A29857" w14:textId="77777777" w:rsidR="00A162FE" w:rsidRPr="007A60EF" w:rsidRDefault="00A162FE" w:rsidP="00907D74">
      <w:pPr>
        <w:pStyle w:val="ListParagraph"/>
        <w:numPr>
          <w:ilvl w:val="1"/>
          <w:numId w:val="30"/>
        </w:numPr>
      </w:pPr>
      <w:r w:rsidRPr="007A60EF">
        <w:t>For each X-Ray exposure, dose and other related information is collected and recorded in an Irradiation Event.</w:t>
      </w:r>
    </w:p>
    <w:p w14:paraId="78BADF46" w14:textId="77777777" w:rsidR="00A162FE" w:rsidRPr="00734691" w:rsidRDefault="00A162FE" w:rsidP="00907D74">
      <w:pPr>
        <w:pStyle w:val="ListParagraph"/>
        <w:numPr>
          <w:ilvl w:val="0"/>
          <w:numId w:val="30"/>
        </w:numPr>
      </w:pPr>
      <w:r w:rsidRPr="007A60EF">
        <w:t>During the procedure, images are</w:t>
      </w:r>
      <w:r w:rsidRPr="00734691">
        <w:t xml:space="preserve"> generated.</w:t>
      </w:r>
    </w:p>
    <w:p w14:paraId="34147DF0" w14:textId="77777777" w:rsidR="00A162FE" w:rsidRPr="00734691" w:rsidRDefault="00A162FE" w:rsidP="00907D74">
      <w:pPr>
        <w:pStyle w:val="ListParagraph"/>
        <w:numPr>
          <w:ilvl w:val="1"/>
          <w:numId w:val="30"/>
        </w:numPr>
      </w:pPr>
      <w:r w:rsidRPr="00734691">
        <w:t>The mammography image from each acquisition is typically stored as a separate DICOM Series. While a traditional 2D acquisition generally creates one single-frame DICOM Series, other acquisition types may result in the creation of multiple DICOM series. For example, a DBT acquisition may generate a multi-frame DICOM Series with the projection images, one or more DICOM Series with multi-frame tomosynthesis reconstructions at varying thicknesses and overlaps, and a DICOM Series of a synthesized 2D view generated from the DBT acquisition.</w:t>
      </w:r>
    </w:p>
    <w:p w14:paraId="113028CC" w14:textId="77777777" w:rsidR="00A162FE" w:rsidRPr="00734691" w:rsidRDefault="00A162FE" w:rsidP="00907D74">
      <w:pPr>
        <w:pStyle w:val="ListParagraph"/>
        <w:numPr>
          <w:ilvl w:val="1"/>
          <w:numId w:val="30"/>
        </w:numPr>
      </w:pPr>
      <w:r w:rsidRPr="00734691">
        <w:t xml:space="preserve">The number of images as part of a Study may vary based on exam type. For example, a screening mammography exam may include two views (mediolateral-oblique and cranial-caudal) of each breast, for a total of four images in four DICOM Series. If the screening exam uses DBT, the Study may include a combination of 2D and DBT images of these same views. A diagnostic mammography exam may only include views of one breast, with the total number varying based on the specifics of the diagnostic exam. </w:t>
      </w:r>
    </w:p>
    <w:p w14:paraId="7F99CDF5" w14:textId="77777777" w:rsidR="00A162FE" w:rsidRPr="00734691" w:rsidRDefault="00A162FE" w:rsidP="00907D74">
      <w:pPr>
        <w:pStyle w:val="ListParagraph"/>
        <w:numPr>
          <w:ilvl w:val="0"/>
          <w:numId w:val="30"/>
        </w:numPr>
      </w:pPr>
      <w:r w:rsidRPr="00734691">
        <w:t xml:space="preserve">The procedure ends. </w:t>
      </w:r>
    </w:p>
    <w:p w14:paraId="4A7F2484" w14:textId="77777777" w:rsidR="00A162FE" w:rsidRPr="00734691" w:rsidRDefault="00A162FE" w:rsidP="00907D74">
      <w:pPr>
        <w:pStyle w:val="ListParagraph"/>
        <w:numPr>
          <w:ilvl w:val="0"/>
          <w:numId w:val="30"/>
        </w:numPr>
      </w:pPr>
      <w:r w:rsidRPr="00734691">
        <w:t xml:space="preserve">Following the procedure, one or more RDSR Instances are created from the data collected during the procedure. </w:t>
      </w:r>
    </w:p>
    <w:p w14:paraId="0AA8C72E" w14:textId="77777777" w:rsidR="00A162FE" w:rsidRPr="00734691" w:rsidRDefault="00A162FE" w:rsidP="00907D74">
      <w:pPr>
        <w:pStyle w:val="ListParagraph"/>
        <w:numPr>
          <w:ilvl w:val="1"/>
          <w:numId w:val="30"/>
        </w:numPr>
      </w:pPr>
      <w:r w:rsidRPr="00734691">
        <w:t>These RDSRs contain information for long-term storage and distribution to dose information management systems and cross-institutional systems such as dose registries, in order to perform relevant dose QA analysis, produce related reports, and support medical regulations.</w:t>
      </w:r>
    </w:p>
    <w:p w14:paraId="07EDE06B" w14:textId="77777777" w:rsidR="00A162FE" w:rsidRPr="00734691" w:rsidRDefault="00A162FE" w:rsidP="00907D74">
      <w:pPr>
        <w:pStyle w:val="ListParagraph"/>
        <w:numPr>
          <w:ilvl w:val="1"/>
          <w:numId w:val="30"/>
        </w:numPr>
      </w:pPr>
      <w:r w:rsidRPr="00734691">
        <w:t>Each RDSR Instance defines its scope of accumulation which indicates the period of irradiation reported in that RDSR Instance (the Study, the Series, the Performed Procedure Step). Each RDSR Instance includes information of all the Irradiation Events within its scope of accumulation, as well as Accumulated Dose Data within that same scope.</w:t>
      </w:r>
    </w:p>
    <w:p w14:paraId="4BC71EE5" w14:textId="77777777" w:rsidR="00A162FE" w:rsidRPr="00734691" w:rsidRDefault="00A162FE" w:rsidP="00907D74">
      <w:pPr>
        <w:pStyle w:val="ListParagraph"/>
        <w:numPr>
          <w:ilvl w:val="1"/>
          <w:numId w:val="30"/>
        </w:numPr>
      </w:pPr>
      <w:r w:rsidRPr="00734691">
        <w:t>For almost all procedures, there will be an RDSR with the scope that covers all of the Irradiation Events during that procedure.</w:t>
      </w:r>
    </w:p>
    <w:p w14:paraId="30F90F9C" w14:textId="77777777" w:rsidR="00A162FE" w:rsidRPr="00734691" w:rsidRDefault="00A162FE" w:rsidP="00907D74">
      <w:pPr>
        <w:pStyle w:val="ListParagraph"/>
        <w:numPr>
          <w:ilvl w:val="1"/>
          <w:numId w:val="30"/>
        </w:numPr>
      </w:pPr>
      <w:r w:rsidRPr="00734691">
        <w:t>These RDSRs are stored in a new DICOM Series different from the one where the MG images are stored.</w:t>
      </w:r>
    </w:p>
    <w:p w14:paraId="70B6CBB5" w14:textId="6C0ECBDC" w:rsidR="00C850B3" w:rsidRPr="00734691" w:rsidRDefault="00A162FE" w:rsidP="00907D74">
      <w:pPr>
        <w:pStyle w:val="ListParagraph"/>
        <w:numPr>
          <w:ilvl w:val="0"/>
          <w:numId w:val="30"/>
        </w:numPr>
      </w:pPr>
      <w:r w:rsidRPr="00734691">
        <w:t>Subsequently there will be dose analysis based on the information of the Irradiation Events contained in the created RDSRs. Irradiation Events and images are often one to one, but there may be Irradiation Events with no images (e.g. rejected images or aborted acquisitions), and there may be also one Irradiation Event that ultimately results in multiple images (e.g. tomosynthesis, contrast-enhanced, etc.). For this reason, dose analysis is driven by the Irradiation Events, not by images. See section ZZZZZ.4.1</w:t>
      </w:r>
      <w:r w:rsidR="00E16748" w:rsidRPr="00734691">
        <w:t>.4</w:t>
      </w:r>
      <w:r w:rsidRPr="00734691">
        <w:t xml:space="preserve"> for the importance to use the Irradiation Event UIDs in the RDSRs.</w:t>
      </w:r>
    </w:p>
    <w:p w14:paraId="371C2ED4" w14:textId="46AEE6CF" w:rsidR="00213E99" w:rsidRPr="00734691" w:rsidRDefault="00213E99" w:rsidP="00907D74">
      <w:pPr>
        <w:pStyle w:val="Heading3"/>
      </w:pPr>
      <w:bookmarkStart w:id="45" w:name="_Toc219295249"/>
      <w:r w:rsidRPr="00734691">
        <w:t>ZZZZZ.3.2.</w:t>
      </w:r>
      <w:r w:rsidR="00114C74" w:rsidRPr="00734691">
        <w:t>5</w:t>
      </w:r>
      <w:r w:rsidRPr="00734691">
        <w:t xml:space="preserve"> </w:t>
      </w:r>
      <w:r w:rsidR="0048135C" w:rsidRPr="00734691">
        <w:t>Compute</w:t>
      </w:r>
      <w:r w:rsidR="00D96350" w:rsidRPr="00734691">
        <w:t>d</w:t>
      </w:r>
      <w:r w:rsidR="0048135C" w:rsidRPr="00734691">
        <w:t xml:space="preserve"> Tomography</w:t>
      </w:r>
      <w:bookmarkEnd w:id="45"/>
    </w:p>
    <w:p w14:paraId="0379045A" w14:textId="7DD5926D" w:rsidR="00947D23" w:rsidRPr="00734691" w:rsidRDefault="00947D23" w:rsidP="00907D74">
      <w:r w:rsidRPr="00734691">
        <w:t xml:space="preserve">Computed tomography (CT) describes a wide range of possible imaging procedures performed in a variety of clinical settings. Most CT imaging occurs in a radiology setting using a fixed gantry with a rotating source and detector to acquire data that are reconstructed to form cross-sectional images of a patient or object. Examples of other areas which may use CT include interventional/surgical suites, radiation oncology departments, and dental offices. Systems which use a wide cone angle, often called cone-beam CT or CBCT systems, may use acquisition methods similar to XA systems mentioned in ZZZZZ.3.2.1, in </w:t>
      </w:r>
      <w:r w:rsidRPr="00734691">
        <w:lastRenderedPageBreak/>
        <w:t>addition to CT acquisitions. In such instances, the Traditional RDSR may not be able to fully encompass meaningful radiation dose reporting from both modalities.</w:t>
      </w:r>
    </w:p>
    <w:p w14:paraId="06F8F903" w14:textId="58C39D63" w:rsidR="00EF637B" w:rsidRPr="00734691" w:rsidRDefault="00EF637B" w:rsidP="00907D74">
      <w:r w:rsidRPr="00734691">
        <w:t xml:space="preserve">The equipment used in CT procedures typically includes the X-Ray Source(s) and X-Ray Detector(s) mounted on a CT gantry or C-arm, and the technical data related to the Source(s) and Detector(s) is collected automatically. The mechanical data related to the gantry is known (e.g., positioner angles), while the data related to the table may be known if the table is integrated with the gantry but may be unknown on some specialty systems without integrated tables. These concepts are developed </w:t>
      </w:r>
      <w:r w:rsidR="001F356F" w:rsidRPr="00734691">
        <w:t>in more</w:t>
      </w:r>
      <w:r w:rsidRPr="00734691">
        <w:t xml:space="preserve"> detail in section ZZZZZ.4.9.</w:t>
      </w:r>
    </w:p>
    <w:p w14:paraId="54A8B09C" w14:textId="77777777" w:rsidR="00947D23" w:rsidRPr="00734691" w:rsidRDefault="00947D23" w:rsidP="00907D74">
      <w:r w:rsidRPr="00734691">
        <w:t>A general CT procedure workflow is as follows:</w:t>
      </w:r>
    </w:p>
    <w:p w14:paraId="668C2830" w14:textId="77777777" w:rsidR="00947D23" w:rsidRPr="00734691" w:rsidRDefault="00947D23" w:rsidP="00907D74">
      <w:pPr>
        <w:pStyle w:val="ListParagraph"/>
        <w:numPr>
          <w:ilvl w:val="0"/>
          <w:numId w:val="16"/>
        </w:numPr>
      </w:pPr>
      <w:r w:rsidRPr="00734691">
        <w:t>The procedure starts.</w:t>
      </w:r>
    </w:p>
    <w:p w14:paraId="29EE9946" w14:textId="77777777" w:rsidR="00947D23" w:rsidRPr="00734691" w:rsidRDefault="00947D23" w:rsidP="00907D74">
      <w:pPr>
        <w:pStyle w:val="ListParagraph"/>
        <w:numPr>
          <w:ilvl w:val="1"/>
          <w:numId w:val="16"/>
        </w:numPr>
      </w:pPr>
      <w:r w:rsidRPr="00734691">
        <w:t>Patient and procedure information is provided to the equipment by the DICOM Modality Worklist or manually entered by the operator.</w:t>
      </w:r>
    </w:p>
    <w:p w14:paraId="417AD21E" w14:textId="77777777" w:rsidR="00947D23" w:rsidRPr="00734691" w:rsidRDefault="00947D23" w:rsidP="00907D74">
      <w:pPr>
        <w:pStyle w:val="ListParagraph"/>
        <w:numPr>
          <w:ilvl w:val="1"/>
          <w:numId w:val="16"/>
        </w:numPr>
      </w:pPr>
      <w:r w:rsidRPr="00734691">
        <w:t>Equipment settings like protocols, patient position relative to the table, etc. are then provided to the equipment by the operator.</w:t>
      </w:r>
    </w:p>
    <w:p w14:paraId="1FDBB1E0" w14:textId="497C0B31" w:rsidR="00947D23" w:rsidRPr="00734691" w:rsidRDefault="00947D23" w:rsidP="00907D74">
      <w:pPr>
        <w:pStyle w:val="ListParagraph"/>
        <w:numPr>
          <w:ilvl w:val="0"/>
          <w:numId w:val="16"/>
        </w:numPr>
      </w:pPr>
      <w:r w:rsidRPr="00734691">
        <w:t xml:space="preserve">During the procedure, </w:t>
      </w:r>
      <w:r w:rsidR="00DD18B3" w:rsidRPr="00734691">
        <w:t>CT</w:t>
      </w:r>
      <w:r w:rsidRPr="00734691">
        <w:t xml:space="preserve"> acquisitions are performed.</w:t>
      </w:r>
    </w:p>
    <w:p w14:paraId="4A43A435" w14:textId="77777777" w:rsidR="00947D23" w:rsidRPr="00734691" w:rsidRDefault="00947D23" w:rsidP="00907D74">
      <w:pPr>
        <w:pStyle w:val="ListParagraph"/>
        <w:numPr>
          <w:ilvl w:val="1"/>
          <w:numId w:val="16"/>
        </w:numPr>
      </w:pPr>
      <w:r w:rsidRPr="00734691">
        <w:t>CT has two broad types of acquisition modes: one where the X-Ray source is stationary and the patient moves in a linear direction (e.g., during a localizer acquisition) and another where the X-Ray tube is rotating relative to the patient. In the case of the rotating X-Ray source, the patient may move in a linear direction either during (e.g., helical/spiral acquisition), between (e.g., axial acquisition), or not at all (e.g., stationary acquisition) with relation to the X-Ray exposures during an acquisition.</w:t>
      </w:r>
    </w:p>
    <w:p w14:paraId="1FFF6A2F" w14:textId="77777777" w:rsidR="00947D23" w:rsidRPr="00734691" w:rsidRDefault="00947D23" w:rsidP="00907D74">
      <w:pPr>
        <w:pStyle w:val="ListParagraph"/>
        <w:numPr>
          <w:ilvl w:val="1"/>
          <w:numId w:val="16"/>
        </w:numPr>
      </w:pPr>
      <w:r w:rsidRPr="00734691">
        <w:t>CT acquisitions are typically controlled from a remote location outside the CT scanner room. A CT operator actuates the beginning of the first CT acquisition, which may have delays or other timing associated with patient instructions, contrast agent injections, cardiac monitors, etc. The CT acquisition does not typically require continuous actuation of a switch or pedal, unlike other modalities.</w:t>
      </w:r>
    </w:p>
    <w:p w14:paraId="24995A41" w14:textId="38FFE4EE" w:rsidR="00947D23" w:rsidRPr="00734691" w:rsidRDefault="00DD18B3" w:rsidP="00907D74">
      <w:pPr>
        <w:pStyle w:val="ListParagraph"/>
        <w:numPr>
          <w:ilvl w:val="1"/>
          <w:numId w:val="16"/>
        </w:numPr>
      </w:pPr>
      <w:r w:rsidRPr="00734691">
        <w:t>For e</w:t>
      </w:r>
      <w:r w:rsidR="00947D23" w:rsidRPr="00734691">
        <w:t>ach CT acquisition, the dose and other related information is collected and recorded in an Irradiation Event.</w:t>
      </w:r>
    </w:p>
    <w:p w14:paraId="2A28268A" w14:textId="77777777" w:rsidR="00947D23" w:rsidRPr="00734691" w:rsidRDefault="00947D23" w:rsidP="00907D74">
      <w:pPr>
        <w:pStyle w:val="ListParagraph"/>
        <w:numPr>
          <w:ilvl w:val="2"/>
          <w:numId w:val="16"/>
        </w:numPr>
      </w:pPr>
      <w:r w:rsidRPr="00734691">
        <w:t>All CT acquisitions may include periods where a CT scanner may switch the irradiation “off” to allow for gating or other delays as part of a scan protocol. In such instances, the acquisition is still contained within a single Irradiation Event.</w:t>
      </w:r>
    </w:p>
    <w:p w14:paraId="615B3514" w14:textId="6D553453" w:rsidR="00947D23" w:rsidRPr="00734691" w:rsidRDefault="00947D23" w:rsidP="00907D74">
      <w:pPr>
        <w:pStyle w:val="ListParagraph"/>
        <w:numPr>
          <w:ilvl w:val="1"/>
          <w:numId w:val="16"/>
        </w:numPr>
      </w:pPr>
      <w:r w:rsidRPr="00734691">
        <w:t xml:space="preserve">Subsequent acquisitions with new Irradiation Event UIDs may take place automatically following the scan parameters set up by the CT operator. This is often required due to the precise timing requirements associated with multiple CT </w:t>
      </w:r>
      <w:r w:rsidR="00DD18B3" w:rsidRPr="00734691">
        <w:t>acquisitions</w:t>
      </w:r>
      <w:r w:rsidRPr="00734691">
        <w:t>, especially when trying to capture dynamic information (e.g., cardiac motion, respiratory motion, contrast agent enhancement, etc.).</w:t>
      </w:r>
      <w:r w:rsidRPr="00734691">
        <w:br/>
      </w:r>
      <w:r w:rsidRPr="00734691">
        <w:br/>
        <w:t xml:space="preserve">Subsequent </w:t>
      </w:r>
      <w:r w:rsidR="00DD18B3" w:rsidRPr="00734691">
        <w:t>acquisitions</w:t>
      </w:r>
      <w:r w:rsidRPr="00734691">
        <w:t xml:space="preserve"> may also take place via manual actuation of the irradiation switch by the CT operator. In such a case, the </w:t>
      </w:r>
      <w:r w:rsidR="00DD18B3" w:rsidRPr="00734691">
        <w:t>acquisitions</w:t>
      </w:r>
      <w:r w:rsidRPr="00734691">
        <w:t xml:space="preserve"> are associated with new Irradiation Event UIDs. A CT Study may contain a combination of automatic and manually started CT acquisitions, depending on the specific protocol.</w:t>
      </w:r>
    </w:p>
    <w:p w14:paraId="03101BE8" w14:textId="77777777" w:rsidR="00947D23" w:rsidRPr="00734691" w:rsidRDefault="00947D23" w:rsidP="00907D74">
      <w:pPr>
        <w:pStyle w:val="ListParagraph"/>
        <w:numPr>
          <w:ilvl w:val="1"/>
          <w:numId w:val="16"/>
        </w:numPr>
      </w:pPr>
      <w:r w:rsidRPr="00734691">
        <w:t>Some CT scanners may include multiple X-Ray sources that are simultaneously irradiating during an acquisition. An acquisition with multiple sources still produces a single Irradiation Event UID, regardless of the number of sources.</w:t>
      </w:r>
    </w:p>
    <w:p w14:paraId="1C0B4C61" w14:textId="77777777" w:rsidR="00947D23" w:rsidRPr="00734691" w:rsidRDefault="00947D23" w:rsidP="00907D74">
      <w:pPr>
        <w:pStyle w:val="ListParagraph"/>
        <w:numPr>
          <w:ilvl w:val="0"/>
          <w:numId w:val="16"/>
        </w:numPr>
      </w:pPr>
      <w:r w:rsidRPr="00734691">
        <w:t>After each acquisition, CT reconstruction is performed, and images are generated.</w:t>
      </w:r>
    </w:p>
    <w:p w14:paraId="787DE873" w14:textId="424A6F79" w:rsidR="00947D23" w:rsidRPr="00734691" w:rsidRDefault="00947D23" w:rsidP="00907D74">
      <w:pPr>
        <w:pStyle w:val="ListParagraph"/>
        <w:numPr>
          <w:ilvl w:val="1"/>
          <w:numId w:val="16"/>
        </w:numPr>
      </w:pPr>
      <w:r w:rsidRPr="00734691">
        <w:t xml:space="preserve">For acquisitions when the X-Ray tube is rotating, the data collected during an acquisition may be reconstructed into one or </w:t>
      </w:r>
      <w:r w:rsidR="00DD18B3" w:rsidRPr="00734691">
        <w:t>more</w:t>
      </w:r>
      <w:r w:rsidRPr="00734691">
        <w:t xml:space="preserve"> CT images. The same acquisition data may be reconstructed into CT images using different reconstruction filters, slice thicknesses, fields-of-view, axial ranges, cardiac gating, etc. Data from certain acquisitions, e.g., bolus-tracking series, may not be saved. Several acquisitions may be combined to create a single CT image set, e.g., dual energy images. Any CT images created from one or more acquisitions should include the Irradiation Event UID(s) that was/were used for </w:t>
      </w:r>
      <w:r w:rsidRPr="00734691">
        <w:lastRenderedPageBreak/>
        <w:t>reconstruction. If multiple reconstructions come from the same acquisition, all would include the same Irradiation Event UID.</w:t>
      </w:r>
    </w:p>
    <w:p w14:paraId="114B7200" w14:textId="77777777" w:rsidR="00947D23" w:rsidRPr="00734691" w:rsidRDefault="00947D23" w:rsidP="00907D74">
      <w:pPr>
        <w:pStyle w:val="ListParagraph"/>
        <w:numPr>
          <w:ilvl w:val="1"/>
          <w:numId w:val="16"/>
        </w:numPr>
      </w:pPr>
      <w:r w:rsidRPr="00734691">
        <w:t>Additional reconstructions, e.g., multiplanar reformats or maximum intensity projections (MIPs), may be generated from the CT images generated in the previous step. If the Irradiation Event UID is present in the additional reconstructions, it should be copied from the original image.</w:t>
      </w:r>
    </w:p>
    <w:p w14:paraId="166124F9" w14:textId="77777777" w:rsidR="00947D23" w:rsidRPr="00734691" w:rsidRDefault="00947D23" w:rsidP="00907D74">
      <w:pPr>
        <w:pStyle w:val="ListParagraph"/>
        <w:numPr>
          <w:ilvl w:val="0"/>
          <w:numId w:val="16"/>
        </w:numPr>
      </w:pPr>
      <w:r w:rsidRPr="00734691">
        <w:t xml:space="preserve">The procedure ends. </w:t>
      </w:r>
    </w:p>
    <w:p w14:paraId="27D41610" w14:textId="670207D0" w:rsidR="00947D23" w:rsidRPr="00734691" w:rsidRDefault="00947D23" w:rsidP="00907D74">
      <w:pPr>
        <w:pStyle w:val="ListParagraph"/>
        <w:numPr>
          <w:ilvl w:val="0"/>
          <w:numId w:val="16"/>
        </w:numPr>
      </w:pPr>
      <w:r w:rsidRPr="00734691">
        <w:t xml:space="preserve">Following the procedure, </w:t>
      </w:r>
      <w:r w:rsidR="00992CE6" w:rsidRPr="00734691">
        <w:t>an</w:t>
      </w:r>
      <w:r w:rsidRPr="00734691">
        <w:t xml:space="preserve"> RDSR </w:t>
      </w:r>
      <w:r w:rsidR="00992CE6" w:rsidRPr="00734691">
        <w:t>is</w:t>
      </w:r>
      <w:r w:rsidRPr="00734691">
        <w:t xml:space="preserve"> created from the data collected during the procedure. </w:t>
      </w:r>
    </w:p>
    <w:p w14:paraId="0E5F20BC" w14:textId="14F54023" w:rsidR="00947D23" w:rsidRPr="00734691" w:rsidRDefault="00947D23" w:rsidP="00907D74">
      <w:pPr>
        <w:pStyle w:val="ListParagraph"/>
        <w:numPr>
          <w:ilvl w:val="1"/>
          <w:numId w:val="16"/>
        </w:numPr>
      </w:pPr>
      <w:r w:rsidRPr="00734691">
        <w:t>The RDSR contain</w:t>
      </w:r>
      <w:r w:rsidR="00992CE6" w:rsidRPr="00734691">
        <w:t>s</w:t>
      </w:r>
      <w:r w:rsidRPr="00734691">
        <w:t xml:space="preserve"> information for long-term storage and distribution to dose information management systems and cross-institutional systems such as dose registries, in order to perform relevant dose QA analysis, produce related reports, and support medical regulations.</w:t>
      </w:r>
    </w:p>
    <w:p w14:paraId="72777342" w14:textId="688F4BAC" w:rsidR="00947D23" w:rsidRPr="00734691" w:rsidRDefault="00992CE6" w:rsidP="00907D74">
      <w:pPr>
        <w:pStyle w:val="ListParagraph"/>
        <w:numPr>
          <w:ilvl w:val="1"/>
          <w:numId w:val="16"/>
        </w:numPr>
      </w:pPr>
      <w:r w:rsidRPr="00734691">
        <w:t>The</w:t>
      </w:r>
      <w:r w:rsidR="00947D23" w:rsidRPr="00734691">
        <w:t xml:space="preserve"> RDSR Instance defines its scope of accumulation which indicates the period of irradiation reported in that RDSR Instance (the Study, the Series, the Performed Procedure Step). Each RDSR Instance includes information of all the Irradiation Events within its scope of accumulation, as well as Accumulated Dose Data within that same scope.</w:t>
      </w:r>
    </w:p>
    <w:p w14:paraId="6B8D9632" w14:textId="77777777" w:rsidR="00947D23" w:rsidRPr="00734691" w:rsidRDefault="00947D23" w:rsidP="00907D74">
      <w:pPr>
        <w:pStyle w:val="ListParagraph"/>
        <w:numPr>
          <w:ilvl w:val="1"/>
          <w:numId w:val="16"/>
        </w:numPr>
      </w:pPr>
      <w:r w:rsidRPr="00734691">
        <w:t>For almost all procedures, there will be an RDSR with the scope that covers all of the Irradiation Events during that procedure.</w:t>
      </w:r>
    </w:p>
    <w:p w14:paraId="31C7F9AC" w14:textId="10BA45FC" w:rsidR="00947D23" w:rsidRPr="00734691" w:rsidRDefault="00947D23" w:rsidP="00907D74">
      <w:pPr>
        <w:pStyle w:val="ListParagraph"/>
        <w:numPr>
          <w:ilvl w:val="1"/>
          <w:numId w:val="16"/>
        </w:numPr>
      </w:pPr>
      <w:r w:rsidRPr="00734691">
        <w:t xml:space="preserve">The RDSRs are stored in a new DICOM Series different from the one where the </w:t>
      </w:r>
      <w:r w:rsidR="00992CE6" w:rsidRPr="00734691">
        <w:t>CT</w:t>
      </w:r>
      <w:r w:rsidRPr="00734691">
        <w:t xml:space="preserve"> images are stored.</w:t>
      </w:r>
    </w:p>
    <w:p w14:paraId="4CD5719B" w14:textId="22C58F20" w:rsidR="00213E99" w:rsidRPr="00734691" w:rsidRDefault="00947D23" w:rsidP="00907D74">
      <w:pPr>
        <w:pStyle w:val="ListParagraph"/>
        <w:numPr>
          <w:ilvl w:val="0"/>
          <w:numId w:val="16"/>
        </w:numPr>
      </w:pPr>
      <w:r w:rsidRPr="00734691">
        <w:t>Subsequently there will be dose analysis based on the information of the Irradiation Events contained in the created RDSRs. Irradiation Events and images are often one to one, but there may be Irradiation Events with no stored images (e.g., aborted acquisitions), and there may be also one Irradiation Event that results in multiple images (e.g., multiple reconstruction filters, etc.). For this reason, dose analysis is driven by the Irradiation Events, not by images. See section ZZZZZ.4.1</w:t>
      </w:r>
      <w:r w:rsidR="00E57332" w:rsidRPr="00734691">
        <w:t>.4</w:t>
      </w:r>
      <w:r w:rsidRPr="00734691">
        <w:t xml:space="preserve"> for the importance to use the Irradiation Event UIDs in the RDSRs.</w:t>
      </w:r>
    </w:p>
    <w:p w14:paraId="2DB8ED73" w14:textId="1C61338D" w:rsidR="00BF3F87" w:rsidRPr="00734691" w:rsidRDefault="00BF3F87" w:rsidP="00907D74">
      <w:pPr>
        <w:pStyle w:val="Heading3"/>
      </w:pPr>
      <w:bookmarkStart w:id="46" w:name="_Toc219295250"/>
      <w:r w:rsidRPr="00734691">
        <w:t>ZZZZZ.3.2.6 Dentistry</w:t>
      </w:r>
      <w:bookmarkEnd w:id="46"/>
    </w:p>
    <w:p w14:paraId="2A7A2135" w14:textId="77777777" w:rsidR="00BF3F87" w:rsidRPr="00734691" w:rsidRDefault="00BF3F87" w:rsidP="00907D74">
      <w:r w:rsidRPr="00734691">
        <w:t>Imaging in dentistry uses equipment specifically designed for imaging parts of the mouth (i.e., teeth, jaws, facial bones, etc.). These devices are often located in dental or orthodontic offices, but may also be in hospitals, emergency departments, urgent care centers, and surgical areas. This section briefly describes the characteristics of each device and then provides a general overview of the workflow.</w:t>
      </w:r>
    </w:p>
    <w:p w14:paraId="2A58AC39" w14:textId="77777777" w:rsidR="00BF3F87" w:rsidRPr="00734691" w:rsidRDefault="00BF3F87" w:rsidP="00907D74">
      <w:pPr>
        <w:pStyle w:val="Heading4"/>
      </w:pPr>
      <w:bookmarkStart w:id="47" w:name="_Toc219295251"/>
      <w:r w:rsidRPr="00734691">
        <w:t>ZZZZZ.3.2.6.1 Intra-Oral Radiography</w:t>
      </w:r>
      <w:bookmarkEnd w:id="47"/>
    </w:p>
    <w:p w14:paraId="26D3C280" w14:textId="77777777" w:rsidR="00BF3F87" w:rsidRPr="00734691" w:rsidRDefault="00BF3F87" w:rsidP="00907D74">
      <w:pPr>
        <w:rPr>
          <w:rFonts w:eastAsia="Arial"/>
        </w:rPr>
      </w:pPr>
      <w:r w:rsidRPr="00734691">
        <w:rPr>
          <w:rFonts w:eastAsia="Arial"/>
        </w:rPr>
        <w:t>Intra-oral radiography describes imaging of the teeth and related structures with an X-Ray Detector placed within the patient’s mouth. Imaging occurs using an X-Ray source typically fitted to a movable arm (but may also include a handheld portable X-Ray source) and an X-Ray Detector to acquire data. The patient is typically imaged in a seated position.</w:t>
      </w:r>
    </w:p>
    <w:p w14:paraId="24D98065" w14:textId="77777777" w:rsidR="00BF3F87" w:rsidRPr="00734691" w:rsidRDefault="00BF3F87" w:rsidP="00907D74">
      <w:pPr>
        <w:pStyle w:val="Heading4"/>
      </w:pPr>
      <w:bookmarkStart w:id="48" w:name="_Toc219295252"/>
      <w:r w:rsidRPr="00734691">
        <w:t>ZZZZZ.3.2.6.2 Cephalometry</w:t>
      </w:r>
      <w:bookmarkEnd w:id="48"/>
    </w:p>
    <w:p w14:paraId="471F58A4" w14:textId="77777777" w:rsidR="00BF3F87" w:rsidRPr="00734691" w:rsidRDefault="00BF3F87" w:rsidP="00907D74">
      <w:pPr>
        <w:rPr>
          <w:rFonts w:eastAsia="Arial"/>
        </w:rPr>
      </w:pPr>
      <w:r w:rsidRPr="00734691">
        <w:rPr>
          <w:rFonts w:eastAsia="Arial"/>
        </w:rPr>
        <w:t xml:space="preserve">Cephalometry describes imaging of the head for orthodontic treatment and is typically performed in specialist orthodontic clinics. These systems use a panoramic X-Ray system fitted with a fixed or movable arm with to acquire data within an integrated detector or a removable cassette. For integrated-detector systems, the detector may be a linear scanning type or a direct-exposure area detector. These systems position the patient in an upright standing or seated position. </w:t>
      </w:r>
    </w:p>
    <w:p w14:paraId="18985D07" w14:textId="77777777" w:rsidR="00BF3F87" w:rsidRPr="00734691" w:rsidRDefault="00BF3F87" w:rsidP="00907D74">
      <w:pPr>
        <w:pStyle w:val="Heading4"/>
      </w:pPr>
      <w:bookmarkStart w:id="49" w:name="_Toc219295253"/>
      <w:r w:rsidRPr="00734691">
        <w:t>ZZZZZ.3.2.6.3 Panoramic Dental Radiography</w:t>
      </w:r>
      <w:bookmarkEnd w:id="49"/>
    </w:p>
    <w:p w14:paraId="28359A07" w14:textId="77777777" w:rsidR="00BF3F87" w:rsidRPr="00734691" w:rsidRDefault="00BF3F87" w:rsidP="00907D74">
      <w:pPr>
        <w:rPr>
          <w:rFonts w:eastAsia="Arial"/>
        </w:rPr>
      </w:pPr>
      <w:r w:rsidRPr="00734691">
        <w:rPr>
          <w:rFonts w:eastAsia="Arial"/>
        </w:rPr>
        <w:t>Panoramic dental radiography describes imaging of the head for dental treatment. These systems use a panoramic X-Ray system with an X-Ray source and X-Ray Detector to acquire data. In the case of an integrated system, both the X-Ray Source and X-Ray Detector rotate around the patient’s head. For non-integrated detector systems, only the X-Ray Source rotates. These systems position the patient in an upright standing or seated position.</w:t>
      </w:r>
    </w:p>
    <w:p w14:paraId="2B62D922" w14:textId="2D2FE771" w:rsidR="00BF3F87" w:rsidRPr="00734691" w:rsidRDefault="00BF3F87" w:rsidP="00907D74">
      <w:pPr>
        <w:pStyle w:val="Heading4"/>
      </w:pPr>
      <w:bookmarkStart w:id="50" w:name="_Toc219295254"/>
      <w:r w:rsidRPr="00734691">
        <w:lastRenderedPageBreak/>
        <w:t>ZZZZZ.3.2.6.4 Two-Dimensional Dental Imaging Workflow</w:t>
      </w:r>
      <w:bookmarkEnd w:id="50"/>
    </w:p>
    <w:p w14:paraId="67D786EF" w14:textId="02EA51CB" w:rsidR="008271AA" w:rsidRPr="00734691" w:rsidRDefault="008271AA" w:rsidP="00907D74">
      <w:r w:rsidRPr="00734691">
        <w:rPr>
          <w:rFonts w:eastAsia="Arial"/>
        </w:rPr>
        <w:t xml:space="preserve">For the two-dimensional dental equipment listed above (intra-oral radiography, cephalometry, panoramic dental radiography), </w:t>
      </w:r>
      <w:r w:rsidRPr="00734691">
        <w:t>the system generating the RDSR (e.g., X-Ray tube/generator or detector) varies depending on the configuration of the system and level of integration. Generally, fully integrated systems with X-Ray tube, generator, and detector all in communication with one another should be expected to produce the most complete RDSRs with technique information, exposure information, and potentially system geometry information. Non-integrated systems (e.g., many intra-oral radiographic systems) generally have no communication between system components, resulting in an RDSR that does not have the same level of information.</w:t>
      </w:r>
    </w:p>
    <w:p w14:paraId="0A30B7FC" w14:textId="53C1630E" w:rsidR="00BF3F87" w:rsidRPr="00734691" w:rsidRDefault="008271AA" w:rsidP="00907D74">
      <w:pPr>
        <w:rPr>
          <w:rFonts w:eastAsia="Arial"/>
        </w:rPr>
      </w:pPr>
      <w:r w:rsidRPr="00734691">
        <w:rPr>
          <w:rFonts w:eastAsia="Arial"/>
        </w:rPr>
        <w:t>T</w:t>
      </w:r>
      <w:r w:rsidR="00BF3F87" w:rsidRPr="00734691">
        <w:rPr>
          <w:rFonts w:eastAsia="Arial"/>
        </w:rPr>
        <w:t xml:space="preserve">he general procedure workflow is </w:t>
      </w:r>
      <w:r w:rsidR="005C1EF7" w:rsidRPr="00734691">
        <w:rPr>
          <w:rFonts w:eastAsia="Arial"/>
        </w:rPr>
        <w:t>as follows</w:t>
      </w:r>
      <w:r w:rsidR="00BF3F87" w:rsidRPr="00734691">
        <w:rPr>
          <w:rFonts w:eastAsia="Arial"/>
        </w:rPr>
        <w:t>:</w:t>
      </w:r>
    </w:p>
    <w:p w14:paraId="0A0EEEBB" w14:textId="77777777" w:rsidR="00BF3F87" w:rsidRPr="007A60EF" w:rsidRDefault="00BF3F87" w:rsidP="00907D74">
      <w:pPr>
        <w:pStyle w:val="ListParagraph"/>
        <w:numPr>
          <w:ilvl w:val="0"/>
          <w:numId w:val="35"/>
        </w:numPr>
      </w:pPr>
      <w:r w:rsidRPr="007A60EF">
        <w:t>The study starts</w:t>
      </w:r>
    </w:p>
    <w:p w14:paraId="79E9278A" w14:textId="77777777" w:rsidR="00BF3F87" w:rsidRPr="007A60EF" w:rsidRDefault="00BF3F87" w:rsidP="00907D74">
      <w:pPr>
        <w:pStyle w:val="ListParagraph"/>
        <w:numPr>
          <w:ilvl w:val="1"/>
          <w:numId w:val="35"/>
        </w:numPr>
      </w:pPr>
      <w:r w:rsidRPr="007A60EF">
        <w:t xml:space="preserve">Procedure information, etc. is input by the operator and/or collected from the DICOM Modality Worklist. Depending on the type of detector integration, the information may be put on the generator control side, or on the detector side. </w:t>
      </w:r>
    </w:p>
    <w:p w14:paraId="009ECE66" w14:textId="77777777" w:rsidR="00BF3F87" w:rsidRPr="007A60EF" w:rsidRDefault="00BF3F87" w:rsidP="00907D74">
      <w:pPr>
        <w:pStyle w:val="ListParagraph"/>
        <w:numPr>
          <w:ilvl w:val="0"/>
          <w:numId w:val="35"/>
        </w:numPr>
      </w:pPr>
      <w:r w:rsidRPr="007A60EF">
        <w:t>The patient is positioned for the initial view for the study.</w:t>
      </w:r>
    </w:p>
    <w:p w14:paraId="6760DCDE" w14:textId="77777777" w:rsidR="00BF3F87" w:rsidRPr="007A60EF" w:rsidRDefault="00BF3F87" w:rsidP="00907D74">
      <w:pPr>
        <w:pStyle w:val="ListParagraph"/>
        <w:numPr>
          <w:ilvl w:val="0"/>
          <w:numId w:val="35"/>
        </w:numPr>
      </w:pPr>
      <w:r w:rsidRPr="007A60EF">
        <w:t>During the procedure, X-Ray exposures are performed.</w:t>
      </w:r>
    </w:p>
    <w:p w14:paraId="0A062B3C" w14:textId="77777777" w:rsidR="00BF3F87" w:rsidRPr="007A60EF" w:rsidRDefault="00BF3F87" w:rsidP="00907D74">
      <w:pPr>
        <w:pStyle w:val="ListParagraph"/>
        <w:numPr>
          <w:ilvl w:val="1"/>
          <w:numId w:val="35"/>
        </w:numPr>
      </w:pPr>
      <w:r w:rsidRPr="007A60EF">
        <w:t>One or several radiography exposures of the patient are performed as separate Irradiation Events.</w:t>
      </w:r>
    </w:p>
    <w:p w14:paraId="29B56208" w14:textId="77777777" w:rsidR="00BF3F87" w:rsidRPr="007A60EF" w:rsidRDefault="00BF3F87" w:rsidP="00907D74">
      <w:pPr>
        <w:pStyle w:val="ListParagraph"/>
        <w:numPr>
          <w:ilvl w:val="1"/>
          <w:numId w:val="35"/>
        </w:numPr>
      </w:pPr>
      <w:r w:rsidRPr="007A60EF">
        <w:t>The patient and/or radiography system are repositioned for each view</w:t>
      </w:r>
    </w:p>
    <w:p w14:paraId="2E7EA074" w14:textId="77777777" w:rsidR="00BF3F87" w:rsidRPr="00734691" w:rsidRDefault="00BF3F87" w:rsidP="00907D74">
      <w:pPr>
        <w:pStyle w:val="ListParagraph"/>
        <w:numPr>
          <w:ilvl w:val="0"/>
          <w:numId w:val="35"/>
        </w:numPr>
      </w:pPr>
      <w:r w:rsidRPr="007A60EF">
        <w:t>During the procedure, images are</w:t>
      </w:r>
      <w:r w:rsidRPr="00734691">
        <w:t xml:space="preserve"> generated.</w:t>
      </w:r>
    </w:p>
    <w:p w14:paraId="4ADE49EC" w14:textId="77777777" w:rsidR="00BF3F87" w:rsidRPr="00734691" w:rsidRDefault="00BF3F87" w:rsidP="00907D74">
      <w:pPr>
        <w:pStyle w:val="ListParagraph"/>
        <w:numPr>
          <w:ilvl w:val="1"/>
          <w:numId w:val="35"/>
        </w:numPr>
      </w:pPr>
      <w:r w:rsidRPr="00734691">
        <w:t xml:space="preserve">The radiography image from each exposure is typically stored as a separate DICOM Series. </w:t>
      </w:r>
    </w:p>
    <w:p w14:paraId="4CC6BD06" w14:textId="77777777" w:rsidR="00BF3F87" w:rsidRPr="00734691" w:rsidRDefault="00BF3F87" w:rsidP="00907D74">
      <w:pPr>
        <w:pStyle w:val="ListParagraph"/>
        <w:numPr>
          <w:ilvl w:val="1"/>
          <w:numId w:val="35"/>
        </w:numPr>
      </w:pPr>
      <w:r w:rsidRPr="00734691">
        <w:t xml:space="preserve">Several Series can be performed during the Study. The number of images as part of a Study may vary based on exam type. For example, a two-view chest Study typically includes a PA and lateral view of the chest. </w:t>
      </w:r>
    </w:p>
    <w:p w14:paraId="7F4E644B" w14:textId="77777777" w:rsidR="00BF3F87" w:rsidRPr="00734691" w:rsidRDefault="00BF3F87" w:rsidP="00907D74">
      <w:pPr>
        <w:pStyle w:val="ListParagraph"/>
        <w:numPr>
          <w:ilvl w:val="0"/>
          <w:numId w:val="35"/>
        </w:numPr>
      </w:pPr>
      <w:r w:rsidRPr="00734691">
        <w:t>The study ends.</w:t>
      </w:r>
    </w:p>
    <w:p w14:paraId="7D6A9EA2" w14:textId="77777777" w:rsidR="00BF3F87" w:rsidRPr="00734691" w:rsidRDefault="00BF3F87" w:rsidP="00907D74">
      <w:pPr>
        <w:pStyle w:val="ListParagraph"/>
        <w:numPr>
          <w:ilvl w:val="0"/>
          <w:numId w:val="35"/>
        </w:numPr>
      </w:pPr>
      <w:r w:rsidRPr="00734691">
        <w:t xml:space="preserve">Following the study, one or more RDSR Instances are created from the data collected during the study. </w:t>
      </w:r>
    </w:p>
    <w:p w14:paraId="7E54A3C2" w14:textId="77777777" w:rsidR="00BF3F87" w:rsidRPr="00734691" w:rsidRDefault="00BF3F87" w:rsidP="00907D74">
      <w:pPr>
        <w:pStyle w:val="ListParagraph"/>
        <w:numPr>
          <w:ilvl w:val="1"/>
          <w:numId w:val="35"/>
        </w:numPr>
      </w:pPr>
      <w:r w:rsidRPr="00734691">
        <w:t>The scope of accumulation of the RDSR indicates the period of irradiation reported in that RDSR instance, e.g., the Study, the Series, etc.</w:t>
      </w:r>
    </w:p>
    <w:p w14:paraId="101B53DF" w14:textId="77777777" w:rsidR="00BF3F87" w:rsidRPr="00734691" w:rsidRDefault="00BF3F87" w:rsidP="00907D74">
      <w:pPr>
        <w:pStyle w:val="ListParagraph"/>
        <w:numPr>
          <w:ilvl w:val="0"/>
          <w:numId w:val="35"/>
        </w:numPr>
      </w:pPr>
      <w:r w:rsidRPr="00734691">
        <w:t>Subsequently there will be dose analysis based on the information of the Irradiation Events contained in the created RDSRs. Irradiation Events and images are often one to one, but there may be Irradiation Events with no images (e.g., deleted images). For this reason, dose analysis is driven by the Irradiation Events, not by images. See section ZZZZZ.4.1.4 for the importance to use the Irradiation Event UIDs in the RDSRs.</w:t>
      </w:r>
    </w:p>
    <w:p w14:paraId="0980A178" w14:textId="27FF351B" w:rsidR="00BF3F87" w:rsidRPr="00734691" w:rsidRDefault="00BF3F87" w:rsidP="00907D74">
      <w:pPr>
        <w:pStyle w:val="Heading4"/>
      </w:pPr>
      <w:bookmarkStart w:id="51" w:name="_Toc219295255"/>
      <w:r w:rsidRPr="00734691">
        <w:t>ZZZZZ.3.2.6.5 Dental CT and Cone-Beam CT (CBCT)</w:t>
      </w:r>
      <w:bookmarkEnd w:id="51"/>
    </w:p>
    <w:p w14:paraId="26BF3224" w14:textId="4A70A1DB" w:rsidR="00BF3F87" w:rsidRPr="00734691" w:rsidRDefault="00BF3F87" w:rsidP="00907D74">
      <w:pPr>
        <w:rPr>
          <w:rFonts w:eastAsia="Arial"/>
        </w:rPr>
      </w:pPr>
      <w:r w:rsidRPr="00734691">
        <w:rPr>
          <w:rFonts w:eastAsia="Arial"/>
        </w:rPr>
        <w:t>Computed tomography (CT)</w:t>
      </w:r>
      <w:r w:rsidR="002F1E14" w:rsidRPr="00734691">
        <w:rPr>
          <w:rFonts w:eastAsia="Arial"/>
        </w:rPr>
        <w:t xml:space="preserve"> in dentistry</w:t>
      </w:r>
      <w:r w:rsidRPr="00734691">
        <w:rPr>
          <w:rFonts w:eastAsia="Arial"/>
        </w:rPr>
        <w:t>, including cone-beam computed tomography (CBCT), describes a wide range of possible imaging procedures performed in a variety of clinical settings. Most dental CT imaging occurs in a dental office or imaging center using a gantry with a rotating source and detector to acquire data that are reconstructed to form cross-sectional images of a patient or object. These systems may position the patient in a standing or an upright seated position or may use a table that automatically positions the patient based on a localization acquisition. The table may also move during image acquisition in machines which scan patients in supine mode. Systems that use a wide cone angle, often called cone-beam CT, CBCT, or dental volumetric CT, may use acquisition methods similar to XA systems mentioned in ZZZZZ.3.2.1, in addition to CT acquisitions. In such instances, the traditional RDSR may not be able to fully encompass meaningful radiation dose reporting from both modalities.</w:t>
      </w:r>
    </w:p>
    <w:p w14:paraId="0FEF84B5" w14:textId="06AF53A7" w:rsidR="005C1EF7" w:rsidRPr="00734691" w:rsidRDefault="005C1EF7" w:rsidP="00907D74">
      <w:pPr>
        <w:rPr>
          <w:rFonts w:eastAsia="Arial"/>
        </w:rPr>
      </w:pPr>
      <w:r w:rsidRPr="00734691">
        <w:t xml:space="preserve">The equipment used in </w:t>
      </w:r>
      <w:r w:rsidR="00495D5E" w:rsidRPr="00734691">
        <w:t xml:space="preserve">dental </w:t>
      </w:r>
      <w:r w:rsidRPr="00734691">
        <w:t xml:space="preserve">CT procedures typically includes the X-Ray Source(s) and X-Ray Detector(s) mounted on a CT gantry or C-arm, and the technical data related to the Source(s) and Detector(s) is collected automatically. The mechanical data related to the gantry is known (e.g., positioner angles), while the data related to the table may be known if the table is integrated with the gantry but may </w:t>
      </w:r>
      <w:r w:rsidRPr="00734691">
        <w:lastRenderedPageBreak/>
        <w:t xml:space="preserve">be unknown on some specialty systems without integrated tables. These concepts are developed </w:t>
      </w:r>
      <w:r w:rsidR="001F356F" w:rsidRPr="00734691">
        <w:t>in more</w:t>
      </w:r>
      <w:r w:rsidRPr="00734691">
        <w:t xml:space="preserve"> detail in section ZZZZZ.4.9.</w:t>
      </w:r>
    </w:p>
    <w:p w14:paraId="0FF355BD" w14:textId="74AA37D7" w:rsidR="00BF3F87" w:rsidRPr="00734691" w:rsidRDefault="00BF3F87" w:rsidP="00907D74">
      <w:r w:rsidRPr="00734691">
        <w:t xml:space="preserve">A general </w:t>
      </w:r>
      <w:r w:rsidR="00495D5E" w:rsidRPr="00734691">
        <w:t xml:space="preserve">dental </w:t>
      </w:r>
      <w:r w:rsidRPr="00734691">
        <w:t>CT procedure workflow is as follows:</w:t>
      </w:r>
    </w:p>
    <w:p w14:paraId="052CF227" w14:textId="77777777" w:rsidR="00BF3F87" w:rsidRPr="00734691" w:rsidRDefault="00BF3F87" w:rsidP="00907D74">
      <w:pPr>
        <w:pStyle w:val="ListParagraph"/>
        <w:numPr>
          <w:ilvl w:val="0"/>
          <w:numId w:val="36"/>
        </w:numPr>
      </w:pPr>
      <w:r w:rsidRPr="00734691">
        <w:t>The procedure starts.</w:t>
      </w:r>
    </w:p>
    <w:p w14:paraId="28528861" w14:textId="77777777" w:rsidR="00BF3F87" w:rsidRPr="00734691" w:rsidRDefault="00BF3F87" w:rsidP="00907D74">
      <w:pPr>
        <w:pStyle w:val="ListParagraph"/>
        <w:numPr>
          <w:ilvl w:val="1"/>
          <w:numId w:val="36"/>
        </w:numPr>
      </w:pPr>
      <w:r w:rsidRPr="00734691">
        <w:t>Patient and procedure information is provided to the equipment by the DICOM Modality Worklist or manually entered by the operator.</w:t>
      </w:r>
    </w:p>
    <w:p w14:paraId="0146AC49" w14:textId="77777777" w:rsidR="00BF3F87" w:rsidRPr="00734691" w:rsidRDefault="00BF3F87" w:rsidP="00907D74">
      <w:pPr>
        <w:pStyle w:val="ListParagraph"/>
        <w:numPr>
          <w:ilvl w:val="1"/>
          <w:numId w:val="36"/>
        </w:numPr>
      </w:pPr>
      <w:r w:rsidRPr="00734691">
        <w:t>Equipment settings like protocols, patient position relative to the table, etc. are then provided to the equipment by the operator.</w:t>
      </w:r>
    </w:p>
    <w:p w14:paraId="0F4C2518" w14:textId="77777777" w:rsidR="00BF3F87" w:rsidRPr="00734691" w:rsidRDefault="00BF3F87" w:rsidP="00907D74">
      <w:pPr>
        <w:pStyle w:val="ListParagraph"/>
        <w:numPr>
          <w:ilvl w:val="0"/>
          <w:numId w:val="36"/>
        </w:numPr>
      </w:pPr>
      <w:r w:rsidRPr="00734691">
        <w:t>During the procedure, CT acquisitions are performed.</w:t>
      </w:r>
    </w:p>
    <w:p w14:paraId="7737C283" w14:textId="77777777" w:rsidR="00BF3F87" w:rsidRPr="00734691" w:rsidRDefault="00BF3F87" w:rsidP="00907D74">
      <w:pPr>
        <w:pStyle w:val="ListParagraph"/>
        <w:numPr>
          <w:ilvl w:val="1"/>
          <w:numId w:val="36"/>
        </w:numPr>
      </w:pPr>
      <w:r w:rsidRPr="00734691">
        <w:t>CT has two broad types of acquisition modes: one where the X-Ray source is stationary and the patient moves in a linear direction (e.g., during a localizer acquisition) and another where the X-Ray tube is rotating relative to the patient. In the case of the rotating X-Ray source, the patient may move in a linear direction either during (e.g., helical/spiral acquisition), between (e.g., axial acquisition), or not at all (e.g., stationary acquisition) with relation to the X-Ray exposures during an acquisition.</w:t>
      </w:r>
    </w:p>
    <w:p w14:paraId="312E1B28" w14:textId="77777777" w:rsidR="00BF3F87" w:rsidRPr="00734691" w:rsidRDefault="00BF3F87" w:rsidP="00907D74">
      <w:pPr>
        <w:pStyle w:val="ListParagraph"/>
        <w:numPr>
          <w:ilvl w:val="1"/>
          <w:numId w:val="36"/>
        </w:numPr>
      </w:pPr>
      <w:r w:rsidRPr="00734691">
        <w:t>CT acquisitions are typically controlled from a remote location outside the CT scanner room. A CT operator actuates the beginning of the first CT acquisition, which may have delays or other timing associated with patient instructions, etc. Dental CT acquisition does not require continuous actuation of a switch or pedal.</w:t>
      </w:r>
    </w:p>
    <w:p w14:paraId="50D49DA1" w14:textId="77777777" w:rsidR="00BF3F87" w:rsidRPr="00734691" w:rsidRDefault="00BF3F87" w:rsidP="00907D74">
      <w:pPr>
        <w:pStyle w:val="ListParagraph"/>
        <w:numPr>
          <w:ilvl w:val="1"/>
          <w:numId w:val="36"/>
        </w:numPr>
      </w:pPr>
      <w:r w:rsidRPr="00734691">
        <w:t>For each CT acquisition, the dose and other related information is collected and recorded in an Irradiation Event.</w:t>
      </w:r>
    </w:p>
    <w:p w14:paraId="07B00A00" w14:textId="77777777" w:rsidR="00BF3F87" w:rsidRPr="00734691" w:rsidRDefault="00BF3F87" w:rsidP="00907D74">
      <w:pPr>
        <w:pStyle w:val="ListParagraph"/>
        <w:numPr>
          <w:ilvl w:val="2"/>
          <w:numId w:val="36"/>
        </w:numPr>
      </w:pPr>
      <w:r w:rsidRPr="00734691">
        <w:t>All CT acquisitions may include periods where a CT scanner may switch the irradiation “off” to allow for gating or other delays as part of a scan protocol. In such instances, the acquisition is still contained within a single Irradiation Event.</w:t>
      </w:r>
    </w:p>
    <w:p w14:paraId="077C53AE" w14:textId="77777777" w:rsidR="00BF3F87" w:rsidRPr="00734691" w:rsidRDefault="00BF3F87" w:rsidP="00907D74">
      <w:pPr>
        <w:pStyle w:val="ListParagraph"/>
        <w:numPr>
          <w:ilvl w:val="1"/>
          <w:numId w:val="36"/>
        </w:numPr>
      </w:pPr>
      <w:r w:rsidRPr="00734691">
        <w:t xml:space="preserve">Subsequent acquisitions with new Irradiation Event UIDs may take place automatically following the scan parameters set up by the CT operator. </w:t>
      </w:r>
      <w:r w:rsidRPr="00734691">
        <w:br/>
      </w:r>
      <w:r w:rsidRPr="00734691">
        <w:br/>
        <w:t>Subsequent acquisitions may also take place via manual actuation of the irradiation switch by the CT operator. In such a case, the acquisitions are associated with new Irradiation Event UIDs. A CT Study may contain a combination of automatic and manually started CT acquisitions, depending on the specific protocol.</w:t>
      </w:r>
    </w:p>
    <w:p w14:paraId="47A2FE19" w14:textId="77777777" w:rsidR="00BF3F87" w:rsidRPr="00734691" w:rsidRDefault="00BF3F87" w:rsidP="00907D74">
      <w:pPr>
        <w:pStyle w:val="ListParagraph"/>
        <w:numPr>
          <w:ilvl w:val="0"/>
          <w:numId w:val="36"/>
        </w:numPr>
      </w:pPr>
      <w:r w:rsidRPr="00734691">
        <w:t>After each acquisition, CT reconstruction is performed, and images are generated.</w:t>
      </w:r>
    </w:p>
    <w:p w14:paraId="52FACE49" w14:textId="77777777" w:rsidR="00BF3F87" w:rsidRPr="00734691" w:rsidRDefault="00BF3F87" w:rsidP="00907D74">
      <w:pPr>
        <w:pStyle w:val="ListParagraph"/>
        <w:numPr>
          <w:ilvl w:val="1"/>
          <w:numId w:val="36"/>
        </w:numPr>
      </w:pPr>
      <w:r w:rsidRPr="00734691">
        <w:t xml:space="preserve">For acquisitions when the X-Ray tube is rotating, the data collected during an acquisition may be reconstructed into one or more CT images. The same acquisition data may be reconstructed into CT images using different reconstruction filters, slice thicknesses, fields-of-view, axial ranges, etc. Several acquisitions may be combined to create a single CT image set, e.g., </w:t>
      </w:r>
      <w:r w:rsidRPr="00734691">
        <w:rPr>
          <w:rFonts w:eastAsia="Arial"/>
          <w:color w:val="000000"/>
        </w:rPr>
        <w:t>scans of the TM joints</w:t>
      </w:r>
      <w:r w:rsidRPr="00734691">
        <w:t>. Any CT images created from one or more acquisitions should include the Irradiation Event UID(s) that was/were used for reconstruction. If multiple reconstructions come from the same acquisition, all would include the same Irradiation Event UID.</w:t>
      </w:r>
    </w:p>
    <w:p w14:paraId="7AC8B21D" w14:textId="77777777" w:rsidR="00BF3F87" w:rsidRPr="00734691" w:rsidRDefault="00BF3F87" w:rsidP="00907D74">
      <w:pPr>
        <w:pStyle w:val="ListParagraph"/>
        <w:numPr>
          <w:ilvl w:val="1"/>
          <w:numId w:val="36"/>
        </w:numPr>
      </w:pPr>
      <w:r w:rsidRPr="00734691">
        <w:t>Additional reconstructions, e.g., multiplanar reformats or maximum intensity projections (MIPs), may be generated from the CT images generated in the previous step. If the Irradiation Event UID is present in the additional reconstructions, it should be copied from the original image.</w:t>
      </w:r>
    </w:p>
    <w:p w14:paraId="0065FC73" w14:textId="77777777" w:rsidR="00BF3F87" w:rsidRPr="00734691" w:rsidRDefault="00BF3F87" w:rsidP="00907D74">
      <w:pPr>
        <w:pStyle w:val="ListParagraph"/>
        <w:numPr>
          <w:ilvl w:val="0"/>
          <w:numId w:val="36"/>
        </w:numPr>
      </w:pPr>
      <w:r w:rsidRPr="00734691">
        <w:t xml:space="preserve">The procedure ends. </w:t>
      </w:r>
    </w:p>
    <w:p w14:paraId="63926945" w14:textId="77777777" w:rsidR="00BF3F87" w:rsidRPr="00734691" w:rsidRDefault="00BF3F87" w:rsidP="00907D74">
      <w:pPr>
        <w:pStyle w:val="ListParagraph"/>
        <w:numPr>
          <w:ilvl w:val="0"/>
          <w:numId w:val="36"/>
        </w:numPr>
      </w:pPr>
      <w:r w:rsidRPr="00734691">
        <w:t xml:space="preserve">Following the procedure, an RDSR is created from the data collected during the procedure. </w:t>
      </w:r>
    </w:p>
    <w:p w14:paraId="02DD5D54" w14:textId="77777777" w:rsidR="00BF3F87" w:rsidRPr="00734691" w:rsidRDefault="00BF3F87" w:rsidP="00907D74">
      <w:pPr>
        <w:pStyle w:val="ListParagraph"/>
        <w:numPr>
          <w:ilvl w:val="1"/>
          <w:numId w:val="36"/>
        </w:numPr>
      </w:pPr>
      <w:r w:rsidRPr="00734691">
        <w:t>The RDSR contains information for long-term storage and distribution to dose information management systems and cross-institutional systems such as dose registries, in order to perform relevant dose QA analysis, produce related reports, and support medical regulations.</w:t>
      </w:r>
    </w:p>
    <w:p w14:paraId="0152188A" w14:textId="77777777" w:rsidR="00BF3F87" w:rsidRPr="00734691" w:rsidRDefault="00BF3F87" w:rsidP="00907D74">
      <w:pPr>
        <w:pStyle w:val="ListParagraph"/>
        <w:numPr>
          <w:ilvl w:val="1"/>
          <w:numId w:val="36"/>
        </w:numPr>
      </w:pPr>
      <w:r w:rsidRPr="00734691">
        <w:t xml:space="preserve">The RDSR Instance defines its scope of accumulation which indicates the period of irradiation reported in that RDSR Instance (the Study, the Series, the Performed Procedure Step). Each RDSR Instance includes information of all the Irradiation Events </w:t>
      </w:r>
      <w:r w:rsidRPr="00734691">
        <w:lastRenderedPageBreak/>
        <w:t>within its scope of accumulation, as well as Accumulated Dose Data within that same scope.</w:t>
      </w:r>
    </w:p>
    <w:p w14:paraId="45842261" w14:textId="77777777" w:rsidR="00BF3F87" w:rsidRPr="00734691" w:rsidRDefault="00BF3F87" w:rsidP="00907D74">
      <w:pPr>
        <w:pStyle w:val="ListParagraph"/>
        <w:numPr>
          <w:ilvl w:val="1"/>
          <w:numId w:val="36"/>
        </w:numPr>
      </w:pPr>
      <w:r w:rsidRPr="00734691">
        <w:t>For almost all procedures, there will be an RDSR with the scope that covers all of the Irradiation Events during that procedure.</w:t>
      </w:r>
    </w:p>
    <w:p w14:paraId="7927AF35" w14:textId="77777777" w:rsidR="00BF3F87" w:rsidRPr="00734691" w:rsidRDefault="00BF3F87" w:rsidP="00907D74">
      <w:pPr>
        <w:pStyle w:val="ListParagraph"/>
        <w:numPr>
          <w:ilvl w:val="1"/>
          <w:numId w:val="36"/>
        </w:numPr>
      </w:pPr>
      <w:r w:rsidRPr="00734691">
        <w:t>The RDSRs are stored in a new DICOM Series different from the one where the CT images are stored.</w:t>
      </w:r>
    </w:p>
    <w:p w14:paraId="02797866" w14:textId="77777777" w:rsidR="00BF3F87" w:rsidRPr="00734691" w:rsidRDefault="00BF3F87" w:rsidP="00907D74">
      <w:pPr>
        <w:pStyle w:val="ListParagraph"/>
        <w:numPr>
          <w:ilvl w:val="0"/>
          <w:numId w:val="36"/>
        </w:numPr>
      </w:pPr>
      <w:r w:rsidRPr="00734691">
        <w:t>Subsequently there will be dose analysis based on the information of the Irradiation Events contained in the created RDSRs. Irradiation Events and images are often one to one, but there may be Irradiation Events with no stored images (e.g., aborted acquisitions), and there may be also one Irradiation Event that results in multiple images (e.g., multiple reconstruction filters, etc.). For this reason, dose analysis is driven by the Irradiation Events, not by images. See section ZZZZZ.4.1.4 for the importance to use the Irradiation Event UIDs in the RDSRs.</w:t>
      </w:r>
    </w:p>
    <w:p w14:paraId="45F908FD" w14:textId="091778DC" w:rsidR="00BF3F87" w:rsidRPr="00734691" w:rsidRDefault="00BF3F87" w:rsidP="00907D74"/>
    <w:p w14:paraId="104B1B4F" w14:textId="4594953B" w:rsidR="00167793" w:rsidRPr="00734691" w:rsidRDefault="00167793" w:rsidP="00907D74">
      <w:r w:rsidRPr="00734691">
        <w:br w:type="page"/>
      </w:r>
    </w:p>
    <w:p w14:paraId="17FC9841" w14:textId="5E4D9717" w:rsidR="00D56D41" w:rsidRPr="00734691" w:rsidRDefault="00CF7F67" w:rsidP="00907D74">
      <w:pPr>
        <w:pStyle w:val="Heading2"/>
      </w:pPr>
      <w:bookmarkStart w:id="52" w:name="_Toc219295256"/>
      <w:r w:rsidRPr="00734691">
        <w:lastRenderedPageBreak/>
        <w:t>ZZZZZ</w:t>
      </w:r>
      <w:r w:rsidR="00D56D41" w:rsidRPr="00734691">
        <w:t>.4 RADIATION DOSE S</w:t>
      </w:r>
      <w:r w:rsidR="00215A75" w:rsidRPr="00734691">
        <w:t xml:space="preserve">TRUCTURED </w:t>
      </w:r>
      <w:r w:rsidR="00D56D41" w:rsidRPr="00734691">
        <w:t>R</w:t>
      </w:r>
      <w:r w:rsidR="00215A75" w:rsidRPr="00734691">
        <w:t>EPORT</w:t>
      </w:r>
      <w:r w:rsidR="00D56D41" w:rsidRPr="00734691">
        <w:t xml:space="preserve"> ENCODING</w:t>
      </w:r>
      <w:r w:rsidR="006969B6" w:rsidRPr="00734691">
        <w:t xml:space="preserve"> GUID</w:t>
      </w:r>
      <w:r w:rsidR="00F7225F" w:rsidRPr="00734691">
        <w:t>ELINES</w:t>
      </w:r>
      <w:bookmarkEnd w:id="52"/>
    </w:p>
    <w:p w14:paraId="3E76F928" w14:textId="1F13C43D" w:rsidR="006969B6" w:rsidRPr="00734691" w:rsidRDefault="006969B6" w:rsidP="00907D74">
      <w:pPr>
        <w:pStyle w:val="Heading3"/>
        <w:rPr>
          <w:color w:val="FF0000"/>
        </w:rPr>
      </w:pPr>
      <w:bookmarkStart w:id="53" w:name="_Toc219295257"/>
      <w:r w:rsidRPr="00734691">
        <w:t>ZZZZZ.4.</w:t>
      </w:r>
      <w:r w:rsidR="00444951" w:rsidRPr="00734691">
        <w:t>1</w:t>
      </w:r>
      <w:r w:rsidRPr="00734691">
        <w:t xml:space="preserve"> Encoding in </w:t>
      </w:r>
      <w:r w:rsidR="00487568" w:rsidRPr="00734691">
        <w:t>T</w:t>
      </w:r>
      <w:r w:rsidRPr="00734691">
        <w:t xml:space="preserve">raditional </w:t>
      </w:r>
      <w:r w:rsidR="00487568" w:rsidRPr="00734691">
        <w:t xml:space="preserve">RDSR </w:t>
      </w:r>
      <w:r w:rsidRPr="00734691">
        <w:t xml:space="preserve">and </w:t>
      </w:r>
      <w:r w:rsidR="00487568" w:rsidRPr="00734691">
        <w:t>E</w:t>
      </w:r>
      <w:r w:rsidRPr="00734691">
        <w:t>nhanced RDSR</w:t>
      </w:r>
      <w:bookmarkEnd w:id="53"/>
    </w:p>
    <w:p w14:paraId="4E4B39EE" w14:textId="221C9B2E" w:rsidR="00ED2913" w:rsidRPr="00734691" w:rsidRDefault="00F86906" w:rsidP="00907D74">
      <w:r w:rsidRPr="00734691">
        <w:t>Traditional RDSR and Enhanced RDSR encode largely equivalent information in different ways and have a number of similarities</w:t>
      </w:r>
      <w:r w:rsidR="00ED2913" w:rsidRPr="00734691">
        <w:t>. This section will discuss details of the</w:t>
      </w:r>
      <w:r w:rsidRPr="00734691">
        <w:t>se</w:t>
      </w:r>
      <w:r w:rsidR="00ED2913" w:rsidRPr="00734691">
        <w:t xml:space="preserve"> encodings</w:t>
      </w:r>
      <w:r w:rsidRPr="00734691">
        <w:t xml:space="preserve"> and advantages of using one o</w:t>
      </w:r>
      <w:r w:rsidR="004410F5" w:rsidRPr="00734691">
        <w:t>r</w:t>
      </w:r>
      <w:r w:rsidRPr="00734691">
        <w:t xml:space="preserve"> the other</w:t>
      </w:r>
      <w:r w:rsidR="00ED2913" w:rsidRPr="00734691">
        <w:t>.</w:t>
      </w:r>
    </w:p>
    <w:p w14:paraId="178543CF" w14:textId="628181CB" w:rsidR="00424A39" w:rsidRPr="00734691" w:rsidRDefault="00424A39" w:rsidP="00907D74">
      <w:pPr>
        <w:pStyle w:val="Heading4"/>
      </w:pPr>
      <w:bookmarkStart w:id="54" w:name="_Toc219295258"/>
      <w:r w:rsidRPr="00734691">
        <w:t xml:space="preserve">ZZZZZ.4.1.1 Basic Concepts of </w:t>
      </w:r>
      <w:r w:rsidR="004C4434" w:rsidRPr="00734691">
        <w:t xml:space="preserve">RDSR </w:t>
      </w:r>
      <w:r w:rsidRPr="00734691">
        <w:t>Encoding</w:t>
      </w:r>
      <w:bookmarkEnd w:id="54"/>
    </w:p>
    <w:p w14:paraId="4EC596E1" w14:textId="0C97B703" w:rsidR="0038529E" w:rsidRPr="00734691" w:rsidRDefault="0038529E" w:rsidP="00907D74">
      <w:pPr>
        <w:pStyle w:val="Heading5"/>
      </w:pPr>
      <w:bookmarkStart w:id="55" w:name="_Toc219295259"/>
      <w:r w:rsidRPr="00734691">
        <w:t xml:space="preserve">ZZZZZ.4.1.1.1 </w:t>
      </w:r>
      <w:r w:rsidR="0029741D" w:rsidRPr="00734691">
        <w:t xml:space="preserve">Frequency of </w:t>
      </w:r>
      <w:r w:rsidRPr="00734691">
        <w:t xml:space="preserve">Encoding of </w:t>
      </w:r>
      <w:r w:rsidR="004C4434" w:rsidRPr="00734691">
        <w:t xml:space="preserve">RDSR </w:t>
      </w:r>
      <w:r w:rsidRPr="00734691">
        <w:t>Parameters</w:t>
      </w:r>
      <w:bookmarkEnd w:id="55"/>
    </w:p>
    <w:p w14:paraId="39FA2A90" w14:textId="4D654C86" w:rsidR="000D503D" w:rsidRPr="00734691" w:rsidRDefault="00E1347B" w:rsidP="00907D74">
      <w:r w:rsidRPr="00734691">
        <w:t xml:space="preserve">Traditional RDSR encodes the information based on the concept of </w:t>
      </w:r>
      <w:r w:rsidR="00642F0E" w:rsidRPr="00734691">
        <w:t xml:space="preserve">individual </w:t>
      </w:r>
      <w:r w:rsidRPr="00734691">
        <w:t>Irradiation Event</w:t>
      </w:r>
      <w:r w:rsidR="00642F0E" w:rsidRPr="00734691">
        <w:t>s</w:t>
      </w:r>
      <w:r w:rsidRPr="00734691">
        <w:t>,</w:t>
      </w:r>
      <w:r w:rsidR="00131331" w:rsidRPr="00734691">
        <w:t xml:space="preserve"> which </w:t>
      </w:r>
      <w:r w:rsidR="00642F0E" w:rsidRPr="00734691">
        <w:t>are</w:t>
      </w:r>
      <w:r w:rsidR="00DC2C89" w:rsidRPr="00734691">
        <w:t xml:space="preserve"> </w:t>
      </w:r>
      <w:r w:rsidR="00131331" w:rsidRPr="00734691">
        <w:t>defined by</w:t>
      </w:r>
      <w:r w:rsidR="00C96D78" w:rsidRPr="00734691">
        <w:t xml:space="preserve"> a single continuous actuation of the equipment's irradiation switch, from the start of the </w:t>
      </w:r>
      <w:r w:rsidR="00642F0E" w:rsidRPr="00734691">
        <w:t xml:space="preserve">X-Ray tube </w:t>
      </w:r>
      <w:r w:rsidR="00C96D78" w:rsidRPr="00734691">
        <w:t>loading time of the first pulse until the loading time trailing edge of the final pulse</w:t>
      </w:r>
      <w:r w:rsidR="00CA68C4" w:rsidRPr="00734691">
        <w:t xml:space="preserve"> (see PS3.16 Chapter D)</w:t>
      </w:r>
      <w:r w:rsidR="00DC2C89" w:rsidRPr="00734691">
        <w:t>.</w:t>
      </w:r>
      <w:r w:rsidR="001F06D3" w:rsidRPr="00734691">
        <w:t xml:space="preserve"> In projection X-Ray </w:t>
      </w:r>
      <w:r w:rsidR="008502C2" w:rsidRPr="00734691">
        <w:t>devices</w:t>
      </w:r>
      <w:r w:rsidR="001F06D3" w:rsidRPr="00734691">
        <w:t xml:space="preserve">, an irradiation event is often analogous with a pedal press or button press. On scanners like CT systems, the irradiation event may not necessarily have a one-to-one correlation with a button press depending on the protocol and acquisition settings. Any on-off switching of the irradiation during the event (e.g., pulsing, pausing for cardiac motion) is not </w:t>
      </w:r>
      <w:r w:rsidR="008502C2" w:rsidRPr="00734691">
        <w:t xml:space="preserve">encoded </w:t>
      </w:r>
      <w:r w:rsidR="001F06D3" w:rsidRPr="00734691">
        <w:t xml:space="preserve">as separate </w:t>
      </w:r>
      <w:r w:rsidR="008502C2" w:rsidRPr="00734691">
        <w:t>Irradiation E</w:t>
      </w:r>
      <w:r w:rsidR="001F06D3" w:rsidRPr="00734691">
        <w:t>vents. In the Traditional RDSR, the Irradiation Event is the smallest information entity recorded.</w:t>
      </w:r>
      <w:r w:rsidR="000D503D" w:rsidRPr="00734691">
        <w:t xml:space="preserve"> </w:t>
      </w:r>
    </w:p>
    <w:p w14:paraId="44BA27CC" w14:textId="77777777" w:rsidR="004C4434" w:rsidRPr="00734691" w:rsidRDefault="00ED2913" w:rsidP="00907D74">
      <w:r w:rsidRPr="00734691">
        <w:t xml:space="preserve">Enhanced RDSR decouples the </w:t>
      </w:r>
      <w:r w:rsidR="008F1B2C" w:rsidRPr="00734691">
        <w:t xml:space="preserve">Traditional RDSR </w:t>
      </w:r>
      <w:r w:rsidRPr="00734691">
        <w:t>dependence of reporting information based solely on the beginning and end of an Irradiation Event. For example, values that change infrequently within</w:t>
      </w:r>
      <w:r w:rsidR="00E1347B" w:rsidRPr="00734691">
        <w:t xml:space="preserve"> the scope of</w:t>
      </w:r>
      <w:r w:rsidRPr="00734691">
        <w:t xml:space="preserve"> </w:t>
      </w:r>
      <w:r w:rsidR="00E1347B" w:rsidRPr="00734691">
        <w:t xml:space="preserve">the </w:t>
      </w:r>
      <w:r w:rsidRPr="00734691">
        <w:t>RDSR (e.g., Focal Spot Size) may be encoded with a single value over a time period spanning multiple Irradiation Events. Alternatively, certain values that change within an Irradiation Event (e.g., Tube Current, X-Ray Source Position during CBCT) may be encoded at finer intervals than the Irradiation Event to allow for greater precision when performing dose calculation.</w:t>
      </w:r>
    </w:p>
    <w:p w14:paraId="5D5AF731" w14:textId="67378AD0" w:rsidR="0000791A" w:rsidRPr="00734691" w:rsidRDefault="0000791A" w:rsidP="00907D74">
      <w:r w:rsidRPr="00734691">
        <w:t>In Enhanced RDSR, the Irradiation Events and the encoding intervals of the parameters are timestamped. This allows relat</w:t>
      </w:r>
      <w:r w:rsidR="001F356F" w:rsidRPr="00734691">
        <w:t>ing</w:t>
      </w:r>
      <w:r w:rsidRPr="00734691">
        <w:t xml:space="preserve"> the values of the</w:t>
      </w:r>
      <w:r w:rsidR="003F052B" w:rsidRPr="00734691">
        <w:t xml:space="preserve"> </w:t>
      </w:r>
      <w:r w:rsidR="0029741D" w:rsidRPr="00734691">
        <w:t>parameter</w:t>
      </w:r>
      <w:r w:rsidRPr="00734691">
        <w:t>s</w:t>
      </w:r>
      <w:r w:rsidR="0029741D" w:rsidRPr="00734691">
        <w:t xml:space="preserve"> </w:t>
      </w:r>
      <w:r w:rsidRPr="00734691">
        <w:t>to their corresponding Irradiation Event.</w:t>
      </w:r>
    </w:p>
    <w:p w14:paraId="1FD6E5B4" w14:textId="35E7E218" w:rsidR="00ED2913" w:rsidRPr="00734691" w:rsidRDefault="00A4113D" w:rsidP="00907D74">
      <w:r w:rsidRPr="00A4113D">
        <w:t xml:space="preserve">Figure ZZZZZ.4.1.1.1-1 </w:t>
      </w:r>
      <w:r w:rsidR="00ED2913" w:rsidRPr="00734691">
        <w:t xml:space="preserve">shows a simplified example of a short XA procedure meant to </w:t>
      </w:r>
      <w:r w:rsidR="00EB668B" w:rsidRPr="00734691">
        <w:t xml:space="preserve">illustrate </w:t>
      </w:r>
      <w:r w:rsidR="00ED2913" w:rsidRPr="00734691">
        <w:t>the basic encoding concepts of the Enhanced RDSR timing</w:t>
      </w:r>
      <w:r w:rsidR="00F15F7E" w:rsidRPr="00734691">
        <w:t xml:space="preserve"> vs. Traditional RDSR</w:t>
      </w:r>
      <w:r w:rsidR="00ED2913" w:rsidRPr="00734691">
        <w:t xml:space="preserve">. </w:t>
      </w:r>
      <w:r w:rsidR="00536674" w:rsidRPr="00734691">
        <w:t>Enhanced RDSR uses t</w:t>
      </w:r>
      <w:r w:rsidR="00ED2913" w:rsidRPr="00734691">
        <w:t xml:space="preserve">he same encoding methodology </w:t>
      </w:r>
      <w:r w:rsidR="00536674" w:rsidRPr="00734691">
        <w:t>for</w:t>
      </w:r>
      <w:r w:rsidR="00ED2913" w:rsidRPr="00734691">
        <w:t xml:space="preserve"> all modalities and procedures. </w:t>
      </w:r>
    </w:p>
    <w:p w14:paraId="7E994B25" w14:textId="69F6354F" w:rsidR="00AA7C66" w:rsidRPr="00734691" w:rsidRDefault="001340D4" w:rsidP="00907D74">
      <w:pPr>
        <w:rPr>
          <w:sz w:val="18"/>
          <w:szCs w:val="18"/>
        </w:rPr>
      </w:pPr>
      <w:r w:rsidRPr="00734691">
        <w:rPr>
          <w:noProof/>
        </w:rPr>
        <w:lastRenderedPageBreak/>
        <w:t xml:space="preserve"> </w:t>
      </w:r>
      <w:r w:rsidR="00D21796" w:rsidRPr="00734691">
        <w:rPr>
          <w:noProof/>
        </w:rPr>
        <w:drawing>
          <wp:inline distT="0" distB="0" distL="0" distR="0" wp14:anchorId="62EB2971" wp14:editId="197ADB90">
            <wp:extent cx="6000750" cy="4793615"/>
            <wp:effectExtent l="0" t="0" r="0" b="6985"/>
            <wp:docPr id="16608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8645" name=""/>
                    <pic:cNvPicPr/>
                  </pic:nvPicPr>
                  <pic:blipFill>
                    <a:blip r:embed="rId11"/>
                    <a:stretch>
                      <a:fillRect/>
                    </a:stretch>
                  </pic:blipFill>
                  <pic:spPr>
                    <a:xfrm>
                      <a:off x="0" y="0"/>
                      <a:ext cx="6000750" cy="4793615"/>
                    </a:xfrm>
                    <a:prstGeom prst="rect">
                      <a:avLst/>
                    </a:prstGeom>
                  </pic:spPr>
                </pic:pic>
              </a:graphicData>
            </a:graphic>
          </wp:inline>
        </w:drawing>
      </w:r>
    </w:p>
    <w:p w14:paraId="691D8FFF" w14:textId="3527D123" w:rsidR="008A6E6B" w:rsidRPr="00FB3C7C" w:rsidRDefault="008A6E6B" w:rsidP="00337230">
      <w:pPr>
        <w:pStyle w:val="FigureTitle"/>
      </w:pPr>
      <w:r w:rsidRPr="00337230">
        <w:t>Figure ZZZ</w:t>
      </w:r>
      <w:r w:rsidRPr="00FB3C7C">
        <w:t>ZZ.4.1</w:t>
      </w:r>
      <w:r w:rsidR="0038529E" w:rsidRPr="00FB3C7C">
        <w:t>.1.1</w:t>
      </w:r>
      <w:r w:rsidRPr="00FB3C7C">
        <w:t>-1</w:t>
      </w:r>
      <w:r w:rsidR="00F953F6">
        <w:t>.</w:t>
      </w:r>
      <w:r w:rsidR="007357CC" w:rsidRPr="00FB3C7C">
        <w:t xml:space="preserve"> Example of Encoding Concepts of </w:t>
      </w:r>
      <w:r w:rsidR="00CB05B8">
        <w:t xml:space="preserve">XA </w:t>
      </w:r>
      <w:r w:rsidR="00787A1D" w:rsidRPr="00FB3C7C">
        <w:t>Traditional and</w:t>
      </w:r>
      <w:r w:rsidR="007357CC" w:rsidRPr="00FB3C7C">
        <w:t xml:space="preserve"> Enhanced RDSR</w:t>
      </w:r>
    </w:p>
    <w:p w14:paraId="5E3DBB91" w14:textId="2ABFB18B" w:rsidR="00ED2913" w:rsidRPr="00734691" w:rsidRDefault="00ED2913" w:rsidP="00907D74">
      <w:r w:rsidRPr="00734691">
        <w:t>In this figure, the “Real World</w:t>
      </w:r>
      <w:r w:rsidR="00A849D2" w:rsidRPr="00734691">
        <w:t xml:space="preserve"> Exposures</w:t>
      </w:r>
      <w:r w:rsidRPr="00734691">
        <w:t xml:space="preserve">” box shows the imaging modes, gantry position, and pedal presses (i.e., X-Ray switch on/off) of an XA system. </w:t>
      </w:r>
      <w:r w:rsidR="001B4EE4" w:rsidRPr="00734691">
        <w:t>T</w:t>
      </w:r>
      <w:r w:rsidRPr="00734691">
        <w:t xml:space="preserve">here are four presses of the </w:t>
      </w:r>
      <w:r w:rsidR="00985CD0" w:rsidRPr="00734691">
        <w:t>pedal</w:t>
      </w:r>
      <w:r w:rsidRPr="00734691">
        <w:t xml:space="preserve"> in regular fluoroscopy mode, two presses in DSA mode</w:t>
      </w:r>
      <w:r w:rsidR="003C46CB" w:rsidRPr="00734691">
        <w:t xml:space="preserve"> (Digital Subtraction Angiography)</w:t>
      </w:r>
      <w:r w:rsidRPr="00734691">
        <w:t>, and one press in CBCT</w:t>
      </w:r>
      <w:r w:rsidR="00A94589" w:rsidRPr="00734691">
        <w:t xml:space="preserve"> mode (Cone Beam CT)</w:t>
      </w:r>
      <w:r w:rsidRPr="00734691">
        <w:t>.</w:t>
      </w:r>
    </w:p>
    <w:p w14:paraId="20132DDA" w14:textId="04DE3BD1" w:rsidR="00E55316" w:rsidRPr="00734691" w:rsidRDefault="00ED2913" w:rsidP="00907D74">
      <w:r w:rsidRPr="00734691">
        <w:t>The “Sample Encoding</w:t>
      </w:r>
      <w:r w:rsidR="00886F02" w:rsidRPr="00734691">
        <w:t xml:space="preserve"> of Traditional RDSR</w:t>
      </w:r>
      <w:r w:rsidRPr="00734691">
        <w:t>” box shows a simplified encoding of a</w:t>
      </w:r>
      <w:r w:rsidR="00704B1C" w:rsidRPr="00734691">
        <w:t xml:space="preserve"> Traditional </w:t>
      </w:r>
      <w:r w:rsidRPr="00734691">
        <w:t xml:space="preserve">RDSR. </w:t>
      </w:r>
      <w:r w:rsidR="00704B1C" w:rsidRPr="00734691">
        <w:t>E</w:t>
      </w:r>
      <w:r w:rsidRPr="00734691">
        <w:t xml:space="preserve">ach pedal press </w:t>
      </w:r>
      <w:r w:rsidR="00480CF9" w:rsidRPr="00734691">
        <w:t>results in</w:t>
      </w:r>
      <w:r w:rsidRPr="00734691">
        <w:t xml:space="preserve"> a separate Irradiation Event</w:t>
      </w:r>
      <w:r w:rsidR="004D72DE" w:rsidRPr="00734691">
        <w:t>, and all parameters are encoded within each Irradiation Event.</w:t>
      </w:r>
    </w:p>
    <w:p w14:paraId="78799B8C" w14:textId="0757D969" w:rsidR="00E0408D" w:rsidRPr="00734691" w:rsidRDefault="00E55316" w:rsidP="00907D74">
      <w:r w:rsidRPr="00734691">
        <w:t xml:space="preserve">The “Sample Encoding of Enhanced RDSR” box shows </w:t>
      </w:r>
      <w:r w:rsidR="002A3AD9" w:rsidRPr="00734691">
        <w:t>a simplified encoding of an Enhanced RDSR. T</w:t>
      </w:r>
      <w:r w:rsidR="00ED2913" w:rsidRPr="00734691">
        <w:t xml:space="preserve">he </w:t>
      </w:r>
      <w:r w:rsidR="00C32596" w:rsidRPr="00734691">
        <w:t>e</w:t>
      </w:r>
      <w:r w:rsidR="00A55171" w:rsidRPr="00734691">
        <w:t>n</w:t>
      </w:r>
      <w:r w:rsidR="00C32596" w:rsidRPr="00734691">
        <w:t>coding</w:t>
      </w:r>
      <w:r w:rsidR="00ED2913" w:rsidRPr="00734691">
        <w:t xml:space="preserve"> is decoupled from the Irradiation Event, allowing content to either span multiple Irradiation Events or to be </w:t>
      </w:r>
      <w:r w:rsidR="00E0408D" w:rsidRPr="00734691">
        <w:t xml:space="preserve">encoded </w:t>
      </w:r>
      <w:r w:rsidR="00ED2913" w:rsidRPr="00734691">
        <w:t xml:space="preserve">multiple times within a single Irradiation Event. </w:t>
      </w:r>
      <w:r w:rsidR="00745B41" w:rsidRPr="00734691">
        <w:t>Parameter values are encoded with a start and end DateTime, rather than being associated with an Irradiation Event</w:t>
      </w:r>
      <w:r w:rsidR="00ED2913" w:rsidRPr="00734691">
        <w:t>.</w:t>
      </w:r>
      <w:r w:rsidR="00CD7259" w:rsidRPr="00734691">
        <w:t xml:space="preserve"> </w:t>
      </w:r>
      <w:r w:rsidR="00E0408D" w:rsidRPr="00734691">
        <w:t xml:space="preserve">The frequency of the encoding is implementation dependent. </w:t>
      </w:r>
    </w:p>
    <w:p w14:paraId="5E57C17D" w14:textId="25DCAC2D" w:rsidR="00EF2026" w:rsidRPr="00734691" w:rsidRDefault="00CD7259" w:rsidP="00907D74">
      <w:r w:rsidRPr="00734691">
        <w:t xml:space="preserve">For example, </w:t>
      </w:r>
      <w:r w:rsidR="00ED2913" w:rsidRPr="00734691">
        <w:t>the Technique (tube current, in this example)</w:t>
      </w:r>
      <w:r w:rsidRPr="00734691">
        <w:t xml:space="preserve"> encodes a single item for</w:t>
      </w:r>
      <w:r w:rsidR="007B10FE" w:rsidRPr="00734691">
        <w:t xml:space="preserve"> a</w:t>
      </w:r>
      <w:r w:rsidR="00ED2913" w:rsidRPr="00734691">
        <w:t>ll the fluoroscopy events (</w:t>
      </w:r>
      <w:r w:rsidRPr="00734691">
        <w:t xml:space="preserve">100 mA for </w:t>
      </w:r>
      <w:r w:rsidR="00ED2913" w:rsidRPr="00734691">
        <w:t>Irradiation Events 1-4)</w:t>
      </w:r>
      <w:r w:rsidR="004763E4" w:rsidRPr="00734691">
        <w:t xml:space="preserve">, </w:t>
      </w:r>
      <w:r w:rsidR="009A27D2" w:rsidRPr="00734691">
        <w:t xml:space="preserve">and </w:t>
      </w:r>
      <w:r w:rsidR="004763E4" w:rsidRPr="00734691">
        <w:t>a second item for the D</w:t>
      </w:r>
      <w:r w:rsidR="00ED2913" w:rsidRPr="00734691">
        <w:t xml:space="preserve">SA events. </w:t>
      </w:r>
      <w:r w:rsidR="00EF2026" w:rsidRPr="00734691">
        <w:t xml:space="preserve">The </w:t>
      </w:r>
      <w:r w:rsidR="00ED2913" w:rsidRPr="00734691">
        <w:t xml:space="preserve">CBCT mode </w:t>
      </w:r>
      <w:r w:rsidR="00ED2913" w:rsidRPr="00734691">
        <w:lastRenderedPageBreak/>
        <w:t xml:space="preserve">(Irradiation Event 7) tube current is modulating and is encoded as many times as needed for </w:t>
      </w:r>
      <w:r w:rsidR="0085349C" w:rsidRPr="00734691">
        <w:t>dosimetry</w:t>
      </w:r>
      <w:r w:rsidR="00ED2913" w:rsidRPr="00734691">
        <w:t xml:space="preserve"> purposes (four in this example). </w:t>
      </w:r>
    </w:p>
    <w:p w14:paraId="4D5C28A4" w14:textId="58E7B8BC" w:rsidR="00ED2913" w:rsidRPr="00734691" w:rsidRDefault="00ED2913" w:rsidP="00907D74">
      <w:r w:rsidRPr="00734691">
        <w:t xml:space="preserve">Similar to the Technique, the Source Position </w:t>
      </w:r>
      <w:r w:rsidR="00E0408D" w:rsidRPr="00734691">
        <w:t xml:space="preserve">is </w:t>
      </w:r>
      <w:r w:rsidRPr="00734691">
        <w:t>encoded a single time for the first six Irradiation Events since it is not moving</w:t>
      </w:r>
      <w:r w:rsidR="00E0408D" w:rsidRPr="00734691">
        <w:t xml:space="preserve">, </w:t>
      </w:r>
      <w:r w:rsidRPr="00734691">
        <w:t>and then encoded multiple times for Irradiation Event 7 to reflect the fact that it is rotating around the patient.</w:t>
      </w:r>
    </w:p>
    <w:p w14:paraId="4412D3D0" w14:textId="1608C063" w:rsidR="007B10FE" w:rsidRPr="00734691" w:rsidRDefault="0021415A" w:rsidP="00907D74">
      <w:r w:rsidRPr="00734691">
        <w:t xml:space="preserve">In this example, the implementation chose to encode multiple </w:t>
      </w:r>
      <w:r w:rsidR="001A37BD" w:rsidRPr="00734691">
        <w:t>radiation output</w:t>
      </w:r>
      <w:r w:rsidRPr="00734691">
        <w:t xml:space="preserve"> values during the CBCT event to provide a more granular record of the dose</w:t>
      </w:r>
      <w:r w:rsidR="0038529E" w:rsidRPr="00734691">
        <w:t xml:space="preserve"> at the  several positions of the X-Ray source. This granularity allows a more accurate mapping of the dose values to the different parts of the patient body, E.g. for skin dose calculations</w:t>
      </w:r>
      <w:r w:rsidR="00ED2913" w:rsidRPr="00734691">
        <w:t>.</w:t>
      </w:r>
      <w:r w:rsidR="009805A9" w:rsidRPr="00734691">
        <w:t xml:space="preserve"> </w:t>
      </w:r>
    </w:p>
    <w:p w14:paraId="1B9D7120" w14:textId="1CD8B655" w:rsidR="0038529E" w:rsidRPr="00734691" w:rsidRDefault="0038529E" w:rsidP="00907D74">
      <w:pPr>
        <w:pStyle w:val="Heading5"/>
      </w:pPr>
      <w:bookmarkStart w:id="56" w:name="_Toc219295260"/>
      <w:r w:rsidRPr="00734691">
        <w:t xml:space="preserve">ZZZZZ.4.1.1.2 Encoding of Parameters </w:t>
      </w:r>
      <w:r w:rsidR="00F2478C" w:rsidRPr="00734691">
        <w:t>Across</w:t>
      </w:r>
      <w:r w:rsidRPr="00734691">
        <w:t xml:space="preserve"> TIDs</w:t>
      </w:r>
      <w:r w:rsidR="004C4434" w:rsidRPr="00734691">
        <w:t xml:space="preserve"> in Enhanced RDSR</w:t>
      </w:r>
      <w:bookmarkEnd w:id="56"/>
    </w:p>
    <w:p w14:paraId="48C211FA" w14:textId="11E7897C" w:rsidR="003B7AFC" w:rsidRPr="00734691" w:rsidRDefault="000950BC" w:rsidP="00907D74">
      <w:r w:rsidRPr="00734691">
        <w:t>Information in the Enhanced RDSR is grouped in different TIDs</w:t>
      </w:r>
      <w:r w:rsidR="003B7AFC" w:rsidRPr="00734691">
        <w:t>, each TID</w:t>
      </w:r>
      <w:r w:rsidRPr="00734691">
        <w:t xml:space="preserve"> contain</w:t>
      </w:r>
      <w:r w:rsidR="003B7AFC" w:rsidRPr="00734691">
        <w:t>s</w:t>
      </w:r>
      <w:r w:rsidRPr="00734691">
        <w:t xml:space="preserve"> information </w:t>
      </w:r>
      <w:r w:rsidR="003B7AFC" w:rsidRPr="00734691">
        <w:t>which often change</w:t>
      </w:r>
      <w:r w:rsidRPr="00734691">
        <w:t xml:space="preserve"> at similar frequenc</w:t>
      </w:r>
      <w:r w:rsidR="003B7AFC" w:rsidRPr="00734691">
        <w:t>ies, and t</w:t>
      </w:r>
      <w:r w:rsidR="00B870FE" w:rsidRPr="00734691">
        <w:t xml:space="preserve">he parameters contained in two different TIDs could change at different frequencies. </w:t>
      </w:r>
    </w:p>
    <w:p w14:paraId="0B415CF2" w14:textId="2886F27C" w:rsidR="00CC7EDD" w:rsidRPr="00734691" w:rsidRDefault="00ED2913" w:rsidP="00907D74">
      <w:r w:rsidRPr="00734691">
        <w:t xml:space="preserve">Multiple </w:t>
      </w:r>
      <w:r w:rsidR="00563DA9" w:rsidRPr="00734691">
        <w:t>inclusions</w:t>
      </w:r>
      <w:r w:rsidR="00CC7EDD" w:rsidRPr="00734691">
        <w:t xml:space="preserve"> </w:t>
      </w:r>
      <w:r w:rsidRPr="00734691">
        <w:t xml:space="preserve">of </w:t>
      </w:r>
      <w:r w:rsidR="003B7AFC" w:rsidRPr="00734691">
        <w:t xml:space="preserve">each </w:t>
      </w:r>
      <w:r w:rsidRPr="00734691">
        <w:t>TID may be encoded at different intervals from the Irradiation Events at whatever frequency is required to provide sufficient temporal resolution of the TID and its associated content items. Within certain TIDs, some content items may be encoded at greater frequencies using a Value Type TABLE, which allows the encoding of multiple values in one content item along with associated DateTime values.</w:t>
      </w:r>
      <w:r w:rsidR="00A71CDF" w:rsidRPr="00734691">
        <w:t xml:space="preserve"> </w:t>
      </w:r>
    </w:p>
    <w:p w14:paraId="65D8F13F" w14:textId="242CC6C1" w:rsidR="00ED2913" w:rsidRPr="00734691" w:rsidRDefault="00A71CDF" w:rsidP="00907D74">
      <w:r w:rsidRPr="00734691">
        <w:t xml:space="preserve">Note that it is allowed to encode values of the same content item (e.g. Air Kerma) in several </w:t>
      </w:r>
      <w:r w:rsidR="00617F40" w:rsidRPr="00734691">
        <w:t xml:space="preserve">inclusions </w:t>
      </w:r>
      <w:r w:rsidRPr="00734691">
        <w:t xml:space="preserve">of the TID (e.g. </w:t>
      </w:r>
      <w:r w:rsidR="003B7AFC" w:rsidRPr="00734691">
        <w:t xml:space="preserve">in the </w:t>
      </w:r>
      <w:r w:rsidRPr="00734691">
        <w:t xml:space="preserve">Radiation Output TID10048) using the Value Type TABLE in one </w:t>
      </w:r>
      <w:r w:rsidR="00617F40" w:rsidRPr="00734691">
        <w:t xml:space="preserve">inclusion </w:t>
      </w:r>
      <w:r w:rsidRPr="00734691">
        <w:t xml:space="preserve">and Value Type NUM in another </w:t>
      </w:r>
      <w:r w:rsidR="00617F40" w:rsidRPr="00734691">
        <w:t>inclusion</w:t>
      </w:r>
      <w:r w:rsidRPr="00734691">
        <w:t xml:space="preserve">. </w:t>
      </w:r>
      <w:r w:rsidR="00F33BEA" w:rsidRPr="00F33BEA">
        <w:t xml:space="preserve">Figure ZZZZZ.4.1.1.2-1 </w:t>
      </w:r>
      <w:r w:rsidR="00DC2976" w:rsidRPr="00734691">
        <w:t xml:space="preserve">illustrates </w:t>
      </w:r>
      <w:r w:rsidR="00ED2913" w:rsidRPr="00734691">
        <w:t>the structure of encoding content items within the TIDs, as well as the use of the TABLE Value Type to encode a content item with multiple values. For a complete example of RDSR encodings see the examples in ZZZZZ.5</w:t>
      </w:r>
    </w:p>
    <w:p w14:paraId="4EABEF1A" w14:textId="5C48C3DA" w:rsidR="00ED2913" w:rsidRPr="00734691" w:rsidRDefault="00F37035" w:rsidP="00907D74">
      <w:r w:rsidRPr="00734691">
        <w:rPr>
          <w:noProof/>
        </w:rPr>
        <w:lastRenderedPageBreak/>
        <w:t xml:space="preserve"> </w:t>
      </w:r>
      <w:r w:rsidR="00481DC2" w:rsidRPr="00734691">
        <w:rPr>
          <w:noProof/>
        </w:rPr>
        <w:drawing>
          <wp:inline distT="0" distB="0" distL="0" distR="0" wp14:anchorId="661F59DB" wp14:editId="4E65006C">
            <wp:extent cx="5710793" cy="3922016"/>
            <wp:effectExtent l="0" t="0" r="4445" b="2540"/>
            <wp:docPr id="115298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84926" name=""/>
                    <pic:cNvPicPr/>
                  </pic:nvPicPr>
                  <pic:blipFill>
                    <a:blip r:embed="rId12"/>
                    <a:stretch>
                      <a:fillRect/>
                    </a:stretch>
                  </pic:blipFill>
                  <pic:spPr>
                    <a:xfrm>
                      <a:off x="0" y="0"/>
                      <a:ext cx="5715718" cy="3925398"/>
                    </a:xfrm>
                    <a:prstGeom prst="rect">
                      <a:avLst/>
                    </a:prstGeom>
                  </pic:spPr>
                </pic:pic>
              </a:graphicData>
            </a:graphic>
          </wp:inline>
        </w:drawing>
      </w:r>
    </w:p>
    <w:p w14:paraId="23D86155" w14:textId="28A8B9D5" w:rsidR="008A6E6B" w:rsidRPr="00EA0C9A" w:rsidRDefault="008A6E6B" w:rsidP="00337230">
      <w:pPr>
        <w:pStyle w:val="FigureTitle"/>
      </w:pPr>
      <w:r w:rsidRPr="00337230">
        <w:t>Figure ZZZ</w:t>
      </w:r>
      <w:r w:rsidRPr="00EA0C9A">
        <w:t>ZZ.4.1</w:t>
      </w:r>
      <w:r w:rsidR="0038529E" w:rsidRPr="00EA0C9A">
        <w:t>.1.2</w:t>
      </w:r>
      <w:r w:rsidRPr="00EA0C9A">
        <w:t>-</w:t>
      </w:r>
      <w:r w:rsidR="0038529E" w:rsidRPr="00EA0C9A">
        <w:t>1</w:t>
      </w:r>
      <w:r w:rsidR="00F953F6">
        <w:t>.</w:t>
      </w:r>
      <w:r w:rsidR="007A1A20" w:rsidRPr="00EA0C9A">
        <w:t xml:space="preserve"> Structure of Encoding of Content Items in TIDs and in TABLE Value Types</w:t>
      </w:r>
    </w:p>
    <w:p w14:paraId="3500A3E5" w14:textId="05DAC5E5" w:rsidR="00ED2913" w:rsidRPr="00734691" w:rsidRDefault="00D275C3" w:rsidP="00907D74">
      <w:r w:rsidRPr="00734691">
        <w:t xml:space="preserve">For TABLEs with DateTime Started as the first column, the DateTime Started of the first row </w:t>
      </w:r>
      <w:r w:rsidR="00FC30AB" w:rsidRPr="00734691">
        <w:t>matches</w:t>
      </w:r>
      <w:r w:rsidRPr="00734691">
        <w:t xml:space="preserve"> the DateTime Started of the TID in which the content item resides. </w:t>
      </w:r>
      <w:r w:rsidR="00ED2913" w:rsidRPr="00734691">
        <w:t xml:space="preserve">Subsequent times within each TABLE do not necessarily match each other. This is </w:t>
      </w:r>
      <w:r w:rsidR="00EE0609" w:rsidRPr="00734691">
        <w:t xml:space="preserve">illustrated </w:t>
      </w:r>
      <w:r w:rsidR="00ED2913" w:rsidRPr="00734691">
        <w:t>by the tube potential and tube current TABLES: each has starting time of t</w:t>
      </w:r>
      <w:r w:rsidR="00ED2913" w:rsidRPr="00734691">
        <w:rPr>
          <w:vertAlign w:val="subscript"/>
        </w:rPr>
        <w:t>0</w:t>
      </w:r>
      <w:r w:rsidR="00ED2913" w:rsidRPr="00734691">
        <w:t>, but the next value for tube current is t</w:t>
      </w:r>
      <w:r w:rsidR="00ED2913" w:rsidRPr="00734691">
        <w:rPr>
          <w:vertAlign w:val="subscript"/>
        </w:rPr>
        <w:t>1</w:t>
      </w:r>
      <w:r w:rsidR="00ED2913" w:rsidRPr="00734691">
        <w:t>, while it is t</w:t>
      </w:r>
      <w:r w:rsidR="00ED2913" w:rsidRPr="00734691">
        <w:rPr>
          <w:vertAlign w:val="subscript"/>
        </w:rPr>
        <w:t>2</w:t>
      </w:r>
      <w:r w:rsidR="00ED2913" w:rsidRPr="00734691">
        <w:t xml:space="preserve"> for tube potential. The time t</w:t>
      </w:r>
      <w:r w:rsidR="00ED2913" w:rsidRPr="00734691">
        <w:rPr>
          <w:vertAlign w:val="subscript"/>
        </w:rPr>
        <w:t>1</w:t>
      </w:r>
      <w:r w:rsidR="00ED2913" w:rsidRPr="00734691">
        <w:t xml:space="preserve"> may be equal to t</w:t>
      </w:r>
      <w:r w:rsidR="00ED2913" w:rsidRPr="00734691">
        <w:rPr>
          <w:vertAlign w:val="subscript"/>
        </w:rPr>
        <w:t>2</w:t>
      </w:r>
      <w:r w:rsidR="00ED2913" w:rsidRPr="00734691">
        <w:t xml:space="preserve"> but is not required to be. The final DateTime</w:t>
      </w:r>
      <w:r w:rsidR="005A199B" w:rsidRPr="00734691">
        <w:t xml:space="preserve"> Started</w:t>
      </w:r>
      <w:r w:rsidR="00ED2913" w:rsidRPr="00734691">
        <w:t xml:space="preserve"> listed in the TABLE</w:t>
      </w:r>
      <w:r w:rsidR="00922B83" w:rsidRPr="00734691">
        <w:t xml:space="preserve"> is not</w:t>
      </w:r>
      <w:r w:rsidR="00ED2913" w:rsidRPr="00734691">
        <w:t xml:space="preserve"> after the DateTime Ended of the TID. In this example, the TID for Radiation Technique is used only a single time, with all additional temporal information provided using the TABLE Value Type.</w:t>
      </w:r>
    </w:p>
    <w:p w14:paraId="749C4DCC" w14:textId="34E69EE2" w:rsidR="00ED2913" w:rsidRPr="00734691" w:rsidRDefault="00FC30AB" w:rsidP="00907D74">
      <w:r w:rsidRPr="00734691">
        <w:t xml:space="preserve">For TABLEs with DateTime Ended as the first column, the DateTime Ended of the first row is not before the DateTime Started of the TID in which the content item resides. </w:t>
      </w:r>
      <w:r w:rsidR="00ED2913" w:rsidRPr="00734691">
        <w:t xml:space="preserve">For the Radiation Output TID in this example, it is used twice. In the first case, </w:t>
      </w:r>
      <w:r w:rsidR="00EE0609" w:rsidRPr="00734691">
        <w:t xml:space="preserve">the Air Kerma at the Output Measurement Point is provided as a single value, where in the second case it is provided in a TABLE. </w:t>
      </w:r>
      <w:r w:rsidR="00ED2913" w:rsidRPr="00734691">
        <w:t>As described earlier, in the case of using the TABLE VT for Air Kerma at the Output Measurement Point, the value provided is the Air Kerma accumulated over the period of time between the DateTime Ended listed in the table. For the first value, it is the Air Kerma accumulated between the DateTime Started listed in Row 2 of the Radiation Output TID and the DateTime Ended in the first row of the TABLE.</w:t>
      </w:r>
      <w:r w:rsidR="00B71D5C" w:rsidRPr="00734691">
        <w:t xml:space="preserve"> </w:t>
      </w:r>
    </w:p>
    <w:p w14:paraId="675A1983" w14:textId="3D555595" w:rsidR="00424A39" w:rsidRPr="00734691" w:rsidRDefault="00424A39" w:rsidP="00907D74">
      <w:pPr>
        <w:pStyle w:val="Heading4"/>
        <w:rPr>
          <w:sz w:val="18"/>
          <w:szCs w:val="18"/>
        </w:rPr>
      </w:pPr>
      <w:bookmarkStart w:id="57" w:name="_Toc219295261"/>
      <w:r w:rsidRPr="00734691">
        <w:t>ZZZZZ.4.1.2 Information Contained in Traditional RDSR vs. Enhanced RDSR</w:t>
      </w:r>
      <w:bookmarkEnd w:id="57"/>
    </w:p>
    <w:p w14:paraId="526CC62C" w14:textId="32018AC9" w:rsidR="00922B83" w:rsidRPr="00734691" w:rsidRDefault="0059445C" w:rsidP="00907D74">
      <w:r w:rsidRPr="00734691">
        <w:t>Although the encoding of Traditional RDSR and Enhanced RDSR is differen</w:t>
      </w:r>
      <w:r w:rsidR="00A12EFF" w:rsidRPr="00734691">
        <w:t>t</w:t>
      </w:r>
      <w:r w:rsidRPr="00734691">
        <w:t xml:space="preserve">, both RDSRs </w:t>
      </w:r>
      <w:r w:rsidR="00A12EFF" w:rsidRPr="00734691">
        <w:t>contain</w:t>
      </w:r>
      <w:r w:rsidRPr="00734691">
        <w:t xml:space="preserve"> largely equivalent information</w:t>
      </w:r>
      <w:r w:rsidR="00A12EFF" w:rsidRPr="00734691">
        <w:t xml:space="preserve">. </w:t>
      </w:r>
      <w:r w:rsidR="00C633C4" w:rsidRPr="00734691">
        <w:t>Table ZZZZZ.4.1</w:t>
      </w:r>
      <w:r w:rsidR="00C32F4A" w:rsidRPr="00734691">
        <w:t>.2</w:t>
      </w:r>
      <w:r w:rsidR="00C633C4" w:rsidRPr="00734691">
        <w:t xml:space="preserve">-1 </w:t>
      </w:r>
      <w:r w:rsidR="00ED2913" w:rsidRPr="00734691">
        <w:t xml:space="preserve">provides a general comparison between the Traditional and Enhanced RDSRs and explains where various information is contained within each RDSR type. </w:t>
      </w:r>
    </w:p>
    <w:p w14:paraId="785933A9" w14:textId="4B387EE3" w:rsidR="00C04D5C" w:rsidRPr="00734691" w:rsidRDefault="00C04D5C" w:rsidP="00EA0C9A">
      <w:pPr>
        <w:pStyle w:val="TableLabel"/>
      </w:pPr>
      <w:r w:rsidRPr="005F15F4">
        <w:lastRenderedPageBreak/>
        <w:t>Table ZZZZ</w:t>
      </w:r>
      <w:r w:rsidRPr="00734691">
        <w:t>Z.4.1</w:t>
      </w:r>
      <w:r w:rsidR="00C32F4A" w:rsidRPr="00734691">
        <w:t>.2</w:t>
      </w:r>
      <w:r w:rsidRPr="00734691">
        <w:t>-1</w:t>
      </w:r>
      <w:r w:rsidR="00EE65CD">
        <w:t>.</w:t>
      </w:r>
      <w:r w:rsidRPr="00734691">
        <w:t xml:space="preserve"> Comparison Between Traditional and Enhanced RDSR</w:t>
      </w:r>
    </w:p>
    <w:tbl>
      <w:tblPr>
        <w:tblStyle w:val="TableGrid"/>
        <w:tblW w:w="9895" w:type="dxa"/>
        <w:tblLook w:val="04A0" w:firstRow="1" w:lastRow="0" w:firstColumn="1" w:lastColumn="0" w:noHBand="0" w:noVBand="1"/>
      </w:tblPr>
      <w:tblGrid>
        <w:gridCol w:w="2605"/>
        <w:gridCol w:w="3330"/>
        <w:gridCol w:w="3960"/>
      </w:tblGrid>
      <w:tr w:rsidR="00ED2913" w:rsidRPr="00734691" w14:paraId="3CC2B8B7" w14:textId="77777777" w:rsidTr="005D4FA3">
        <w:trPr>
          <w:tblHeader/>
        </w:trPr>
        <w:tc>
          <w:tcPr>
            <w:tcW w:w="2605" w:type="dxa"/>
            <w:shd w:val="clear" w:color="auto" w:fill="DBE5F1" w:themeFill="accent1" w:themeFillTint="33"/>
          </w:tcPr>
          <w:p w14:paraId="56B1BEAD" w14:textId="77777777" w:rsidR="00ED2913" w:rsidRPr="00EA0C9A" w:rsidRDefault="00ED2913" w:rsidP="00907D74">
            <w:pPr>
              <w:rPr>
                <w:b/>
                <w:bCs/>
              </w:rPr>
            </w:pPr>
            <w:r w:rsidRPr="00EA0C9A">
              <w:rPr>
                <w:b/>
                <w:bCs/>
              </w:rPr>
              <w:t>Concepts</w:t>
            </w:r>
          </w:p>
        </w:tc>
        <w:tc>
          <w:tcPr>
            <w:tcW w:w="3330" w:type="dxa"/>
            <w:shd w:val="clear" w:color="auto" w:fill="DBE5F1" w:themeFill="accent1" w:themeFillTint="33"/>
          </w:tcPr>
          <w:p w14:paraId="7BECCF02" w14:textId="77777777" w:rsidR="00ED2913" w:rsidRPr="00EA0C9A" w:rsidRDefault="00ED2913" w:rsidP="00907D74">
            <w:pPr>
              <w:rPr>
                <w:b/>
                <w:bCs/>
              </w:rPr>
            </w:pPr>
            <w:r w:rsidRPr="00EA0C9A">
              <w:rPr>
                <w:b/>
                <w:bCs/>
              </w:rPr>
              <w:t>Traditional RDSR</w:t>
            </w:r>
          </w:p>
          <w:p w14:paraId="46CE699A" w14:textId="77777777" w:rsidR="00ED2913" w:rsidRPr="00EA0C9A" w:rsidRDefault="00ED2913" w:rsidP="00907D74">
            <w:pPr>
              <w:rPr>
                <w:b/>
                <w:bCs/>
              </w:rPr>
            </w:pPr>
            <w:r w:rsidRPr="00EA0C9A">
              <w:rPr>
                <w:b/>
                <w:bCs/>
              </w:rPr>
              <w:t>Root TIDs 10001, 10011</w:t>
            </w:r>
          </w:p>
        </w:tc>
        <w:tc>
          <w:tcPr>
            <w:tcW w:w="3960" w:type="dxa"/>
            <w:shd w:val="clear" w:color="auto" w:fill="DBE5F1" w:themeFill="accent1" w:themeFillTint="33"/>
          </w:tcPr>
          <w:p w14:paraId="77B605BE" w14:textId="77777777" w:rsidR="00ED2913" w:rsidRPr="00EA0C9A" w:rsidRDefault="00ED2913" w:rsidP="00907D74">
            <w:pPr>
              <w:rPr>
                <w:b/>
                <w:bCs/>
              </w:rPr>
            </w:pPr>
            <w:r w:rsidRPr="00EA0C9A">
              <w:rPr>
                <w:b/>
                <w:bCs/>
              </w:rPr>
              <w:t xml:space="preserve">Enhanced RDSR </w:t>
            </w:r>
          </w:p>
          <w:p w14:paraId="1D075132" w14:textId="77777777" w:rsidR="00ED2913" w:rsidRPr="00EA0C9A" w:rsidRDefault="00ED2913" w:rsidP="00907D74">
            <w:pPr>
              <w:rPr>
                <w:b/>
                <w:bCs/>
              </w:rPr>
            </w:pPr>
            <w:r w:rsidRPr="00EA0C9A">
              <w:rPr>
                <w:b/>
                <w:bCs/>
              </w:rPr>
              <w:t>Root TID 10040</w:t>
            </w:r>
          </w:p>
        </w:tc>
      </w:tr>
      <w:tr w:rsidR="00ED2D45" w:rsidRPr="00734691" w14:paraId="6C843659" w14:textId="77777777">
        <w:tc>
          <w:tcPr>
            <w:tcW w:w="2605" w:type="dxa"/>
            <w:shd w:val="clear" w:color="auto" w:fill="F2F2F2" w:themeFill="background1" w:themeFillShade="F2"/>
          </w:tcPr>
          <w:p w14:paraId="15351E3F" w14:textId="77777777" w:rsidR="00ED2D45" w:rsidRPr="00734691" w:rsidRDefault="00ED2D45" w:rsidP="00907D74">
            <w:r w:rsidRPr="00734691">
              <w:t>Accumulated Dose Data, Calibration</w:t>
            </w:r>
          </w:p>
        </w:tc>
        <w:tc>
          <w:tcPr>
            <w:tcW w:w="3330" w:type="dxa"/>
          </w:tcPr>
          <w:p w14:paraId="79857D41" w14:textId="34259073" w:rsidR="00B71D5C" w:rsidRPr="00734691" w:rsidRDefault="00B71D5C" w:rsidP="00907D74">
            <w:r w:rsidRPr="00734691">
              <w:t>TID differs by modality</w:t>
            </w:r>
            <w:r w:rsidR="0081724F" w:rsidRPr="00734691">
              <w:t>.</w:t>
            </w:r>
          </w:p>
          <w:p w14:paraId="1E5AD5FB" w14:textId="62009016" w:rsidR="006A1CCC" w:rsidRPr="00734691" w:rsidRDefault="006A1CCC" w:rsidP="00907D74">
            <w:pPr>
              <w:pStyle w:val="ListParagraph"/>
              <w:numPr>
                <w:ilvl w:val="0"/>
                <w:numId w:val="28"/>
              </w:numPr>
            </w:pPr>
            <w:r w:rsidRPr="00734691">
              <w:t xml:space="preserve">Common: </w:t>
            </w:r>
            <w:r w:rsidR="007F4396" w:rsidRPr="00734691">
              <w:t xml:space="preserve">  </w:t>
            </w:r>
            <w:r w:rsidRPr="00734691">
              <w:t xml:space="preserve">   </w:t>
            </w:r>
            <w:r w:rsidR="007F4396" w:rsidRPr="00734691">
              <w:t xml:space="preserve">TIDs </w:t>
            </w:r>
            <w:r w:rsidRPr="00734691">
              <w:rPr>
                <w:b/>
                <w:bCs/>
              </w:rPr>
              <w:t>10002</w:t>
            </w:r>
            <w:r w:rsidR="007F4396" w:rsidRPr="00734691">
              <w:rPr>
                <w:b/>
                <w:bCs/>
              </w:rPr>
              <w:t>, 10007</w:t>
            </w:r>
          </w:p>
          <w:p w14:paraId="2446799A" w14:textId="37303003" w:rsidR="00B71D5C" w:rsidRPr="00734691" w:rsidRDefault="00C90696" w:rsidP="00907D74">
            <w:pPr>
              <w:pStyle w:val="ListParagraph"/>
              <w:numPr>
                <w:ilvl w:val="0"/>
                <w:numId w:val="28"/>
              </w:numPr>
            </w:pPr>
            <w:r w:rsidRPr="00734691">
              <w:t xml:space="preserve">CT: </w:t>
            </w:r>
            <w:r w:rsidR="006A1CCC" w:rsidRPr="00734691">
              <w:t xml:space="preserve">               </w:t>
            </w:r>
            <w:r w:rsidR="007F4396" w:rsidRPr="00734691">
              <w:t xml:space="preserve">TID </w:t>
            </w:r>
            <w:r w:rsidR="00ED2D45" w:rsidRPr="00734691">
              <w:rPr>
                <w:b/>
                <w:bCs/>
              </w:rPr>
              <w:t>10012</w:t>
            </w:r>
          </w:p>
          <w:p w14:paraId="1D8A117C" w14:textId="26EC7A3E" w:rsidR="00B71D5C" w:rsidRPr="00734691" w:rsidRDefault="006A1CCC" w:rsidP="00907D74">
            <w:pPr>
              <w:pStyle w:val="ListParagraph"/>
              <w:numPr>
                <w:ilvl w:val="0"/>
                <w:numId w:val="28"/>
              </w:numPr>
            </w:pPr>
            <w:r w:rsidRPr="00734691">
              <w:t>XA, RF</w:t>
            </w:r>
            <w:r w:rsidR="00B71D5C" w:rsidRPr="00734691">
              <w:t xml:space="preserve">: </w:t>
            </w:r>
            <w:r w:rsidRPr="00734691">
              <w:t xml:space="preserve">        </w:t>
            </w:r>
            <w:r w:rsidR="007F4396" w:rsidRPr="00734691">
              <w:t xml:space="preserve">TID </w:t>
            </w:r>
            <w:r w:rsidR="00ED2D45" w:rsidRPr="00734691">
              <w:rPr>
                <w:b/>
                <w:bCs/>
              </w:rPr>
              <w:t>10004</w:t>
            </w:r>
          </w:p>
          <w:p w14:paraId="1C91B515" w14:textId="396BBEE0" w:rsidR="00B71D5C" w:rsidRPr="00734691" w:rsidRDefault="006A1CCC" w:rsidP="00907D74">
            <w:pPr>
              <w:pStyle w:val="ListParagraph"/>
              <w:numPr>
                <w:ilvl w:val="0"/>
                <w:numId w:val="28"/>
              </w:numPr>
            </w:pPr>
            <w:r w:rsidRPr="00734691">
              <w:t>MG</w:t>
            </w:r>
            <w:r w:rsidR="00C90696" w:rsidRPr="00734691">
              <w:t>:</w:t>
            </w:r>
            <w:r w:rsidRPr="00734691">
              <w:t xml:space="preserve">               </w:t>
            </w:r>
            <w:r w:rsidR="007F4396" w:rsidRPr="00734691">
              <w:t xml:space="preserve">TID </w:t>
            </w:r>
            <w:r w:rsidR="00ED2D45" w:rsidRPr="00734691">
              <w:rPr>
                <w:b/>
                <w:bCs/>
              </w:rPr>
              <w:t>10005</w:t>
            </w:r>
          </w:p>
          <w:p w14:paraId="31D62197" w14:textId="25F75605" w:rsidR="00ED2D45" w:rsidRPr="00734691" w:rsidRDefault="006A1CCC" w:rsidP="00907D74">
            <w:pPr>
              <w:pStyle w:val="ListParagraph"/>
              <w:numPr>
                <w:ilvl w:val="0"/>
                <w:numId w:val="28"/>
              </w:numPr>
            </w:pPr>
            <w:r w:rsidRPr="00734691">
              <w:t>CR, DR, DX</w:t>
            </w:r>
            <w:r w:rsidR="00C90696" w:rsidRPr="00734691">
              <w:t xml:space="preserve">: </w:t>
            </w:r>
            <w:r w:rsidR="007F4396" w:rsidRPr="00734691">
              <w:t xml:space="preserve">TID </w:t>
            </w:r>
            <w:r w:rsidR="00ED2D45" w:rsidRPr="00734691">
              <w:rPr>
                <w:b/>
                <w:bCs/>
              </w:rPr>
              <w:t>10006</w:t>
            </w:r>
            <w:r w:rsidR="00ED2D45" w:rsidRPr="00734691">
              <w:t xml:space="preserve"> </w:t>
            </w:r>
          </w:p>
        </w:tc>
        <w:tc>
          <w:tcPr>
            <w:tcW w:w="3960" w:type="dxa"/>
          </w:tcPr>
          <w:p w14:paraId="12309301" w14:textId="4FFD6AEE" w:rsidR="00E06420" w:rsidRPr="00734691" w:rsidRDefault="00A12EFF" w:rsidP="00907D74">
            <w:r w:rsidRPr="00734691">
              <w:t xml:space="preserve">Same </w:t>
            </w:r>
            <w:r w:rsidR="00B71D5C" w:rsidRPr="00734691">
              <w:t xml:space="preserve">TID </w:t>
            </w:r>
            <w:r w:rsidR="00B71D5C" w:rsidRPr="00734691">
              <w:rPr>
                <w:b/>
                <w:bCs/>
              </w:rPr>
              <w:t>10041</w:t>
            </w:r>
            <w:r w:rsidR="00B71D5C" w:rsidRPr="00734691">
              <w:t xml:space="preserve"> for all</w:t>
            </w:r>
            <w:r w:rsidR="00ED2D45" w:rsidRPr="00734691">
              <w:t xml:space="preserve"> modalit</w:t>
            </w:r>
            <w:r w:rsidR="00B71D5C" w:rsidRPr="00734691">
              <w:t>ies</w:t>
            </w:r>
            <w:r w:rsidRPr="00734691">
              <w:t>, which includes accumulated data of each modality.</w:t>
            </w:r>
          </w:p>
        </w:tc>
      </w:tr>
      <w:tr w:rsidR="000C476D" w:rsidRPr="00734691" w14:paraId="0C078A21" w14:textId="77777777">
        <w:tc>
          <w:tcPr>
            <w:tcW w:w="2605" w:type="dxa"/>
            <w:shd w:val="clear" w:color="auto" w:fill="F2F2F2" w:themeFill="background1" w:themeFillShade="F2"/>
          </w:tcPr>
          <w:p w14:paraId="0B3DA95F" w14:textId="526D7727" w:rsidR="000C476D" w:rsidRPr="00734691" w:rsidRDefault="000C476D" w:rsidP="00907D74">
            <w:pPr>
              <w:rPr>
                <w:lang w:val="fr-FR"/>
              </w:rPr>
            </w:pPr>
            <w:r w:rsidRPr="00734691">
              <w:rPr>
                <w:lang w:val="fr-FR"/>
              </w:rPr>
              <w:t>Observer Context</w:t>
            </w:r>
          </w:p>
        </w:tc>
        <w:tc>
          <w:tcPr>
            <w:tcW w:w="3330" w:type="dxa"/>
          </w:tcPr>
          <w:p w14:paraId="6464D6EA" w14:textId="765EECF4" w:rsidR="000C476D" w:rsidRPr="00734691" w:rsidRDefault="000C476D" w:rsidP="00907D74">
            <w:r w:rsidRPr="00734691">
              <w:t xml:space="preserve">TID </w:t>
            </w:r>
            <w:r w:rsidRPr="00734691">
              <w:rPr>
                <w:b/>
                <w:bCs/>
              </w:rPr>
              <w:t>1002</w:t>
            </w:r>
          </w:p>
        </w:tc>
        <w:tc>
          <w:tcPr>
            <w:tcW w:w="3960" w:type="dxa"/>
          </w:tcPr>
          <w:p w14:paraId="0B95C732" w14:textId="65699CDF" w:rsidR="000C476D" w:rsidRPr="00734691" w:rsidRDefault="000C476D" w:rsidP="00907D74">
            <w:r w:rsidRPr="00734691">
              <w:t xml:space="preserve">TID </w:t>
            </w:r>
            <w:r w:rsidRPr="00734691">
              <w:rPr>
                <w:b/>
                <w:bCs/>
              </w:rPr>
              <w:t>1002</w:t>
            </w:r>
          </w:p>
        </w:tc>
      </w:tr>
      <w:tr w:rsidR="000C476D" w:rsidRPr="00734691" w14:paraId="4358A5C2" w14:textId="77777777">
        <w:tc>
          <w:tcPr>
            <w:tcW w:w="2605" w:type="dxa"/>
            <w:shd w:val="clear" w:color="auto" w:fill="F2F2F2" w:themeFill="background1" w:themeFillShade="F2"/>
          </w:tcPr>
          <w:p w14:paraId="4DB67521" w14:textId="70F2860E" w:rsidR="000C476D" w:rsidRPr="00734691" w:rsidRDefault="000C476D" w:rsidP="00907D74">
            <w:pPr>
              <w:rPr>
                <w:lang w:val="fr-FR"/>
              </w:rPr>
            </w:pPr>
            <w:r w:rsidRPr="00734691">
              <w:rPr>
                <w:lang w:val="fr-FR"/>
              </w:rPr>
              <w:t>Person Participant</w:t>
            </w:r>
          </w:p>
        </w:tc>
        <w:tc>
          <w:tcPr>
            <w:tcW w:w="3330" w:type="dxa"/>
          </w:tcPr>
          <w:p w14:paraId="6BB8445C" w14:textId="75C0C089" w:rsidR="000C476D" w:rsidRPr="00734691" w:rsidRDefault="000C476D" w:rsidP="00907D74">
            <w:r w:rsidRPr="00734691">
              <w:t xml:space="preserve">TID </w:t>
            </w:r>
            <w:r w:rsidRPr="00734691">
              <w:rPr>
                <w:b/>
                <w:bCs/>
              </w:rPr>
              <w:t>1020</w:t>
            </w:r>
          </w:p>
        </w:tc>
        <w:tc>
          <w:tcPr>
            <w:tcW w:w="3960" w:type="dxa"/>
          </w:tcPr>
          <w:p w14:paraId="1723614E" w14:textId="1FB3F340" w:rsidR="000C476D" w:rsidRPr="00734691" w:rsidRDefault="000C476D" w:rsidP="00907D74">
            <w:r w:rsidRPr="00734691">
              <w:t xml:space="preserve">TID </w:t>
            </w:r>
            <w:r w:rsidRPr="00734691">
              <w:rPr>
                <w:b/>
                <w:bCs/>
              </w:rPr>
              <w:t>1020</w:t>
            </w:r>
          </w:p>
        </w:tc>
      </w:tr>
      <w:tr w:rsidR="000C476D" w:rsidRPr="00734691" w14:paraId="3A83F1DD" w14:textId="77777777">
        <w:tc>
          <w:tcPr>
            <w:tcW w:w="2605" w:type="dxa"/>
            <w:shd w:val="clear" w:color="auto" w:fill="F2F2F2" w:themeFill="background1" w:themeFillShade="F2"/>
          </w:tcPr>
          <w:p w14:paraId="2045BC1E" w14:textId="41483F5D" w:rsidR="000C476D" w:rsidRPr="00734691" w:rsidRDefault="000C476D" w:rsidP="00907D74">
            <w:pPr>
              <w:rPr>
                <w:lang w:val="fr-FR"/>
              </w:rPr>
            </w:pPr>
            <w:r w:rsidRPr="00734691">
              <w:rPr>
                <w:lang w:val="fr-FR"/>
              </w:rPr>
              <w:t>Device Participant</w:t>
            </w:r>
          </w:p>
        </w:tc>
        <w:tc>
          <w:tcPr>
            <w:tcW w:w="3330" w:type="dxa"/>
          </w:tcPr>
          <w:p w14:paraId="2E4E857E" w14:textId="4E3A2884" w:rsidR="000C476D" w:rsidRPr="00734691" w:rsidRDefault="000C476D" w:rsidP="00907D74">
            <w:r w:rsidRPr="00734691">
              <w:t xml:space="preserve">TID </w:t>
            </w:r>
            <w:r w:rsidRPr="00734691">
              <w:rPr>
                <w:b/>
                <w:bCs/>
              </w:rPr>
              <w:t>1021</w:t>
            </w:r>
          </w:p>
        </w:tc>
        <w:tc>
          <w:tcPr>
            <w:tcW w:w="3960" w:type="dxa"/>
          </w:tcPr>
          <w:p w14:paraId="15640E44" w14:textId="5587A8BA" w:rsidR="000C476D" w:rsidRPr="00734691" w:rsidRDefault="000C476D" w:rsidP="00907D74">
            <w:r w:rsidRPr="00734691">
              <w:t xml:space="preserve">TID </w:t>
            </w:r>
            <w:r w:rsidRPr="00734691">
              <w:rPr>
                <w:b/>
                <w:bCs/>
              </w:rPr>
              <w:t>1021</w:t>
            </w:r>
          </w:p>
        </w:tc>
      </w:tr>
      <w:tr w:rsidR="00ED2D45" w:rsidRPr="00734691" w14:paraId="652E7B01" w14:textId="77777777">
        <w:tc>
          <w:tcPr>
            <w:tcW w:w="2605" w:type="dxa"/>
            <w:shd w:val="clear" w:color="auto" w:fill="F2F2F2" w:themeFill="background1" w:themeFillShade="F2"/>
          </w:tcPr>
          <w:p w14:paraId="17B3CB0C" w14:textId="77777777" w:rsidR="00ED2D45" w:rsidRPr="00734691" w:rsidRDefault="00ED2D45" w:rsidP="00907D74">
            <w:r w:rsidRPr="00734691">
              <w:t>Irradiation Events and Radiation Technical data</w:t>
            </w:r>
          </w:p>
          <w:p w14:paraId="184AD9F9" w14:textId="2E2FEE8F" w:rsidR="00ED2D45" w:rsidRPr="00734691" w:rsidRDefault="00ED2D45" w:rsidP="00907D74">
            <w:pPr>
              <w:rPr>
                <w:lang w:val="fr-FR"/>
              </w:rPr>
            </w:pPr>
            <w:r w:rsidRPr="00734691">
              <w:rPr>
                <w:lang w:val="fr-FR"/>
              </w:rPr>
              <w:t>(Techniques, radiation duration…)</w:t>
            </w:r>
          </w:p>
        </w:tc>
        <w:tc>
          <w:tcPr>
            <w:tcW w:w="3330" w:type="dxa"/>
          </w:tcPr>
          <w:p w14:paraId="37DB9726" w14:textId="77777777" w:rsidR="00A12EFF" w:rsidRPr="00734691" w:rsidRDefault="00ED2D45" w:rsidP="00907D74">
            <w:r w:rsidRPr="00734691">
              <w:t>The technical data is described either once for the Irradiation Event (as average or a single measurement point) or for every pulse in the Event.</w:t>
            </w:r>
          </w:p>
          <w:p w14:paraId="7E44F601" w14:textId="77777777" w:rsidR="00A12EFF" w:rsidRPr="00734691" w:rsidRDefault="00A12EFF" w:rsidP="00907D74">
            <w:r w:rsidRPr="00734691">
              <w:t>TID differs by modality.</w:t>
            </w:r>
          </w:p>
          <w:p w14:paraId="7B8132B6" w14:textId="432CAC62" w:rsidR="00A12EFF" w:rsidRPr="00734691" w:rsidRDefault="00A12EFF" w:rsidP="00907D74">
            <w:pPr>
              <w:pStyle w:val="ListParagraph"/>
              <w:numPr>
                <w:ilvl w:val="0"/>
                <w:numId w:val="28"/>
              </w:numPr>
            </w:pPr>
            <w:r w:rsidRPr="00734691">
              <w:t>CT: TID 10013, 10014, 10015</w:t>
            </w:r>
          </w:p>
          <w:p w14:paraId="0A98F1F6" w14:textId="05FCE6F6" w:rsidR="00256626" w:rsidRPr="00734691" w:rsidRDefault="00ED338E" w:rsidP="00907D74">
            <w:pPr>
              <w:pStyle w:val="ListParagraph"/>
              <w:numPr>
                <w:ilvl w:val="0"/>
                <w:numId w:val="28"/>
              </w:numPr>
            </w:pPr>
            <w:r w:rsidRPr="00734691">
              <w:t>Other</w:t>
            </w:r>
            <w:r w:rsidR="00A12EFF" w:rsidRPr="00734691">
              <w:t xml:space="preserve">: TID </w:t>
            </w:r>
            <w:r w:rsidRPr="00734691">
              <w:t>10003, 10003A, 10003B, 10003C</w:t>
            </w:r>
          </w:p>
        </w:tc>
        <w:tc>
          <w:tcPr>
            <w:tcW w:w="3960" w:type="dxa"/>
          </w:tcPr>
          <w:p w14:paraId="5F9D03DF" w14:textId="2BF9584B" w:rsidR="00ED338E" w:rsidRPr="00734691" w:rsidRDefault="00ED2D45" w:rsidP="00907D74">
            <w:r w:rsidRPr="00734691">
              <w:t xml:space="preserve">TID </w:t>
            </w:r>
            <w:r w:rsidRPr="00734691">
              <w:rPr>
                <w:b/>
                <w:bCs/>
              </w:rPr>
              <w:t>10042</w:t>
            </w:r>
            <w:r w:rsidRPr="00734691">
              <w:t xml:space="preserve"> provides summary data for each </w:t>
            </w:r>
            <w:r w:rsidR="00ED338E" w:rsidRPr="00734691">
              <w:t>I</w:t>
            </w:r>
            <w:r w:rsidRPr="00734691">
              <w:t xml:space="preserve">rradiation </w:t>
            </w:r>
            <w:r w:rsidR="00ED338E" w:rsidRPr="00734691">
              <w:t>E</w:t>
            </w:r>
            <w:r w:rsidRPr="00734691">
              <w:t>vent</w:t>
            </w:r>
            <w:r w:rsidR="005D4FA3" w:rsidRPr="00734691">
              <w:t xml:space="preserve"> for all modalities</w:t>
            </w:r>
            <w:r w:rsidRPr="00734691">
              <w:t xml:space="preserve">. </w:t>
            </w:r>
          </w:p>
          <w:p w14:paraId="28872F4E" w14:textId="478058A0" w:rsidR="00ED2D45" w:rsidRPr="00734691" w:rsidRDefault="00ED2D45" w:rsidP="00907D74">
            <w:r w:rsidRPr="00734691">
              <w:t xml:space="preserve">Technical data </w:t>
            </w:r>
            <w:r w:rsidR="005D4FA3" w:rsidRPr="00734691">
              <w:t xml:space="preserve">for all modalities </w:t>
            </w:r>
            <w:r w:rsidRPr="00734691">
              <w:t xml:space="preserve">is described in TIDs included in TID </w:t>
            </w:r>
            <w:r w:rsidRPr="00734691">
              <w:rPr>
                <w:b/>
                <w:bCs/>
              </w:rPr>
              <w:t>10043</w:t>
            </w:r>
            <w:r w:rsidRPr="00734691">
              <w:t xml:space="preserve"> based on the time periods</w:t>
            </w:r>
            <w:r w:rsidR="00ED338E" w:rsidRPr="00734691">
              <w:t xml:space="preserve"> through the whole RDSR</w:t>
            </w:r>
            <w:r w:rsidRPr="00734691">
              <w:t>.</w:t>
            </w:r>
          </w:p>
        </w:tc>
      </w:tr>
      <w:tr w:rsidR="00ED2D45" w:rsidRPr="00734691" w14:paraId="347FC236" w14:textId="77777777">
        <w:tc>
          <w:tcPr>
            <w:tcW w:w="2605" w:type="dxa"/>
            <w:shd w:val="clear" w:color="auto" w:fill="F2F2F2" w:themeFill="background1" w:themeFillShade="F2"/>
          </w:tcPr>
          <w:p w14:paraId="4331D3FE" w14:textId="77777777" w:rsidR="00ED2D45" w:rsidRPr="00734691" w:rsidRDefault="00ED2D45" w:rsidP="00907D74">
            <w:r w:rsidRPr="00734691">
              <w:t>Timing</w:t>
            </w:r>
          </w:p>
          <w:p w14:paraId="699E9010" w14:textId="3157A6DA" w:rsidR="00ED2D45" w:rsidRPr="00734691" w:rsidRDefault="00ED2D45" w:rsidP="00907D74">
            <w:r w:rsidRPr="00734691">
              <w:t>(See Figure ZZZZZ.4.1</w:t>
            </w:r>
            <w:r w:rsidR="002D27C5">
              <w:t>.1.1</w:t>
            </w:r>
            <w:r w:rsidRPr="00734691">
              <w:t>-1</w:t>
            </w:r>
            <w:r w:rsidR="002D27C5">
              <w:t xml:space="preserve"> and </w:t>
            </w:r>
            <w:r w:rsidRPr="00734691">
              <w:t xml:space="preserve">Figure </w:t>
            </w:r>
            <w:r w:rsidR="00D50357" w:rsidRPr="00734691">
              <w:t>ZZZZZ.4.6</w:t>
            </w:r>
            <w:r w:rsidRPr="00734691">
              <w:t xml:space="preserve">-1 for further </w:t>
            </w:r>
            <w:r w:rsidR="000C476D" w:rsidRPr="00734691">
              <w:t>details</w:t>
            </w:r>
            <w:r w:rsidRPr="00734691">
              <w:t>)</w:t>
            </w:r>
          </w:p>
        </w:tc>
        <w:tc>
          <w:tcPr>
            <w:tcW w:w="3330" w:type="dxa"/>
          </w:tcPr>
          <w:p w14:paraId="4F4D7046" w14:textId="77777777" w:rsidR="007C3B8E" w:rsidRPr="00734691" w:rsidRDefault="00ED2D45" w:rsidP="00907D74">
            <w:r w:rsidRPr="00734691">
              <w:t>Irradiation Event (start time, duration)</w:t>
            </w:r>
            <w:r w:rsidR="007C3B8E" w:rsidRPr="00734691">
              <w:t>.</w:t>
            </w:r>
          </w:p>
          <w:p w14:paraId="68D8FEBA" w14:textId="77777777" w:rsidR="007C3B8E" w:rsidRPr="00734691" w:rsidRDefault="007C3B8E" w:rsidP="00907D74">
            <w:r w:rsidRPr="00734691">
              <w:t>TID differs by modality.</w:t>
            </w:r>
          </w:p>
          <w:p w14:paraId="07FA908E" w14:textId="77777777" w:rsidR="007C3B8E" w:rsidRPr="00734691" w:rsidRDefault="007C3B8E" w:rsidP="00907D74">
            <w:pPr>
              <w:pStyle w:val="ListParagraph"/>
              <w:numPr>
                <w:ilvl w:val="0"/>
                <w:numId w:val="28"/>
              </w:numPr>
            </w:pPr>
            <w:r w:rsidRPr="00734691">
              <w:t xml:space="preserve">CT: TID </w:t>
            </w:r>
            <w:r w:rsidRPr="00734691">
              <w:rPr>
                <w:b/>
                <w:bCs/>
              </w:rPr>
              <w:t>10013</w:t>
            </w:r>
          </w:p>
          <w:p w14:paraId="03099906" w14:textId="76B8EA23" w:rsidR="00ED2D45" w:rsidRPr="00734691" w:rsidRDefault="007C3B8E" w:rsidP="00907D74">
            <w:pPr>
              <w:pStyle w:val="ListParagraph"/>
              <w:numPr>
                <w:ilvl w:val="0"/>
                <w:numId w:val="28"/>
              </w:numPr>
            </w:pPr>
            <w:r w:rsidRPr="00734691">
              <w:t>Other: TID 10003</w:t>
            </w:r>
            <w:r w:rsidR="00752A6F" w:rsidRPr="00734691">
              <w:t>, 10003B</w:t>
            </w:r>
          </w:p>
        </w:tc>
        <w:tc>
          <w:tcPr>
            <w:tcW w:w="3960" w:type="dxa"/>
          </w:tcPr>
          <w:p w14:paraId="31B86F71" w14:textId="77777777" w:rsidR="00ED338E" w:rsidRPr="00734691" w:rsidRDefault="00ED2D45" w:rsidP="00907D74">
            <w:r w:rsidRPr="00734691">
              <w:t xml:space="preserve">Individual time period at the beginning of each TID included in TID </w:t>
            </w:r>
            <w:r w:rsidRPr="00734691">
              <w:rPr>
                <w:b/>
                <w:bCs/>
              </w:rPr>
              <w:t>10043</w:t>
            </w:r>
            <w:r w:rsidR="00ED338E" w:rsidRPr="00734691">
              <w:rPr>
                <w:b/>
                <w:bCs/>
              </w:rPr>
              <w:t>,</w:t>
            </w:r>
            <w:r w:rsidRPr="00734691">
              <w:t xml:space="preserve"> or for each row of a TABLE Value Type.</w:t>
            </w:r>
            <w:r w:rsidR="00ED338E" w:rsidRPr="00734691">
              <w:t xml:space="preserve"> </w:t>
            </w:r>
          </w:p>
          <w:p w14:paraId="22401B2D" w14:textId="00361864" w:rsidR="00ED2D45" w:rsidRPr="00734691" w:rsidRDefault="00ED338E" w:rsidP="00907D74">
            <w:r w:rsidRPr="00734691">
              <w:t xml:space="preserve">These time periods do not necessarily align with the Irradiation Event time periods, as </w:t>
            </w:r>
            <w:r w:rsidR="00096627" w:rsidRPr="00734691">
              <w:t xml:space="preserve">they </w:t>
            </w:r>
            <w:r w:rsidRPr="00734691">
              <w:t>can be defined at X-Ray pulse level, or across many Irradiation Events.</w:t>
            </w:r>
          </w:p>
          <w:p w14:paraId="105F5655" w14:textId="4467DEEB" w:rsidR="00D0122F" w:rsidRPr="00734691" w:rsidRDefault="00ED2D45" w:rsidP="00907D74">
            <w:r w:rsidRPr="00734691">
              <w:t xml:space="preserve">Overall DateTime Started and Ended is listed in TID </w:t>
            </w:r>
            <w:r w:rsidRPr="00734691">
              <w:rPr>
                <w:b/>
                <w:bCs/>
              </w:rPr>
              <w:t>10043</w:t>
            </w:r>
            <w:r w:rsidRPr="00734691">
              <w:t>, providing the complete time period for all events within the Scope of Accumulation.</w:t>
            </w:r>
          </w:p>
        </w:tc>
      </w:tr>
      <w:tr w:rsidR="00ED2D45" w:rsidRPr="00734691" w14:paraId="0BB6E811" w14:textId="77777777">
        <w:tc>
          <w:tcPr>
            <w:tcW w:w="2605" w:type="dxa"/>
            <w:shd w:val="clear" w:color="auto" w:fill="F2F2F2" w:themeFill="background1" w:themeFillShade="F2"/>
          </w:tcPr>
          <w:p w14:paraId="244A6876" w14:textId="77777777" w:rsidR="00ED2D45" w:rsidRPr="00734691" w:rsidRDefault="00ED2D45" w:rsidP="00907D74">
            <w:r w:rsidRPr="00734691">
              <w:t>Geometry</w:t>
            </w:r>
          </w:p>
          <w:p w14:paraId="55963E59" w14:textId="77777777" w:rsidR="00ED2D45" w:rsidRPr="00734691" w:rsidRDefault="00ED2D45" w:rsidP="00907D74">
            <w:r w:rsidRPr="00734691">
              <w:t>(Positioner, Table, Patient Orientation, Collimator, Attenuators in the beam)</w:t>
            </w:r>
          </w:p>
          <w:p w14:paraId="7FE2C11B" w14:textId="47AA0B78" w:rsidR="00ED2D45" w:rsidRPr="00734691" w:rsidRDefault="00ED2D45" w:rsidP="00907D74">
            <w:r w:rsidRPr="00734691">
              <w:lastRenderedPageBreak/>
              <w:t xml:space="preserve">(See </w:t>
            </w:r>
            <w:r w:rsidR="00D50357" w:rsidRPr="00734691">
              <w:t>ZZZZZ.4.5</w:t>
            </w:r>
            <w:r w:rsidRPr="00734691">
              <w:t xml:space="preserve"> for further examples)</w:t>
            </w:r>
          </w:p>
        </w:tc>
        <w:tc>
          <w:tcPr>
            <w:tcW w:w="3330" w:type="dxa"/>
          </w:tcPr>
          <w:p w14:paraId="7F1D9912" w14:textId="77777777" w:rsidR="00ED2D45" w:rsidRPr="00734691" w:rsidRDefault="00ED2D45" w:rsidP="00907D74">
            <w:r w:rsidRPr="00734691">
              <w:lastRenderedPageBreak/>
              <w:t>Distances, angles, areas, typically patient-based</w:t>
            </w:r>
            <w:r w:rsidR="000950F1" w:rsidRPr="00734691">
              <w:t>.</w:t>
            </w:r>
          </w:p>
          <w:p w14:paraId="2A02F201" w14:textId="77777777" w:rsidR="00752A6F" w:rsidRPr="00734691" w:rsidRDefault="00752A6F" w:rsidP="00907D74">
            <w:r w:rsidRPr="00734691">
              <w:t>TID differs by modality.</w:t>
            </w:r>
          </w:p>
          <w:p w14:paraId="65CC68B9" w14:textId="77777777" w:rsidR="00752A6F" w:rsidRPr="00734691" w:rsidRDefault="00752A6F" w:rsidP="00907D74">
            <w:pPr>
              <w:pStyle w:val="ListParagraph"/>
              <w:numPr>
                <w:ilvl w:val="0"/>
                <w:numId w:val="28"/>
              </w:numPr>
            </w:pPr>
            <w:r w:rsidRPr="00734691">
              <w:t xml:space="preserve">CT: TID </w:t>
            </w:r>
            <w:r w:rsidRPr="00734691">
              <w:rPr>
                <w:b/>
                <w:bCs/>
              </w:rPr>
              <w:t>10013</w:t>
            </w:r>
          </w:p>
          <w:p w14:paraId="391734C6" w14:textId="49BA9CD5" w:rsidR="000950F1" w:rsidRPr="00734691" w:rsidRDefault="00752A6F" w:rsidP="00907D74">
            <w:pPr>
              <w:pStyle w:val="ListParagraph"/>
              <w:numPr>
                <w:ilvl w:val="0"/>
                <w:numId w:val="28"/>
              </w:numPr>
            </w:pPr>
            <w:r w:rsidRPr="00734691">
              <w:lastRenderedPageBreak/>
              <w:t>Other: TID</w:t>
            </w:r>
            <w:r w:rsidRPr="00734691">
              <w:rPr>
                <w:b/>
                <w:bCs/>
              </w:rPr>
              <w:t xml:space="preserve"> 10003C</w:t>
            </w:r>
          </w:p>
        </w:tc>
        <w:tc>
          <w:tcPr>
            <w:tcW w:w="3960" w:type="dxa"/>
          </w:tcPr>
          <w:p w14:paraId="56BBAAA1" w14:textId="078B665A" w:rsidR="00ED2D45" w:rsidRPr="00734691" w:rsidRDefault="00ED2D45" w:rsidP="00907D74">
            <w:r w:rsidRPr="00734691">
              <w:lastRenderedPageBreak/>
              <w:t>Equipment or Room Coordinate-based description of positions and shapes</w:t>
            </w:r>
            <w:r w:rsidR="000D42B0" w:rsidRPr="00734691">
              <w:t xml:space="preserve"> in TID </w:t>
            </w:r>
            <w:r w:rsidR="000D42B0" w:rsidRPr="00734691">
              <w:rPr>
                <w:b/>
                <w:bCs/>
              </w:rPr>
              <w:t>10050</w:t>
            </w:r>
            <w:r w:rsidR="000D42B0" w:rsidRPr="00734691">
              <w:t xml:space="preserve"> and </w:t>
            </w:r>
            <w:r w:rsidR="000D42B0" w:rsidRPr="00734691">
              <w:rPr>
                <w:b/>
                <w:bCs/>
              </w:rPr>
              <w:t>10052</w:t>
            </w:r>
            <w:r w:rsidR="005D4FA3" w:rsidRPr="00734691">
              <w:t xml:space="preserve"> for all modalities.</w:t>
            </w:r>
          </w:p>
          <w:p w14:paraId="4A507575" w14:textId="36525FDD" w:rsidR="000950F1" w:rsidRPr="00734691" w:rsidRDefault="000D42B0" w:rsidP="00907D74">
            <w:r w:rsidRPr="00734691">
              <w:t xml:space="preserve">X-Ray Source Coordinate-based description of positions and shapes in TID </w:t>
            </w:r>
            <w:r w:rsidRPr="00734691">
              <w:rPr>
                <w:b/>
                <w:bCs/>
              </w:rPr>
              <w:lastRenderedPageBreak/>
              <w:t>10049</w:t>
            </w:r>
            <w:r w:rsidRPr="00734691">
              <w:t xml:space="preserve"> </w:t>
            </w:r>
            <w:r w:rsidR="00482B1E" w:rsidRPr="00734691">
              <w:t xml:space="preserve">(e.g.  collimator) </w:t>
            </w:r>
            <w:r w:rsidRPr="00734691">
              <w:t xml:space="preserve">and </w:t>
            </w:r>
            <w:r w:rsidRPr="00734691">
              <w:rPr>
                <w:b/>
                <w:bCs/>
              </w:rPr>
              <w:t>10051</w:t>
            </w:r>
            <w:r w:rsidR="005D4FA3" w:rsidRPr="00734691">
              <w:t xml:space="preserve"> </w:t>
            </w:r>
            <w:r w:rsidR="00482B1E" w:rsidRPr="00734691">
              <w:t>(e.g. Reference Point) for</w:t>
            </w:r>
            <w:r w:rsidR="005D4FA3" w:rsidRPr="00734691">
              <w:t xml:space="preserve"> all modalities.</w:t>
            </w:r>
          </w:p>
        </w:tc>
      </w:tr>
    </w:tbl>
    <w:p w14:paraId="7837CB75" w14:textId="77777777" w:rsidR="008032BA" w:rsidRPr="00734691" w:rsidRDefault="008032BA" w:rsidP="00907D74"/>
    <w:p w14:paraId="58674E97" w14:textId="0F174C33" w:rsidR="008E0A24" w:rsidRPr="00734691" w:rsidRDefault="008E0A24" w:rsidP="00907D74">
      <w:pPr>
        <w:pStyle w:val="Heading4"/>
        <w:rPr>
          <w:sz w:val="18"/>
          <w:szCs w:val="18"/>
        </w:rPr>
      </w:pPr>
      <w:bookmarkStart w:id="58" w:name="_Toc219295262"/>
      <w:r w:rsidRPr="00734691">
        <w:t>ZZZZZ.4.1.</w:t>
      </w:r>
      <w:r w:rsidR="00424A39" w:rsidRPr="00734691">
        <w:t>3</w:t>
      </w:r>
      <w:r w:rsidRPr="00734691">
        <w:t xml:space="preserve"> Regulatory </w:t>
      </w:r>
      <w:r w:rsidR="006B5AB9" w:rsidRPr="00734691">
        <w:t>Considerations</w:t>
      </w:r>
      <w:bookmarkEnd w:id="58"/>
    </w:p>
    <w:p w14:paraId="3DBDF048" w14:textId="223AE44D" w:rsidR="00566E3E" w:rsidRPr="00734691" w:rsidRDefault="008E0A24" w:rsidP="00907D74">
      <w:r w:rsidRPr="00734691">
        <w:t xml:space="preserve">Information that may be required by various regulatory, accreditation, and government agencies </w:t>
      </w:r>
      <w:r w:rsidR="00580902" w:rsidRPr="00734691">
        <w:t xml:space="preserve">(e.g. </w:t>
      </w:r>
      <w:r w:rsidR="00361B05" w:rsidRPr="00734691">
        <w:t xml:space="preserve">directly or </w:t>
      </w:r>
      <w:r w:rsidR="00580902" w:rsidRPr="00734691">
        <w:t xml:space="preserve">through standards like IEC) </w:t>
      </w:r>
      <w:r w:rsidR="001F2ECD" w:rsidRPr="00734691">
        <w:t>appears</w:t>
      </w:r>
      <w:r w:rsidR="00580902" w:rsidRPr="00734691">
        <w:t xml:space="preserve"> </w:t>
      </w:r>
      <w:r w:rsidRPr="00734691">
        <w:t xml:space="preserve">in </w:t>
      </w:r>
      <w:r w:rsidR="00A77064" w:rsidRPr="00734691">
        <w:t xml:space="preserve">both Traditional RDSR and </w:t>
      </w:r>
      <w:r w:rsidRPr="00734691">
        <w:t>Enhanced</w:t>
      </w:r>
      <w:r w:rsidR="008032BA" w:rsidRPr="00734691">
        <w:t xml:space="preserve"> RDSR</w:t>
      </w:r>
      <w:r w:rsidRPr="00734691">
        <w:t xml:space="preserve"> but in different TIDs.</w:t>
      </w:r>
    </w:p>
    <w:p w14:paraId="0DCE52A7" w14:textId="79B18772" w:rsidR="00322E3F" w:rsidRPr="00734691" w:rsidRDefault="00DE138D" w:rsidP="00907D74">
      <w:r w:rsidRPr="00734691">
        <w:t>Regulatory agencies sometimes state requirements for particular information by specifying particular TID numbers to be recorded by devices that create RDSRs.</w:t>
      </w:r>
      <w:r w:rsidR="00F204F0" w:rsidRPr="00734691">
        <w:t xml:space="preserve"> </w:t>
      </w:r>
      <w:r w:rsidRPr="00734691">
        <w:t xml:space="preserve">During maintenance of the DICOM </w:t>
      </w:r>
      <w:r w:rsidR="00A9441F" w:rsidRPr="00734691">
        <w:t>S</w:t>
      </w:r>
      <w:r w:rsidRPr="00734691">
        <w:t>tandard, it is rare but possible for TID numbers to be redefined. Users and regulators should refer to the current DICOM Standard for the appropriate TID numbering.</w:t>
      </w:r>
    </w:p>
    <w:p w14:paraId="48AC5074" w14:textId="682CB3C5" w:rsidR="00424A39" w:rsidRPr="00734691" w:rsidRDefault="00424A39" w:rsidP="00907D74">
      <w:pPr>
        <w:pStyle w:val="Heading4"/>
        <w:rPr>
          <w:sz w:val="18"/>
          <w:szCs w:val="18"/>
        </w:rPr>
      </w:pPr>
      <w:bookmarkStart w:id="59" w:name="_Toc219295263"/>
      <w:r w:rsidRPr="00734691">
        <w:t>ZZZZZ.4.1.4 Importance of the Irradiation Event UID</w:t>
      </w:r>
      <w:bookmarkEnd w:id="59"/>
    </w:p>
    <w:p w14:paraId="169641EE" w14:textId="26408799" w:rsidR="00F02396" w:rsidRPr="00734691" w:rsidRDefault="005D4FA3" w:rsidP="00907D74">
      <w:r w:rsidRPr="00734691">
        <w:t xml:space="preserve">Each RDSR Instance of </w:t>
      </w:r>
      <w:r w:rsidR="00D333BF" w:rsidRPr="00734691">
        <w:t xml:space="preserve">both </w:t>
      </w:r>
      <w:r w:rsidRPr="00734691">
        <w:t>Traditional RDSR and Enhanced RDSR includes information of the Irradiation Events within its scope of accumulation, as well as accumulated dose data within that scope.</w:t>
      </w:r>
      <w:r w:rsidR="001C7A5A" w:rsidRPr="00734691">
        <w:t xml:space="preserve"> </w:t>
      </w:r>
    </w:p>
    <w:p w14:paraId="5974B4C9" w14:textId="149ECCA8" w:rsidR="002B3CD9" w:rsidRPr="00734691" w:rsidRDefault="001C7A5A" w:rsidP="00907D74">
      <w:r w:rsidRPr="00734691">
        <w:t>Each Irradiation Event is uniquely identified by its Irradiation Event UID.</w:t>
      </w:r>
    </w:p>
    <w:p w14:paraId="1D0DB3D2" w14:textId="21C0F69B" w:rsidR="002B3CD9" w:rsidRPr="00734691" w:rsidRDefault="003C30E5" w:rsidP="00907D74">
      <w:r w:rsidRPr="00734691">
        <w:t xml:space="preserve">For a given Procedure Step or a given Study, several RDSR Instances might be created. </w:t>
      </w:r>
      <w:r w:rsidR="002B3CD9" w:rsidRPr="00734691">
        <w:t>The way RDSR creators organize the Irradiation Events across instances of RDSR is implementation dependent.</w:t>
      </w:r>
      <w:r w:rsidR="00B370F1" w:rsidRPr="00734691">
        <w:t xml:space="preserve"> </w:t>
      </w:r>
      <w:r w:rsidR="003C5528" w:rsidRPr="00734691">
        <w:t>Consider t</w:t>
      </w:r>
      <w:r w:rsidR="00B370F1" w:rsidRPr="00734691">
        <w:t xml:space="preserve">wo cases: </w:t>
      </w:r>
      <w:r w:rsidR="00380AA5" w:rsidRPr="00734691">
        <w:t>O</w:t>
      </w:r>
      <w:r w:rsidR="00B370F1" w:rsidRPr="00734691">
        <w:t xml:space="preserve">verlapping </w:t>
      </w:r>
      <w:r w:rsidR="00F02396" w:rsidRPr="00734691">
        <w:t xml:space="preserve">RDSR </w:t>
      </w:r>
      <w:r w:rsidR="00B370F1" w:rsidRPr="00734691">
        <w:t xml:space="preserve">and </w:t>
      </w:r>
      <w:r w:rsidR="00380AA5" w:rsidRPr="00734691">
        <w:t>Non-</w:t>
      </w:r>
      <w:r w:rsidR="00B370F1" w:rsidRPr="00734691">
        <w:t>Overlapping</w:t>
      </w:r>
      <w:r w:rsidR="00F02396" w:rsidRPr="00734691">
        <w:t xml:space="preserve"> RDSR</w:t>
      </w:r>
      <w:r w:rsidR="00545DFB" w:rsidRPr="00734691">
        <w:t>, depending on whether or not any Irradiation Event appear</w:t>
      </w:r>
      <w:r w:rsidR="00002065" w:rsidRPr="00734691">
        <w:t>s</w:t>
      </w:r>
      <w:r w:rsidR="00545DFB" w:rsidRPr="00734691">
        <w:t xml:space="preserve"> in more than one RDSR</w:t>
      </w:r>
      <w:r w:rsidR="00B370F1" w:rsidRPr="00734691">
        <w:t>.</w:t>
      </w:r>
    </w:p>
    <w:p w14:paraId="5EE88660" w14:textId="1338C35D" w:rsidR="00B370F1" w:rsidRPr="00734691" w:rsidRDefault="00B370F1" w:rsidP="00907D74">
      <w:pPr>
        <w:pStyle w:val="Heading5"/>
      </w:pPr>
      <w:bookmarkStart w:id="60" w:name="_Toc219295264"/>
      <w:r w:rsidRPr="00734691">
        <w:t>ZZZZZ.4.1.4.</w:t>
      </w:r>
      <w:r w:rsidR="00380AA5" w:rsidRPr="00734691">
        <w:t>1</w:t>
      </w:r>
      <w:r w:rsidRPr="00734691">
        <w:t xml:space="preserve"> Overlapping</w:t>
      </w:r>
      <w:r w:rsidR="00F02396" w:rsidRPr="00734691">
        <w:t xml:space="preserve"> RDSR</w:t>
      </w:r>
      <w:bookmarkEnd w:id="60"/>
    </w:p>
    <w:p w14:paraId="7ABECF9F" w14:textId="19306565" w:rsidR="002B3CD9" w:rsidRPr="00734691" w:rsidRDefault="002B3CD9" w:rsidP="00907D74">
      <w:r w:rsidRPr="00734691">
        <w:t>Some implementations may duplicate Irradiation Events that exist in prior RDSR Instances in the subsequent RDSR Instances to provide a “complete” record at each point in time. In that case, there will be multiple RDSR Instances that are overlapping in the sense that some Irradiation Events are duplicated.</w:t>
      </w:r>
    </w:p>
    <w:p w14:paraId="4A9D6477" w14:textId="52859436" w:rsidR="005D4FA3" w:rsidRPr="00734691" w:rsidRDefault="00E50813" w:rsidP="00907D74">
      <w:r w:rsidRPr="00734691">
        <w:t xml:space="preserve">It is important for RDSR consumers to carefully track Irradiation Event UIDs to correctly </w:t>
      </w:r>
      <w:r w:rsidR="0074120A" w:rsidRPr="00734691">
        <w:t xml:space="preserve">distinguish </w:t>
      </w:r>
      <w:r w:rsidRPr="00734691">
        <w:t xml:space="preserve">duplicate </w:t>
      </w:r>
      <w:r w:rsidR="0074120A" w:rsidRPr="00734691">
        <w:t xml:space="preserve">events from </w:t>
      </w:r>
      <w:r w:rsidRPr="00734691">
        <w:t>new events. Duplicate Irradiation Events will have the same Irradiation Event UID allowing them to be readily identified to avoid double-counting the recorded dose.</w:t>
      </w:r>
    </w:p>
    <w:p w14:paraId="3426563C" w14:textId="61B965C7" w:rsidR="00424A39" w:rsidRPr="00734691" w:rsidRDefault="00FC685D" w:rsidP="00907D74">
      <w:r w:rsidRPr="00734691">
        <w:t xml:space="preserve">Consider the following examples </w:t>
      </w:r>
      <w:r w:rsidR="00B370F1" w:rsidRPr="00734691">
        <w:t>of overlapping</w:t>
      </w:r>
      <w:r w:rsidR="0074120A" w:rsidRPr="00734691">
        <w:t xml:space="preserve"> RDSR</w:t>
      </w:r>
      <w:r w:rsidR="00B370F1" w:rsidRPr="00734691">
        <w:t>:</w:t>
      </w:r>
    </w:p>
    <w:p w14:paraId="3DC708E6" w14:textId="0B746E6B" w:rsidR="00424A39" w:rsidRPr="00734691" w:rsidRDefault="001C7A5A" w:rsidP="00907D74">
      <w:r w:rsidRPr="00734691">
        <w:t xml:space="preserve">1. </w:t>
      </w:r>
      <w:r w:rsidR="00C577EC" w:rsidRPr="00734691">
        <w:t xml:space="preserve">“Real Time” </w:t>
      </w:r>
      <w:r w:rsidR="00540C3A" w:rsidRPr="00734691">
        <w:t>p</w:t>
      </w:r>
      <w:r w:rsidR="00C577EC" w:rsidRPr="00734691">
        <w:t xml:space="preserve">rocedure </w:t>
      </w:r>
      <w:r w:rsidR="00540C3A" w:rsidRPr="00734691">
        <w:t>d</w:t>
      </w:r>
      <w:r w:rsidR="00C577EC" w:rsidRPr="00734691">
        <w:t xml:space="preserve">ose </w:t>
      </w:r>
      <w:r w:rsidR="00540C3A" w:rsidRPr="00734691">
        <w:t>t</w:t>
      </w:r>
      <w:r w:rsidR="00C577EC" w:rsidRPr="00734691">
        <w:t>racking</w:t>
      </w:r>
      <w:r w:rsidR="00424A39" w:rsidRPr="00734691">
        <w:t>:</w:t>
      </w:r>
    </w:p>
    <w:p w14:paraId="4F2C37AE" w14:textId="381062A6" w:rsidR="00EE4FF4" w:rsidRPr="00734691" w:rsidRDefault="00EE4FF4" w:rsidP="00907D74">
      <w:pPr>
        <w:pStyle w:val="ListParagraph"/>
        <w:numPr>
          <w:ilvl w:val="1"/>
          <w:numId w:val="32"/>
        </w:numPr>
      </w:pPr>
      <w:bookmarkStart w:id="61" w:name="_Hlk213339893"/>
      <w:r w:rsidRPr="00734691">
        <w:t>An external device wishes to display dose in “real time”.</w:t>
      </w:r>
    </w:p>
    <w:p w14:paraId="17AD35E0" w14:textId="59CA8966" w:rsidR="00424A39" w:rsidRPr="00734691" w:rsidRDefault="00731D88" w:rsidP="00907D74">
      <w:pPr>
        <w:pStyle w:val="ListParagraph"/>
        <w:numPr>
          <w:ilvl w:val="1"/>
          <w:numId w:val="32"/>
        </w:numPr>
      </w:pPr>
      <w:r w:rsidRPr="00734691">
        <w:t>After each Irradiation Event, t</w:t>
      </w:r>
      <w:r w:rsidR="00424A39" w:rsidRPr="00734691">
        <w:t xml:space="preserve">he equipment creates </w:t>
      </w:r>
      <w:r w:rsidRPr="00734691">
        <w:t>a new</w:t>
      </w:r>
      <w:r w:rsidR="00424A39" w:rsidRPr="00734691">
        <w:t xml:space="preserve"> RDSR Instance with </w:t>
      </w:r>
      <w:r w:rsidR="003466E0" w:rsidRPr="00734691">
        <w:t xml:space="preserve">a </w:t>
      </w:r>
      <w:r w:rsidR="00424A39" w:rsidRPr="00734691">
        <w:t xml:space="preserve">Scope of Accumulation = </w:t>
      </w:r>
      <w:r w:rsidR="00424A39" w:rsidRPr="00734691">
        <w:rPr>
          <w:b/>
          <w:bCs/>
        </w:rPr>
        <w:t>Procedure Step to this point</w:t>
      </w:r>
      <w:r w:rsidR="003466E0" w:rsidRPr="00734691">
        <w:t xml:space="preserve"> containing all the Irradiation Events since the beginning of the </w:t>
      </w:r>
      <w:r w:rsidR="009501DA" w:rsidRPr="00734691">
        <w:t>P</w:t>
      </w:r>
      <w:r w:rsidR="003466E0" w:rsidRPr="00734691">
        <w:t xml:space="preserve">rocedure </w:t>
      </w:r>
      <w:r w:rsidR="009501DA" w:rsidRPr="00734691">
        <w:t>S</w:t>
      </w:r>
      <w:r w:rsidR="003466E0" w:rsidRPr="00734691">
        <w:t>tep.</w:t>
      </w:r>
    </w:p>
    <w:p w14:paraId="5CA3BD50" w14:textId="3F9AD253" w:rsidR="00424A39" w:rsidRPr="00734691" w:rsidRDefault="003466E0" w:rsidP="00907D74">
      <w:pPr>
        <w:pStyle w:val="ListParagraph"/>
        <w:numPr>
          <w:ilvl w:val="1"/>
          <w:numId w:val="32"/>
        </w:numPr>
      </w:pPr>
      <w:r w:rsidRPr="00734691">
        <w:t>A</w:t>
      </w:r>
      <w:r w:rsidR="00424A39" w:rsidRPr="00734691">
        <w:t xml:space="preserve">t the end of the </w:t>
      </w:r>
      <w:r w:rsidR="009501DA" w:rsidRPr="00734691">
        <w:t>P</w:t>
      </w:r>
      <w:r w:rsidR="00424A39" w:rsidRPr="00734691">
        <w:t xml:space="preserve">rocedure </w:t>
      </w:r>
      <w:r w:rsidR="009501DA" w:rsidRPr="00734691">
        <w:t>S</w:t>
      </w:r>
      <w:r w:rsidR="00424A39" w:rsidRPr="00734691">
        <w:t xml:space="preserve">tep, the equipment creates one final RDSR Instance with the Scope of Accumulation = </w:t>
      </w:r>
      <w:r w:rsidR="00424A39" w:rsidRPr="00734691">
        <w:rPr>
          <w:b/>
          <w:bCs/>
        </w:rPr>
        <w:t>Procedure Step</w:t>
      </w:r>
      <w:r w:rsidR="00424A39" w:rsidRPr="00734691">
        <w:t xml:space="preserve"> containing </w:t>
      </w:r>
      <w:r w:rsidRPr="00734691">
        <w:t xml:space="preserve">all </w:t>
      </w:r>
      <w:r w:rsidR="00424A39" w:rsidRPr="00734691">
        <w:t xml:space="preserve">the Irradiation Events of the whole </w:t>
      </w:r>
      <w:r w:rsidR="005E67DD" w:rsidRPr="00734691">
        <w:t xml:space="preserve">completed </w:t>
      </w:r>
      <w:r w:rsidR="00424A39" w:rsidRPr="00734691">
        <w:t>Procedure Step</w:t>
      </w:r>
      <w:bookmarkEnd w:id="61"/>
      <w:r w:rsidR="00424A39" w:rsidRPr="00734691">
        <w:t>.</w:t>
      </w:r>
    </w:p>
    <w:p w14:paraId="10A28932" w14:textId="1D47B5D5" w:rsidR="00424A39" w:rsidRPr="00734691" w:rsidRDefault="001C7A5A" w:rsidP="00907D74">
      <w:r w:rsidRPr="00734691">
        <w:t xml:space="preserve">2. </w:t>
      </w:r>
      <w:r w:rsidR="00424A39" w:rsidRPr="00734691">
        <w:t>Procedure Step</w:t>
      </w:r>
      <w:r w:rsidR="00540C3A" w:rsidRPr="00734691">
        <w:t xml:space="preserve"> and Study level accumulation</w:t>
      </w:r>
      <w:r w:rsidR="00424A39" w:rsidRPr="00734691">
        <w:t xml:space="preserve">: </w:t>
      </w:r>
    </w:p>
    <w:p w14:paraId="4676028E" w14:textId="6A9594D4" w:rsidR="00424A39" w:rsidRPr="00734691" w:rsidRDefault="009501DA" w:rsidP="00907D74">
      <w:pPr>
        <w:pStyle w:val="ListParagraph"/>
        <w:numPr>
          <w:ilvl w:val="1"/>
          <w:numId w:val="33"/>
        </w:numPr>
      </w:pPr>
      <w:r w:rsidRPr="00734691">
        <w:lastRenderedPageBreak/>
        <w:t xml:space="preserve">At the end of the first Procedure Step, </w:t>
      </w:r>
      <w:r w:rsidR="00424A39" w:rsidRPr="00734691">
        <w:t>the equipment creates a first RDSR Instance containing</w:t>
      </w:r>
      <w:r w:rsidRPr="00734691">
        <w:t xml:space="preserve"> all</w:t>
      </w:r>
      <w:r w:rsidR="00424A39" w:rsidRPr="00734691">
        <w:t xml:space="preserve"> the Irradiation Events of the first </w:t>
      </w:r>
      <w:r w:rsidR="00796237" w:rsidRPr="00734691">
        <w:t>P</w:t>
      </w:r>
      <w:r w:rsidR="00424A39" w:rsidRPr="00734691">
        <w:t xml:space="preserve">rocedure </w:t>
      </w:r>
      <w:r w:rsidR="00796237" w:rsidRPr="00734691">
        <w:t>S</w:t>
      </w:r>
      <w:r w:rsidR="00424A39" w:rsidRPr="00734691">
        <w:t>tep</w:t>
      </w:r>
      <w:r w:rsidR="00796237" w:rsidRPr="00734691">
        <w:t xml:space="preserve"> with a </w:t>
      </w:r>
      <w:r w:rsidR="00424A39" w:rsidRPr="00734691">
        <w:t xml:space="preserve">Scope of Accumulation = </w:t>
      </w:r>
      <w:r w:rsidR="00424A39" w:rsidRPr="00734691">
        <w:rPr>
          <w:b/>
          <w:bCs/>
        </w:rPr>
        <w:t>Procedure Step</w:t>
      </w:r>
      <w:r w:rsidR="00796237" w:rsidRPr="00734691">
        <w:t>.</w:t>
      </w:r>
      <w:r w:rsidR="00424A39" w:rsidRPr="00734691">
        <w:t xml:space="preserve"> </w:t>
      </w:r>
    </w:p>
    <w:p w14:paraId="75A20C40" w14:textId="25583ED6" w:rsidR="00424A39" w:rsidRPr="00734691" w:rsidRDefault="00796237" w:rsidP="00907D74">
      <w:pPr>
        <w:pStyle w:val="ListParagraph"/>
        <w:numPr>
          <w:ilvl w:val="1"/>
          <w:numId w:val="33"/>
        </w:numPr>
      </w:pPr>
      <w:r w:rsidRPr="00734691">
        <w:t xml:space="preserve">At the end of the </w:t>
      </w:r>
      <w:r w:rsidR="00424A39" w:rsidRPr="00734691">
        <w:t>second Procedure Step (e.g. continue the study for the same patient)</w:t>
      </w:r>
      <w:r w:rsidRPr="00734691">
        <w:t>,</w:t>
      </w:r>
      <w:r w:rsidR="00424A39" w:rsidRPr="00734691">
        <w:t xml:space="preserve"> </w:t>
      </w:r>
      <w:r w:rsidRPr="00734691">
        <w:t xml:space="preserve">the equipment </w:t>
      </w:r>
      <w:r w:rsidR="00424A39" w:rsidRPr="00734691">
        <w:t xml:space="preserve">creates a second RDSR Instance for the whole study (Scope of Accumulation = </w:t>
      </w:r>
      <w:r w:rsidR="00424A39" w:rsidRPr="00734691">
        <w:rPr>
          <w:b/>
          <w:bCs/>
        </w:rPr>
        <w:t>Study</w:t>
      </w:r>
      <w:r w:rsidR="00424A39" w:rsidRPr="00734691">
        <w:t xml:space="preserve">) containing </w:t>
      </w:r>
      <w:r w:rsidR="00C41DBE" w:rsidRPr="00734691">
        <w:t xml:space="preserve">all </w:t>
      </w:r>
      <w:r w:rsidR="00424A39" w:rsidRPr="00734691">
        <w:t>the Irradiation Events of both procedure steps.</w:t>
      </w:r>
    </w:p>
    <w:p w14:paraId="64BCFD0B" w14:textId="5A7D0B51" w:rsidR="00424A39" w:rsidRPr="00734691" w:rsidRDefault="001C7A5A" w:rsidP="00907D74">
      <w:r w:rsidRPr="00734691">
        <w:t xml:space="preserve">3. </w:t>
      </w:r>
      <w:r w:rsidR="00D333BF" w:rsidRPr="00734691">
        <w:t>Append case</w:t>
      </w:r>
      <w:r w:rsidR="00424A39" w:rsidRPr="00734691">
        <w:t xml:space="preserve">: </w:t>
      </w:r>
    </w:p>
    <w:p w14:paraId="41446A55" w14:textId="23FB2C4D" w:rsidR="00424A39" w:rsidRPr="00734691" w:rsidRDefault="00215EB8" w:rsidP="00907D74">
      <w:pPr>
        <w:pStyle w:val="ListParagraph"/>
        <w:numPr>
          <w:ilvl w:val="0"/>
          <w:numId w:val="34"/>
        </w:numPr>
      </w:pPr>
      <w:r w:rsidRPr="00734691">
        <w:t xml:space="preserve">At the end of the </w:t>
      </w:r>
      <w:r w:rsidR="00424A39" w:rsidRPr="00734691">
        <w:t xml:space="preserve">Study, the equipment creates one RDSR Instance containing </w:t>
      </w:r>
      <w:r w:rsidRPr="00734691">
        <w:t xml:space="preserve">all </w:t>
      </w:r>
      <w:r w:rsidR="00424A39" w:rsidRPr="00734691">
        <w:t>the Irradiation Events of that study</w:t>
      </w:r>
      <w:r w:rsidRPr="00734691">
        <w:t xml:space="preserve"> with a </w:t>
      </w:r>
      <w:r w:rsidR="00424A39" w:rsidRPr="00734691">
        <w:t xml:space="preserve">Scope of Accumulation = </w:t>
      </w:r>
      <w:r w:rsidR="00424A39" w:rsidRPr="00734691">
        <w:rPr>
          <w:b/>
          <w:bCs/>
        </w:rPr>
        <w:t>Study</w:t>
      </w:r>
      <w:r w:rsidRPr="00734691">
        <w:t>.</w:t>
      </w:r>
    </w:p>
    <w:p w14:paraId="7192673D" w14:textId="43ADAB19" w:rsidR="00F77398" w:rsidRPr="00734691" w:rsidRDefault="00424A39" w:rsidP="00907D74">
      <w:pPr>
        <w:pStyle w:val="ListParagraph"/>
        <w:numPr>
          <w:ilvl w:val="0"/>
          <w:numId w:val="34"/>
        </w:numPr>
      </w:pPr>
      <w:r w:rsidRPr="00734691">
        <w:t>Th</w:t>
      </w:r>
      <w:r w:rsidR="00215EB8" w:rsidRPr="00734691">
        <w:t xml:space="preserve">e </w:t>
      </w:r>
      <w:r w:rsidRPr="00734691">
        <w:t xml:space="preserve">Study is reopened </w:t>
      </w:r>
      <w:r w:rsidR="00F77398" w:rsidRPr="00734691">
        <w:t>to perform more imaging</w:t>
      </w:r>
      <w:r w:rsidR="00BD54EE" w:rsidRPr="00734691">
        <w:t xml:space="preserve"> on the same equipment</w:t>
      </w:r>
      <w:r w:rsidR="00F77398" w:rsidRPr="00734691">
        <w:t xml:space="preserve"> </w:t>
      </w:r>
      <w:r w:rsidRPr="00734691">
        <w:t xml:space="preserve">(e.g. because of additional </w:t>
      </w:r>
      <w:r w:rsidR="00563DA9" w:rsidRPr="00734691">
        <w:t>Mammo</w:t>
      </w:r>
      <w:r w:rsidRPr="00734691">
        <w:t xml:space="preserve"> views, patient complications in XA, or CT anatomic coverage issues)</w:t>
      </w:r>
      <w:r w:rsidR="00F77398" w:rsidRPr="00734691">
        <w:t>.</w:t>
      </w:r>
    </w:p>
    <w:p w14:paraId="41346C9A" w14:textId="4975E5D0" w:rsidR="00424A39" w:rsidRPr="00734691" w:rsidRDefault="00F77398" w:rsidP="00907D74">
      <w:pPr>
        <w:pStyle w:val="ListParagraph"/>
        <w:numPr>
          <w:ilvl w:val="0"/>
          <w:numId w:val="34"/>
        </w:numPr>
      </w:pPr>
      <w:r w:rsidRPr="00734691">
        <w:t xml:space="preserve">After the new imaging is performed, the equipment </w:t>
      </w:r>
      <w:r w:rsidR="00424A39" w:rsidRPr="00734691">
        <w:t xml:space="preserve">creates an additional RDSR Instance </w:t>
      </w:r>
      <w:r w:rsidRPr="00734691">
        <w:t xml:space="preserve">with a </w:t>
      </w:r>
      <w:r w:rsidR="00424A39" w:rsidRPr="00734691">
        <w:t xml:space="preserve">Scope of Accumulation = </w:t>
      </w:r>
      <w:r w:rsidR="00424A39" w:rsidRPr="00734691">
        <w:rPr>
          <w:b/>
          <w:bCs/>
        </w:rPr>
        <w:t>Study</w:t>
      </w:r>
      <w:r w:rsidRPr="00734691">
        <w:t>,</w:t>
      </w:r>
      <w:r w:rsidR="00424A39" w:rsidRPr="00734691">
        <w:t xml:space="preserve"> containing </w:t>
      </w:r>
      <w:r w:rsidRPr="00734691">
        <w:t xml:space="preserve">all </w:t>
      </w:r>
      <w:r w:rsidR="00424A39" w:rsidRPr="00734691">
        <w:t xml:space="preserve">the </w:t>
      </w:r>
      <w:r w:rsidRPr="00734691">
        <w:t xml:space="preserve">new </w:t>
      </w:r>
      <w:r w:rsidR="00424A39" w:rsidRPr="00734691">
        <w:t>Irradiation Events</w:t>
      </w:r>
      <w:r w:rsidRPr="00734691">
        <w:t xml:space="preserve"> and all the previous Irradiation Events</w:t>
      </w:r>
      <w:r w:rsidR="00424A39" w:rsidRPr="00734691">
        <w:t xml:space="preserve"> since the beginning of the Study.</w:t>
      </w:r>
    </w:p>
    <w:p w14:paraId="6E64111F" w14:textId="65DCEE2A" w:rsidR="00D333BF" w:rsidRPr="00734691" w:rsidRDefault="00D333BF" w:rsidP="00907D74">
      <w:r w:rsidRPr="00734691">
        <w:t xml:space="preserve">4. </w:t>
      </w:r>
      <w:r w:rsidR="00540C3A" w:rsidRPr="00734691">
        <w:t xml:space="preserve">Mixed </w:t>
      </w:r>
      <w:r w:rsidRPr="00734691">
        <w:t xml:space="preserve">Traditional </w:t>
      </w:r>
      <w:r w:rsidR="00540C3A" w:rsidRPr="00734691">
        <w:t xml:space="preserve">and Enhanced </w:t>
      </w:r>
      <w:r w:rsidRPr="00734691">
        <w:t xml:space="preserve">RDSR: </w:t>
      </w:r>
    </w:p>
    <w:p w14:paraId="0FAF1611" w14:textId="5B2798A1" w:rsidR="000A53C2" w:rsidRPr="00734691" w:rsidRDefault="000A53C2" w:rsidP="00907D74">
      <w:pPr>
        <w:pStyle w:val="ListParagraph"/>
        <w:numPr>
          <w:ilvl w:val="0"/>
          <w:numId w:val="34"/>
        </w:numPr>
      </w:pPr>
      <w:r w:rsidRPr="00734691">
        <w:t>For interoperability reasons, two RDSR consumers expect different forms of RDSR.</w:t>
      </w:r>
    </w:p>
    <w:p w14:paraId="7713F285" w14:textId="2A328198" w:rsidR="000A53C2" w:rsidRPr="00734691" w:rsidRDefault="00484FAC" w:rsidP="00907D74">
      <w:pPr>
        <w:pStyle w:val="ListParagraph"/>
        <w:numPr>
          <w:ilvl w:val="0"/>
          <w:numId w:val="34"/>
        </w:numPr>
      </w:pPr>
      <w:r w:rsidRPr="00734691">
        <w:t>At the end of t</w:t>
      </w:r>
      <w:r w:rsidR="00D333BF" w:rsidRPr="00734691">
        <w:t>he Study, the equipment creates one Traditional RDSR Instance and one Enhanced RDSR Instance, both containing the same Irradiation Events.</w:t>
      </w:r>
    </w:p>
    <w:p w14:paraId="59A73D1D" w14:textId="6C5BF019" w:rsidR="000A53C2" w:rsidRPr="00734691" w:rsidRDefault="000A53C2" w:rsidP="00907D74">
      <w:pPr>
        <w:pStyle w:val="ListParagraph"/>
        <w:numPr>
          <w:ilvl w:val="0"/>
          <w:numId w:val="34"/>
        </w:numPr>
      </w:pPr>
      <w:r w:rsidRPr="00734691">
        <w:t>Consumers that prefer Enhanced RDSR or Traditional RDSR can Query Retrieve appropriate Instances based on the SOP Class.</w:t>
      </w:r>
    </w:p>
    <w:p w14:paraId="34446A19" w14:textId="2080DC9B" w:rsidR="00380AA5" w:rsidRPr="00734691" w:rsidRDefault="00380AA5" w:rsidP="00907D74">
      <w:pPr>
        <w:pStyle w:val="Heading5"/>
      </w:pPr>
      <w:bookmarkStart w:id="62" w:name="_Toc219295265"/>
      <w:r w:rsidRPr="00734691">
        <w:t>ZZZZZ.4.1.4.2 Non-Overlapping RDSR</w:t>
      </w:r>
      <w:bookmarkEnd w:id="62"/>
    </w:p>
    <w:p w14:paraId="3FA7039E" w14:textId="562671B0" w:rsidR="00380AA5" w:rsidRPr="00734691" w:rsidRDefault="00380AA5" w:rsidP="00907D74">
      <w:r w:rsidRPr="00734691">
        <w:t>Some implementations m</w:t>
      </w:r>
      <w:r w:rsidR="007B4864" w:rsidRPr="00734691">
        <w:t>ight</w:t>
      </w:r>
      <w:r w:rsidRPr="00734691">
        <w:t xml:space="preserve"> not duplicate prior Irradiation Events in the subsequent Instances. In this case, there will be multiple non-overlapping RDSR Instances in the sense that the Irradiation Events in one RDSR Instance are not duplicated within other RDSR Instances.</w:t>
      </w:r>
    </w:p>
    <w:p w14:paraId="7352FC50" w14:textId="12CED331" w:rsidR="00A63A3F" w:rsidRPr="00734691" w:rsidRDefault="00A63A3F" w:rsidP="00907D74">
      <w:r w:rsidRPr="00734691">
        <w:t>Consider the case where an external device wishes to display dose in “real time”.</w:t>
      </w:r>
      <w:r w:rsidRPr="00734691">
        <w:tab/>
        <w:t xml:space="preserve">After each Irradiation Event, the equipment creates a new </w:t>
      </w:r>
      <w:r w:rsidR="00EB5864" w:rsidRPr="00734691">
        <w:t xml:space="preserve">non-overlapping </w:t>
      </w:r>
      <w:r w:rsidRPr="00734691">
        <w:t>RDSR Instance with a Scope of Accumulation = “</w:t>
      </w:r>
      <w:r w:rsidRPr="00734691">
        <w:rPr>
          <w:b/>
          <w:bCs/>
        </w:rPr>
        <w:t>Irradiation Event</w:t>
      </w:r>
      <w:r w:rsidRPr="00734691">
        <w:t>” containing only the dose information of that individual Irradiation Event. During the case, the external device consumes the RDSR Instances as they become available. After the case, since dose consumer</w:t>
      </w:r>
      <w:r w:rsidR="00EB5864" w:rsidRPr="00734691">
        <w:t>s</w:t>
      </w:r>
      <w:r w:rsidRPr="00734691">
        <w:t xml:space="preserve"> would otherwise have to retrieve all of the RDSR Instances, the equipment might be likely to create a complete overlapping RDSR at the end of the procedure step, with higher level of Scope of Accumulation, E.g. </w:t>
      </w:r>
      <w:r w:rsidRPr="00734691">
        <w:rPr>
          <w:b/>
          <w:bCs/>
        </w:rPr>
        <w:t>Procedure Step, Series, or Study</w:t>
      </w:r>
      <w:r w:rsidRPr="00734691">
        <w:t>.</w:t>
      </w:r>
    </w:p>
    <w:p w14:paraId="49A23463" w14:textId="10CE6642" w:rsidR="00516D17" w:rsidRPr="00734691" w:rsidRDefault="00516D17" w:rsidP="00907D74">
      <w:r w:rsidRPr="00734691">
        <w:t>The IHE REM Profile provides guidance on these Irradiation Event UIDs and populating the Predecessor Documents Sequence (0040,A360) to process related RDSR Instances.</w:t>
      </w:r>
    </w:p>
    <w:p w14:paraId="2F364455" w14:textId="60F3E61C" w:rsidR="00424A39" w:rsidRPr="00734691" w:rsidRDefault="00D750C5" w:rsidP="00907D74">
      <w:r w:rsidRPr="00734691">
        <w:t xml:space="preserve">Refer to Section </w:t>
      </w:r>
      <w:r w:rsidR="00424A39" w:rsidRPr="00734691">
        <w:t>4.62.4.1.1</w:t>
      </w:r>
      <w:r w:rsidRPr="00734691">
        <w:t xml:space="preserve"> in</w:t>
      </w:r>
      <w:r w:rsidR="00424A39" w:rsidRPr="00734691">
        <w:t xml:space="preserve"> </w:t>
      </w:r>
      <w:r w:rsidR="00247120">
        <w:t>the following link:</w:t>
      </w:r>
    </w:p>
    <w:p w14:paraId="23B1ECB0" w14:textId="5417B5A8" w:rsidR="00D750C5" w:rsidRPr="00734691" w:rsidRDefault="00516D17" w:rsidP="00907D74">
      <w:pPr>
        <w:rPr>
          <w:sz w:val="18"/>
          <w:szCs w:val="18"/>
        </w:rPr>
      </w:pPr>
      <w:hyperlink r:id="rId13" w:history="1">
        <w:r w:rsidRPr="00734691">
          <w:rPr>
            <w:rStyle w:val="Hyperlink"/>
            <w:sz w:val="18"/>
            <w:szCs w:val="18"/>
          </w:rPr>
          <w:t>https://www.ihe.net/uploadedFiles/Documents/Radiology/IHE_RAD_TF_Vol2.pdf</w:t>
        </w:r>
      </w:hyperlink>
    </w:p>
    <w:p w14:paraId="3B832273" w14:textId="4C0906FC" w:rsidR="00424A39" w:rsidRPr="00734691" w:rsidRDefault="00424A39" w:rsidP="00907D74">
      <w:pPr>
        <w:pStyle w:val="Heading4"/>
        <w:rPr>
          <w:sz w:val="18"/>
          <w:szCs w:val="18"/>
        </w:rPr>
      </w:pPr>
      <w:bookmarkStart w:id="63" w:name="_Toc219295266"/>
      <w:r w:rsidRPr="00734691">
        <w:t xml:space="preserve">ZZZZZ.4.1.5 Relationship </w:t>
      </w:r>
      <w:r w:rsidR="00D7336B" w:rsidRPr="00734691">
        <w:t>B</w:t>
      </w:r>
      <w:r w:rsidRPr="00734691">
        <w:t xml:space="preserve">etween Irradiation </w:t>
      </w:r>
      <w:r w:rsidR="00D7336B" w:rsidRPr="00734691">
        <w:t>E</w:t>
      </w:r>
      <w:r w:rsidRPr="00734691">
        <w:t xml:space="preserve">vents and </w:t>
      </w:r>
      <w:r w:rsidR="00D7336B" w:rsidRPr="00734691">
        <w:t>I</w:t>
      </w:r>
      <w:r w:rsidRPr="00734691">
        <w:t xml:space="preserve">mage </w:t>
      </w:r>
      <w:r w:rsidR="00D7336B" w:rsidRPr="00734691">
        <w:t>S</w:t>
      </w:r>
      <w:r w:rsidRPr="00734691">
        <w:t>torage</w:t>
      </w:r>
      <w:bookmarkEnd w:id="63"/>
    </w:p>
    <w:p w14:paraId="4297716B" w14:textId="4B0B1C51" w:rsidR="002A7673" w:rsidRPr="00734691" w:rsidRDefault="00B65A64" w:rsidP="00907D74">
      <w:pPr>
        <w:rPr>
          <w:color w:val="0D0D0D" w:themeColor="text1" w:themeTint="F2"/>
        </w:rPr>
      </w:pPr>
      <w:r w:rsidRPr="00734691">
        <w:rPr>
          <w:color w:val="0D0D0D" w:themeColor="text1" w:themeTint="F2"/>
        </w:rPr>
        <w:t>D</w:t>
      </w:r>
      <w:r w:rsidR="002A7673" w:rsidRPr="00734691">
        <w:rPr>
          <w:color w:val="0D0D0D" w:themeColor="text1" w:themeTint="F2"/>
        </w:rPr>
        <w:t>ose analysis should exclusively be</w:t>
      </w:r>
      <w:r w:rsidR="002A7673" w:rsidRPr="00734691">
        <w:t xml:space="preserve"> based on the information of the Irradiation Events contained in the RDSRs created during and after a procedure. </w:t>
      </w:r>
    </w:p>
    <w:p w14:paraId="2A347C1F" w14:textId="4E61F073" w:rsidR="00124CA1" w:rsidRPr="00734691" w:rsidRDefault="00124CA1" w:rsidP="00907D74">
      <w:r w:rsidRPr="00734691">
        <w:t xml:space="preserve">DICOM RDSR Instances are designed to accurately and completely capture irradiation dose information for subsequent dose analysis and QA </w:t>
      </w:r>
      <w:r w:rsidR="00563DA9" w:rsidRPr="00734691">
        <w:t>processes</w:t>
      </w:r>
      <w:r w:rsidRPr="00734691">
        <w:t>.</w:t>
      </w:r>
    </w:p>
    <w:p w14:paraId="2286D342" w14:textId="0D8CDE70" w:rsidR="002A7673" w:rsidRPr="00734691" w:rsidRDefault="00124CA1" w:rsidP="00907D74">
      <w:r w:rsidRPr="00734691">
        <w:t xml:space="preserve">DICOM Image Instances are designed to accurately and completely capture </w:t>
      </w:r>
      <w:r w:rsidR="002A7673" w:rsidRPr="00734691">
        <w:t xml:space="preserve">medical imaging information for clinical presentation and processing. While the Image Instance metadata may contain dose-related </w:t>
      </w:r>
      <w:r w:rsidR="002A7673" w:rsidRPr="00734691">
        <w:lastRenderedPageBreak/>
        <w:t xml:space="preserve">details that are supportive of presentation and processing, they are not sufficiently complete for dose analysis purposes. </w:t>
      </w:r>
    </w:p>
    <w:p w14:paraId="2B29A464" w14:textId="35D58C18" w:rsidR="007F386B" w:rsidRPr="00734691" w:rsidRDefault="00B65A64" w:rsidP="00907D74">
      <w:r w:rsidRPr="00734691">
        <w:rPr>
          <w:color w:val="0D0D0D" w:themeColor="text1" w:themeTint="F2"/>
        </w:rPr>
        <w:t>Further</w:t>
      </w:r>
      <w:r w:rsidR="007F386B" w:rsidRPr="00734691">
        <w:t xml:space="preserve">, </w:t>
      </w:r>
      <w:r w:rsidRPr="00734691">
        <w:t>some</w:t>
      </w:r>
      <w:r w:rsidR="007F386B" w:rsidRPr="00734691">
        <w:t xml:space="preserve"> Irradiation Events</w:t>
      </w:r>
      <w:r w:rsidRPr="00734691">
        <w:t xml:space="preserve"> (which are all captured in DICOM RDSR Instances) do not result in</w:t>
      </w:r>
      <w:r w:rsidR="007F386B" w:rsidRPr="00734691">
        <w:t xml:space="preserve"> </w:t>
      </w:r>
      <w:r w:rsidRPr="00734691">
        <w:t>DICOM I</w:t>
      </w:r>
      <w:r w:rsidR="007F386B" w:rsidRPr="00734691">
        <w:t>mage</w:t>
      </w:r>
      <w:r w:rsidRPr="00734691">
        <w:t xml:space="preserve"> Instances. For example</w:t>
      </w:r>
      <w:r w:rsidR="007F386B" w:rsidRPr="00734691">
        <w:t>:</w:t>
      </w:r>
    </w:p>
    <w:p w14:paraId="77945192" w14:textId="5C6C4484" w:rsidR="007F386B" w:rsidRPr="00734691" w:rsidRDefault="007F386B" w:rsidP="00907D74">
      <w:pPr>
        <w:pStyle w:val="ListParagraph"/>
        <w:numPr>
          <w:ilvl w:val="0"/>
          <w:numId w:val="25"/>
        </w:numPr>
      </w:pPr>
      <w:r w:rsidRPr="00734691">
        <w:t xml:space="preserve">Fluoroscopy </w:t>
      </w:r>
      <w:r w:rsidR="00B65A64" w:rsidRPr="00734691">
        <w:t xml:space="preserve">is frequently </w:t>
      </w:r>
      <w:r w:rsidRPr="00734691">
        <w:t>not stored</w:t>
      </w:r>
      <w:r w:rsidR="00B65A64" w:rsidRPr="00734691">
        <w:t>.</w:t>
      </w:r>
    </w:p>
    <w:p w14:paraId="100A37C4" w14:textId="45FCAE01" w:rsidR="007F386B" w:rsidRPr="00734691" w:rsidRDefault="00B65A64" w:rsidP="00907D74">
      <w:pPr>
        <w:pStyle w:val="ListParagraph"/>
        <w:numPr>
          <w:ilvl w:val="0"/>
          <w:numId w:val="25"/>
        </w:numPr>
      </w:pPr>
      <w:r w:rsidRPr="00734691">
        <w:t>Rejected i</w:t>
      </w:r>
      <w:r w:rsidR="007F386B" w:rsidRPr="00734691">
        <w:t xml:space="preserve">mages </w:t>
      </w:r>
      <w:r w:rsidRPr="00734691">
        <w:t xml:space="preserve">might be </w:t>
      </w:r>
      <w:r w:rsidR="007F386B" w:rsidRPr="00734691">
        <w:t xml:space="preserve">deleted </w:t>
      </w:r>
      <w:r w:rsidRPr="00734691">
        <w:t>without</w:t>
      </w:r>
      <w:r w:rsidR="007F386B" w:rsidRPr="00734691">
        <w:t xml:space="preserve"> sending to PACS</w:t>
      </w:r>
      <w:r w:rsidRPr="00734691">
        <w:t>.</w:t>
      </w:r>
    </w:p>
    <w:p w14:paraId="44442DEA" w14:textId="18968AAA" w:rsidR="007F386B" w:rsidRPr="00734691" w:rsidRDefault="007F386B" w:rsidP="00907D74">
      <w:r w:rsidRPr="00734691">
        <w:t xml:space="preserve">On the other hand, </w:t>
      </w:r>
      <w:r w:rsidR="00FA28E2" w:rsidRPr="00734691">
        <w:t>an</w:t>
      </w:r>
      <w:r w:rsidRPr="00734691">
        <w:t xml:space="preserve"> Irradiation Event </w:t>
      </w:r>
      <w:r w:rsidR="00FA28E2" w:rsidRPr="00734691">
        <w:t xml:space="preserve">might </w:t>
      </w:r>
      <w:r w:rsidRPr="00734691">
        <w:t>result in multiple images (e.g. original and processed images, 3D reconstructions, etc.)</w:t>
      </w:r>
      <w:r w:rsidR="00407C4B" w:rsidRPr="00734691">
        <w:t>, so estimating dose based on image metadata would incorrectly overestimate dose.</w:t>
      </w:r>
    </w:p>
    <w:p w14:paraId="29AFB19E" w14:textId="0C108127" w:rsidR="005425E8" w:rsidRPr="00734691" w:rsidRDefault="009F60EC" w:rsidP="00907D74">
      <w:r w:rsidRPr="00734691">
        <w:t>I</w:t>
      </w:r>
      <w:r w:rsidR="005425E8" w:rsidRPr="00734691">
        <w:t>mages</w:t>
      </w:r>
      <w:r w:rsidR="007F386B" w:rsidRPr="00734691">
        <w:t xml:space="preserve"> </w:t>
      </w:r>
      <w:r w:rsidRPr="00734691">
        <w:t xml:space="preserve">are a useful part of dose management. Dose </w:t>
      </w:r>
      <w:r w:rsidR="007F386B" w:rsidRPr="00734691">
        <w:t>analysis</w:t>
      </w:r>
      <w:r w:rsidRPr="00734691">
        <w:t xml:space="preserve"> should take into account the trade off between dose reduction and </w:t>
      </w:r>
      <w:r w:rsidR="007F386B" w:rsidRPr="00734691">
        <w:t>image quality. In order to allow proper association of images with</w:t>
      </w:r>
      <w:r w:rsidR="005425E8" w:rsidRPr="00734691">
        <w:t xml:space="preserve"> </w:t>
      </w:r>
      <w:r w:rsidR="007F386B" w:rsidRPr="00734691">
        <w:t>their corresponding Irradiation Events, the Irradiation Event UID is also encoded within the image metadata.</w:t>
      </w:r>
      <w:r w:rsidR="00246C0E" w:rsidRPr="00734691">
        <w:t xml:space="preserve"> </w:t>
      </w:r>
    </w:p>
    <w:p w14:paraId="7FAD376A" w14:textId="0259D906" w:rsidR="00C8565A" w:rsidRPr="00734691" w:rsidRDefault="007F386B" w:rsidP="00907D74">
      <w:pPr>
        <w:rPr>
          <w:color w:val="0D0D0D" w:themeColor="text1" w:themeTint="F2"/>
        </w:rPr>
      </w:pPr>
      <w:r w:rsidRPr="00734691">
        <w:rPr>
          <w:color w:val="0D0D0D" w:themeColor="text1" w:themeTint="F2"/>
        </w:rPr>
        <w:t>To summarize, t</w:t>
      </w:r>
      <w:r w:rsidR="00C8565A" w:rsidRPr="00734691">
        <w:rPr>
          <w:color w:val="0D0D0D" w:themeColor="text1" w:themeTint="F2"/>
        </w:rPr>
        <w:t xml:space="preserve">he RDSR </w:t>
      </w:r>
      <w:r w:rsidR="00C8565A" w:rsidRPr="00734691">
        <w:t xml:space="preserve">contains all the irradiation events that occurred during the scope of accumulation regardless of whether the irradiation resulted in any stored images. Additionally, for those Irradiation Events that resulted into DICOM stored image(s), the RDSR </w:t>
      </w:r>
      <w:r w:rsidR="00C8565A" w:rsidRPr="00734691">
        <w:rPr>
          <w:color w:val="0D0D0D" w:themeColor="text1" w:themeTint="F2"/>
        </w:rPr>
        <w:t>provides means to refer to the UID(s) of such image(s).</w:t>
      </w:r>
    </w:p>
    <w:p w14:paraId="3333ECFF" w14:textId="70375E27" w:rsidR="00C8565A" w:rsidRPr="00734691" w:rsidRDefault="00C8565A" w:rsidP="00907D74">
      <w:r w:rsidRPr="00734691">
        <w:rPr>
          <w:color w:val="0D0D0D" w:themeColor="text1" w:themeTint="F2"/>
        </w:rPr>
        <w:t>However, it might</w:t>
      </w:r>
      <w:r w:rsidRPr="00734691">
        <w:t xml:space="preserve"> happen that the DICOM Image Objects were created but then rejected and also possibly deleted before being stored for long term archiving. In order to document such situation, the RDSR provides means to label each Irradiation Event indicating if </w:t>
      </w:r>
      <w:r w:rsidR="00246C0E" w:rsidRPr="00734691">
        <w:t>the related acquisition</w:t>
      </w:r>
      <w:r w:rsidRPr="00734691">
        <w:t xml:space="preserve"> was rejected, and if it was the result of a repeated irradiation. </w:t>
      </w:r>
    </w:p>
    <w:p w14:paraId="6A17C67B" w14:textId="77777777" w:rsidR="00C8565A" w:rsidRPr="00734691" w:rsidRDefault="00C8565A" w:rsidP="00907D74">
      <w:r w:rsidRPr="00734691">
        <w:t>If an acquisition is a rejected because it was unsatisfactory, this may be recorded along with a coded reason. This is intended to help with subsequent analysis by providing a priori information about why the study might be flagged as an outlier with higher dose exposure values than usual for the type of study.</w:t>
      </w:r>
    </w:p>
    <w:p w14:paraId="2D264057" w14:textId="77777777" w:rsidR="00C8565A" w:rsidRPr="00734691" w:rsidRDefault="00C8565A" w:rsidP="00907D74">
      <w:r w:rsidRPr="00734691">
        <w:t>If an acquisition is a repeat because an earlier acquisition was unsatisfactory, this may be recorded along with a coded reason and the earlier acquisition's irradiation event UID. This is intended to help with subsequent analysis by providing a priori information about why the study might be flagged as an outlier with higher dose exposure values than usual for the type of study.</w:t>
      </w:r>
    </w:p>
    <w:p w14:paraId="2F7F1369" w14:textId="77777777" w:rsidR="00C8565A" w:rsidRPr="00734691" w:rsidRDefault="00C8565A" w:rsidP="00907D74">
      <w:pPr>
        <w:rPr>
          <w:color w:val="0D0D0D" w:themeColor="text1" w:themeTint="F2"/>
          <w:szCs w:val="18"/>
        </w:rPr>
      </w:pPr>
      <w:r w:rsidRPr="00734691">
        <w:t>Note that several Irradiation Event UIDs may be rejected consecutively, i.e. the repeated acquisition may be also rejected in turn.</w:t>
      </w:r>
    </w:p>
    <w:p w14:paraId="391879C3" w14:textId="77777777" w:rsidR="00C8565A" w:rsidRPr="00734691" w:rsidRDefault="00C8565A" w:rsidP="00907D74">
      <w:r w:rsidRPr="00734691">
        <w:t>In Traditional RDSR:</w:t>
      </w:r>
    </w:p>
    <w:p w14:paraId="7B0406C7" w14:textId="6BFF13F9" w:rsidR="00C8565A" w:rsidRPr="00734691" w:rsidRDefault="00C8565A" w:rsidP="00907D74">
      <w:r w:rsidRPr="00734691">
        <w:t xml:space="preserve">The Image UID corresponding to an Irradiation Event is encoded in </w:t>
      </w:r>
      <w:r w:rsidRPr="00734691">
        <w:rPr>
          <w:b/>
          <w:bCs/>
        </w:rPr>
        <w:t>TID 10003A</w:t>
      </w:r>
      <w:r w:rsidRPr="00734691">
        <w:t xml:space="preserve">, </w:t>
      </w:r>
      <w:r w:rsidR="008C2DDA" w:rsidRPr="00734691">
        <w:t>(</w:t>
      </w:r>
      <w:r w:rsidRPr="00734691">
        <w:t>113795, DCM, "Acquired Image"). The requirement Type is “MC” and the condition is IFF Image Object is created for this irradiation event.</w:t>
      </w:r>
    </w:p>
    <w:p w14:paraId="6484F16F" w14:textId="513831AE" w:rsidR="00C8565A" w:rsidRPr="00734691" w:rsidRDefault="00C8565A" w:rsidP="00907D74">
      <w:r w:rsidRPr="00734691">
        <w:t>The information whether the</w:t>
      </w:r>
      <w:r w:rsidR="00246C0E" w:rsidRPr="00734691">
        <w:t xml:space="preserve"> acquisition of an</w:t>
      </w:r>
      <w:r w:rsidRPr="00734691">
        <w:t xml:space="preserve"> Irradiation Event was </w:t>
      </w:r>
      <w:r w:rsidRPr="00734691">
        <w:rPr>
          <w:b/>
          <w:bCs/>
        </w:rPr>
        <w:t>rejected</w:t>
      </w:r>
      <w:r w:rsidRPr="00734691">
        <w:t xml:space="preserve"> is in </w:t>
      </w:r>
      <w:r w:rsidRPr="00734691">
        <w:rPr>
          <w:b/>
          <w:bCs/>
        </w:rPr>
        <w:t>TID 10003</w:t>
      </w:r>
      <w:r w:rsidRPr="00734691">
        <w:t xml:space="preserve"> and </w:t>
      </w:r>
      <w:r w:rsidRPr="00734691">
        <w:rPr>
          <w:b/>
          <w:bCs/>
        </w:rPr>
        <w:t>TID 10013</w:t>
      </w:r>
      <w:r w:rsidRPr="00734691">
        <w:t xml:space="preserve">, </w:t>
      </w:r>
      <w:r w:rsidR="008C2DDA" w:rsidRPr="00734691">
        <w:t>(</w:t>
      </w:r>
      <w:r w:rsidRPr="00734691">
        <w:t xml:space="preserve">130503, DCM, "Is Rejected Acquisition"). If the value is “Yes” the reason for rejection is in </w:t>
      </w:r>
      <w:r w:rsidR="008C2DDA" w:rsidRPr="00734691">
        <w:t>(</w:t>
      </w:r>
      <w:r w:rsidRPr="00734691">
        <w:t>130504, DCM, "Reason for Rejecting Acquisition”).</w:t>
      </w:r>
    </w:p>
    <w:p w14:paraId="5B2F13F4" w14:textId="6DF4A2D4" w:rsidR="00C8565A" w:rsidRPr="00734691" w:rsidRDefault="00C8565A" w:rsidP="00907D74">
      <w:r w:rsidRPr="00734691">
        <w:t xml:space="preserve">The information whether the Irradiation Event was </w:t>
      </w:r>
      <w:r w:rsidR="000602A0" w:rsidRPr="00734691">
        <w:t>due to a</w:t>
      </w:r>
      <w:r w:rsidRPr="00734691">
        <w:t xml:space="preserve"> </w:t>
      </w:r>
      <w:r w:rsidRPr="00734691">
        <w:rPr>
          <w:b/>
          <w:bCs/>
        </w:rPr>
        <w:t>repeated</w:t>
      </w:r>
      <w:r w:rsidRPr="00734691">
        <w:t xml:space="preserve"> acquisition is in </w:t>
      </w:r>
      <w:r w:rsidRPr="00734691">
        <w:rPr>
          <w:b/>
          <w:bCs/>
        </w:rPr>
        <w:t>TID 10003</w:t>
      </w:r>
      <w:r w:rsidRPr="00734691">
        <w:t xml:space="preserve"> and </w:t>
      </w:r>
      <w:r w:rsidRPr="00734691">
        <w:rPr>
          <w:b/>
          <w:bCs/>
        </w:rPr>
        <w:t>TID 10013</w:t>
      </w:r>
      <w:r w:rsidRPr="00734691">
        <w:t xml:space="preserve">, </w:t>
      </w:r>
      <w:r w:rsidR="008C2DDA" w:rsidRPr="00734691">
        <w:t>(</w:t>
      </w:r>
      <w:r w:rsidRPr="00734691">
        <w:t xml:space="preserve">128551, DCM, "Is Repeated Acquisition").  If the value is “Yes” the reason for repeating is in </w:t>
      </w:r>
      <w:r w:rsidR="008C2DDA" w:rsidRPr="00734691">
        <w:t>(</w:t>
      </w:r>
      <w:r w:rsidRPr="00734691">
        <w:t xml:space="preserve">128552, DCM, "Reason for Repeating Acquisition”), and the information about the previously rejected </w:t>
      </w:r>
      <w:r w:rsidR="00246C0E" w:rsidRPr="00734691">
        <w:t xml:space="preserve">acquisition of an </w:t>
      </w:r>
      <w:r w:rsidRPr="00734691">
        <w:t xml:space="preserve">Irradiation Event UID resulting into this </w:t>
      </w:r>
      <w:r w:rsidR="00246C0E" w:rsidRPr="00734691">
        <w:t xml:space="preserve">new </w:t>
      </w:r>
      <w:r w:rsidR="00FF30C3" w:rsidRPr="00734691">
        <w:t>Irradiation E</w:t>
      </w:r>
      <w:r w:rsidRPr="00734691">
        <w:t xml:space="preserve">vent is in </w:t>
      </w:r>
      <w:r w:rsidR="008C2DDA" w:rsidRPr="00734691">
        <w:t>(</w:t>
      </w:r>
      <w:r w:rsidRPr="00734691">
        <w:t>113769, DCM, " Irradiation Event UID”).</w:t>
      </w:r>
    </w:p>
    <w:p w14:paraId="381D4F4F" w14:textId="77777777" w:rsidR="00C8565A" w:rsidRPr="00734691" w:rsidRDefault="00C8565A" w:rsidP="00907D74">
      <w:r w:rsidRPr="00734691">
        <w:t xml:space="preserve">In Enhanced RDSR: </w:t>
      </w:r>
    </w:p>
    <w:p w14:paraId="5778511B" w14:textId="6ACEA0EC" w:rsidR="00C8565A" w:rsidRPr="00734691" w:rsidRDefault="00C8565A" w:rsidP="00907D74">
      <w:r w:rsidRPr="00734691">
        <w:lastRenderedPageBreak/>
        <w:t xml:space="preserve">The Image UID corresponding to an Irradiation Event is encoded in </w:t>
      </w:r>
      <w:r w:rsidRPr="00734691">
        <w:rPr>
          <w:b/>
          <w:bCs/>
        </w:rPr>
        <w:t>TID 10042</w:t>
      </w:r>
      <w:r w:rsidRPr="00734691">
        <w:t xml:space="preserve">, </w:t>
      </w:r>
      <w:r w:rsidR="008C2DDA" w:rsidRPr="00734691">
        <w:t>(</w:t>
      </w:r>
      <w:r w:rsidRPr="00734691">
        <w:t>113795, DCM, "Acquired Image"). The requirement Type “U” with no condition.</w:t>
      </w:r>
    </w:p>
    <w:p w14:paraId="3DCC569F" w14:textId="1D5CA7F8" w:rsidR="00C8565A" w:rsidRPr="00734691" w:rsidRDefault="00C8565A" w:rsidP="00907D74">
      <w:r w:rsidRPr="00734691">
        <w:t xml:space="preserve">The information whether </w:t>
      </w:r>
      <w:r w:rsidR="00C44FEF" w:rsidRPr="00734691">
        <w:t xml:space="preserve">the acquisition of an </w:t>
      </w:r>
      <w:r w:rsidRPr="00734691">
        <w:t xml:space="preserve">Irradiation Event was </w:t>
      </w:r>
      <w:r w:rsidRPr="00734691">
        <w:rPr>
          <w:b/>
          <w:bCs/>
        </w:rPr>
        <w:t>rejected</w:t>
      </w:r>
      <w:r w:rsidRPr="00734691">
        <w:t xml:space="preserve"> is in </w:t>
      </w:r>
      <w:r w:rsidRPr="00734691">
        <w:rPr>
          <w:b/>
          <w:bCs/>
        </w:rPr>
        <w:t>TID 10042</w:t>
      </w:r>
      <w:r w:rsidRPr="00734691">
        <w:t xml:space="preserve">, </w:t>
      </w:r>
      <w:r w:rsidR="008C2DDA" w:rsidRPr="00734691">
        <w:t>(</w:t>
      </w:r>
      <w:r w:rsidRPr="00734691">
        <w:t xml:space="preserve">130503, DCM, "Is Rejected Acquisition"). If the value is “Yes” the reason for rejection is in </w:t>
      </w:r>
      <w:r w:rsidR="008C2DDA" w:rsidRPr="00734691">
        <w:t>(</w:t>
      </w:r>
      <w:r w:rsidRPr="00734691">
        <w:t>130504, DCM, "Reason for Rejecting Acquisition”).</w:t>
      </w:r>
    </w:p>
    <w:p w14:paraId="455DD901" w14:textId="09E2FA70" w:rsidR="00424A39" w:rsidRPr="00734691" w:rsidRDefault="00C8565A" w:rsidP="00907D74">
      <w:r w:rsidRPr="00734691">
        <w:t>The information whether the Irradiation Event was</w:t>
      </w:r>
      <w:r w:rsidR="00C44FEF" w:rsidRPr="00734691">
        <w:t xml:space="preserve"> due to</w:t>
      </w:r>
      <w:r w:rsidRPr="00734691">
        <w:t xml:space="preserve"> a </w:t>
      </w:r>
      <w:r w:rsidRPr="00734691">
        <w:rPr>
          <w:b/>
          <w:bCs/>
        </w:rPr>
        <w:t>repeated</w:t>
      </w:r>
      <w:r w:rsidRPr="00734691">
        <w:t xml:space="preserve"> acquisition is in </w:t>
      </w:r>
      <w:r w:rsidRPr="00734691">
        <w:rPr>
          <w:b/>
          <w:bCs/>
        </w:rPr>
        <w:t>TID 10042</w:t>
      </w:r>
      <w:r w:rsidRPr="00734691">
        <w:t xml:space="preserve">, </w:t>
      </w:r>
      <w:r w:rsidR="008C2DDA" w:rsidRPr="00734691">
        <w:t>(</w:t>
      </w:r>
      <w:r w:rsidRPr="00734691">
        <w:t xml:space="preserve">128551, DCM, "Is Repeated Acquisition").  If the value is “Yes” the reason for repeating is in </w:t>
      </w:r>
      <w:r w:rsidR="008C2DDA" w:rsidRPr="00734691">
        <w:t>(</w:t>
      </w:r>
      <w:r w:rsidRPr="00734691">
        <w:t xml:space="preserve">128552, DCM, "Reason for Repeating Acquisition”), and the information about the previously rejected </w:t>
      </w:r>
      <w:r w:rsidR="00C44FEF" w:rsidRPr="00734691">
        <w:t xml:space="preserve">acquisition of an </w:t>
      </w:r>
      <w:r w:rsidRPr="00734691">
        <w:t xml:space="preserve">Irradiation Event UID resulting into this </w:t>
      </w:r>
      <w:r w:rsidR="00C44FEF" w:rsidRPr="00734691">
        <w:t>new Irradiation E</w:t>
      </w:r>
      <w:r w:rsidRPr="00734691">
        <w:t xml:space="preserve">vent is in </w:t>
      </w:r>
      <w:r w:rsidR="008C2DDA" w:rsidRPr="00734691">
        <w:t>(</w:t>
      </w:r>
      <w:r w:rsidRPr="00734691">
        <w:t>113769, DCM, " Irradiation Event UID”).</w:t>
      </w:r>
    </w:p>
    <w:p w14:paraId="0302B44B" w14:textId="5F12F734" w:rsidR="00F40F3F" w:rsidRPr="00734691" w:rsidRDefault="00F40F3F" w:rsidP="00907D74">
      <w:pPr>
        <w:pStyle w:val="Heading3"/>
        <w:rPr>
          <w:color w:val="0070C0"/>
        </w:rPr>
      </w:pPr>
      <w:bookmarkStart w:id="64" w:name="_Toc219295267"/>
      <w:r w:rsidRPr="00734691">
        <w:t xml:space="preserve">ZZZZZ.4.2 Encoding </w:t>
      </w:r>
      <w:r w:rsidR="00B20464" w:rsidRPr="00734691">
        <w:t xml:space="preserve">of </w:t>
      </w:r>
      <w:r w:rsidR="00964E02" w:rsidRPr="00734691">
        <w:t>Procedure</w:t>
      </w:r>
      <w:r w:rsidR="00B20464" w:rsidRPr="00734691">
        <w:t xml:space="preserve"> </w:t>
      </w:r>
      <w:r w:rsidR="00964E02" w:rsidRPr="00734691">
        <w:t>I</w:t>
      </w:r>
      <w:r w:rsidR="00B20464" w:rsidRPr="00734691">
        <w:t>nformation</w:t>
      </w:r>
      <w:r w:rsidR="00D67889" w:rsidRPr="00734691">
        <w:t xml:space="preserve"> and Type of Equipment</w:t>
      </w:r>
      <w:bookmarkEnd w:id="64"/>
    </w:p>
    <w:p w14:paraId="71ACF2EB" w14:textId="04667FAF" w:rsidR="000E1136" w:rsidRPr="00734691" w:rsidRDefault="000E1136" w:rsidP="00907D74">
      <w:r w:rsidRPr="00734691">
        <w:t xml:space="preserve">For some </w:t>
      </w:r>
      <w:r w:rsidR="00B17F9E" w:rsidRPr="00734691">
        <w:t xml:space="preserve">dose </w:t>
      </w:r>
      <w:r w:rsidRPr="00734691">
        <w:t>analysis</w:t>
      </w:r>
      <w:r w:rsidR="00B17F9E" w:rsidRPr="00734691">
        <w:t xml:space="preserve"> performed by RDSR consumers</w:t>
      </w:r>
      <w:r w:rsidRPr="00734691">
        <w:t xml:space="preserve">, identifying the specific type of equipment and/or clinical procedure </w:t>
      </w:r>
      <w:r w:rsidR="00EF7856" w:rsidRPr="00734691">
        <w:t>supports</w:t>
      </w:r>
      <w:r w:rsidR="00B17F9E" w:rsidRPr="00734691">
        <w:t xml:space="preserve"> more specific analysis and metrics</w:t>
      </w:r>
      <w:r w:rsidR="00AB4664" w:rsidRPr="00734691">
        <w:t xml:space="preserve"> based on the clinical practice</w:t>
      </w:r>
      <w:r w:rsidR="00B17F9E" w:rsidRPr="00734691">
        <w:t>.</w:t>
      </w:r>
    </w:p>
    <w:p w14:paraId="2FA506F9" w14:textId="70F205E6" w:rsidR="004A10B1" w:rsidRPr="00734691" w:rsidRDefault="000E1136" w:rsidP="00907D74">
      <w:r w:rsidRPr="00734691">
        <w:t>This section provides guidance for RDSR encoding of</w:t>
      </w:r>
      <w:r w:rsidR="00AB4664" w:rsidRPr="00734691">
        <w:t xml:space="preserve"> procedures and type of equipment.</w:t>
      </w:r>
    </w:p>
    <w:p w14:paraId="43AFE385" w14:textId="2CC5D9BD" w:rsidR="006C68BB" w:rsidRPr="00734691" w:rsidRDefault="006C68BB" w:rsidP="00907D74">
      <w:r w:rsidRPr="00734691">
        <w:t>There are two places where procedure codes are defined in an RDSR:</w:t>
      </w:r>
    </w:p>
    <w:p w14:paraId="05C5809A" w14:textId="17B1C3E7" w:rsidR="006C68BB" w:rsidRPr="00734691" w:rsidRDefault="006C68BB" w:rsidP="00907D74">
      <w:pPr>
        <w:pStyle w:val="ListParagraph"/>
        <w:numPr>
          <w:ilvl w:val="0"/>
          <w:numId w:val="31"/>
        </w:numPr>
      </w:pPr>
      <w:r w:rsidRPr="00734691">
        <w:t xml:space="preserve">Codes for procedure in the RDSR structured content, specifically defined for the RDSR creator equipment. This is discussed in this section. </w:t>
      </w:r>
    </w:p>
    <w:p w14:paraId="68E5C4CA" w14:textId="77777777" w:rsidR="00B17F9E" w:rsidRPr="00734691" w:rsidRDefault="00B17F9E" w:rsidP="00907D74">
      <w:pPr>
        <w:pStyle w:val="ListParagraph"/>
      </w:pPr>
    </w:p>
    <w:p w14:paraId="0E51F398" w14:textId="5811C2E3" w:rsidR="004733BB" w:rsidRPr="00734691" w:rsidRDefault="006C68BB" w:rsidP="00907D74">
      <w:pPr>
        <w:pStyle w:val="ListParagraph"/>
        <w:numPr>
          <w:ilvl w:val="0"/>
          <w:numId w:val="31"/>
        </w:numPr>
      </w:pPr>
      <w:r w:rsidRPr="00734691">
        <w:t xml:space="preserve">Procedure codes </w:t>
      </w:r>
      <w:r w:rsidR="0012590C" w:rsidRPr="00734691">
        <w:t xml:space="preserve">provided </w:t>
      </w:r>
      <w:r w:rsidRPr="00734691">
        <w:t>in the SR document</w:t>
      </w:r>
      <w:r w:rsidR="00C206A1" w:rsidRPr="00734691">
        <w:t xml:space="preserve"> metadata</w:t>
      </w:r>
      <w:r w:rsidRPr="00734691">
        <w:t>, applicable to any SR, not discussed in this section. See PS3.3 C.17.2 SR Document General Module, Referenced Request Sequence (0040,A370), Performed Procedure Code Sequence (0040,A372).</w:t>
      </w:r>
    </w:p>
    <w:p w14:paraId="062FCE16" w14:textId="65BB54C3" w:rsidR="00B3148D" w:rsidRPr="00734691" w:rsidRDefault="00B3148D" w:rsidP="00907D74">
      <w:pPr>
        <w:pStyle w:val="Heading4"/>
        <w:rPr>
          <w:sz w:val="18"/>
          <w:szCs w:val="18"/>
        </w:rPr>
      </w:pPr>
      <w:bookmarkStart w:id="65" w:name="_Toc219295268"/>
      <w:r w:rsidRPr="00734691">
        <w:t>ZZZZZ.4.2.1 Traditional RDSR</w:t>
      </w:r>
      <w:bookmarkEnd w:id="65"/>
    </w:p>
    <w:p w14:paraId="0C818905" w14:textId="7F0E05A5" w:rsidR="00DC5BD9" w:rsidRPr="00734691" w:rsidRDefault="008260E8" w:rsidP="00907D74">
      <w:pPr>
        <w:rPr>
          <w:color w:val="0D0D0D" w:themeColor="text1" w:themeTint="F2"/>
        </w:rPr>
      </w:pPr>
      <w:r w:rsidRPr="00734691">
        <w:t xml:space="preserve">The </w:t>
      </w:r>
      <w:r w:rsidR="00DC5BD9" w:rsidRPr="00734691">
        <w:t>C</w:t>
      </w:r>
      <w:r w:rsidRPr="00734691">
        <w:t xml:space="preserve">ontent </w:t>
      </w:r>
      <w:r w:rsidR="00DC5BD9" w:rsidRPr="00734691">
        <w:t>I</w:t>
      </w:r>
      <w:r w:rsidRPr="00734691">
        <w:t xml:space="preserve">tem </w:t>
      </w:r>
      <w:r w:rsidR="008C2DDA" w:rsidRPr="00734691">
        <w:rPr>
          <w:color w:val="0070C0"/>
        </w:rPr>
        <w:t>(</w:t>
      </w:r>
      <w:r w:rsidRPr="00734691">
        <w:rPr>
          <w:color w:val="0070C0"/>
        </w:rPr>
        <w:t xml:space="preserve">121058, DCM, "Procedure reported") </w:t>
      </w:r>
      <w:r w:rsidRPr="00734691">
        <w:t>allows distinguish</w:t>
      </w:r>
      <w:r w:rsidR="005D4E98" w:rsidRPr="00734691">
        <w:t>ing</w:t>
      </w:r>
      <w:r w:rsidRPr="00734691">
        <w:t xml:space="preserve"> </w:t>
      </w:r>
      <w:r w:rsidR="00DC5BD9" w:rsidRPr="00734691">
        <w:t>categories</w:t>
      </w:r>
      <w:r w:rsidRPr="00734691">
        <w:t xml:space="preserve"> of </w:t>
      </w:r>
      <w:r w:rsidR="00DC5BD9" w:rsidRPr="00734691">
        <w:t xml:space="preserve">X-Ray </w:t>
      </w:r>
      <w:r w:rsidRPr="00734691">
        <w:t xml:space="preserve">procedures such as projection X-Ray (e.g. angiography, electrophysiology, fluoroscopy, radiography, single frame acquisition etc.), </w:t>
      </w:r>
      <w:r w:rsidR="00DC5BD9" w:rsidRPr="00734691">
        <w:t>m</w:t>
      </w:r>
      <w:r w:rsidRPr="00734691">
        <w:t>ammography</w:t>
      </w:r>
      <w:r w:rsidR="000F4DF8" w:rsidRPr="00734691">
        <w:t>, and</w:t>
      </w:r>
      <w:r w:rsidRPr="00734691">
        <w:t xml:space="preserve"> CT</w:t>
      </w:r>
      <w:r w:rsidR="000F4DF8" w:rsidRPr="00734691">
        <w:t>.</w:t>
      </w:r>
      <w:r w:rsidR="00AC0A52" w:rsidRPr="00734691">
        <w:t xml:space="preserve"> </w:t>
      </w:r>
      <w:r w:rsidR="000F4DF8" w:rsidRPr="00734691">
        <w:t xml:space="preserve">Within the projection X-Ray procedures, the </w:t>
      </w:r>
      <w:r w:rsidR="00DC5BD9" w:rsidRPr="00734691">
        <w:t>C</w:t>
      </w:r>
      <w:r w:rsidR="000F4DF8" w:rsidRPr="00734691">
        <w:t xml:space="preserve">ontent </w:t>
      </w:r>
      <w:r w:rsidR="00DC5BD9" w:rsidRPr="00734691">
        <w:t>I</w:t>
      </w:r>
      <w:r w:rsidR="000F4DF8" w:rsidRPr="00734691">
        <w:t xml:space="preserve">tem </w:t>
      </w:r>
      <w:r w:rsidR="008C2DDA" w:rsidRPr="00734691">
        <w:rPr>
          <w:color w:val="0070C0"/>
        </w:rPr>
        <w:t>(</w:t>
      </w:r>
      <w:r w:rsidR="000F4DF8" w:rsidRPr="00734691">
        <w:rPr>
          <w:color w:val="0070C0"/>
        </w:rPr>
        <w:t>122142, DCM, "Acquisition Device Type")</w:t>
      </w:r>
      <w:r w:rsidR="00DC5BD9" w:rsidRPr="00734691">
        <w:t xml:space="preserve"> indicates the type of equipment used, with</w:t>
      </w:r>
      <w:r w:rsidR="000F4DF8" w:rsidRPr="00734691">
        <w:t xml:space="preserve"> possible values defined in the </w:t>
      </w:r>
      <w:r w:rsidR="000F4DF8" w:rsidRPr="00734691">
        <w:rPr>
          <w:color w:val="0D0D0D" w:themeColor="text1" w:themeTint="F2"/>
        </w:rPr>
        <w:t>CID 10032 “Projection X-Ray Acquisition Device Types”</w:t>
      </w:r>
      <w:r w:rsidR="00DC5BD9" w:rsidRPr="00734691">
        <w:rPr>
          <w:color w:val="0D0D0D" w:themeColor="text1" w:themeTint="F2"/>
        </w:rPr>
        <w:t>.</w:t>
      </w:r>
    </w:p>
    <w:p w14:paraId="224673D5" w14:textId="49708FBA" w:rsidR="003341E6" w:rsidRPr="00734691" w:rsidRDefault="00DC5BD9" w:rsidP="00907D74">
      <w:r w:rsidRPr="00734691">
        <w:t xml:space="preserve">The combination of the values of these two Content Items provides an indication of the modality and type of equipment used. However, the values remain quite general and </w:t>
      </w:r>
      <w:r w:rsidR="00AB3E07" w:rsidRPr="00734691">
        <w:t xml:space="preserve">do not allow </w:t>
      </w:r>
      <w:r w:rsidR="00DA3442" w:rsidRPr="00734691">
        <w:t>inferring</w:t>
      </w:r>
      <w:r w:rsidR="00AB3E07" w:rsidRPr="00734691">
        <w:t xml:space="preserve"> the precise</w:t>
      </w:r>
      <w:r w:rsidRPr="00734691">
        <w:t xml:space="preserve"> clinical procedure</w:t>
      </w:r>
      <w:r w:rsidR="00AB3E07" w:rsidRPr="00734691">
        <w:t xml:space="preserve"> performed</w:t>
      </w:r>
      <w:r w:rsidRPr="00734691">
        <w:t>.</w:t>
      </w:r>
    </w:p>
    <w:p w14:paraId="36C16F95" w14:textId="7E7483F5" w:rsidR="003407F1" w:rsidRPr="00734691" w:rsidRDefault="004C7438" w:rsidP="00907D74">
      <w:r w:rsidRPr="00734691">
        <w:t>N</w:t>
      </w:r>
      <w:r w:rsidR="003407F1" w:rsidRPr="00734691">
        <w:t>ote</w:t>
      </w:r>
      <w:r w:rsidR="00F02D56" w:rsidRPr="00734691">
        <w:t xml:space="preserve"> that t</w:t>
      </w:r>
      <w:r w:rsidR="003407F1" w:rsidRPr="00734691">
        <w:t xml:space="preserve">he </w:t>
      </w:r>
      <w:r w:rsidR="008C2DDA" w:rsidRPr="00734691">
        <w:rPr>
          <w:color w:val="0070C0"/>
        </w:rPr>
        <w:t>(</w:t>
      </w:r>
      <w:r w:rsidR="003407F1" w:rsidRPr="00734691">
        <w:rPr>
          <w:color w:val="0070C0"/>
        </w:rPr>
        <w:t xml:space="preserve">363703001, SCT, "Has Intent") </w:t>
      </w:r>
      <w:r w:rsidR="00A55D11" w:rsidRPr="00734691">
        <w:t xml:space="preserve">with </w:t>
      </w:r>
      <w:r w:rsidR="00A55D11" w:rsidRPr="00734691">
        <w:rPr>
          <w:color w:val="0070C0"/>
        </w:rPr>
        <w:t xml:space="preserve">DCID 3629 “Procedure Intent” </w:t>
      </w:r>
      <w:r w:rsidR="003407F1" w:rsidRPr="00734691">
        <w:t>indicates the clinical intent of the procedure</w:t>
      </w:r>
      <w:r w:rsidR="00F91904" w:rsidRPr="00734691">
        <w:t xml:space="preserve"> (e.g. Diagnostic, Therapeutic, Quality Control,</w:t>
      </w:r>
      <w:r w:rsidR="001F5A0D" w:rsidRPr="00734691">
        <w:t xml:space="preserve"> Screening,</w:t>
      </w:r>
      <w:r w:rsidR="00F91904" w:rsidRPr="00734691">
        <w:t xml:space="preserve"> etc.)</w:t>
      </w:r>
      <w:r w:rsidR="003407F1" w:rsidRPr="00734691">
        <w:t xml:space="preserve">, which </w:t>
      </w:r>
      <w:r w:rsidR="00B24751" w:rsidRPr="00734691">
        <w:t>is not necessarily related to</w:t>
      </w:r>
      <w:r w:rsidR="003407F1" w:rsidRPr="00734691">
        <w:t xml:space="preserve"> the type of </w:t>
      </w:r>
      <w:r w:rsidRPr="00734691">
        <w:t xml:space="preserve">clinical </w:t>
      </w:r>
      <w:r w:rsidR="003407F1" w:rsidRPr="00734691">
        <w:t>procedure.</w:t>
      </w:r>
    </w:p>
    <w:p w14:paraId="3BBA175F" w14:textId="66B42DB1" w:rsidR="004C7438" w:rsidRPr="00734691" w:rsidRDefault="004C7438" w:rsidP="00907D74">
      <w:r w:rsidRPr="00734691">
        <w:rPr>
          <w:color w:val="0D0D0D" w:themeColor="text1" w:themeTint="F2"/>
        </w:rPr>
        <w:t xml:space="preserve">The values in </w:t>
      </w:r>
      <w:r w:rsidR="008C2DDA" w:rsidRPr="00734691">
        <w:rPr>
          <w:color w:val="0070C0"/>
        </w:rPr>
        <w:t>(</w:t>
      </w:r>
      <w:r w:rsidRPr="00734691">
        <w:rPr>
          <w:color w:val="0070C0"/>
        </w:rPr>
        <w:t>121058, DCM, "Procedure reported")</w:t>
      </w:r>
      <w:r w:rsidRPr="00734691">
        <w:t xml:space="preserve"> and </w:t>
      </w:r>
      <w:r w:rsidR="008C2DDA" w:rsidRPr="00734691">
        <w:rPr>
          <w:color w:val="0070C0"/>
        </w:rPr>
        <w:t>(</w:t>
      </w:r>
      <w:r w:rsidRPr="00734691">
        <w:rPr>
          <w:color w:val="0070C0"/>
        </w:rPr>
        <w:t>122142, DCM, "Acquisition Device Type")</w:t>
      </w:r>
      <w:r w:rsidRPr="00734691">
        <w:t xml:space="preserve"> are used as conditions in the template TID 10002 “Accumulated X-Ray Dose” to specify the appropriate accumulated radiation dose quantities that are reported for each type of procedure and device.</w:t>
      </w:r>
    </w:p>
    <w:p w14:paraId="4BD53920" w14:textId="2582A236" w:rsidR="00FE38D2" w:rsidRPr="00734691" w:rsidRDefault="00B63D0D" w:rsidP="00907D74">
      <w:r w:rsidRPr="00B63D0D">
        <w:t xml:space="preserve">Table ZZZZZ.4.2.1-1 </w:t>
      </w:r>
      <w:r w:rsidR="00D553D6" w:rsidRPr="00734691">
        <w:t>provide</w:t>
      </w:r>
      <w:r w:rsidR="003B67E5" w:rsidRPr="00734691">
        <w:t>s</w:t>
      </w:r>
      <w:r w:rsidR="00D553D6" w:rsidRPr="00734691">
        <w:t xml:space="preserve"> </w:t>
      </w:r>
      <w:r w:rsidR="00E12846" w:rsidRPr="00734691">
        <w:t>some examples of meanin</w:t>
      </w:r>
      <w:r w:rsidR="00266F24" w:rsidRPr="00734691">
        <w:t>g</w:t>
      </w:r>
      <w:r w:rsidR="00E12846" w:rsidRPr="00734691">
        <w:t>ful</w:t>
      </w:r>
      <w:r w:rsidR="00D553D6" w:rsidRPr="00734691">
        <w:t xml:space="preserve"> values of these two </w:t>
      </w:r>
      <w:r w:rsidR="00E659B5" w:rsidRPr="00734691">
        <w:t>C</w:t>
      </w:r>
      <w:r w:rsidR="00D553D6" w:rsidRPr="00734691">
        <w:t xml:space="preserve">ontent </w:t>
      </w:r>
      <w:r w:rsidR="00E659B5" w:rsidRPr="00734691">
        <w:t>I</w:t>
      </w:r>
      <w:r w:rsidR="00D553D6" w:rsidRPr="00734691">
        <w:t xml:space="preserve">tems </w:t>
      </w:r>
      <w:r w:rsidR="008C2DDA" w:rsidRPr="00734691">
        <w:rPr>
          <w:color w:val="0070C0"/>
        </w:rPr>
        <w:t>(</w:t>
      </w:r>
      <w:r w:rsidR="00D553D6" w:rsidRPr="00734691">
        <w:rPr>
          <w:color w:val="0070C0"/>
        </w:rPr>
        <w:t>121058, DCM, "Procedure reported")</w:t>
      </w:r>
      <w:r w:rsidR="00D553D6" w:rsidRPr="00734691">
        <w:rPr>
          <w:b/>
          <w:bCs/>
        </w:rPr>
        <w:t xml:space="preserve"> </w:t>
      </w:r>
      <w:r w:rsidR="00D553D6" w:rsidRPr="00734691">
        <w:t>and</w:t>
      </w:r>
      <w:r w:rsidR="00D553D6" w:rsidRPr="00734691">
        <w:rPr>
          <w:b/>
          <w:bCs/>
        </w:rPr>
        <w:t xml:space="preserve"> </w:t>
      </w:r>
      <w:r w:rsidR="008C2DDA" w:rsidRPr="00734691">
        <w:rPr>
          <w:color w:val="0070C0"/>
        </w:rPr>
        <w:t>(</w:t>
      </w:r>
      <w:r w:rsidR="00D553D6" w:rsidRPr="00734691">
        <w:rPr>
          <w:color w:val="0070C0"/>
        </w:rPr>
        <w:t>122142, DCM, "Acquisition Device Type")</w:t>
      </w:r>
      <w:r w:rsidR="00D6730B" w:rsidRPr="00734691">
        <w:t xml:space="preserve"> for the state-of-the-art</w:t>
      </w:r>
      <w:r w:rsidR="00D553D6" w:rsidRPr="00734691">
        <w:t xml:space="preserve"> </w:t>
      </w:r>
      <w:r w:rsidR="00FB3580" w:rsidRPr="00734691">
        <w:t xml:space="preserve">Traditional </w:t>
      </w:r>
      <w:r w:rsidR="00D6730B" w:rsidRPr="00734691">
        <w:t>RDSR</w:t>
      </w:r>
      <w:r w:rsidR="00D553D6" w:rsidRPr="00734691">
        <w:t xml:space="preserve">. </w:t>
      </w:r>
    </w:p>
    <w:p w14:paraId="1724B6BF" w14:textId="78D122F2" w:rsidR="007D03BA" w:rsidRPr="00734691" w:rsidRDefault="007D03BA" w:rsidP="00686AB5">
      <w:pPr>
        <w:pStyle w:val="TableLabel"/>
      </w:pPr>
      <w:r w:rsidRPr="00734691">
        <w:lastRenderedPageBreak/>
        <w:t>Table ZZZZZ.4.2.1-1</w:t>
      </w:r>
      <w:r w:rsidR="00EE65CD">
        <w:t>.</w:t>
      </w:r>
      <w:r w:rsidRPr="00734691">
        <w:t xml:space="preserve"> </w:t>
      </w:r>
      <w:r w:rsidR="00E12846" w:rsidRPr="00734691">
        <w:t>Examples of</w:t>
      </w:r>
      <w:r w:rsidRPr="00734691">
        <w:t xml:space="preserve"> Values for Procedure Reported and Acquisition Device Type</w:t>
      </w:r>
    </w:p>
    <w:tbl>
      <w:tblPr>
        <w:tblStyle w:val="TableGrid"/>
        <w:tblW w:w="5432" w:type="pct"/>
        <w:tblLayout w:type="fixed"/>
        <w:tblLook w:val="04A0" w:firstRow="1" w:lastRow="0" w:firstColumn="1" w:lastColumn="0" w:noHBand="0" w:noVBand="1"/>
      </w:tblPr>
      <w:tblGrid>
        <w:gridCol w:w="2876"/>
        <w:gridCol w:w="898"/>
        <w:gridCol w:w="3514"/>
        <w:gridCol w:w="2968"/>
      </w:tblGrid>
      <w:tr w:rsidR="008120FB" w:rsidRPr="00734691" w14:paraId="4AAB7127" w14:textId="77777777" w:rsidTr="00ED5E7B">
        <w:trPr>
          <w:cantSplit/>
          <w:trHeight w:val="503"/>
          <w:tblHeader/>
        </w:trPr>
        <w:tc>
          <w:tcPr>
            <w:tcW w:w="1402" w:type="pct"/>
            <w:vAlign w:val="center"/>
          </w:tcPr>
          <w:p w14:paraId="707D6755" w14:textId="0EC6E88A" w:rsidR="008120FB" w:rsidRPr="009D5C07" w:rsidRDefault="00E12846" w:rsidP="00907D74">
            <w:pPr>
              <w:rPr>
                <w:b/>
                <w:bCs/>
              </w:rPr>
            </w:pPr>
            <w:r w:rsidRPr="009D5C07">
              <w:rPr>
                <w:b/>
                <w:bCs/>
              </w:rPr>
              <w:t>Modality (0008,0060) of the DICOM Images</w:t>
            </w:r>
          </w:p>
        </w:tc>
        <w:tc>
          <w:tcPr>
            <w:tcW w:w="438" w:type="pct"/>
            <w:shd w:val="clear" w:color="auto" w:fill="F2F2F2" w:themeFill="background1" w:themeFillShade="F2"/>
            <w:vAlign w:val="center"/>
          </w:tcPr>
          <w:p w14:paraId="7A99F287" w14:textId="06528DD4" w:rsidR="008120FB" w:rsidRPr="009D5C07" w:rsidRDefault="008120FB" w:rsidP="00907D74">
            <w:pPr>
              <w:rPr>
                <w:b/>
                <w:bCs/>
              </w:rPr>
            </w:pPr>
            <w:r w:rsidRPr="009D5C07">
              <w:rPr>
                <w:b/>
                <w:bCs/>
              </w:rPr>
              <w:t>Root TID</w:t>
            </w:r>
          </w:p>
        </w:tc>
        <w:tc>
          <w:tcPr>
            <w:tcW w:w="1713" w:type="pct"/>
            <w:shd w:val="clear" w:color="auto" w:fill="F2F2F2" w:themeFill="background1" w:themeFillShade="F2"/>
            <w:vAlign w:val="center"/>
          </w:tcPr>
          <w:p w14:paraId="15F22A1B" w14:textId="20ECF3E3" w:rsidR="008120FB" w:rsidRPr="009D5C07" w:rsidRDefault="007D188E" w:rsidP="00907D74">
            <w:pPr>
              <w:rPr>
                <w:b/>
                <w:bCs/>
              </w:rPr>
            </w:pPr>
            <w:r w:rsidRPr="009D5C07">
              <w:rPr>
                <w:b/>
                <w:bCs/>
              </w:rPr>
              <w:t xml:space="preserve">Value of </w:t>
            </w:r>
            <w:r w:rsidR="008120FB" w:rsidRPr="009D5C07">
              <w:rPr>
                <w:b/>
                <w:bCs/>
              </w:rPr>
              <w:t>(121058, DCM, "Procedure reported")</w:t>
            </w:r>
          </w:p>
        </w:tc>
        <w:tc>
          <w:tcPr>
            <w:tcW w:w="1447" w:type="pct"/>
            <w:shd w:val="clear" w:color="auto" w:fill="F2F2F2" w:themeFill="background1" w:themeFillShade="F2"/>
            <w:vAlign w:val="center"/>
          </w:tcPr>
          <w:p w14:paraId="06461BF6" w14:textId="36C4398C" w:rsidR="002457C4" w:rsidRPr="009D5C07" w:rsidRDefault="007D188E" w:rsidP="00907D74">
            <w:pPr>
              <w:rPr>
                <w:b/>
                <w:bCs/>
              </w:rPr>
            </w:pPr>
            <w:r w:rsidRPr="009D5C07">
              <w:rPr>
                <w:b/>
                <w:bCs/>
              </w:rPr>
              <w:t xml:space="preserve">Value of </w:t>
            </w:r>
            <w:r w:rsidR="008120FB" w:rsidRPr="009D5C07">
              <w:rPr>
                <w:b/>
                <w:bCs/>
              </w:rPr>
              <w:t>(122142, DCM, "Acquisition Device Type")</w:t>
            </w:r>
          </w:p>
        </w:tc>
      </w:tr>
      <w:tr w:rsidR="008120FB" w:rsidRPr="00734691" w14:paraId="2BEFCC48" w14:textId="77777777" w:rsidTr="00ED5E7B">
        <w:trPr>
          <w:cantSplit/>
        </w:trPr>
        <w:tc>
          <w:tcPr>
            <w:tcW w:w="1402" w:type="pct"/>
            <w:shd w:val="clear" w:color="auto" w:fill="C6D9F1" w:themeFill="text2" w:themeFillTint="33"/>
            <w:vAlign w:val="center"/>
          </w:tcPr>
          <w:p w14:paraId="2E20B545" w14:textId="3C7B9DAF" w:rsidR="008120FB" w:rsidRPr="00734691" w:rsidRDefault="008120FB" w:rsidP="00907D74">
            <w:r w:rsidRPr="00734691">
              <w:t>X-Ray Angiography (XA)</w:t>
            </w:r>
          </w:p>
        </w:tc>
        <w:tc>
          <w:tcPr>
            <w:tcW w:w="438" w:type="pct"/>
            <w:vAlign w:val="center"/>
          </w:tcPr>
          <w:p w14:paraId="5B90C95C" w14:textId="64D22E1D" w:rsidR="008120FB" w:rsidRPr="00734691" w:rsidRDefault="008120FB" w:rsidP="00907D74">
            <w:pPr>
              <w:rPr>
                <w:color w:val="0070C0"/>
              </w:rPr>
            </w:pPr>
            <w:r w:rsidRPr="00734691">
              <w:t>10001</w:t>
            </w:r>
          </w:p>
        </w:tc>
        <w:tc>
          <w:tcPr>
            <w:tcW w:w="1713" w:type="pct"/>
            <w:vAlign w:val="center"/>
          </w:tcPr>
          <w:p w14:paraId="37D6D236" w14:textId="7EFA18A7" w:rsidR="008120FB" w:rsidRPr="00734691" w:rsidRDefault="008120FB" w:rsidP="00907D74">
            <w:r w:rsidRPr="00734691">
              <w:t>(113704, DCM, “Projection X-Ray”)</w:t>
            </w:r>
          </w:p>
        </w:tc>
        <w:tc>
          <w:tcPr>
            <w:tcW w:w="1447" w:type="pct"/>
            <w:vAlign w:val="center"/>
          </w:tcPr>
          <w:p w14:paraId="474B39A8" w14:textId="1E663A70" w:rsidR="008120FB" w:rsidRPr="00734691" w:rsidRDefault="008120FB" w:rsidP="00907D74">
            <w:r w:rsidRPr="00734691">
              <w:t>(113957, DCM, “Fluoroscopy-Guided Projection Radiography System”)</w:t>
            </w:r>
          </w:p>
        </w:tc>
      </w:tr>
      <w:tr w:rsidR="008120FB" w:rsidRPr="00734691" w14:paraId="729BA690" w14:textId="77777777" w:rsidTr="00ED5E7B">
        <w:trPr>
          <w:cantSplit/>
        </w:trPr>
        <w:tc>
          <w:tcPr>
            <w:tcW w:w="1402" w:type="pct"/>
            <w:shd w:val="clear" w:color="auto" w:fill="C6D9F1" w:themeFill="text2" w:themeFillTint="33"/>
            <w:vAlign w:val="center"/>
          </w:tcPr>
          <w:p w14:paraId="297CAF5D" w14:textId="343B005B" w:rsidR="008120FB" w:rsidRPr="00734691" w:rsidRDefault="008120FB" w:rsidP="00907D74">
            <w:r w:rsidRPr="00734691">
              <w:t>Fluoroscopy (RF)</w:t>
            </w:r>
          </w:p>
        </w:tc>
        <w:tc>
          <w:tcPr>
            <w:tcW w:w="438" w:type="pct"/>
            <w:vAlign w:val="center"/>
          </w:tcPr>
          <w:p w14:paraId="294AD587" w14:textId="6E3FFA48" w:rsidR="008120FB" w:rsidRPr="00734691" w:rsidRDefault="008120FB" w:rsidP="00907D74">
            <w:pPr>
              <w:rPr>
                <w:color w:val="0070C0"/>
              </w:rPr>
            </w:pPr>
            <w:r w:rsidRPr="00734691">
              <w:t>10001</w:t>
            </w:r>
          </w:p>
        </w:tc>
        <w:tc>
          <w:tcPr>
            <w:tcW w:w="1713" w:type="pct"/>
            <w:vAlign w:val="center"/>
          </w:tcPr>
          <w:p w14:paraId="2F604805" w14:textId="5C89B0A7" w:rsidR="008120FB" w:rsidRPr="00734691" w:rsidRDefault="008120FB" w:rsidP="00907D74">
            <w:r w:rsidRPr="00734691">
              <w:t>(113704, DCM, “Projection X-Ray”)</w:t>
            </w:r>
          </w:p>
        </w:tc>
        <w:tc>
          <w:tcPr>
            <w:tcW w:w="1447" w:type="pct"/>
            <w:vAlign w:val="center"/>
          </w:tcPr>
          <w:p w14:paraId="1BB7BB5D" w14:textId="3103DC3B" w:rsidR="008120FB" w:rsidRPr="00734691" w:rsidRDefault="008120FB" w:rsidP="00907D74">
            <w:r w:rsidRPr="00734691">
              <w:t>(113957, DCM, “Fluoroscopy-Guided Projection Radiography System”)</w:t>
            </w:r>
          </w:p>
        </w:tc>
      </w:tr>
      <w:tr w:rsidR="008120FB" w:rsidRPr="00734691" w14:paraId="6D9A1348" w14:textId="77777777" w:rsidTr="00ED5E7B">
        <w:trPr>
          <w:cantSplit/>
        </w:trPr>
        <w:tc>
          <w:tcPr>
            <w:tcW w:w="1402" w:type="pct"/>
            <w:shd w:val="clear" w:color="auto" w:fill="C6D9F1" w:themeFill="text2" w:themeFillTint="33"/>
            <w:vAlign w:val="center"/>
          </w:tcPr>
          <w:p w14:paraId="5851E2F7" w14:textId="7828F886" w:rsidR="008120FB" w:rsidRPr="00734691" w:rsidRDefault="008120FB" w:rsidP="00907D74">
            <w:r w:rsidRPr="00734691">
              <w:t>Radiography (DX, CR-DR)</w:t>
            </w:r>
          </w:p>
        </w:tc>
        <w:tc>
          <w:tcPr>
            <w:tcW w:w="438" w:type="pct"/>
            <w:vAlign w:val="center"/>
          </w:tcPr>
          <w:p w14:paraId="74EDF39E" w14:textId="27717DA4" w:rsidR="008120FB" w:rsidRPr="00734691" w:rsidRDefault="008120FB" w:rsidP="00907D74">
            <w:pPr>
              <w:rPr>
                <w:color w:val="0070C0"/>
              </w:rPr>
            </w:pPr>
            <w:r w:rsidRPr="00734691">
              <w:t>10001</w:t>
            </w:r>
          </w:p>
        </w:tc>
        <w:tc>
          <w:tcPr>
            <w:tcW w:w="1713" w:type="pct"/>
            <w:vAlign w:val="center"/>
          </w:tcPr>
          <w:p w14:paraId="587CF2EC" w14:textId="36EE743C" w:rsidR="008120FB" w:rsidRPr="00734691" w:rsidRDefault="008120FB" w:rsidP="00907D74">
            <w:r w:rsidRPr="00734691">
              <w:t>(113704, DCM, “Projection X-Ray”)</w:t>
            </w:r>
          </w:p>
        </w:tc>
        <w:tc>
          <w:tcPr>
            <w:tcW w:w="1447" w:type="pct"/>
            <w:vAlign w:val="center"/>
          </w:tcPr>
          <w:p w14:paraId="4F12385F" w14:textId="77777777" w:rsidR="008120FB" w:rsidRPr="00734691" w:rsidRDefault="00566BF6" w:rsidP="00907D74">
            <w:r w:rsidRPr="00734691">
              <w:t xml:space="preserve">(113958, DCM, “Integrated Projection Radiography System”) </w:t>
            </w:r>
          </w:p>
          <w:p w14:paraId="77B6195C" w14:textId="359A8566" w:rsidR="00566BF6" w:rsidRPr="00734691" w:rsidRDefault="00566BF6" w:rsidP="00907D74">
            <w:r w:rsidRPr="00734691">
              <w:t>Or</w:t>
            </w:r>
          </w:p>
          <w:p w14:paraId="4C8035BB" w14:textId="4FCD34D3" w:rsidR="00566BF6" w:rsidRPr="00734691" w:rsidRDefault="00566BF6" w:rsidP="00907D74">
            <w:r w:rsidRPr="00734691">
              <w:t xml:space="preserve">(113959, DCM, “Cassette-based Projection Radiography System”) </w:t>
            </w:r>
          </w:p>
        </w:tc>
      </w:tr>
      <w:tr w:rsidR="008120FB" w:rsidRPr="00734691" w14:paraId="5D8E1FDB" w14:textId="77777777" w:rsidTr="00ED5E7B">
        <w:trPr>
          <w:cantSplit/>
        </w:trPr>
        <w:tc>
          <w:tcPr>
            <w:tcW w:w="1402" w:type="pct"/>
            <w:shd w:val="clear" w:color="auto" w:fill="C6D9F1" w:themeFill="text2" w:themeFillTint="33"/>
            <w:vAlign w:val="center"/>
          </w:tcPr>
          <w:p w14:paraId="4AE2B4E1" w14:textId="591EED1F" w:rsidR="008120FB" w:rsidRPr="00734691" w:rsidRDefault="008120FB" w:rsidP="00907D74">
            <w:r w:rsidRPr="00734691">
              <w:t>Mammography (MG)</w:t>
            </w:r>
          </w:p>
        </w:tc>
        <w:tc>
          <w:tcPr>
            <w:tcW w:w="438" w:type="pct"/>
            <w:vAlign w:val="center"/>
          </w:tcPr>
          <w:p w14:paraId="2DA534A1" w14:textId="47EDBC31" w:rsidR="008120FB" w:rsidRPr="00734691" w:rsidRDefault="008120FB" w:rsidP="00907D74">
            <w:r w:rsidRPr="00734691">
              <w:t>10001</w:t>
            </w:r>
          </w:p>
        </w:tc>
        <w:tc>
          <w:tcPr>
            <w:tcW w:w="1713" w:type="pct"/>
            <w:vAlign w:val="center"/>
          </w:tcPr>
          <w:p w14:paraId="7642022A" w14:textId="75D2F40B" w:rsidR="008120FB" w:rsidRPr="00734691" w:rsidRDefault="00566BF6" w:rsidP="00907D74">
            <w:r w:rsidRPr="00734691">
              <w:t>(71651007, SCT, "Mammography")</w:t>
            </w:r>
          </w:p>
        </w:tc>
        <w:tc>
          <w:tcPr>
            <w:tcW w:w="1447" w:type="pct"/>
            <w:vAlign w:val="center"/>
          </w:tcPr>
          <w:p w14:paraId="5D59EAB6" w14:textId="1104B6B5" w:rsidR="008120FB" w:rsidRPr="00734691" w:rsidRDefault="008120FB" w:rsidP="00907D74">
            <w:r w:rsidRPr="00734691">
              <w:t>N/A</w:t>
            </w:r>
          </w:p>
        </w:tc>
      </w:tr>
      <w:tr w:rsidR="008120FB" w:rsidRPr="00734691" w14:paraId="58BCBFE1" w14:textId="77777777" w:rsidTr="00ED5E7B">
        <w:trPr>
          <w:cantSplit/>
        </w:trPr>
        <w:tc>
          <w:tcPr>
            <w:tcW w:w="1402" w:type="pct"/>
            <w:shd w:val="clear" w:color="auto" w:fill="C6D9F1" w:themeFill="text2" w:themeFillTint="33"/>
            <w:vAlign w:val="center"/>
          </w:tcPr>
          <w:p w14:paraId="540C1D93" w14:textId="50169D76" w:rsidR="00A50447" w:rsidRPr="00734691" w:rsidRDefault="008120FB" w:rsidP="00907D74">
            <w:r w:rsidRPr="00734691">
              <w:t>Dentistry (IO, PX)</w:t>
            </w:r>
          </w:p>
        </w:tc>
        <w:tc>
          <w:tcPr>
            <w:tcW w:w="438" w:type="pct"/>
            <w:vAlign w:val="center"/>
          </w:tcPr>
          <w:p w14:paraId="6FD764C5" w14:textId="260B9A27" w:rsidR="008120FB" w:rsidRPr="00734691" w:rsidRDefault="008120FB" w:rsidP="00907D74">
            <w:r w:rsidRPr="00734691">
              <w:t>10001</w:t>
            </w:r>
          </w:p>
        </w:tc>
        <w:tc>
          <w:tcPr>
            <w:tcW w:w="1713" w:type="pct"/>
            <w:vAlign w:val="center"/>
          </w:tcPr>
          <w:p w14:paraId="3541C7A3" w14:textId="7E55CB84" w:rsidR="008120FB" w:rsidRPr="00734691" w:rsidRDefault="008120FB" w:rsidP="00907D74">
            <w:r w:rsidRPr="00734691">
              <w:t>(113704, DCM, “Projection X-Ray”)</w:t>
            </w:r>
          </w:p>
        </w:tc>
        <w:tc>
          <w:tcPr>
            <w:tcW w:w="1447" w:type="pct"/>
            <w:vAlign w:val="center"/>
          </w:tcPr>
          <w:p w14:paraId="0B226BAD" w14:textId="77777777" w:rsidR="00B24751" w:rsidRPr="00734691" w:rsidRDefault="00B24751" w:rsidP="00907D74">
            <w:r w:rsidRPr="00734691">
              <w:t xml:space="preserve">(113958, DCM, “Integrated Projection Radiography System”) </w:t>
            </w:r>
          </w:p>
          <w:p w14:paraId="42898CF6" w14:textId="77777777" w:rsidR="00B24751" w:rsidRPr="00734691" w:rsidRDefault="00B24751" w:rsidP="00907D74">
            <w:r w:rsidRPr="00734691">
              <w:t>Or</w:t>
            </w:r>
          </w:p>
          <w:p w14:paraId="37948B9C" w14:textId="72DBA2AD" w:rsidR="008120FB" w:rsidRPr="00734691" w:rsidRDefault="00B24751" w:rsidP="00907D74">
            <w:r w:rsidRPr="00734691">
              <w:t>(113959, DCM, “Cassette-based Projection Radiography System”)</w:t>
            </w:r>
          </w:p>
        </w:tc>
      </w:tr>
      <w:tr w:rsidR="008120FB" w:rsidRPr="00734691" w14:paraId="28900C63" w14:textId="77777777" w:rsidTr="00ED5E7B">
        <w:trPr>
          <w:cantSplit/>
        </w:trPr>
        <w:tc>
          <w:tcPr>
            <w:tcW w:w="1402" w:type="pct"/>
            <w:shd w:val="clear" w:color="auto" w:fill="C6D9F1" w:themeFill="text2" w:themeFillTint="33"/>
            <w:vAlign w:val="center"/>
          </w:tcPr>
          <w:p w14:paraId="3069094C" w14:textId="383B8D97" w:rsidR="008120FB" w:rsidRPr="00734691" w:rsidRDefault="008120FB" w:rsidP="00907D74">
            <w:r w:rsidRPr="00734691">
              <w:t>Computer Tomography (CT)</w:t>
            </w:r>
          </w:p>
        </w:tc>
        <w:tc>
          <w:tcPr>
            <w:tcW w:w="438" w:type="pct"/>
            <w:vAlign w:val="center"/>
          </w:tcPr>
          <w:p w14:paraId="0DC9B92F" w14:textId="09EC90D0" w:rsidR="008120FB" w:rsidRPr="00734691" w:rsidRDefault="008120FB" w:rsidP="00907D74">
            <w:r w:rsidRPr="00734691">
              <w:t>10011</w:t>
            </w:r>
          </w:p>
        </w:tc>
        <w:tc>
          <w:tcPr>
            <w:tcW w:w="1713" w:type="pct"/>
            <w:vAlign w:val="center"/>
          </w:tcPr>
          <w:p w14:paraId="4896824C" w14:textId="60E4A23F" w:rsidR="008120FB" w:rsidRPr="00734691" w:rsidRDefault="008120FB" w:rsidP="00907D74">
            <w:r w:rsidRPr="00734691">
              <w:t>(77477000, SCT,</w:t>
            </w:r>
            <w:r w:rsidR="00563DA9" w:rsidRPr="00734691">
              <w:t xml:space="preserve"> </w:t>
            </w:r>
            <w:r w:rsidRPr="00734691">
              <w:t>"Computed Tomography X-Ray")</w:t>
            </w:r>
          </w:p>
        </w:tc>
        <w:tc>
          <w:tcPr>
            <w:tcW w:w="1447" w:type="pct"/>
            <w:vAlign w:val="center"/>
          </w:tcPr>
          <w:p w14:paraId="511187B5" w14:textId="247D59A9" w:rsidR="008120FB" w:rsidRPr="00734691" w:rsidRDefault="008120FB" w:rsidP="00907D74">
            <w:r w:rsidRPr="00734691">
              <w:t>N/A</w:t>
            </w:r>
          </w:p>
        </w:tc>
      </w:tr>
    </w:tbl>
    <w:p w14:paraId="7CE20F90" w14:textId="501EDC45" w:rsidR="008120FB" w:rsidRPr="00734691" w:rsidRDefault="008120FB" w:rsidP="00907D74"/>
    <w:p w14:paraId="49D71A35" w14:textId="12EBEC07" w:rsidR="00B3148D" w:rsidRPr="00734691" w:rsidRDefault="00B3148D" w:rsidP="00907D74">
      <w:pPr>
        <w:pStyle w:val="Heading4"/>
        <w:rPr>
          <w:sz w:val="18"/>
          <w:szCs w:val="18"/>
        </w:rPr>
      </w:pPr>
      <w:bookmarkStart w:id="66" w:name="_Toc219295269"/>
      <w:r w:rsidRPr="00734691">
        <w:t>ZZZZZ.4.2.2 Enhanced RDSR</w:t>
      </w:r>
      <w:bookmarkEnd w:id="66"/>
    </w:p>
    <w:p w14:paraId="36CCA9B4" w14:textId="527BE59D" w:rsidR="003A5CE8" w:rsidRPr="00734691" w:rsidRDefault="007115D2" w:rsidP="00907D74">
      <w:r w:rsidRPr="00734691">
        <w:rPr>
          <w:b/>
          <w:bCs/>
        </w:rPr>
        <w:t xml:space="preserve">TID 10040 </w:t>
      </w:r>
      <w:r w:rsidRPr="00734691">
        <w:t>requires the</w:t>
      </w:r>
      <w:r w:rsidR="00C24028" w:rsidRPr="00734691">
        <w:t xml:space="preserve"> content item </w:t>
      </w:r>
      <w:r w:rsidR="008C2DDA" w:rsidRPr="00734691">
        <w:rPr>
          <w:color w:val="0070C0"/>
        </w:rPr>
        <w:t>(</w:t>
      </w:r>
      <w:r w:rsidR="00C24028" w:rsidRPr="00734691">
        <w:rPr>
          <w:color w:val="0070C0"/>
        </w:rPr>
        <w:t xml:space="preserve">121058, DCM, "Procedure reported") </w:t>
      </w:r>
      <w:r w:rsidRPr="00734691">
        <w:t xml:space="preserve">to be present, </w:t>
      </w:r>
      <w:r w:rsidR="00721D0B" w:rsidRPr="00734691">
        <w:t xml:space="preserve">with possible values defined in the CID 10005 “X-Ray Radiation Dose Procedure Reported”. This </w:t>
      </w:r>
      <w:r w:rsidR="008E66E8" w:rsidRPr="00734691">
        <w:t>provides an indication of the modality and type of equipment used</w:t>
      </w:r>
      <w:r w:rsidR="00721D0B" w:rsidRPr="00734691">
        <w:t>,</w:t>
      </w:r>
      <w:r w:rsidR="008E66E8" w:rsidRPr="00734691">
        <w:t xml:space="preserve"> similarly to the information in Traditional RDSR</w:t>
      </w:r>
      <w:r w:rsidR="00F14A8A" w:rsidRPr="00734691">
        <w:t xml:space="preserve">. Note that </w:t>
      </w:r>
      <w:r w:rsidR="008E66E8" w:rsidRPr="00734691">
        <w:t xml:space="preserve">in Enhanced RDSR </w:t>
      </w:r>
      <w:r w:rsidR="00F14A8A" w:rsidRPr="00734691">
        <w:t>t</w:t>
      </w:r>
      <w:r w:rsidRPr="00734691">
        <w:t xml:space="preserve">here’s no condition on other Content Items based on the value of </w:t>
      </w:r>
      <w:r w:rsidR="00C24028" w:rsidRPr="00734691">
        <w:t xml:space="preserve">the </w:t>
      </w:r>
      <w:r w:rsidRPr="00734691">
        <w:t>Procedure Reported.</w:t>
      </w:r>
    </w:p>
    <w:p w14:paraId="167D1146" w14:textId="6D53DC55" w:rsidR="00F62AE2" w:rsidRPr="00734691" w:rsidRDefault="00F62AE2" w:rsidP="00907D74">
      <w:r w:rsidRPr="00734691">
        <w:t>CID</w:t>
      </w:r>
      <w:r w:rsidR="006E410D" w:rsidRPr="00734691">
        <w:t xml:space="preserve"> 10005</w:t>
      </w:r>
      <w:r w:rsidRPr="00734691">
        <w:t xml:space="preserve"> </w:t>
      </w:r>
      <w:r w:rsidR="00B24576" w:rsidRPr="00734691">
        <w:t xml:space="preserve">“X-Ray Radiation Dose Procedure Reported” </w:t>
      </w:r>
      <w:r w:rsidRPr="00734691">
        <w:t>specifies a limited set of general procedures for the purpose of sorting/processing RDSRs based on</w:t>
      </w:r>
      <w:r w:rsidR="00B24576" w:rsidRPr="00734691">
        <w:t xml:space="preserve"> their</w:t>
      </w:r>
      <w:r w:rsidRPr="00734691">
        <w:t xml:space="preserve"> radiation dose reporting characteristics. This list is extensible and </w:t>
      </w:r>
      <w:r w:rsidR="00B24576" w:rsidRPr="00734691">
        <w:t xml:space="preserve">extension codes should </w:t>
      </w:r>
      <w:r w:rsidRPr="00734691">
        <w:t xml:space="preserve">follow a recognized standard for coded terminologies. </w:t>
      </w:r>
      <w:r w:rsidR="0013038C" w:rsidRPr="00734691">
        <w:t>T</w:t>
      </w:r>
      <w:r w:rsidRPr="00734691">
        <w:t xml:space="preserve">here are other CIDs used in DICOM PS3.16 for “Procedure Reported” on other SR Templates, </w:t>
      </w:r>
      <w:r w:rsidR="005D0D17" w:rsidRPr="00734691">
        <w:t>which</w:t>
      </w:r>
      <w:r w:rsidRPr="00734691">
        <w:t xml:space="preserve"> include more detailed clinical procedures</w:t>
      </w:r>
      <w:r w:rsidR="005D0D17" w:rsidRPr="00734691">
        <w:t xml:space="preserve">. </w:t>
      </w:r>
    </w:p>
    <w:p w14:paraId="1BBABF5C" w14:textId="60E126F4" w:rsidR="00F62AE2" w:rsidRPr="00734691" w:rsidRDefault="00EF773F" w:rsidP="00907D74">
      <w:r w:rsidRPr="00734691">
        <w:t xml:space="preserve">Enhanced RDSR does not include </w:t>
      </w:r>
      <w:r w:rsidR="005D0D17" w:rsidRPr="00734691">
        <w:t>(122142, DCM, "Acquisition Device Type") because CID</w:t>
      </w:r>
      <w:r w:rsidR="006E410D" w:rsidRPr="00734691">
        <w:t xml:space="preserve"> 10005</w:t>
      </w:r>
      <w:r w:rsidR="005022AA" w:rsidRPr="00734691">
        <w:t xml:space="preserve"> </w:t>
      </w:r>
      <w:r w:rsidRPr="00734691">
        <w:t xml:space="preserve">is </w:t>
      </w:r>
      <w:r w:rsidR="006E410D" w:rsidRPr="00734691">
        <w:t xml:space="preserve">used in </w:t>
      </w:r>
      <w:r w:rsidR="005D0D17" w:rsidRPr="00734691">
        <w:t xml:space="preserve">(121058, DCM, "Procedure reported") </w:t>
      </w:r>
      <w:r w:rsidRPr="00734691">
        <w:t xml:space="preserve">and </w:t>
      </w:r>
      <w:r w:rsidR="005D0D17" w:rsidRPr="00734691">
        <w:t>contain</w:t>
      </w:r>
      <w:r w:rsidRPr="00734691">
        <w:t>s</w:t>
      </w:r>
      <w:r w:rsidR="005D0D17" w:rsidRPr="00734691">
        <w:t xml:space="preserve"> equivalent granularity.</w:t>
      </w:r>
    </w:p>
    <w:p w14:paraId="4B665EAF" w14:textId="3A80007F" w:rsidR="00A705BE" w:rsidRPr="00734691" w:rsidRDefault="00B63D0D" w:rsidP="00907D74">
      <w:r w:rsidRPr="00B63D0D">
        <w:lastRenderedPageBreak/>
        <w:t xml:space="preserve">Table ZZZZZ.4.2.2-1 </w:t>
      </w:r>
      <w:r w:rsidR="00A705BE" w:rsidRPr="00734691">
        <w:t>provide</w:t>
      </w:r>
      <w:r w:rsidR="003B67E5" w:rsidRPr="00734691">
        <w:t>s</w:t>
      </w:r>
      <w:r w:rsidR="00A705BE" w:rsidRPr="00734691">
        <w:t xml:space="preserve"> the recommended values of the content item </w:t>
      </w:r>
      <w:r w:rsidR="008C2DDA" w:rsidRPr="00734691">
        <w:rPr>
          <w:b/>
          <w:bCs/>
        </w:rPr>
        <w:t>(</w:t>
      </w:r>
      <w:r w:rsidR="00A705BE" w:rsidRPr="00734691">
        <w:rPr>
          <w:b/>
          <w:bCs/>
        </w:rPr>
        <w:t xml:space="preserve">121058, DCM, "Procedure reported") </w:t>
      </w:r>
      <w:r w:rsidR="00A705BE" w:rsidRPr="00734691">
        <w:t>for the Enhanced RDSR.</w:t>
      </w:r>
    </w:p>
    <w:p w14:paraId="50EAEDE8" w14:textId="4A2C4B27" w:rsidR="005022AA" w:rsidRPr="00734691" w:rsidRDefault="00CC451F" w:rsidP="0017229F">
      <w:pPr>
        <w:pStyle w:val="TableLabel"/>
      </w:pPr>
      <w:bookmarkStart w:id="67" w:name="_Hlk219290158"/>
      <w:r w:rsidRPr="00734691">
        <w:t>Table ZZZZZ.4.2.2-1</w:t>
      </w:r>
      <w:r w:rsidR="00EE65CD">
        <w:t>.</w:t>
      </w:r>
      <w:r w:rsidRPr="00734691">
        <w:t xml:space="preserve"> </w:t>
      </w:r>
      <w:bookmarkEnd w:id="67"/>
      <w:r w:rsidRPr="00734691">
        <w:t>Recommended Values for Procedure Reported</w:t>
      </w:r>
    </w:p>
    <w:tbl>
      <w:tblPr>
        <w:tblStyle w:val="TableGrid"/>
        <w:tblW w:w="4955" w:type="pct"/>
        <w:tblLook w:val="04A0" w:firstRow="1" w:lastRow="0" w:firstColumn="1" w:lastColumn="0" w:noHBand="0" w:noVBand="1"/>
      </w:tblPr>
      <w:tblGrid>
        <w:gridCol w:w="3235"/>
        <w:gridCol w:w="810"/>
        <w:gridCol w:w="5310"/>
      </w:tblGrid>
      <w:tr w:rsidR="005D0D17" w:rsidRPr="00734691" w14:paraId="654E197D" w14:textId="092751B7" w:rsidTr="0036177D">
        <w:trPr>
          <w:trHeight w:val="503"/>
          <w:tblHeader/>
        </w:trPr>
        <w:tc>
          <w:tcPr>
            <w:tcW w:w="1729" w:type="pct"/>
            <w:shd w:val="clear" w:color="auto" w:fill="F2F2F2" w:themeFill="background1" w:themeFillShade="F2"/>
            <w:vAlign w:val="center"/>
          </w:tcPr>
          <w:p w14:paraId="1B45C632" w14:textId="4EF5390D" w:rsidR="005D0D17" w:rsidRPr="0036177D" w:rsidRDefault="009A511C" w:rsidP="00907D74">
            <w:pPr>
              <w:rPr>
                <w:b/>
                <w:bCs/>
              </w:rPr>
            </w:pPr>
            <w:r w:rsidRPr="0036177D">
              <w:rPr>
                <w:b/>
                <w:bCs/>
              </w:rPr>
              <w:t>Modality</w:t>
            </w:r>
            <w:r w:rsidR="00C3758B" w:rsidRPr="0036177D">
              <w:rPr>
                <w:b/>
                <w:bCs/>
              </w:rPr>
              <w:t xml:space="preserve"> (0008,0060)</w:t>
            </w:r>
            <w:r w:rsidRPr="0036177D">
              <w:rPr>
                <w:b/>
                <w:bCs/>
              </w:rPr>
              <w:t xml:space="preserve"> of the DICOM </w:t>
            </w:r>
            <w:r w:rsidR="00C33C0A" w:rsidRPr="0036177D">
              <w:rPr>
                <w:b/>
                <w:bCs/>
              </w:rPr>
              <w:t>Images</w:t>
            </w:r>
            <w:r w:rsidRPr="0036177D">
              <w:rPr>
                <w:b/>
                <w:bCs/>
              </w:rPr>
              <w:t xml:space="preserve"> </w:t>
            </w:r>
          </w:p>
        </w:tc>
        <w:tc>
          <w:tcPr>
            <w:tcW w:w="433" w:type="pct"/>
            <w:shd w:val="clear" w:color="auto" w:fill="F2F2F2" w:themeFill="background1" w:themeFillShade="F2"/>
            <w:vAlign w:val="center"/>
          </w:tcPr>
          <w:p w14:paraId="5ED13D16" w14:textId="77777777" w:rsidR="005D0D17" w:rsidRPr="0036177D" w:rsidRDefault="005D0D17" w:rsidP="00907D74">
            <w:pPr>
              <w:rPr>
                <w:b/>
                <w:bCs/>
              </w:rPr>
            </w:pPr>
            <w:r w:rsidRPr="0036177D">
              <w:rPr>
                <w:b/>
                <w:bCs/>
              </w:rPr>
              <w:t>Root TID</w:t>
            </w:r>
          </w:p>
        </w:tc>
        <w:tc>
          <w:tcPr>
            <w:tcW w:w="2838" w:type="pct"/>
            <w:shd w:val="clear" w:color="auto" w:fill="F2F2F2" w:themeFill="background1" w:themeFillShade="F2"/>
            <w:vAlign w:val="center"/>
          </w:tcPr>
          <w:p w14:paraId="1A29358B" w14:textId="13F0E93A" w:rsidR="005D0D17" w:rsidRPr="0036177D" w:rsidRDefault="00A1417F" w:rsidP="00907D74">
            <w:pPr>
              <w:rPr>
                <w:b/>
                <w:bCs/>
              </w:rPr>
            </w:pPr>
            <w:r w:rsidRPr="0036177D">
              <w:rPr>
                <w:b/>
                <w:bCs/>
              </w:rPr>
              <w:t xml:space="preserve">Value of </w:t>
            </w:r>
            <w:r w:rsidR="005D0D17" w:rsidRPr="0036177D">
              <w:rPr>
                <w:b/>
                <w:bCs/>
              </w:rPr>
              <w:t>(121058, DCM, "Procedure reported")</w:t>
            </w:r>
          </w:p>
          <w:p w14:paraId="1C21556D" w14:textId="0586EAC0" w:rsidR="005D0D17" w:rsidRPr="0036177D" w:rsidRDefault="005D0D17" w:rsidP="00907D74">
            <w:pPr>
              <w:rPr>
                <w:b/>
                <w:bCs/>
              </w:rPr>
            </w:pPr>
          </w:p>
        </w:tc>
      </w:tr>
      <w:tr w:rsidR="005D0D17" w:rsidRPr="00734691" w14:paraId="470A456A" w14:textId="129769DA" w:rsidTr="0036177D">
        <w:tc>
          <w:tcPr>
            <w:tcW w:w="1729" w:type="pct"/>
            <w:shd w:val="clear" w:color="auto" w:fill="C6D9F1" w:themeFill="text2" w:themeFillTint="33"/>
            <w:vAlign w:val="center"/>
          </w:tcPr>
          <w:p w14:paraId="0034BF9C" w14:textId="77777777" w:rsidR="005D0D17" w:rsidRPr="00734691" w:rsidRDefault="005D0D17" w:rsidP="00907D74">
            <w:r w:rsidRPr="00734691">
              <w:t>X-Ray Angiography (XA)</w:t>
            </w:r>
          </w:p>
        </w:tc>
        <w:tc>
          <w:tcPr>
            <w:tcW w:w="433" w:type="pct"/>
            <w:vAlign w:val="center"/>
          </w:tcPr>
          <w:p w14:paraId="02A76611" w14:textId="52404B4F" w:rsidR="005D0D17" w:rsidRPr="00734691" w:rsidRDefault="005D0D17" w:rsidP="00907D74">
            <w:pPr>
              <w:rPr>
                <w:color w:val="0070C0"/>
              </w:rPr>
            </w:pPr>
            <w:r w:rsidRPr="00734691">
              <w:t>10040</w:t>
            </w:r>
          </w:p>
        </w:tc>
        <w:tc>
          <w:tcPr>
            <w:tcW w:w="2838" w:type="pct"/>
            <w:vAlign w:val="center"/>
          </w:tcPr>
          <w:p w14:paraId="340113EE" w14:textId="3BCEE717" w:rsidR="005D0D17" w:rsidRPr="00734691" w:rsidRDefault="000D7018" w:rsidP="00907D74">
            <w:r w:rsidRPr="00734691">
              <w:t>(</w:t>
            </w:r>
            <w:r w:rsidR="00BA6B02" w:rsidRPr="00734691">
              <w:t xml:space="preserve">169014003, </w:t>
            </w:r>
            <w:r w:rsidRPr="00734691">
              <w:t xml:space="preserve">SCT, </w:t>
            </w:r>
            <w:r w:rsidR="0036282E" w:rsidRPr="00734691">
              <w:t>“</w:t>
            </w:r>
            <w:r w:rsidR="005D0D17" w:rsidRPr="00734691">
              <w:t>Fluoroscopy and radiography</w:t>
            </w:r>
            <w:r w:rsidR="0036282E" w:rsidRPr="00734691">
              <w:t>”)</w:t>
            </w:r>
          </w:p>
          <w:p w14:paraId="74B9BBCC" w14:textId="28B3223D" w:rsidR="00544998" w:rsidRPr="00734691" w:rsidRDefault="00544998" w:rsidP="00907D74">
            <w:r w:rsidRPr="00734691">
              <w:t>or</w:t>
            </w:r>
          </w:p>
          <w:p w14:paraId="6B035BF6" w14:textId="0B84315B" w:rsidR="00544998" w:rsidRPr="00734691" w:rsidRDefault="0036282E" w:rsidP="00907D74">
            <w:r w:rsidRPr="00734691">
              <w:t>(</w:t>
            </w:r>
            <w:r w:rsidR="000D7018" w:rsidRPr="00734691">
              <w:t xml:space="preserve">717193008, SCT, </w:t>
            </w:r>
            <w:r w:rsidRPr="00734691">
              <w:t>“</w:t>
            </w:r>
            <w:r w:rsidR="00544998" w:rsidRPr="00734691">
              <w:t>Cone beam computed tomography</w:t>
            </w:r>
            <w:r w:rsidRPr="00734691">
              <w:t>”)</w:t>
            </w:r>
          </w:p>
        </w:tc>
      </w:tr>
      <w:tr w:rsidR="005D0D17" w:rsidRPr="00734691" w14:paraId="5FBD3AA6" w14:textId="709FDC46" w:rsidTr="0036177D">
        <w:tc>
          <w:tcPr>
            <w:tcW w:w="1729" w:type="pct"/>
            <w:shd w:val="clear" w:color="auto" w:fill="C6D9F1" w:themeFill="text2" w:themeFillTint="33"/>
            <w:vAlign w:val="center"/>
          </w:tcPr>
          <w:p w14:paraId="7015DFED" w14:textId="77777777" w:rsidR="005D0D17" w:rsidRPr="00734691" w:rsidRDefault="005D0D17" w:rsidP="00907D74">
            <w:r w:rsidRPr="00734691">
              <w:t>Fluoroscopy (RF)</w:t>
            </w:r>
          </w:p>
        </w:tc>
        <w:tc>
          <w:tcPr>
            <w:tcW w:w="433" w:type="pct"/>
          </w:tcPr>
          <w:p w14:paraId="123C80EF" w14:textId="5A7A9A9C" w:rsidR="005D0D17" w:rsidRPr="00734691" w:rsidRDefault="005D0D17" w:rsidP="00907D74">
            <w:pPr>
              <w:rPr>
                <w:color w:val="0070C0"/>
              </w:rPr>
            </w:pPr>
            <w:r w:rsidRPr="00734691">
              <w:t>10040</w:t>
            </w:r>
          </w:p>
        </w:tc>
        <w:tc>
          <w:tcPr>
            <w:tcW w:w="2838" w:type="pct"/>
            <w:vAlign w:val="center"/>
          </w:tcPr>
          <w:p w14:paraId="362B11CA" w14:textId="0C3D89AA" w:rsidR="005D0D17" w:rsidRPr="00734691" w:rsidRDefault="0036282E" w:rsidP="00907D74">
            <w:r w:rsidRPr="00734691">
              <w:t>(</w:t>
            </w:r>
            <w:r w:rsidR="00BA6B02" w:rsidRPr="00734691">
              <w:t xml:space="preserve">44491008, </w:t>
            </w:r>
            <w:r w:rsidR="000D7018" w:rsidRPr="00734691">
              <w:t xml:space="preserve">SCT, </w:t>
            </w:r>
            <w:r w:rsidRPr="00734691">
              <w:t>“</w:t>
            </w:r>
            <w:r w:rsidR="005D0D17" w:rsidRPr="00734691">
              <w:t>Fluoroscopy</w:t>
            </w:r>
            <w:r w:rsidRPr="00734691">
              <w:t>”)</w:t>
            </w:r>
          </w:p>
        </w:tc>
      </w:tr>
      <w:tr w:rsidR="005D0D17" w:rsidRPr="00734691" w14:paraId="537596FF" w14:textId="022BEBA4" w:rsidTr="0036177D">
        <w:tc>
          <w:tcPr>
            <w:tcW w:w="1729" w:type="pct"/>
            <w:shd w:val="clear" w:color="auto" w:fill="C6D9F1" w:themeFill="text2" w:themeFillTint="33"/>
            <w:vAlign w:val="center"/>
          </w:tcPr>
          <w:p w14:paraId="797FDD99" w14:textId="76042B86" w:rsidR="005D0D17" w:rsidRPr="00734691" w:rsidRDefault="005D0D17" w:rsidP="00907D74">
            <w:r w:rsidRPr="00734691">
              <w:t>Radiography (DX, CR)</w:t>
            </w:r>
          </w:p>
        </w:tc>
        <w:tc>
          <w:tcPr>
            <w:tcW w:w="433" w:type="pct"/>
          </w:tcPr>
          <w:p w14:paraId="39653AFB" w14:textId="4BAC7155" w:rsidR="005D0D17" w:rsidRPr="00734691" w:rsidRDefault="005D0D17" w:rsidP="00907D74">
            <w:pPr>
              <w:rPr>
                <w:color w:val="0070C0"/>
              </w:rPr>
            </w:pPr>
            <w:r w:rsidRPr="00734691">
              <w:t>10040</w:t>
            </w:r>
          </w:p>
        </w:tc>
        <w:tc>
          <w:tcPr>
            <w:tcW w:w="2838" w:type="pct"/>
            <w:vAlign w:val="center"/>
          </w:tcPr>
          <w:p w14:paraId="7B948785" w14:textId="63B8DDBC" w:rsidR="005D0D17" w:rsidRPr="00734691" w:rsidRDefault="00544998" w:rsidP="00907D74">
            <w:r w:rsidRPr="00734691">
              <w:t>(168537006, SCT,</w:t>
            </w:r>
            <w:r w:rsidR="000D7018" w:rsidRPr="00734691">
              <w:t xml:space="preserve"> ”</w:t>
            </w:r>
            <w:r w:rsidR="005D0D17" w:rsidRPr="00734691">
              <w:t>Plain radiography</w:t>
            </w:r>
            <w:r w:rsidRPr="00734691">
              <w:t>”)</w:t>
            </w:r>
          </w:p>
        </w:tc>
      </w:tr>
      <w:tr w:rsidR="005D0D17" w:rsidRPr="00734691" w14:paraId="7DB62D04" w14:textId="787CBD78" w:rsidTr="0036177D">
        <w:tc>
          <w:tcPr>
            <w:tcW w:w="1729" w:type="pct"/>
            <w:shd w:val="clear" w:color="auto" w:fill="C6D9F1" w:themeFill="text2" w:themeFillTint="33"/>
            <w:vAlign w:val="center"/>
          </w:tcPr>
          <w:p w14:paraId="612E9DD6" w14:textId="77777777" w:rsidR="005D0D17" w:rsidRPr="00734691" w:rsidRDefault="005D0D17" w:rsidP="00907D74">
            <w:r w:rsidRPr="00734691">
              <w:t>Mammography (MG)</w:t>
            </w:r>
          </w:p>
        </w:tc>
        <w:tc>
          <w:tcPr>
            <w:tcW w:w="433" w:type="pct"/>
          </w:tcPr>
          <w:p w14:paraId="5469F57B" w14:textId="46DA6EEA" w:rsidR="005D0D17" w:rsidRPr="00734691" w:rsidRDefault="005D0D17" w:rsidP="00907D74">
            <w:r w:rsidRPr="00734691">
              <w:t>10040</w:t>
            </w:r>
          </w:p>
        </w:tc>
        <w:tc>
          <w:tcPr>
            <w:tcW w:w="2838" w:type="pct"/>
            <w:vAlign w:val="center"/>
          </w:tcPr>
          <w:p w14:paraId="7FFB483F" w14:textId="3D3C8015" w:rsidR="005D0D17" w:rsidRPr="00734691" w:rsidRDefault="0036282E" w:rsidP="00907D74">
            <w:r w:rsidRPr="00734691">
              <w:t>(</w:t>
            </w:r>
            <w:r w:rsidR="00BA6B02" w:rsidRPr="00734691">
              <w:t xml:space="preserve">71651007, </w:t>
            </w:r>
            <w:r w:rsidR="000D7018" w:rsidRPr="00734691">
              <w:t xml:space="preserve">SCT, </w:t>
            </w:r>
            <w:r w:rsidRPr="00734691">
              <w:t>“</w:t>
            </w:r>
            <w:r w:rsidR="005D0D17" w:rsidRPr="00734691">
              <w:t>Mammography</w:t>
            </w:r>
            <w:r w:rsidRPr="00734691">
              <w:t>”)</w:t>
            </w:r>
          </w:p>
        </w:tc>
      </w:tr>
      <w:tr w:rsidR="005D0D17" w:rsidRPr="00734691" w14:paraId="6A99569C" w14:textId="42B4FD08" w:rsidTr="0036177D">
        <w:tc>
          <w:tcPr>
            <w:tcW w:w="1729" w:type="pct"/>
            <w:shd w:val="clear" w:color="auto" w:fill="C6D9F1" w:themeFill="text2" w:themeFillTint="33"/>
            <w:vAlign w:val="center"/>
          </w:tcPr>
          <w:p w14:paraId="50E9E7A4" w14:textId="23019472" w:rsidR="005D0D17" w:rsidRPr="00734691" w:rsidRDefault="005D0D17" w:rsidP="00907D74">
            <w:r w:rsidRPr="00734691">
              <w:t>Dentistry (IO, PX</w:t>
            </w:r>
            <w:r w:rsidR="000068E1" w:rsidRPr="00734691">
              <w:t>, DX, CR</w:t>
            </w:r>
            <w:r w:rsidRPr="00734691">
              <w:t>)</w:t>
            </w:r>
          </w:p>
        </w:tc>
        <w:tc>
          <w:tcPr>
            <w:tcW w:w="433" w:type="pct"/>
          </w:tcPr>
          <w:p w14:paraId="38685BB7" w14:textId="0F9D2FC8" w:rsidR="005D0D17" w:rsidRPr="00734691" w:rsidRDefault="005D0D17" w:rsidP="00907D74">
            <w:r w:rsidRPr="00734691">
              <w:t>10040</w:t>
            </w:r>
          </w:p>
        </w:tc>
        <w:tc>
          <w:tcPr>
            <w:tcW w:w="2838" w:type="pct"/>
            <w:vAlign w:val="center"/>
          </w:tcPr>
          <w:p w14:paraId="71A9559D" w14:textId="77777777" w:rsidR="007B260F" w:rsidRPr="00734691" w:rsidRDefault="007B260F" w:rsidP="00907D74">
            <w:r w:rsidRPr="00734691">
              <w:t xml:space="preserve">(1290849002, SCT, “Dental radiography”) </w:t>
            </w:r>
          </w:p>
          <w:p w14:paraId="4BF01058" w14:textId="3787F819" w:rsidR="000068E1" w:rsidRPr="00734691" w:rsidRDefault="000068E1" w:rsidP="00907D74">
            <w:r w:rsidRPr="00734691">
              <w:t>or</w:t>
            </w:r>
          </w:p>
          <w:p w14:paraId="16934CDB" w14:textId="735F8DF7" w:rsidR="004A10B1" w:rsidRPr="00734691" w:rsidRDefault="0036282E" w:rsidP="00907D74">
            <w:r w:rsidRPr="00734691">
              <w:t>(</w:t>
            </w:r>
            <w:r w:rsidR="000D7018" w:rsidRPr="00734691">
              <w:t xml:space="preserve">717193008, SCT, </w:t>
            </w:r>
            <w:r w:rsidRPr="00734691">
              <w:t>“</w:t>
            </w:r>
            <w:r w:rsidR="003D3485" w:rsidRPr="00734691">
              <w:t>Cone beam computed tomography</w:t>
            </w:r>
            <w:r w:rsidRPr="00734691">
              <w:t>”)</w:t>
            </w:r>
          </w:p>
        </w:tc>
      </w:tr>
      <w:tr w:rsidR="005D0D17" w:rsidRPr="00734691" w14:paraId="547206B1" w14:textId="43DEB55D" w:rsidTr="0036177D">
        <w:tc>
          <w:tcPr>
            <w:tcW w:w="1729" w:type="pct"/>
            <w:shd w:val="clear" w:color="auto" w:fill="C6D9F1" w:themeFill="text2" w:themeFillTint="33"/>
            <w:vAlign w:val="center"/>
          </w:tcPr>
          <w:p w14:paraId="179C8F4B" w14:textId="77777777" w:rsidR="005D0D17" w:rsidRPr="00734691" w:rsidRDefault="005D0D17" w:rsidP="00907D74">
            <w:r w:rsidRPr="00734691">
              <w:t>Computer Tomography (CT)</w:t>
            </w:r>
          </w:p>
        </w:tc>
        <w:tc>
          <w:tcPr>
            <w:tcW w:w="433" w:type="pct"/>
          </w:tcPr>
          <w:p w14:paraId="6C31E3F2" w14:textId="30877262" w:rsidR="005D0D17" w:rsidRPr="00734691" w:rsidRDefault="005D0D17" w:rsidP="00907D74">
            <w:r w:rsidRPr="00734691">
              <w:t>10040</w:t>
            </w:r>
          </w:p>
        </w:tc>
        <w:tc>
          <w:tcPr>
            <w:tcW w:w="2838" w:type="pct"/>
            <w:vAlign w:val="center"/>
          </w:tcPr>
          <w:p w14:paraId="5102A17D" w14:textId="193273D0" w:rsidR="005D0D17" w:rsidRPr="00734691" w:rsidRDefault="0036282E" w:rsidP="00907D74">
            <w:r w:rsidRPr="00734691">
              <w:t>(</w:t>
            </w:r>
            <w:r w:rsidR="00BA6B02" w:rsidRPr="00734691">
              <w:t xml:space="preserve">77477000, </w:t>
            </w:r>
            <w:r w:rsidR="000D7018" w:rsidRPr="00734691">
              <w:t xml:space="preserve">SCT, </w:t>
            </w:r>
            <w:r w:rsidRPr="00734691">
              <w:t>“</w:t>
            </w:r>
            <w:r w:rsidR="005D0D17" w:rsidRPr="00734691">
              <w:t>Computed tomography</w:t>
            </w:r>
            <w:r w:rsidRPr="00734691">
              <w:t>”)</w:t>
            </w:r>
          </w:p>
        </w:tc>
      </w:tr>
      <w:tr w:rsidR="00C3758B" w:rsidRPr="00734691" w14:paraId="3A06E0FB" w14:textId="77777777" w:rsidTr="0036177D">
        <w:tc>
          <w:tcPr>
            <w:tcW w:w="1729" w:type="pct"/>
            <w:shd w:val="clear" w:color="auto" w:fill="C6D9F1" w:themeFill="text2" w:themeFillTint="33"/>
            <w:vAlign w:val="center"/>
          </w:tcPr>
          <w:p w14:paraId="4B4AE716" w14:textId="3BCFDB4D" w:rsidR="00961C2B" w:rsidRPr="00734691" w:rsidRDefault="007D062D" w:rsidP="00907D74">
            <w:r w:rsidRPr="00734691">
              <w:t xml:space="preserve">X-Ray </w:t>
            </w:r>
            <w:r w:rsidR="00C3758B" w:rsidRPr="00734691">
              <w:t>Bone Densitometry (BMD)</w:t>
            </w:r>
          </w:p>
        </w:tc>
        <w:tc>
          <w:tcPr>
            <w:tcW w:w="433" w:type="pct"/>
          </w:tcPr>
          <w:p w14:paraId="139022BE" w14:textId="26BA03A8" w:rsidR="00C3758B" w:rsidRPr="00734691" w:rsidRDefault="00C3758B" w:rsidP="00907D74">
            <w:r w:rsidRPr="00734691">
              <w:t>10040</w:t>
            </w:r>
          </w:p>
        </w:tc>
        <w:tc>
          <w:tcPr>
            <w:tcW w:w="2838" w:type="pct"/>
            <w:vAlign w:val="center"/>
          </w:tcPr>
          <w:p w14:paraId="1B918E25" w14:textId="3F91A1E1" w:rsidR="00C3758B" w:rsidRPr="00734691" w:rsidRDefault="00C3758B" w:rsidP="00907D74">
            <w:r w:rsidRPr="00734691">
              <w:t>(241686001, SCT, “Dual energy X-ray absorptiometry”)</w:t>
            </w:r>
          </w:p>
        </w:tc>
      </w:tr>
    </w:tbl>
    <w:p w14:paraId="476F6C8A" w14:textId="750326D1" w:rsidR="006A2EF6" w:rsidRPr="00734691" w:rsidRDefault="006A2EF6" w:rsidP="00907D74">
      <w:bookmarkStart w:id="68" w:name="_Hlk207638552"/>
    </w:p>
    <w:p w14:paraId="31FC50EE" w14:textId="0E8E217D" w:rsidR="0094638C" w:rsidRPr="00734691" w:rsidRDefault="0094638C" w:rsidP="00907D74">
      <w:pPr>
        <w:pStyle w:val="Heading3"/>
        <w:rPr>
          <w:color w:val="0D0D0D" w:themeColor="text1" w:themeTint="F2"/>
          <w:sz w:val="18"/>
          <w:szCs w:val="18"/>
        </w:rPr>
      </w:pPr>
      <w:bookmarkStart w:id="69" w:name="_Toc219295270"/>
      <w:bookmarkEnd w:id="68"/>
      <w:r w:rsidRPr="00734691">
        <w:rPr>
          <w:color w:val="0D0D0D" w:themeColor="text1" w:themeTint="F2"/>
        </w:rPr>
        <w:t>ZZZZZ.4.</w:t>
      </w:r>
      <w:r w:rsidR="00D50357" w:rsidRPr="00734691">
        <w:rPr>
          <w:color w:val="0D0D0D" w:themeColor="text1" w:themeTint="F2"/>
        </w:rPr>
        <w:t>3</w:t>
      </w:r>
      <w:r w:rsidRPr="00734691">
        <w:rPr>
          <w:color w:val="0D0D0D" w:themeColor="text1" w:themeTint="F2"/>
        </w:rPr>
        <w:t> </w:t>
      </w:r>
      <w:r w:rsidR="00E12846" w:rsidRPr="00734691">
        <w:t xml:space="preserve">Encoding of the Identity of the </w:t>
      </w:r>
      <w:r w:rsidRPr="00734691">
        <w:rPr>
          <w:color w:val="0D0D0D" w:themeColor="text1" w:themeTint="F2"/>
        </w:rPr>
        <w:t>Equipment</w:t>
      </w:r>
      <w:bookmarkEnd w:id="69"/>
    </w:p>
    <w:p w14:paraId="6490A788" w14:textId="69820E41" w:rsidR="003746F5" w:rsidRPr="00734691" w:rsidRDefault="00371A71" w:rsidP="00907D74">
      <w:r w:rsidRPr="00734691">
        <w:rPr>
          <w:color w:val="0D0D0D" w:themeColor="text1" w:themeTint="F2"/>
        </w:rPr>
        <w:t xml:space="preserve">Medical physicists doing </w:t>
      </w:r>
      <w:r w:rsidRPr="00734691">
        <w:t xml:space="preserve">quality control, dose/protocol management and dose optimization of X-Ray equipment in an institution need to identify the device that is creating the RDSR. Their analysis may consider </w:t>
      </w:r>
      <w:r w:rsidRPr="00734691">
        <w:rPr>
          <w:color w:val="0D0D0D" w:themeColor="text1" w:themeTint="F2"/>
        </w:rPr>
        <w:t xml:space="preserve">the individual device, the model of the device, </w:t>
      </w:r>
      <w:r w:rsidR="00866A2A" w:rsidRPr="00734691">
        <w:rPr>
          <w:color w:val="0D0D0D" w:themeColor="text1" w:themeTint="F2"/>
        </w:rPr>
        <w:t>and/</w:t>
      </w:r>
      <w:r w:rsidRPr="00734691">
        <w:rPr>
          <w:color w:val="0D0D0D" w:themeColor="text1" w:themeTint="F2"/>
        </w:rPr>
        <w:t>or the manufacturer name, etc.</w:t>
      </w:r>
      <w:r w:rsidR="003277B8" w:rsidRPr="00734691">
        <w:rPr>
          <w:color w:val="0D0D0D" w:themeColor="text1" w:themeTint="F2"/>
        </w:rPr>
        <w:t xml:space="preserve"> </w:t>
      </w:r>
      <w:r w:rsidR="002F0707" w:rsidRPr="00734691">
        <w:t xml:space="preserve">National </w:t>
      </w:r>
      <w:r w:rsidR="00866A2A" w:rsidRPr="00734691">
        <w:t xml:space="preserve">RDSR </w:t>
      </w:r>
      <w:r w:rsidR="002F0707" w:rsidRPr="00734691">
        <w:t>Registr</w:t>
      </w:r>
      <w:r w:rsidR="00866A2A" w:rsidRPr="00734691">
        <w:t>ies</w:t>
      </w:r>
      <w:r w:rsidR="0055073C" w:rsidRPr="00734691">
        <w:t xml:space="preserve"> </w:t>
      </w:r>
      <w:r w:rsidR="00866A2A" w:rsidRPr="00734691">
        <w:t>will also be interested in such information</w:t>
      </w:r>
      <w:r w:rsidR="003E45DC" w:rsidRPr="00734691">
        <w:t>.</w:t>
      </w:r>
    </w:p>
    <w:p w14:paraId="4F37856A" w14:textId="59F2EABC" w:rsidR="003746F5" w:rsidRPr="00734691" w:rsidRDefault="003746F5" w:rsidP="00907D74">
      <w:r w:rsidRPr="00734691">
        <w:t xml:space="preserve">The inclusion of TID 1002 “Observer Context” in the RDSR with Observer Type equal to (121007, DCM, “Device”) </w:t>
      </w:r>
      <w:r w:rsidR="004B50CE" w:rsidRPr="00734691">
        <w:t>allows to id</w:t>
      </w:r>
      <w:r w:rsidR="00D44026" w:rsidRPr="00734691">
        <w:t>entif</w:t>
      </w:r>
      <w:r w:rsidR="004B50CE" w:rsidRPr="00734691">
        <w:t>y</w:t>
      </w:r>
      <w:r w:rsidR="00D44026" w:rsidRPr="00734691">
        <w:t xml:space="preserve"> the irradiating device</w:t>
      </w:r>
      <w:r w:rsidR="004B50CE" w:rsidRPr="00734691">
        <w:t xml:space="preserve"> with the</w:t>
      </w:r>
      <w:r w:rsidRPr="00734691">
        <w:t xml:space="preserve"> information defined in</w:t>
      </w:r>
      <w:r w:rsidR="004B50CE" w:rsidRPr="00734691">
        <w:t xml:space="preserve"> </w:t>
      </w:r>
      <w:r w:rsidR="00FD3593" w:rsidRPr="00734691">
        <w:t>TID 1004 “Device Observer Identifying Attributes”</w:t>
      </w:r>
      <w:r w:rsidR="00EF18CA" w:rsidRPr="00734691">
        <w:t>.</w:t>
      </w:r>
      <w:r w:rsidR="00D44026" w:rsidRPr="00734691">
        <w:t xml:space="preserve"> The UDI (Unique Device Identifier) and the Serial Number are unique for each individual device for a given manufacturer and model. </w:t>
      </w:r>
    </w:p>
    <w:p w14:paraId="57C7567A" w14:textId="572426B5" w:rsidR="00ED7C06" w:rsidRPr="00734691" w:rsidRDefault="003746F5" w:rsidP="00907D74">
      <w:r w:rsidRPr="00734691">
        <w:t xml:space="preserve">The information in the Enhanced General Equipment Modules of the RDSR also specifies the Manufacturer, Model, Software Version, and Serial Number of the system that produces the data (e.g., the device providing the content of the SOP Instance). </w:t>
      </w:r>
    </w:p>
    <w:p w14:paraId="6073F8B1" w14:textId="4D75D33C" w:rsidR="003746F5" w:rsidRPr="00734691" w:rsidRDefault="003746F5" w:rsidP="00907D74">
      <w:r w:rsidRPr="00734691">
        <w:t>When the system that creates the RDSR SOP Instance</w:t>
      </w:r>
      <w:r w:rsidR="00ED7C06" w:rsidRPr="00734691">
        <w:t xml:space="preserve"> is the irradiating device</w:t>
      </w:r>
      <w:r w:rsidRPr="00734691">
        <w:t>, the values will be consistent between the TID 1002 and the Enhanced General Equipment Modules.</w:t>
      </w:r>
      <w:r w:rsidR="00ED7C06" w:rsidRPr="00734691">
        <w:t xml:space="preserve"> </w:t>
      </w:r>
      <w:r w:rsidR="002152E3" w:rsidRPr="00734691">
        <w:t>However</w:t>
      </w:r>
      <w:r w:rsidR="00ED7C06" w:rsidRPr="00734691">
        <w:t xml:space="preserve">, the system that creates the RDSR SOP Instance </w:t>
      </w:r>
      <w:r w:rsidR="002152E3" w:rsidRPr="00734691">
        <w:t xml:space="preserve">might not </w:t>
      </w:r>
      <w:r w:rsidR="00ED7C06" w:rsidRPr="00734691">
        <w:t>be</w:t>
      </w:r>
      <w:r w:rsidR="002152E3" w:rsidRPr="00734691">
        <w:t xml:space="preserve"> </w:t>
      </w:r>
      <w:r w:rsidRPr="00734691">
        <w:t>the irradiating device or the device that captures the dose related information</w:t>
      </w:r>
      <w:r w:rsidR="00ED7C06" w:rsidRPr="00734691">
        <w:t>.</w:t>
      </w:r>
    </w:p>
    <w:p w14:paraId="6E9F9A10" w14:textId="1920D418" w:rsidR="00243828" w:rsidRPr="00734691" w:rsidRDefault="004B50CE" w:rsidP="00907D74">
      <w:r w:rsidRPr="00734691">
        <w:t>Please note that the TID 1002 “</w:t>
      </w:r>
      <w:r w:rsidR="00EF23A4" w:rsidRPr="00734691">
        <w:t>Observer Context</w:t>
      </w:r>
      <w:r w:rsidRPr="00734691">
        <w:t>”</w:t>
      </w:r>
      <w:r w:rsidR="00EF23A4" w:rsidRPr="00734691">
        <w:t xml:space="preserve"> is mandatory in the RDSR, </w:t>
      </w:r>
      <w:r w:rsidR="004F205B" w:rsidRPr="00734691">
        <w:t xml:space="preserve">but </w:t>
      </w:r>
      <w:r w:rsidR="00EF23A4" w:rsidRPr="00734691">
        <w:t xml:space="preserve">it </w:t>
      </w:r>
      <w:r w:rsidR="003A0A04" w:rsidRPr="00734691">
        <w:t>might</w:t>
      </w:r>
      <w:r w:rsidR="00EF23A4" w:rsidRPr="00734691">
        <w:t xml:space="preserve"> contain only a Person observer and not the Device</w:t>
      </w:r>
      <w:r w:rsidR="003A0A04" w:rsidRPr="00734691">
        <w:t>, so device information is not mandatory in the structured content</w:t>
      </w:r>
      <w:r w:rsidR="00EF23A4" w:rsidRPr="00734691">
        <w:t>.</w:t>
      </w:r>
      <w:r w:rsidR="00243828" w:rsidRPr="00734691">
        <w:t xml:space="preserve"> </w:t>
      </w:r>
      <w:r w:rsidRPr="00734691">
        <w:t xml:space="preserve">RDSR </w:t>
      </w:r>
      <w:r w:rsidR="00243828" w:rsidRPr="00734691">
        <w:t>creators should use TID 1002 with “Device”</w:t>
      </w:r>
      <w:r w:rsidRPr="00734691">
        <w:t xml:space="preserve"> observer.</w:t>
      </w:r>
    </w:p>
    <w:p w14:paraId="58729AE9" w14:textId="6B0C40D6" w:rsidR="00763B8F" w:rsidRPr="00734691" w:rsidRDefault="00B63D0D" w:rsidP="00907D74">
      <w:r w:rsidRPr="00B63D0D">
        <w:lastRenderedPageBreak/>
        <w:t xml:space="preserve">Table ZZZZZ.4.3-1 </w:t>
      </w:r>
      <w:r w:rsidR="00EF18CA" w:rsidRPr="00734691">
        <w:t xml:space="preserve">provides guidance on the </w:t>
      </w:r>
      <w:r w:rsidR="004B50CE" w:rsidRPr="00734691">
        <w:t xml:space="preserve">DICOM Attributes that allow to </w:t>
      </w:r>
      <w:r w:rsidR="005D4C38" w:rsidRPr="00734691">
        <w:t xml:space="preserve">uniquely </w:t>
      </w:r>
      <w:r w:rsidR="004B50CE" w:rsidRPr="00734691">
        <w:t>identify the individual devices</w:t>
      </w:r>
      <w:r w:rsidR="00EF18CA" w:rsidRPr="00734691">
        <w:t>.</w:t>
      </w:r>
    </w:p>
    <w:p w14:paraId="713FDFB8" w14:textId="2E4A9116" w:rsidR="00EF18CA" w:rsidRPr="00734691" w:rsidRDefault="00EF18CA" w:rsidP="004858BE">
      <w:pPr>
        <w:pStyle w:val="TableLabel"/>
      </w:pPr>
      <w:r w:rsidRPr="00734691">
        <w:t>Table ZZZZZ.4.</w:t>
      </w:r>
      <w:r w:rsidR="00AE431E" w:rsidRPr="00734691">
        <w:t>3</w:t>
      </w:r>
      <w:r w:rsidRPr="00734691">
        <w:t>-1</w:t>
      </w:r>
      <w:r w:rsidR="00EE65CD">
        <w:t>.</w:t>
      </w:r>
      <w:r w:rsidRPr="00734691">
        <w:t xml:space="preserve"> Guidance for </w:t>
      </w:r>
      <w:r w:rsidR="008D4F66" w:rsidRPr="00734691">
        <w:t>Attributes to uniquely identify the individual devices</w:t>
      </w:r>
      <w:r w:rsidR="008D4F66" w:rsidRPr="00734691" w:rsidDel="008D4F66">
        <w:t xml:space="preserve"> </w:t>
      </w:r>
    </w:p>
    <w:tbl>
      <w:tblPr>
        <w:tblStyle w:val="TableGrid"/>
        <w:tblW w:w="5000" w:type="pct"/>
        <w:tblLook w:val="04A0" w:firstRow="1" w:lastRow="0" w:firstColumn="1" w:lastColumn="0" w:noHBand="0" w:noVBand="1"/>
      </w:tblPr>
      <w:tblGrid>
        <w:gridCol w:w="2811"/>
        <w:gridCol w:w="6629"/>
      </w:tblGrid>
      <w:tr w:rsidR="004B50CE" w:rsidRPr="00734691" w14:paraId="7364BE17" w14:textId="77777777" w:rsidTr="003C5A25">
        <w:trPr>
          <w:trHeight w:val="503"/>
        </w:trPr>
        <w:tc>
          <w:tcPr>
            <w:tcW w:w="1489" w:type="pct"/>
            <w:shd w:val="clear" w:color="auto" w:fill="F2F2F2" w:themeFill="background1" w:themeFillShade="F2"/>
            <w:vAlign w:val="center"/>
          </w:tcPr>
          <w:p w14:paraId="7C2942DA" w14:textId="77777777" w:rsidR="004B50CE" w:rsidRPr="004858BE" w:rsidRDefault="004B50CE" w:rsidP="00907D74">
            <w:pPr>
              <w:rPr>
                <w:b/>
                <w:bCs/>
              </w:rPr>
            </w:pPr>
            <w:r w:rsidRPr="004858BE">
              <w:rPr>
                <w:b/>
                <w:bCs/>
              </w:rPr>
              <w:t>Attribute Name / Content Item Concept Name</w:t>
            </w:r>
          </w:p>
        </w:tc>
        <w:tc>
          <w:tcPr>
            <w:tcW w:w="3511" w:type="pct"/>
            <w:shd w:val="clear" w:color="auto" w:fill="F2F2F2" w:themeFill="background1" w:themeFillShade="F2"/>
            <w:vAlign w:val="center"/>
          </w:tcPr>
          <w:p w14:paraId="55F6AD57" w14:textId="77777777" w:rsidR="004B50CE" w:rsidRPr="004858BE" w:rsidRDefault="004B50CE" w:rsidP="00907D74">
            <w:pPr>
              <w:rPr>
                <w:b/>
                <w:bCs/>
              </w:rPr>
            </w:pPr>
            <w:r w:rsidRPr="004858BE">
              <w:rPr>
                <w:b/>
                <w:bCs/>
              </w:rPr>
              <w:t>Implementation Guidance</w:t>
            </w:r>
          </w:p>
        </w:tc>
      </w:tr>
      <w:tr w:rsidR="004B50CE" w:rsidRPr="00734691" w14:paraId="3CE2DE5D" w14:textId="77777777" w:rsidTr="003C5A25">
        <w:tc>
          <w:tcPr>
            <w:tcW w:w="1489" w:type="pct"/>
            <w:shd w:val="clear" w:color="auto" w:fill="C6D9F1" w:themeFill="text2" w:themeFillTint="33"/>
            <w:vAlign w:val="center"/>
          </w:tcPr>
          <w:p w14:paraId="7ADD703D" w14:textId="5A051BE3" w:rsidR="004B50CE" w:rsidRPr="00734691" w:rsidRDefault="004B50CE" w:rsidP="00907D74">
            <w:r w:rsidRPr="00734691">
              <w:t>Device UDI</w:t>
            </w:r>
          </w:p>
        </w:tc>
        <w:tc>
          <w:tcPr>
            <w:tcW w:w="3511" w:type="pct"/>
            <w:vAlign w:val="center"/>
          </w:tcPr>
          <w:p w14:paraId="1C27C5FB" w14:textId="728D37D8" w:rsidR="004B50CE" w:rsidRPr="00734691" w:rsidRDefault="004B50CE" w:rsidP="00907D74">
            <w:r w:rsidRPr="00734691">
              <w:t>It’s globally unique to each individual device, as defined by a corresponding Issuing Agency. Refer to PS3.3 section 10.29.1. This Attribute is Optional in RDSR.</w:t>
            </w:r>
          </w:p>
        </w:tc>
      </w:tr>
      <w:tr w:rsidR="004B50CE" w:rsidRPr="00734691" w14:paraId="479CC554" w14:textId="77777777" w:rsidTr="003C5A25">
        <w:tc>
          <w:tcPr>
            <w:tcW w:w="1489" w:type="pct"/>
            <w:shd w:val="clear" w:color="auto" w:fill="C6D9F1" w:themeFill="text2" w:themeFillTint="33"/>
            <w:vAlign w:val="center"/>
          </w:tcPr>
          <w:p w14:paraId="4C82BC1A" w14:textId="4AADD683" w:rsidR="004B50CE" w:rsidRPr="00734691" w:rsidRDefault="004B50CE" w:rsidP="00907D74">
            <w:r w:rsidRPr="00734691">
              <w:t>Device UID</w:t>
            </w:r>
          </w:p>
        </w:tc>
        <w:tc>
          <w:tcPr>
            <w:tcW w:w="3511" w:type="pct"/>
            <w:vAlign w:val="center"/>
          </w:tcPr>
          <w:p w14:paraId="4E7708E3" w14:textId="662D9348" w:rsidR="004B50CE" w:rsidRPr="00734691" w:rsidRDefault="004B50CE" w:rsidP="00907D74">
            <w:r w:rsidRPr="00734691">
              <w:t>It’s globally unique to each individual device. Is mandatory if the Observer Type equals (121007, DCM, “Device”).</w:t>
            </w:r>
          </w:p>
        </w:tc>
      </w:tr>
      <w:tr w:rsidR="004B50CE" w:rsidRPr="00734691" w14:paraId="51D6B56D" w14:textId="77777777" w:rsidTr="003C5A25">
        <w:tc>
          <w:tcPr>
            <w:tcW w:w="1489" w:type="pct"/>
            <w:shd w:val="clear" w:color="auto" w:fill="C6D9F1" w:themeFill="text2" w:themeFillTint="33"/>
            <w:vAlign w:val="center"/>
          </w:tcPr>
          <w:p w14:paraId="1FE2AF9D" w14:textId="052FE837" w:rsidR="004B50CE" w:rsidRPr="00734691" w:rsidRDefault="004B50CE" w:rsidP="00907D74">
            <w:r w:rsidRPr="00734691">
              <w:t>Serial Number</w:t>
            </w:r>
          </w:p>
        </w:tc>
        <w:tc>
          <w:tcPr>
            <w:tcW w:w="3511" w:type="pct"/>
            <w:vAlign w:val="center"/>
          </w:tcPr>
          <w:p w14:paraId="5677ED48" w14:textId="51811FD5" w:rsidR="004B50CE" w:rsidRPr="00734691" w:rsidRDefault="004B50CE" w:rsidP="00907D74">
            <w:r w:rsidRPr="00734691">
              <w:t xml:space="preserve">It’s unique to the device instance of a given manufacturer and model. This is the serial number of the whole </w:t>
            </w:r>
            <w:r w:rsidR="00BF1C81" w:rsidRPr="00734691">
              <w:t>system;</w:t>
            </w:r>
            <w:r w:rsidRPr="00734691">
              <w:t xml:space="preserve"> it does not include parts/components of the system. This Attribute is mandatory in the Enhanced General Equipment Module.</w:t>
            </w:r>
          </w:p>
        </w:tc>
      </w:tr>
    </w:tbl>
    <w:p w14:paraId="476733DE" w14:textId="77777777" w:rsidR="004B50CE" w:rsidRPr="00734691" w:rsidRDefault="004B50CE" w:rsidP="00907D74"/>
    <w:p w14:paraId="46ECB3A9" w14:textId="60A8A3BB" w:rsidR="004B50CE" w:rsidRPr="00734691" w:rsidRDefault="00B63D0D" w:rsidP="00907D74">
      <w:pPr>
        <w:rPr>
          <w:b/>
          <w:bCs/>
        </w:rPr>
      </w:pPr>
      <w:r w:rsidRPr="00B63D0D">
        <w:t xml:space="preserve">Table ZZZZZ.4.3-2 </w:t>
      </w:r>
      <w:r w:rsidR="00353875" w:rsidRPr="00734691">
        <w:t xml:space="preserve">provides guidance on </w:t>
      </w:r>
      <w:r w:rsidR="005D4C38" w:rsidRPr="00734691">
        <w:t>other</w:t>
      </w:r>
      <w:r w:rsidR="00353875" w:rsidRPr="00734691">
        <w:t xml:space="preserve"> DICOM Attributes that </w:t>
      </w:r>
      <w:r w:rsidR="005D4C38" w:rsidRPr="00734691">
        <w:t>identify the d</w:t>
      </w:r>
      <w:r w:rsidR="00353875" w:rsidRPr="00734691">
        <w:t>evices</w:t>
      </w:r>
      <w:r w:rsidR="005D4C38" w:rsidRPr="00734691">
        <w:t xml:space="preserve"> but that might </w:t>
      </w:r>
      <w:r w:rsidR="005023F2" w:rsidRPr="00734691">
        <w:t>change values for the same device within the same hospital or manufacturer</w:t>
      </w:r>
      <w:r w:rsidR="00353875" w:rsidRPr="00734691">
        <w:t>.</w:t>
      </w:r>
    </w:p>
    <w:p w14:paraId="0C6E750E" w14:textId="19C59F05" w:rsidR="00353875" w:rsidRPr="00734691" w:rsidRDefault="00353875" w:rsidP="004858BE">
      <w:pPr>
        <w:pStyle w:val="TableLabel"/>
      </w:pPr>
      <w:r w:rsidRPr="00734691">
        <w:t>Table ZZZZZ.4.3-2</w:t>
      </w:r>
      <w:r w:rsidR="00EE65CD">
        <w:t>.</w:t>
      </w:r>
      <w:r w:rsidRPr="00734691">
        <w:t xml:space="preserve"> Guidance for </w:t>
      </w:r>
      <w:r w:rsidR="008D4F66" w:rsidRPr="00734691">
        <w:t>other Attributes to identify devices</w:t>
      </w:r>
    </w:p>
    <w:tbl>
      <w:tblPr>
        <w:tblStyle w:val="TableGrid"/>
        <w:tblW w:w="5000" w:type="pct"/>
        <w:tblLook w:val="04A0" w:firstRow="1" w:lastRow="0" w:firstColumn="1" w:lastColumn="0" w:noHBand="0" w:noVBand="1"/>
      </w:tblPr>
      <w:tblGrid>
        <w:gridCol w:w="2811"/>
        <w:gridCol w:w="6629"/>
      </w:tblGrid>
      <w:tr w:rsidR="00662EF7" w:rsidRPr="00734691" w14:paraId="213702E4" w14:textId="77777777" w:rsidTr="00EF519B">
        <w:trPr>
          <w:trHeight w:val="503"/>
          <w:tblHeader/>
        </w:trPr>
        <w:tc>
          <w:tcPr>
            <w:tcW w:w="1489" w:type="pct"/>
            <w:shd w:val="clear" w:color="auto" w:fill="F2F2F2" w:themeFill="background1" w:themeFillShade="F2"/>
            <w:vAlign w:val="center"/>
          </w:tcPr>
          <w:p w14:paraId="3A769AC4" w14:textId="2CEA1306" w:rsidR="00662EF7" w:rsidRPr="004858BE" w:rsidRDefault="00661336" w:rsidP="00907D74">
            <w:pPr>
              <w:rPr>
                <w:b/>
                <w:bCs/>
              </w:rPr>
            </w:pPr>
            <w:r w:rsidRPr="004858BE">
              <w:rPr>
                <w:b/>
                <w:bCs/>
              </w:rPr>
              <w:t>Attribute Name / Content Item Concept Name</w:t>
            </w:r>
          </w:p>
        </w:tc>
        <w:tc>
          <w:tcPr>
            <w:tcW w:w="3511" w:type="pct"/>
            <w:shd w:val="clear" w:color="auto" w:fill="F2F2F2" w:themeFill="background1" w:themeFillShade="F2"/>
            <w:vAlign w:val="center"/>
          </w:tcPr>
          <w:p w14:paraId="07F01A8B" w14:textId="623AE35C" w:rsidR="00662EF7" w:rsidRPr="004858BE" w:rsidRDefault="00661336" w:rsidP="00907D74">
            <w:pPr>
              <w:rPr>
                <w:b/>
                <w:bCs/>
              </w:rPr>
            </w:pPr>
            <w:r w:rsidRPr="004858BE">
              <w:rPr>
                <w:b/>
                <w:bCs/>
              </w:rPr>
              <w:t>Implementation Guidance</w:t>
            </w:r>
          </w:p>
        </w:tc>
      </w:tr>
      <w:tr w:rsidR="00662EF7" w:rsidRPr="00734691" w14:paraId="164E13F2" w14:textId="77777777" w:rsidTr="00FD32E5">
        <w:tc>
          <w:tcPr>
            <w:tcW w:w="1489" w:type="pct"/>
            <w:shd w:val="clear" w:color="auto" w:fill="C6D9F1" w:themeFill="text2" w:themeFillTint="33"/>
            <w:vAlign w:val="center"/>
          </w:tcPr>
          <w:p w14:paraId="5676A7BD" w14:textId="5BC22660" w:rsidR="00662EF7" w:rsidRPr="00734691" w:rsidRDefault="00662EF7" w:rsidP="00907D74">
            <w:r w:rsidRPr="00734691">
              <w:t>Manufacturer</w:t>
            </w:r>
          </w:p>
        </w:tc>
        <w:tc>
          <w:tcPr>
            <w:tcW w:w="3511" w:type="pct"/>
            <w:vAlign w:val="center"/>
          </w:tcPr>
          <w:p w14:paraId="449B5664" w14:textId="0D4C6D5F" w:rsidR="00662EF7" w:rsidRPr="00734691" w:rsidRDefault="001A078D" w:rsidP="00907D74">
            <w:r w:rsidRPr="00734691">
              <w:t xml:space="preserve">This is mandatory in the Enhanced General Equipment Module. </w:t>
            </w:r>
            <w:r w:rsidR="009F2EFE" w:rsidRPr="00734691">
              <w:t>Be aware</w:t>
            </w:r>
            <w:r w:rsidR="009E0667" w:rsidRPr="00734691">
              <w:t xml:space="preserve"> that for a given manufacturer,</w:t>
            </w:r>
            <w:r w:rsidR="003A0A04" w:rsidRPr="00734691">
              <w:t xml:space="preserve"> this value </w:t>
            </w:r>
            <w:r w:rsidR="009F2EFE" w:rsidRPr="00734691">
              <w:t>might</w:t>
            </w:r>
            <w:r w:rsidR="003A0A04" w:rsidRPr="00734691">
              <w:t xml:space="preserve"> chang</w:t>
            </w:r>
            <w:r w:rsidR="0096020C" w:rsidRPr="00734691">
              <w:t>e</w:t>
            </w:r>
            <w:r w:rsidR="003A0A04" w:rsidRPr="00734691">
              <w:t xml:space="preserve"> over time</w:t>
            </w:r>
            <w:r w:rsidR="009F2EFE" w:rsidRPr="00734691">
              <w:t xml:space="preserve"> for the same device upon software upgrades</w:t>
            </w:r>
            <w:r w:rsidR="003A0A04" w:rsidRPr="00734691">
              <w:t>.</w:t>
            </w:r>
          </w:p>
        </w:tc>
      </w:tr>
      <w:tr w:rsidR="00662EF7" w:rsidRPr="00734691" w14:paraId="7AFA5B48" w14:textId="77777777" w:rsidTr="00FD32E5">
        <w:tc>
          <w:tcPr>
            <w:tcW w:w="1489" w:type="pct"/>
            <w:shd w:val="clear" w:color="auto" w:fill="C6D9F1" w:themeFill="text2" w:themeFillTint="33"/>
            <w:vAlign w:val="center"/>
          </w:tcPr>
          <w:p w14:paraId="613496F8" w14:textId="74660BF3" w:rsidR="00662EF7" w:rsidRPr="00734691" w:rsidRDefault="00662EF7" w:rsidP="00907D74">
            <w:r w:rsidRPr="00734691">
              <w:t>Model Name</w:t>
            </w:r>
          </w:p>
        </w:tc>
        <w:tc>
          <w:tcPr>
            <w:tcW w:w="3511" w:type="pct"/>
            <w:vAlign w:val="center"/>
          </w:tcPr>
          <w:p w14:paraId="399096EA" w14:textId="38879192" w:rsidR="00662EF7" w:rsidRPr="00734691" w:rsidRDefault="001A078D" w:rsidP="00907D74">
            <w:r w:rsidRPr="00734691">
              <w:t>This is mandatory in the Enhanced General Equipment Module.</w:t>
            </w:r>
            <w:r w:rsidR="00C81615" w:rsidRPr="00734691">
              <w:t xml:space="preserve"> This should be a name that represents a type of equipment known by the end user, typically the commercial name.</w:t>
            </w:r>
          </w:p>
        </w:tc>
      </w:tr>
      <w:tr w:rsidR="00662EF7" w:rsidRPr="00734691" w14:paraId="36C23D2D" w14:textId="77777777" w:rsidTr="00FD32E5">
        <w:tc>
          <w:tcPr>
            <w:tcW w:w="1489" w:type="pct"/>
            <w:shd w:val="clear" w:color="auto" w:fill="C6D9F1" w:themeFill="text2" w:themeFillTint="33"/>
            <w:vAlign w:val="center"/>
          </w:tcPr>
          <w:p w14:paraId="5885CD06" w14:textId="44E086AB" w:rsidR="00662EF7" w:rsidRPr="00734691" w:rsidRDefault="00662EF7" w:rsidP="00907D74">
            <w:r w:rsidRPr="00734691">
              <w:t>Device Name</w:t>
            </w:r>
          </w:p>
        </w:tc>
        <w:tc>
          <w:tcPr>
            <w:tcW w:w="3511" w:type="pct"/>
            <w:vAlign w:val="center"/>
          </w:tcPr>
          <w:p w14:paraId="20173E6A" w14:textId="2B03F186" w:rsidR="00662EF7" w:rsidRPr="00734691" w:rsidRDefault="001A078D" w:rsidP="00907D74">
            <w:r w:rsidRPr="00734691">
              <w:t>Optional.</w:t>
            </w:r>
            <w:r w:rsidR="00C81615" w:rsidRPr="00734691">
              <w:t xml:space="preserve"> </w:t>
            </w:r>
            <w:r w:rsidR="009874ED" w:rsidRPr="00734691">
              <w:t>In TID 1004 it defaults to the Station Name of the General Equipment Module.</w:t>
            </w:r>
          </w:p>
        </w:tc>
      </w:tr>
      <w:tr w:rsidR="00662EF7" w:rsidRPr="00734691" w14:paraId="4F2D8CB2" w14:textId="77777777" w:rsidTr="00FD32E5">
        <w:tc>
          <w:tcPr>
            <w:tcW w:w="1489" w:type="pct"/>
            <w:shd w:val="clear" w:color="auto" w:fill="C6D9F1" w:themeFill="text2" w:themeFillTint="33"/>
            <w:vAlign w:val="center"/>
          </w:tcPr>
          <w:p w14:paraId="4C5FE7AE" w14:textId="6BAED80D" w:rsidR="00662EF7" w:rsidRPr="00734691" w:rsidRDefault="00662EF7" w:rsidP="00907D74">
            <w:r w:rsidRPr="00734691">
              <w:t>Station Name</w:t>
            </w:r>
          </w:p>
        </w:tc>
        <w:tc>
          <w:tcPr>
            <w:tcW w:w="3511" w:type="pct"/>
            <w:vAlign w:val="center"/>
          </w:tcPr>
          <w:p w14:paraId="5F0147D5" w14:textId="324A8703" w:rsidR="00662EF7" w:rsidRPr="00734691" w:rsidRDefault="001A078D" w:rsidP="00907D74">
            <w:r w:rsidRPr="00734691">
              <w:t>Optional.</w:t>
            </w:r>
            <w:r w:rsidR="009874ED" w:rsidRPr="00734691">
              <w:t xml:space="preserve"> User defined name, ideally unique in the local network.</w:t>
            </w:r>
          </w:p>
        </w:tc>
      </w:tr>
      <w:tr w:rsidR="00662EF7" w:rsidRPr="00734691" w14:paraId="7BD1DE75" w14:textId="77777777" w:rsidTr="00FD32E5">
        <w:tc>
          <w:tcPr>
            <w:tcW w:w="1489" w:type="pct"/>
            <w:shd w:val="clear" w:color="auto" w:fill="C6D9F1" w:themeFill="text2" w:themeFillTint="33"/>
            <w:vAlign w:val="center"/>
          </w:tcPr>
          <w:p w14:paraId="64BC447D" w14:textId="1C29709A" w:rsidR="00662EF7" w:rsidRPr="00734691" w:rsidRDefault="00662EF7" w:rsidP="00907D74">
            <w:r w:rsidRPr="00734691">
              <w:t>Station AE Title</w:t>
            </w:r>
          </w:p>
        </w:tc>
        <w:tc>
          <w:tcPr>
            <w:tcW w:w="3511" w:type="pct"/>
            <w:vAlign w:val="center"/>
          </w:tcPr>
          <w:p w14:paraId="259C64C0" w14:textId="55BF2B13" w:rsidR="00662EF7" w:rsidRPr="00734691" w:rsidRDefault="001A078D" w:rsidP="00907D74">
            <w:r w:rsidRPr="00734691">
              <w:t>Optional. This is the AE Title of the equipment generating the RDSR.</w:t>
            </w:r>
            <w:r w:rsidR="00653E56" w:rsidRPr="00734691">
              <w:t xml:space="preserve"> </w:t>
            </w:r>
          </w:p>
        </w:tc>
      </w:tr>
      <w:tr w:rsidR="00662EF7" w:rsidRPr="00734691" w14:paraId="69016AFC" w14:textId="77777777" w:rsidTr="00FD32E5">
        <w:tc>
          <w:tcPr>
            <w:tcW w:w="1489" w:type="pct"/>
            <w:shd w:val="clear" w:color="auto" w:fill="C6D9F1" w:themeFill="text2" w:themeFillTint="33"/>
            <w:vAlign w:val="center"/>
          </w:tcPr>
          <w:p w14:paraId="67CD82C1" w14:textId="45692CE8" w:rsidR="00662EF7" w:rsidRPr="00734691" w:rsidRDefault="00662EF7" w:rsidP="00907D74">
            <w:r w:rsidRPr="00734691">
              <w:t>S</w:t>
            </w:r>
            <w:r w:rsidR="00C03ABD" w:rsidRPr="00734691">
              <w:t>oftware</w:t>
            </w:r>
            <w:r w:rsidRPr="00734691">
              <w:t xml:space="preserve"> version</w:t>
            </w:r>
          </w:p>
        </w:tc>
        <w:tc>
          <w:tcPr>
            <w:tcW w:w="3511" w:type="pct"/>
            <w:vAlign w:val="center"/>
          </w:tcPr>
          <w:p w14:paraId="521E21BF" w14:textId="0C0B69BE" w:rsidR="00662EF7" w:rsidRPr="00734691" w:rsidRDefault="009A64B5" w:rsidP="00907D74">
            <w:r w:rsidRPr="00734691">
              <w:t>M</w:t>
            </w:r>
            <w:r w:rsidR="001A078D" w:rsidRPr="00734691">
              <w:t>andatory in the Enhanced General Equipment Module.</w:t>
            </w:r>
            <w:r w:rsidR="00416CA4" w:rsidRPr="00734691">
              <w:t xml:space="preserve"> </w:t>
            </w:r>
            <w:r w:rsidR="00BF1C81" w:rsidRPr="00734691">
              <w:t>Typically,</w:t>
            </w:r>
            <w:r w:rsidR="00416CA4" w:rsidRPr="00734691">
              <w:t xml:space="preserve"> this is the version of the </w:t>
            </w:r>
            <w:r w:rsidR="00184D9A" w:rsidRPr="00734691">
              <w:t xml:space="preserve">software </w:t>
            </w:r>
            <w:r w:rsidR="00416CA4" w:rsidRPr="00734691">
              <w:t xml:space="preserve">creating the DICOM </w:t>
            </w:r>
            <w:r w:rsidR="00184D9A" w:rsidRPr="00734691">
              <w:t xml:space="preserve">RDSR </w:t>
            </w:r>
            <w:r w:rsidR="00416CA4" w:rsidRPr="00734691">
              <w:t>instances.</w:t>
            </w:r>
            <w:r w:rsidR="00E07991" w:rsidRPr="00734691">
              <w:t xml:space="preserve"> </w:t>
            </w:r>
            <w:r w:rsidR="00337456" w:rsidRPr="00734691">
              <w:t>The attribute might contain additional</w:t>
            </w:r>
            <w:r w:rsidR="00416CA4" w:rsidRPr="00734691">
              <w:t xml:space="preserve"> values </w:t>
            </w:r>
            <w:r w:rsidR="00445C9A" w:rsidRPr="00734691">
              <w:t xml:space="preserve">to describe </w:t>
            </w:r>
            <w:r w:rsidR="00653E56" w:rsidRPr="00734691">
              <w:t xml:space="preserve">specific </w:t>
            </w:r>
            <w:r w:rsidR="00416CA4" w:rsidRPr="00734691">
              <w:t>system component</w:t>
            </w:r>
            <w:r w:rsidR="00F27A00" w:rsidRPr="00734691">
              <w:t>s</w:t>
            </w:r>
            <w:r w:rsidR="00416CA4" w:rsidRPr="00734691">
              <w:t>.</w:t>
            </w:r>
          </w:p>
        </w:tc>
      </w:tr>
    </w:tbl>
    <w:p w14:paraId="7F12625C" w14:textId="77777777" w:rsidR="0094638C" w:rsidRPr="00734691" w:rsidRDefault="0094638C" w:rsidP="00907D74"/>
    <w:p w14:paraId="20FFAD49" w14:textId="43BA058F" w:rsidR="00FD3ECA" w:rsidRPr="00734691" w:rsidRDefault="00D50357" w:rsidP="00907D74">
      <w:pPr>
        <w:pStyle w:val="Heading3"/>
      </w:pPr>
      <w:bookmarkStart w:id="70" w:name="_Toc219295271"/>
      <w:r w:rsidRPr="00734691">
        <w:t>ZZZZZ.4.4</w:t>
      </w:r>
      <w:r w:rsidR="00FD3ECA" w:rsidRPr="00734691">
        <w:t xml:space="preserve"> Encoding </w:t>
      </w:r>
      <w:r w:rsidR="001661DC" w:rsidRPr="00734691">
        <w:t xml:space="preserve">of </w:t>
      </w:r>
      <w:r w:rsidR="00FD3ECA" w:rsidRPr="00734691">
        <w:t>Physicians</w:t>
      </w:r>
      <w:r w:rsidR="001661DC" w:rsidRPr="00734691">
        <w:t xml:space="preserve"> and</w:t>
      </w:r>
      <w:r w:rsidR="00CF06CE" w:rsidRPr="00734691">
        <w:t xml:space="preserve"> Operator</w:t>
      </w:r>
      <w:r w:rsidR="001661DC" w:rsidRPr="00734691">
        <w:t>s</w:t>
      </w:r>
      <w:bookmarkEnd w:id="70"/>
    </w:p>
    <w:p w14:paraId="23E9F148" w14:textId="58D881BC" w:rsidR="008F79EF" w:rsidRPr="00734691" w:rsidRDefault="00AC0A71" w:rsidP="00907D74">
      <w:r w:rsidRPr="00734691">
        <w:t>Processing applications may be familiar with extracting person names from the header metadata of DICOM images. Some person names in DICOM RDSRs are encoded in the header metadata, others are encoded in the structured content tree. Applications will likely need to combine both types of information.</w:t>
      </w:r>
    </w:p>
    <w:p w14:paraId="01516286" w14:textId="3CD98DA0" w:rsidR="00F13A73" w:rsidRPr="00734691" w:rsidRDefault="00F13A73" w:rsidP="00907D74">
      <w:pPr>
        <w:pStyle w:val="Heading4"/>
        <w:rPr>
          <w:sz w:val="18"/>
          <w:szCs w:val="18"/>
        </w:rPr>
      </w:pPr>
      <w:bookmarkStart w:id="71" w:name="_Toc219295272"/>
      <w:r w:rsidRPr="00734691">
        <w:lastRenderedPageBreak/>
        <w:t>ZZZZZ.4.4.1 RDSR Header Metadata</w:t>
      </w:r>
      <w:bookmarkEnd w:id="71"/>
    </w:p>
    <w:p w14:paraId="3278F2F6" w14:textId="54BA7BA4" w:rsidR="003A5201" w:rsidRPr="00734691" w:rsidRDefault="00C1515A" w:rsidP="00907D74">
      <w:r w:rsidRPr="00734691">
        <w:t>S</w:t>
      </w:r>
      <w:r w:rsidR="008561BB" w:rsidRPr="00734691">
        <w:t>ome</w:t>
      </w:r>
      <w:r w:rsidR="003A5201" w:rsidRPr="00734691">
        <w:t xml:space="preserve"> </w:t>
      </w:r>
      <w:r w:rsidR="008561BB" w:rsidRPr="00734691">
        <w:t xml:space="preserve">names of physicians </w:t>
      </w:r>
      <w:r w:rsidR="00AB3F4B" w:rsidRPr="00734691">
        <w:t>(i.e.</w:t>
      </w:r>
      <w:r w:rsidR="008561BB" w:rsidRPr="00734691">
        <w:t xml:space="preserve"> </w:t>
      </w:r>
      <w:r w:rsidR="00FD3ECA" w:rsidRPr="00734691">
        <w:rPr>
          <w:b/>
          <w:bCs/>
        </w:rPr>
        <w:t>Referring</w:t>
      </w:r>
      <w:r w:rsidR="003A5201" w:rsidRPr="00734691">
        <w:rPr>
          <w:b/>
          <w:bCs/>
        </w:rPr>
        <w:t xml:space="preserve"> </w:t>
      </w:r>
      <w:r w:rsidR="00EB6460" w:rsidRPr="00734691">
        <w:rPr>
          <w:b/>
          <w:bCs/>
        </w:rPr>
        <w:t>Physician</w:t>
      </w:r>
      <w:r w:rsidR="008561BB" w:rsidRPr="00734691">
        <w:t xml:space="preserve">, </w:t>
      </w:r>
      <w:r w:rsidR="008561BB" w:rsidRPr="00734691">
        <w:rPr>
          <w:b/>
          <w:bCs/>
        </w:rPr>
        <w:t>Consulting Physician</w:t>
      </w:r>
      <w:r w:rsidR="008561BB" w:rsidRPr="00734691">
        <w:t>,</w:t>
      </w:r>
      <w:r w:rsidR="00EB6460" w:rsidRPr="00734691">
        <w:t xml:space="preserve"> </w:t>
      </w:r>
      <w:r w:rsidR="00FD3ECA" w:rsidRPr="00734691">
        <w:rPr>
          <w:b/>
          <w:bCs/>
        </w:rPr>
        <w:t>Reading</w:t>
      </w:r>
      <w:r w:rsidR="003A5201" w:rsidRPr="00734691">
        <w:rPr>
          <w:b/>
          <w:bCs/>
        </w:rPr>
        <w:t xml:space="preserve"> Physicia</w:t>
      </w:r>
      <w:r w:rsidR="008561BB" w:rsidRPr="00734691">
        <w:rPr>
          <w:b/>
          <w:bCs/>
        </w:rPr>
        <w:t>n</w:t>
      </w:r>
      <w:r w:rsidR="008561BB" w:rsidRPr="00734691">
        <w:t xml:space="preserve">, </w:t>
      </w:r>
      <w:r w:rsidR="008561BB" w:rsidRPr="00734691">
        <w:rPr>
          <w:b/>
          <w:bCs/>
        </w:rPr>
        <w:t>Physician of Record</w:t>
      </w:r>
      <w:r w:rsidR="008561BB" w:rsidRPr="00734691">
        <w:t xml:space="preserve">) </w:t>
      </w:r>
      <w:r w:rsidR="00FD3ECA" w:rsidRPr="00734691">
        <w:t>are</w:t>
      </w:r>
      <w:r w:rsidR="003A5201" w:rsidRPr="00734691">
        <w:t xml:space="preserve"> defined</w:t>
      </w:r>
      <w:r w:rsidR="00C950E6" w:rsidRPr="00734691">
        <w:t xml:space="preserve"> in the General Study Module, thus </w:t>
      </w:r>
      <w:r w:rsidR="00EB6460" w:rsidRPr="00734691">
        <w:t>they are present in the</w:t>
      </w:r>
      <w:r w:rsidR="0001176D" w:rsidRPr="00734691">
        <w:t xml:space="preserve"> header metadata of the</w:t>
      </w:r>
      <w:r w:rsidR="00EB6460" w:rsidRPr="00734691">
        <w:t xml:space="preserve"> </w:t>
      </w:r>
      <w:r w:rsidR="00AB3F4B" w:rsidRPr="00734691">
        <w:t>RD</w:t>
      </w:r>
      <w:r w:rsidR="00EB6460" w:rsidRPr="00734691">
        <w:t>SR objects</w:t>
      </w:r>
      <w:r w:rsidR="00AB3F4B" w:rsidRPr="00734691">
        <w:t>.</w:t>
      </w:r>
    </w:p>
    <w:p w14:paraId="7FFA65E6" w14:textId="0F696A28" w:rsidR="00A575B0" w:rsidRPr="00734691" w:rsidRDefault="002A276F" w:rsidP="00907D74">
      <w:r w:rsidRPr="00734691">
        <w:t>The names of the persons involved in the creation of the technical data of the RDSR can be encoded using t</w:t>
      </w:r>
      <w:r w:rsidR="00A575B0" w:rsidRPr="00734691">
        <w:t xml:space="preserve">he </w:t>
      </w:r>
      <w:r w:rsidR="00C20FC3" w:rsidRPr="00734691">
        <w:t>attribute</w:t>
      </w:r>
      <w:r w:rsidR="00C20FC3" w:rsidRPr="00734691">
        <w:rPr>
          <w:b/>
        </w:rPr>
        <w:t xml:space="preserve"> </w:t>
      </w:r>
      <w:r w:rsidR="00A575B0" w:rsidRPr="00734691">
        <w:rPr>
          <w:b/>
        </w:rPr>
        <w:t>Person Name</w:t>
      </w:r>
      <w:r w:rsidR="00A575B0" w:rsidRPr="00734691">
        <w:t xml:space="preserve"> </w:t>
      </w:r>
      <w:r w:rsidR="00A575B0" w:rsidRPr="00734691">
        <w:rPr>
          <w:b/>
        </w:rPr>
        <w:t>(0040,A123)</w:t>
      </w:r>
      <w:r w:rsidR="00A575B0" w:rsidRPr="00734691">
        <w:t xml:space="preserve"> defined in the Table C.17-3b “Identified Person or Device Macro Attributes”</w:t>
      </w:r>
      <w:r w:rsidR="00B07B2F" w:rsidRPr="00734691">
        <w:t xml:space="preserve"> </w:t>
      </w:r>
      <w:r w:rsidR="00A575B0" w:rsidRPr="00734691">
        <w:t xml:space="preserve">included in the </w:t>
      </w:r>
      <w:r w:rsidR="00A575B0" w:rsidRPr="00734691">
        <w:rPr>
          <w:b/>
        </w:rPr>
        <w:t>Author Observer Sequence</w:t>
      </w:r>
      <w:r w:rsidR="00A575B0" w:rsidRPr="00734691">
        <w:t xml:space="preserve"> </w:t>
      </w:r>
      <w:r w:rsidR="00A575B0" w:rsidRPr="00734691">
        <w:rPr>
          <w:b/>
        </w:rPr>
        <w:t>(0040,A078)</w:t>
      </w:r>
      <w:r w:rsidR="00A575B0" w:rsidRPr="00734691">
        <w:t xml:space="preserve"> and in the </w:t>
      </w:r>
      <w:r w:rsidR="00A575B0" w:rsidRPr="00734691">
        <w:rPr>
          <w:b/>
        </w:rPr>
        <w:t>Participant Sequence (0040,A07A)​</w:t>
      </w:r>
      <w:r w:rsidR="00A575B0" w:rsidRPr="00734691">
        <w:t xml:space="preserve"> of the </w:t>
      </w:r>
      <w:r w:rsidR="00A575B0" w:rsidRPr="00734691">
        <w:rPr>
          <w:b/>
        </w:rPr>
        <w:t>SR Document General Module</w:t>
      </w:r>
      <w:r w:rsidR="00A575B0" w:rsidRPr="00734691">
        <w:t>.</w:t>
      </w:r>
    </w:p>
    <w:p w14:paraId="65B5678D" w14:textId="15CE0694" w:rsidR="00C1515A" w:rsidRPr="00734691" w:rsidRDefault="00B07B2F" w:rsidP="00907D74">
      <w:r w:rsidRPr="00734691">
        <w:t>Note: T</w:t>
      </w:r>
      <w:r w:rsidR="00C1515A" w:rsidRPr="00734691">
        <w:t xml:space="preserve">he </w:t>
      </w:r>
      <w:r w:rsidR="00C1515A" w:rsidRPr="00734691">
        <w:rPr>
          <w:b/>
        </w:rPr>
        <w:t>Performing Physician's Name</w:t>
      </w:r>
      <w:r w:rsidR="00C1515A" w:rsidRPr="00734691">
        <w:t xml:space="preserve"> (0008,1050) and the </w:t>
      </w:r>
      <w:r w:rsidR="00C1515A" w:rsidRPr="00734691">
        <w:rPr>
          <w:b/>
        </w:rPr>
        <w:t>Operator’s Name</w:t>
      </w:r>
      <w:r w:rsidR="00C1515A" w:rsidRPr="00734691">
        <w:t xml:space="preserve"> (0008,1070), which are defined in the General Series Module</w:t>
      </w:r>
      <w:r w:rsidR="00AC0252" w:rsidRPr="00734691">
        <w:t xml:space="preserve"> of the Image IODs</w:t>
      </w:r>
      <w:r w:rsidR="00AC475C" w:rsidRPr="00734691">
        <w:t xml:space="preserve">, are not defined </w:t>
      </w:r>
      <w:r w:rsidRPr="00734691">
        <w:t>in the RDSR header metadata</w:t>
      </w:r>
      <w:r w:rsidR="00C1515A" w:rsidRPr="00734691">
        <w:t>.</w:t>
      </w:r>
      <w:r w:rsidRPr="00734691">
        <w:t xml:space="preserve"> Refer to the next section.</w:t>
      </w:r>
    </w:p>
    <w:p w14:paraId="5DB4E763" w14:textId="43E46705" w:rsidR="00F13A73" w:rsidRPr="00734691" w:rsidRDefault="00F13A73" w:rsidP="00907D74">
      <w:pPr>
        <w:pStyle w:val="Heading4"/>
        <w:rPr>
          <w:sz w:val="18"/>
          <w:szCs w:val="18"/>
        </w:rPr>
      </w:pPr>
      <w:bookmarkStart w:id="72" w:name="_Toc219295273"/>
      <w:r w:rsidRPr="00734691">
        <w:t>ZZZZZ.4.4.2 RDSR Structured Content Tree</w:t>
      </w:r>
      <w:bookmarkEnd w:id="72"/>
    </w:p>
    <w:p w14:paraId="1DFCE454" w14:textId="3E4089FC" w:rsidR="00C22729" w:rsidRPr="00734691" w:rsidRDefault="006A4912" w:rsidP="00907D74">
      <w:r w:rsidRPr="00734691">
        <w:t>P</w:t>
      </w:r>
      <w:r w:rsidR="00FD3ECA" w:rsidRPr="00734691">
        <w:t xml:space="preserve">erson names </w:t>
      </w:r>
      <w:r w:rsidR="00634A7B" w:rsidRPr="00734691">
        <w:t>can be</w:t>
      </w:r>
      <w:r w:rsidRPr="00734691">
        <w:t xml:space="preserve"> encoded </w:t>
      </w:r>
      <w:r w:rsidR="00637549" w:rsidRPr="00734691">
        <w:t>as</w:t>
      </w:r>
      <w:r w:rsidR="00FD3ECA" w:rsidRPr="00734691">
        <w:t xml:space="preserve"> structured content</w:t>
      </w:r>
      <w:r w:rsidR="00634A7B" w:rsidRPr="00734691">
        <w:t xml:space="preserve"> in DICOM SRs</w:t>
      </w:r>
      <w:r w:rsidR="00FD3ECA" w:rsidRPr="00734691">
        <w:t>.</w:t>
      </w:r>
      <w:r w:rsidR="00274DC9" w:rsidRPr="00734691">
        <w:t xml:space="preserve"> </w:t>
      </w:r>
      <w:r w:rsidR="00FD3ECA" w:rsidRPr="00734691">
        <w:t xml:space="preserve">The </w:t>
      </w:r>
      <w:r w:rsidR="008976C5" w:rsidRPr="00734691">
        <w:t xml:space="preserve">X-Ray </w:t>
      </w:r>
      <w:r w:rsidR="00FD3ECA" w:rsidRPr="00734691">
        <w:t xml:space="preserve">Radiation Dose </w:t>
      </w:r>
      <w:r w:rsidR="000107D5" w:rsidRPr="00734691">
        <w:t>S</w:t>
      </w:r>
      <w:r w:rsidR="00215A75" w:rsidRPr="00734691">
        <w:t xml:space="preserve">tructured </w:t>
      </w:r>
      <w:r w:rsidR="000107D5" w:rsidRPr="00734691">
        <w:t>R</w:t>
      </w:r>
      <w:r w:rsidR="00215A75" w:rsidRPr="00734691">
        <w:t>eport (RDSR)</w:t>
      </w:r>
      <w:r w:rsidR="00FD3ECA" w:rsidRPr="00734691">
        <w:t xml:space="preserve"> provides </w:t>
      </w:r>
      <w:r w:rsidR="00274DC9" w:rsidRPr="00734691">
        <w:t>the following mechanisms to include</w:t>
      </w:r>
      <w:r w:rsidR="00FD3ECA" w:rsidRPr="00734691">
        <w:t xml:space="preserve"> physic</w:t>
      </w:r>
      <w:r w:rsidR="00C22729" w:rsidRPr="00734691">
        <w:t>ian/operator names</w:t>
      </w:r>
      <w:r w:rsidR="00634A7B" w:rsidRPr="00734691">
        <w:t xml:space="preserve"> and their roles</w:t>
      </w:r>
      <w:r w:rsidR="00C22729" w:rsidRPr="00734691">
        <w:t>:</w:t>
      </w:r>
    </w:p>
    <w:p w14:paraId="37DCC17C" w14:textId="45305E8D" w:rsidR="00FD3ECA" w:rsidRPr="00734691" w:rsidRDefault="00C22729" w:rsidP="00907D74">
      <w:r w:rsidRPr="00734691">
        <w:t>In the RDSR Root Template</w:t>
      </w:r>
      <w:r w:rsidR="007675AA" w:rsidRPr="00734691">
        <w:t>s</w:t>
      </w:r>
      <w:r w:rsidRPr="00734691">
        <w:t xml:space="preserve"> TID 10001</w:t>
      </w:r>
      <w:r w:rsidR="007675AA" w:rsidRPr="00734691">
        <w:t xml:space="preserve"> and TID 10040</w:t>
      </w:r>
      <w:r w:rsidR="00FD3ECA" w:rsidRPr="00734691">
        <w:t>:</w:t>
      </w:r>
    </w:p>
    <w:p w14:paraId="14F0D528" w14:textId="69B38B89" w:rsidR="00FD3ECA" w:rsidRPr="00734691" w:rsidRDefault="00FD3ECA" w:rsidP="00907D74">
      <w:pPr>
        <w:pStyle w:val="Bullet1"/>
      </w:pPr>
      <w:r w:rsidRPr="00734691">
        <w:t>•</w:t>
      </w:r>
      <w:r w:rsidRPr="00734691">
        <w:tab/>
        <w:t>TID 1002 “</w:t>
      </w:r>
      <w:r w:rsidRPr="00734691">
        <w:rPr>
          <w:b/>
        </w:rPr>
        <w:t>Observer Context</w:t>
      </w:r>
      <w:r w:rsidRPr="00734691">
        <w:t>” encode</w:t>
      </w:r>
      <w:r w:rsidR="003C2DC1" w:rsidRPr="00734691">
        <w:t>s</w:t>
      </w:r>
      <w:r w:rsidRPr="00734691">
        <w:t xml:space="preserve"> </w:t>
      </w:r>
      <w:r w:rsidR="003C2DC1" w:rsidRPr="00734691">
        <w:t xml:space="preserve">one or more </w:t>
      </w:r>
      <w:r w:rsidRPr="00734691">
        <w:t>persons/roles.</w:t>
      </w:r>
    </w:p>
    <w:p w14:paraId="61C41957" w14:textId="1CA09B18" w:rsidR="00FD3ECA" w:rsidRPr="00734691" w:rsidRDefault="00FD3ECA" w:rsidP="00907D74">
      <w:pPr>
        <w:pStyle w:val="Bullet1"/>
      </w:pPr>
      <w:r w:rsidRPr="00734691">
        <w:t>•</w:t>
      </w:r>
      <w:r w:rsidRPr="00734691">
        <w:tab/>
        <w:t>TID 1020 “</w:t>
      </w:r>
      <w:r w:rsidRPr="00734691">
        <w:rPr>
          <w:b/>
        </w:rPr>
        <w:t>Person Participant</w:t>
      </w:r>
      <w:r w:rsidRPr="00734691">
        <w:t>” explicitly denominat</w:t>
      </w:r>
      <w:r w:rsidR="001128D4" w:rsidRPr="00734691">
        <w:t>e</w:t>
      </w:r>
      <w:r w:rsidR="003C2DC1" w:rsidRPr="00734691">
        <w:t>s</w:t>
      </w:r>
      <w:r w:rsidR="001128D4" w:rsidRPr="00734691">
        <w:t xml:space="preserve"> the person who </w:t>
      </w:r>
      <w:r w:rsidR="003C2DC1" w:rsidRPr="00734691">
        <w:t>authorized/justified the</w:t>
      </w:r>
      <w:r w:rsidRPr="00734691">
        <w:t xml:space="preserve"> X-Ray procedure under the role “Irradiation Authorizing”.</w:t>
      </w:r>
    </w:p>
    <w:p w14:paraId="752AC083" w14:textId="27FD04E0" w:rsidR="00C22729" w:rsidRPr="00734691" w:rsidRDefault="00C22729" w:rsidP="00907D74">
      <w:r w:rsidRPr="00734691">
        <w:t>In the</w:t>
      </w:r>
      <w:r w:rsidR="00FD3ECA" w:rsidRPr="00734691">
        <w:t xml:space="preserve"> Irradiation Even</w:t>
      </w:r>
      <w:r w:rsidRPr="00734691">
        <w:t xml:space="preserve">t X-Ray Data </w:t>
      </w:r>
      <w:r w:rsidR="007675AA" w:rsidRPr="00734691">
        <w:t>T</w:t>
      </w:r>
      <w:r w:rsidRPr="00734691">
        <w:t>emplate TID 10003</w:t>
      </w:r>
      <w:r w:rsidR="007675AA" w:rsidRPr="00734691">
        <w:t xml:space="preserve"> and in Irradiation Event Summary Data Template TID 10042</w:t>
      </w:r>
      <w:r w:rsidRPr="00734691">
        <w:t>:</w:t>
      </w:r>
    </w:p>
    <w:p w14:paraId="246D009F" w14:textId="08ACB386" w:rsidR="00FD3ECA" w:rsidRPr="00734691" w:rsidRDefault="00FD3ECA" w:rsidP="00907D74">
      <w:pPr>
        <w:pStyle w:val="ListParagraph"/>
        <w:numPr>
          <w:ilvl w:val="0"/>
          <w:numId w:val="12"/>
        </w:numPr>
      </w:pPr>
      <w:r w:rsidRPr="00734691">
        <w:t>TID 1020 “</w:t>
      </w:r>
      <w:r w:rsidRPr="00734691">
        <w:rPr>
          <w:b/>
        </w:rPr>
        <w:t>Person Participant</w:t>
      </w:r>
      <w:r w:rsidRPr="00734691">
        <w:t>” explicitly denominate</w:t>
      </w:r>
      <w:r w:rsidR="00A76982" w:rsidRPr="00734691">
        <w:t>s</w:t>
      </w:r>
      <w:r w:rsidRPr="00734691">
        <w:t xml:space="preserve"> the person</w:t>
      </w:r>
      <w:r w:rsidR="00A76982" w:rsidRPr="00734691">
        <w:t>(s)</w:t>
      </w:r>
      <w:r w:rsidRPr="00734691">
        <w:t xml:space="preserve"> who performed the </w:t>
      </w:r>
      <w:r w:rsidR="00C22729" w:rsidRPr="00734691">
        <w:t>image acquisitions</w:t>
      </w:r>
      <w:r w:rsidRPr="00734691">
        <w:t xml:space="preserve"> and applied X-Ray under the role “Irradiation Administering”</w:t>
      </w:r>
      <w:r w:rsidR="001128D4" w:rsidRPr="00734691">
        <w:t xml:space="preserve"> (typically the Performing Physician</w:t>
      </w:r>
      <w:r w:rsidR="00A76982" w:rsidRPr="00734691">
        <w:t xml:space="preserve"> </w:t>
      </w:r>
      <w:r w:rsidR="007675AA" w:rsidRPr="00734691">
        <w:t xml:space="preserve">and Operator </w:t>
      </w:r>
      <w:r w:rsidR="00A76982" w:rsidRPr="00734691">
        <w:t>in X-Ray Angiography</w:t>
      </w:r>
      <w:r w:rsidR="001128D4" w:rsidRPr="00734691">
        <w:t>)</w:t>
      </w:r>
      <w:r w:rsidRPr="00734691">
        <w:t>.</w:t>
      </w:r>
    </w:p>
    <w:p w14:paraId="5C49B93B" w14:textId="46E10F0D" w:rsidR="00FD3ECA" w:rsidRPr="00734691" w:rsidRDefault="00FD3ECA" w:rsidP="00907D74">
      <w:r w:rsidRPr="00734691">
        <w:t>The physician authorizing the application of radiation (</w:t>
      </w:r>
      <w:r w:rsidR="00677138" w:rsidRPr="00734691">
        <w:t xml:space="preserve">i.e. the person that </w:t>
      </w:r>
      <w:r w:rsidRPr="00734691">
        <w:t>“</w:t>
      </w:r>
      <w:r w:rsidR="0089669D" w:rsidRPr="00734691">
        <w:t>j</w:t>
      </w:r>
      <w:r w:rsidR="00677138" w:rsidRPr="00734691">
        <w:t>ustifies</w:t>
      </w:r>
      <w:r w:rsidRPr="00734691">
        <w:t>”</w:t>
      </w:r>
      <w:r w:rsidR="00677138" w:rsidRPr="00734691">
        <w:t xml:space="preserve"> that the irradiation is appropriate for that patient</w:t>
      </w:r>
      <w:r w:rsidRPr="00734691">
        <w:t xml:space="preserve">) is not necessarily the same </w:t>
      </w:r>
      <w:r w:rsidR="002561F4" w:rsidRPr="00734691">
        <w:t xml:space="preserve">person </w:t>
      </w:r>
      <w:r w:rsidRPr="00734691">
        <w:t>that applies (</w:t>
      </w:r>
      <w:r w:rsidR="00563DA9" w:rsidRPr="00734691">
        <w:t>i.e.</w:t>
      </w:r>
      <w:r w:rsidR="00AB2D0E" w:rsidRPr="00734691">
        <w:t xml:space="preserve"> </w:t>
      </w:r>
      <w:r w:rsidRPr="00734691">
        <w:t>“administers”) the radiation during performance of the procedure.</w:t>
      </w:r>
    </w:p>
    <w:p w14:paraId="479CE0B0" w14:textId="13876BD5" w:rsidR="00D86141" w:rsidRPr="00734691" w:rsidRDefault="00B300CC" w:rsidP="00907D74">
      <w:r w:rsidRPr="00B300CC">
        <w:t xml:space="preserve">Table ZZZZZ.4.4.2-1 </w:t>
      </w:r>
      <w:r w:rsidR="00E54E06" w:rsidRPr="00734691">
        <w:t xml:space="preserve">provides a </w:t>
      </w:r>
      <w:r w:rsidR="00FD3ECA" w:rsidRPr="00734691">
        <w:t xml:space="preserve">coding example </w:t>
      </w:r>
      <w:r w:rsidR="00797E71" w:rsidRPr="00734691">
        <w:t xml:space="preserve">of an X-Ray Angiography procedure </w:t>
      </w:r>
      <w:r w:rsidR="00FD3ECA" w:rsidRPr="00734691">
        <w:t xml:space="preserve">where </w:t>
      </w:r>
      <w:r w:rsidR="00D9387E" w:rsidRPr="00734691">
        <w:rPr>
          <w:bCs/>
          <w:i/>
          <w:iCs/>
          <w:color w:val="7030A0"/>
          <w:lang w:eastAsia="fr-FR"/>
        </w:rPr>
        <w:t>&lt;name of the authorizer&gt;</w:t>
      </w:r>
      <w:r w:rsidR="00D9387E" w:rsidRPr="00734691">
        <w:t xml:space="preserve"> </w:t>
      </w:r>
      <w:r w:rsidR="00FD3ECA" w:rsidRPr="00734691">
        <w:t xml:space="preserve"> has done the justification of the procedure performed by</w:t>
      </w:r>
      <w:r w:rsidR="00D9387E" w:rsidRPr="00734691">
        <w:t xml:space="preserve"> </w:t>
      </w:r>
      <w:r w:rsidR="00D9387E" w:rsidRPr="00734691">
        <w:rPr>
          <w:bCs/>
          <w:i/>
          <w:iCs/>
          <w:color w:val="7030A0"/>
          <w:lang w:eastAsia="fr-FR"/>
        </w:rPr>
        <w:t>&lt;name of the performing physician&gt;</w:t>
      </w:r>
      <w:r w:rsidR="00FD3ECA" w:rsidRPr="00734691">
        <w:t xml:space="preserve">. The system is operated by </w:t>
      </w:r>
      <w:r w:rsidR="00D9387E" w:rsidRPr="00734691">
        <w:rPr>
          <w:bCs/>
          <w:i/>
          <w:iCs/>
          <w:color w:val="7030A0"/>
          <w:lang w:eastAsia="fr-FR"/>
        </w:rPr>
        <w:t>&lt;name of the operator&gt;</w:t>
      </w:r>
      <w:r w:rsidR="00D9387E" w:rsidRPr="00734691">
        <w:t xml:space="preserve"> a</w:t>
      </w:r>
      <w:r w:rsidR="00FD3ECA" w:rsidRPr="00734691">
        <w:t>ssisting in the procedure.</w:t>
      </w:r>
    </w:p>
    <w:p w14:paraId="69B5FCA9" w14:textId="3AC076D9" w:rsidR="00FD3ECA" w:rsidRPr="00734691" w:rsidRDefault="00110237" w:rsidP="00B66934">
      <w:pPr>
        <w:pStyle w:val="TableLabel"/>
      </w:pPr>
      <w:r w:rsidRPr="00734691">
        <w:t xml:space="preserve">Table </w:t>
      </w:r>
      <w:r w:rsidR="005F496F" w:rsidRPr="00734691">
        <w:t>ZZZZZ</w:t>
      </w:r>
      <w:r w:rsidRPr="00734691">
        <w:t>.</w:t>
      </w:r>
      <w:r w:rsidR="00D56D41" w:rsidRPr="00734691">
        <w:t>4</w:t>
      </w:r>
      <w:r w:rsidR="00D104B1" w:rsidRPr="00734691">
        <w:t>.</w:t>
      </w:r>
      <w:r w:rsidR="00AE431E" w:rsidRPr="00734691">
        <w:t>4.2</w:t>
      </w:r>
      <w:r w:rsidR="00FD3ECA" w:rsidRPr="00734691">
        <w:t>-</w:t>
      </w:r>
      <w:r w:rsidR="00D104B1" w:rsidRPr="00734691">
        <w:t>1</w:t>
      </w:r>
      <w:r w:rsidR="00EE65CD">
        <w:t>.</w:t>
      </w:r>
      <w:r w:rsidR="00FD3ECA" w:rsidRPr="00734691">
        <w:t xml:space="preserve"> RDSR </w:t>
      </w:r>
      <w:r w:rsidR="00805177" w:rsidRPr="00734691">
        <w:t>Person</w:t>
      </w:r>
      <w:r w:rsidR="00FD3ECA" w:rsidRPr="00734691">
        <w:t xml:space="preserve"> Encoding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5"/>
        <w:gridCol w:w="3870"/>
        <w:gridCol w:w="4231"/>
        <w:gridCol w:w="984"/>
      </w:tblGrid>
      <w:tr w:rsidR="00805177" w:rsidRPr="00734691" w14:paraId="6454CE52" w14:textId="77777777" w:rsidTr="00805177">
        <w:trPr>
          <w:trHeight w:val="128"/>
          <w:tblHeader/>
        </w:trPr>
        <w:tc>
          <w:tcPr>
            <w:tcW w:w="188" w:type="pct"/>
            <w:shd w:val="clear" w:color="auto" w:fill="D9D9D9" w:themeFill="background1" w:themeFillShade="D9"/>
          </w:tcPr>
          <w:p w14:paraId="54902760" w14:textId="77777777" w:rsidR="00805177" w:rsidRPr="00734691" w:rsidRDefault="00805177" w:rsidP="00907D74"/>
        </w:tc>
        <w:tc>
          <w:tcPr>
            <w:tcW w:w="2050" w:type="pct"/>
            <w:shd w:val="clear" w:color="auto" w:fill="D9D9D9" w:themeFill="background1" w:themeFillShade="D9"/>
            <w:tcMar>
              <w:top w:w="40" w:type="dxa"/>
              <w:left w:w="40" w:type="dxa"/>
              <w:bottom w:w="40" w:type="dxa"/>
              <w:right w:w="40" w:type="dxa"/>
            </w:tcMar>
            <w:hideMark/>
          </w:tcPr>
          <w:p w14:paraId="053CEDBC" w14:textId="60D7DEED" w:rsidR="00805177" w:rsidRPr="00B66934" w:rsidRDefault="00805177" w:rsidP="00907D74">
            <w:pPr>
              <w:rPr>
                <w:b/>
                <w:bCs/>
              </w:rPr>
            </w:pPr>
            <w:bookmarkStart w:id="73" w:name="para_7705fdd7_18df_4419_89b6_85001e153e" w:colFirst="3" w:colLast="3"/>
            <w:bookmarkStart w:id="74" w:name="para_92423cd4_f54f_4125_81ea_e773e0c00e" w:colFirst="2" w:colLast="2"/>
            <w:bookmarkStart w:id="75" w:name="para_9fee56af_49ff_4c66_825e_b39c247f34" w:colFirst="1" w:colLast="1"/>
            <w:bookmarkStart w:id="76" w:name="para_e331e455_b234_4297_b967_b7722cb1a6" w:colFirst="0" w:colLast="0"/>
            <w:r w:rsidRPr="00B66934">
              <w:rPr>
                <w:b/>
                <w:bCs/>
              </w:rPr>
              <w:t>Code Meaning of Concept Name</w:t>
            </w:r>
          </w:p>
        </w:tc>
        <w:tc>
          <w:tcPr>
            <w:tcW w:w="2241" w:type="pct"/>
            <w:shd w:val="clear" w:color="auto" w:fill="D9D9D9" w:themeFill="background1" w:themeFillShade="D9"/>
            <w:tcMar>
              <w:top w:w="40" w:type="dxa"/>
              <w:left w:w="40" w:type="dxa"/>
              <w:bottom w:w="40" w:type="dxa"/>
              <w:right w:w="40" w:type="dxa"/>
            </w:tcMar>
            <w:hideMark/>
          </w:tcPr>
          <w:p w14:paraId="0D78FCE6" w14:textId="4B6BDF65" w:rsidR="00805177" w:rsidRPr="00B66934" w:rsidRDefault="00805177" w:rsidP="00907D74">
            <w:pPr>
              <w:rPr>
                <w:b/>
                <w:bCs/>
              </w:rPr>
            </w:pPr>
            <w:r w:rsidRPr="00B66934">
              <w:rPr>
                <w:b/>
                <w:bCs/>
              </w:rPr>
              <w:t>Concept Value</w:t>
            </w:r>
          </w:p>
        </w:tc>
        <w:tc>
          <w:tcPr>
            <w:tcW w:w="521" w:type="pct"/>
            <w:shd w:val="clear" w:color="auto" w:fill="D9D9D9" w:themeFill="background1" w:themeFillShade="D9"/>
            <w:tcMar>
              <w:top w:w="40" w:type="dxa"/>
              <w:left w:w="40" w:type="dxa"/>
              <w:bottom w:w="40" w:type="dxa"/>
              <w:right w:w="40" w:type="dxa"/>
            </w:tcMar>
            <w:hideMark/>
          </w:tcPr>
          <w:p w14:paraId="758AAE7C" w14:textId="77777777" w:rsidR="00805177" w:rsidRPr="00B66934" w:rsidRDefault="00805177" w:rsidP="00907D74">
            <w:pPr>
              <w:rPr>
                <w:b/>
                <w:bCs/>
              </w:rPr>
            </w:pPr>
            <w:r w:rsidRPr="00B66934">
              <w:rPr>
                <w:b/>
                <w:bCs/>
              </w:rPr>
              <w:t>TID</w:t>
            </w:r>
          </w:p>
        </w:tc>
      </w:tr>
      <w:tr w:rsidR="00805177" w:rsidRPr="00734691" w14:paraId="21B92DB3" w14:textId="77777777" w:rsidTr="00805177">
        <w:trPr>
          <w:trHeight w:val="20"/>
        </w:trPr>
        <w:tc>
          <w:tcPr>
            <w:tcW w:w="188" w:type="pct"/>
            <w:shd w:val="clear" w:color="auto" w:fill="F2F2F2" w:themeFill="background1" w:themeFillShade="F2"/>
          </w:tcPr>
          <w:p w14:paraId="6DF97A98" w14:textId="77777777" w:rsidR="00805177" w:rsidRPr="00734691" w:rsidRDefault="00805177" w:rsidP="00907D74">
            <w:pPr>
              <w:rPr>
                <w:lang w:eastAsia="fr-FR"/>
              </w:rPr>
            </w:pPr>
          </w:p>
        </w:tc>
        <w:tc>
          <w:tcPr>
            <w:tcW w:w="4812" w:type="pct"/>
            <w:gridSpan w:val="3"/>
            <w:shd w:val="clear" w:color="auto" w:fill="F2F2F2" w:themeFill="background1" w:themeFillShade="F2"/>
          </w:tcPr>
          <w:p w14:paraId="55EA89E6" w14:textId="394382B0" w:rsidR="00805177" w:rsidRPr="00734691" w:rsidRDefault="00805177" w:rsidP="00907D74">
            <w:pPr>
              <w:rPr>
                <w:lang w:eastAsia="fr-FR"/>
              </w:rPr>
            </w:pPr>
            <w:bookmarkStart w:id="77" w:name="para_e1fe440b_1d75_476b_a805_6b00757448" w:colFirst="3" w:colLast="3"/>
            <w:bookmarkStart w:id="78" w:name="para_b9436cd1_72c7_489e_8b54_ed44579321" w:colFirst="2" w:colLast="2"/>
            <w:bookmarkStart w:id="79" w:name="para_16abe574_acc8_4c79_ab1a_26eac4f613" w:colFirst="1" w:colLast="1"/>
            <w:bookmarkStart w:id="80" w:name="para_7c7e2506_7243_4d74_a3bc_5fba08a64d" w:colFirst="0" w:colLast="0"/>
            <w:bookmarkEnd w:id="73"/>
            <w:bookmarkEnd w:id="74"/>
            <w:bookmarkEnd w:id="75"/>
            <w:bookmarkEnd w:id="76"/>
            <w:r w:rsidRPr="00734691">
              <w:rPr>
                <w:lang w:eastAsia="fr-FR"/>
              </w:rPr>
              <w:t>…</w:t>
            </w:r>
          </w:p>
        </w:tc>
      </w:tr>
      <w:tr w:rsidR="00805177" w:rsidRPr="00734691" w14:paraId="334B2089" w14:textId="77777777" w:rsidTr="00805177">
        <w:trPr>
          <w:trHeight w:val="20"/>
        </w:trPr>
        <w:tc>
          <w:tcPr>
            <w:tcW w:w="188" w:type="pct"/>
          </w:tcPr>
          <w:p w14:paraId="50AB033F" w14:textId="77777777" w:rsidR="00805177" w:rsidRPr="00734691" w:rsidRDefault="00805177" w:rsidP="00907D74">
            <w:pPr>
              <w:rPr>
                <w:lang w:eastAsia="fr-FR"/>
              </w:rPr>
            </w:pPr>
          </w:p>
        </w:tc>
        <w:tc>
          <w:tcPr>
            <w:tcW w:w="2050" w:type="pct"/>
            <w:tcMar>
              <w:top w:w="40" w:type="dxa"/>
              <w:left w:w="40" w:type="dxa"/>
              <w:bottom w:w="40" w:type="dxa"/>
              <w:right w:w="40" w:type="dxa"/>
            </w:tcMar>
          </w:tcPr>
          <w:p w14:paraId="6AE2A6E9" w14:textId="16E0FF33" w:rsidR="00805177" w:rsidRPr="00734691" w:rsidRDefault="00805177" w:rsidP="00907D74">
            <w:pPr>
              <w:rPr>
                <w:lang w:eastAsia="fr-FR"/>
              </w:rPr>
            </w:pPr>
            <w:r w:rsidRPr="00734691">
              <w:rPr>
                <w:lang w:eastAsia="fr-FR"/>
              </w:rPr>
              <w:t>Person Name</w:t>
            </w:r>
          </w:p>
        </w:tc>
        <w:tc>
          <w:tcPr>
            <w:tcW w:w="2241" w:type="pct"/>
            <w:tcMar>
              <w:top w:w="40" w:type="dxa"/>
              <w:left w:w="40" w:type="dxa"/>
              <w:bottom w:w="40" w:type="dxa"/>
              <w:right w:w="40" w:type="dxa"/>
            </w:tcMar>
          </w:tcPr>
          <w:p w14:paraId="142A2EE2" w14:textId="3E2D9853" w:rsidR="00805177" w:rsidRPr="00734691" w:rsidRDefault="00805177" w:rsidP="00907D74">
            <w:pPr>
              <w:rPr>
                <w:color w:val="000000"/>
                <w:lang w:eastAsia="fr-FR"/>
              </w:rPr>
            </w:pPr>
            <w:r w:rsidRPr="00734691">
              <w:rPr>
                <w:lang w:eastAsia="fr-FR"/>
              </w:rPr>
              <w:t>&lt;name of the authorizer&gt;</w:t>
            </w:r>
          </w:p>
        </w:tc>
        <w:tc>
          <w:tcPr>
            <w:tcW w:w="521" w:type="pct"/>
            <w:tcMar>
              <w:top w:w="40" w:type="dxa"/>
              <w:left w:w="40" w:type="dxa"/>
              <w:bottom w:w="40" w:type="dxa"/>
              <w:right w:w="40" w:type="dxa"/>
            </w:tcMar>
          </w:tcPr>
          <w:p w14:paraId="31555FDB" w14:textId="1AD7D912" w:rsidR="00805177" w:rsidRPr="00734691" w:rsidRDefault="00805177" w:rsidP="00907D74">
            <w:pPr>
              <w:rPr>
                <w:lang w:eastAsia="fr-FR"/>
              </w:rPr>
            </w:pPr>
            <w:r w:rsidRPr="00734691">
              <w:rPr>
                <w:lang w:eastAsia="fr-FR"/>
              </w:rPr>
              <w:t>TID 1020</w:t>
            </w:r>
          </w:p>
        </w:tc>
      </w:tr>
      <w:tr w:rsidR="00805177" w:rsidRPr="00734691" w14:paraId="77AA5C44" w14:textId="77777777" w:rsidTr="00805177">
        <w:trPr>
          <w:trHeight w:val="20"/>
        </w:trPr>
        <w:tc>
          <w:tcPr>
            <w:tcW w:w="188" w:type="pct"/>
          </w:tcPr>
          <w:p w14:paraId="1463DDA3" w14:textId="3C339621" w:rsidR="00805177" w:rsidRPr="00734691" w:rsidRDefault="00805177" w:rsidP="00907D74">
            <w:pPr>
              <w:rPr>
                <w:lang w:val="en"/>
              </w:rPr>
            </w:pPr>
            <w:r w:rsidRPr="00734691">
              <w:rPr>
                <w:lang w:val="en"/>
              </w:rPr>
              <w:t>&gt;</w:t>
            </w:r>
          </w:p>
        </w:tc>
        <w:tc>
          <w:tcPr>
            <w:tcW w:w="2050" w:type="pct"/>
            <w:tcMar>
              <w:top w:w="40" w:type="dxa"/>
              <w:left w:w="40" w:type="dxa"/>
              <w:bottom w:w="40" w:type="dxa"/>
              <w:right w:w="40" w:type="dxa"/>
            </w:tcMar>
          </w:tcPr>
          <w:p w14:paraId="5DF51E1A" w14:textId="58324521" w:rsidR="00805177" w:rsidRPr="00734691" w:rsidRDefault="00805177" w:rsidP="00907D74">
            <w:pPr>
              <w:rPr>
                <w:color w:val="000000"/>
                <w:lang w:eastAsia="fr-FR"/>
              </w:rPr>
            </w:pPr>
            <w:r w:rsidRPr="00734691">
              <w:rPr>
                <w:lang w:val="en"/>
              </w:rPr>
              <w:t>Person Role in Procedure</w:t>
            </w:r>
          </w:p>
        </w:tc>
        <w:tc>
          <w:tcPr>
            <w:tcW w:w="2241" w:type="pct"/>
            <w:tcMar>
              <w:top w:w="40" w:type="dxa"/>
              <w:left w:w="40" w:type="dxa"/>
              <w:bottom w:w="40" w:type="dxa"/>
              <w:right w:w="40" w:type="dxa"/>
            </w:tcMar>
          </w:tcPr>
          <w:p w14:paraId="1F90A3DD" w14:textId="2BD7DACB" w:rsidR="00805177" w:rsidRPr="00734691" w:rsidRDefault="00805177" w:rsidP="00907D74">
            <w:pPr>
              <w:rPr>
                <w:lang w:eastAsia="fr-FR"/>
              </w:rPr>
            </w:pPr>
            <w:r w:rsidRPr="00734691">
              <w:rPr>
                <w:lang w:eastAsia="fr-FR"/>
              </w:rPr>
              <w:t>(113850, DCM, "Irradiation Authorizing”)</w:t>
            </w:r>
          </w:p>
        </w:tc>
        <w:tc>
          <w:tcPr>
            <w:tcW w:w="521" w:type="pct"/>
            <w:tcMar>
              <w:top w:w="40" w:type="dxa"/>
              <w:left w:w="40" w:type="dxa"/>
              <w:bottom w:w="40" w:type="dxa"/>
              <w:right w:w="40" w:type="dxa"/>
            </w:tcMar>
          </w:tcPr>
          <w:p w14:paraId="0AEB15A7" w14:textId="29AD2A55" w:rsidR="00805177" w:rsidRPr="00734691" w:rsidRDefault="00805177" w:rsidP="00907D74">
            <w:pPr>
              <w:rPr>
                <w:lang w:eastAsia="fr-FR"/>
              </w:rPr>
            </w:pPr>
            <w:r w:rsidRPr="00734691">
              <w:rPr>
                <w:lang w:eastAsia="fr-FR"/>
              </w:rPr>
              <w:t>TID 1020</w:t>
            </w:r>
          </w:p>
        </w:tc>
      </w:tr>
      <w:tr w:rsidR="00805177" w:rsidRPr="00734691" w14:paraId="1C56F761" w14:textId="77777777" w:rsidTr="00805177">
        <w:trPr>
          <w:trHeight w:val="20"/>
        </w:trPr>
        <w:tc>
          <w:tcPr>
            <w:tcW w:w="188" w:type="pct"/>
          </w:tcPr>
          <w:p w14:paraId="18A52C1B" w14:textId="2213445C" w:rsidR="00805177" w:rsidRPr="00734691" w:rsidRDefault="00805177" w:rsidP="00907D74">
            <w:pPr>
              <w:rPr>
                <w:lang w:val="en"/>
              </w:rPr>
            </w:pPr>
            <w:r w:rsidRPr="00734691">
              <w:rPr>
                <w:lang w:val="en"/>
              </w:rPr>
              <w:t>&gt;</w:t>
            </w:r>
          </w:p>
        </w:tc>
        <w:tc>
          <w:tcPr>
            <w:tcW w:w="2050" w:type="pct"/>
            <w:tcMar>
              <w:top w:w="40" w:type="dxa"/>
              <w:left w:w="40" w:type="dxa"/>
              <w:bottom w:w="40" w:type="dxa"/>
              <w:right w:w="40" w:type="dxa"/>
            </w:tcMar>
          </w:tcPr>
          <w:p w14:paraId="4DF9C3A2" w14:textId="1B92D650" w:rsidR="00805177" w:rsidRPr="00734691" w:rsidRDefault="00805177" w:rsidP="00907D74">
            <w:pPr>
              <w:rPr>
                <w:lang w:val="en"/>
              </w:rPr>
            </w:pPr>
            <w:r w:rsidRPr="00734691">
              <w:rPr>
                <w:lang w:val="en"/>
              </w:rPr>
              <w:t>Person Role in Organization</w:t>
            </w:r>
          </w:p>
        </w:tc>
        <w:tc>
          <w:tcPr>
            <w:tcW w:w="2241" w:type="pct"/>
            <w:tcMar>
              <w:top w:w="40" w:type="dxa"/>
              <w:left w:w="40" w:type="dxa"/>
              <w:bottom w:w="40" w:type="dxa"/>
              <w:right w:w="40" w:type="dxa"/>
            </w:tcMar>
          </w:tcPr>
          <w:p w14:paraId="01D2ED0E" w14:textId="7699DD01" w:rsidR="00805177" w:rsidRPr="00734691" w:rsidRDefault="00805177" w:rsidP="00907D74">
            <w:pPr>
              <w:rPr>
                <w:lang w:eastAsia="fr-FR"/>
              </w:rPr>
            </w:pPr>
            <w:r w:rsidRPr="00734691">
              <w:rPr>
                <w:lang w:eastAsia="fr-FR"/>
              </w:rPr>
              <w:t>(309343006,</w:t>
            </w:r>
            <w:r w:rsidRPr="00734691">
              <w:t xml:space="preserve"> SCT</w:t>
            </w:r>
            <w:r w:rsidRPr="00734691">
              <w:rPr>
                <w:lang w:eastAsia="fr-FR"/>
              </w:rPr>
              <w:t>, “</w:t>
            </w:r>
            <w:r w:rsidRPr="00734691">
              <w:rPr>
                <w:b/>
              </w:rPr>
              <w:t>Physician</w:t>
            </w:r>
            <w:r w:rsidRPr="00734691">
              <w:t>”)</w:t>
            </w:r>
          </w:p>
        </w:tc>
        <w:tc>
          <w:tcPr>
            <w:tcW w:w="521" w:type="pct"/>
            <w:tcMar>
              <w:top w:w="40" w:type="dxa"/>
              <w:left w:w="40" w:type="dxa"/>
              <w:bottom w:w="40" w:type="dxa"/>
              <w:right w:w="40" w:type="dxa"/>
            </w:tcMar>
          </w:tcPr>
          <w:p w14:paraId="13DCE557" w14:textId="3AFFB3E9" w:rsidR="00805177" w:rsidRPr="00734691" w:rsidRDefault="00805177" w:rsidP="00907D74">
            <w:pPr>
              <w:rPr>
                <w:lang w:eastAsia="fr-FR"/>
              </w:rPr>
            </w:pPr>
            <w:r w:rsidRPr="00734691">
              <w:rPr>
                <w:lang w:eastAsia="fr-FR"/>
              </w:rPr>
              <w:t>TID 1020</w:t>
            </w:r>
          </w:p>
        </w:tc>
      </w:tr>
      <w:tr w:rsidR="00805177" w:rsidRPr="00734691" w14:paraId="59EEF6F3" w14:textId="77777777" w:rsidTr="00805177">
        <w:trPr>
          <w:trHeight w:val="20"/>
        </w:trPr>
        <w:tc>
          <w:tcPr>
            <w:tcW w:w="188" w:type="pct"/>
            <w:shd w:val="clear" w:color="auto" w:fill="F2F2F2" w:themeFill="background1" w:themeFillShade="F2"/>
          </w:tcPr>
          <w:p w14:paraId="0EE5EC56" w14:textId="77777777" w:rsidR="00805177" w:rsidRPr="00734691" w:rsidRDefault="00805177" w:rsidP="00907D74">
            <w:pPr>
              <w:rPr>
                <w:lang w:val="en"/>
              </w:rPr>
            </w:pPr>
          </w:p>
        </w:tc>
        <w:tc>
          <w:tcPr>
            <w:tcW w:w="4812" w:type="pct"/>
            <w:gridSpan w:val="3"/>
            <w:shd w:val="clear" w:color="auto" w:fill="F2F2F2" w:themeFill="background1" w:themeFillShade="F2"/>
          </w:tcPr>
          <w:p w14:paraId="55593264" w14:textId="1399D0A4" w:rsidR="00805177" w:rsidRPr="00734691" w:rsidRDefault="00805177" w:rsidP="00907D74">
            <w:pPr>
              <w:rPr>
                <w:lang w:val="en"/>
              </w:rPr>
            </w:pPr>
            <w:r w:rsidRPr="00734691">
              <w:rPr>
                <w:lang w:val="en"/>
              </w:rPr>
              <w:t>…</w:t>
            </w:r>
          </w:p>
        </w:tc>
      </w:tr>
      <w:tr w:rsidR="00805177" w:rsidRPr="00734691" w14:paraId="20EA21C8" w14:textId="77777777" w:rsidTr="00805177">
        <w:trPr>
          <w:trHeight w:val="20"/>
        </w:trPr>
        <w:tc>
          <w:tcPr>
            <w:tcW w:w="188" w:type="pct"/>
          </w:tcPr>
          <w:p w14:paraId="479F35D0" w14:textId="77777777" w:rsidR="00805177" w:rsidRPr="00734691" w:rsidRDefault="00805177" w:rsidP="00907D74">
            <w:pPr>
              <w:rPr>
                <w:lang w:eastAsia="fr-FR"/>
              </w:rPr>
            </w:pPr>
          </w:p>
        </w:tc>
        <w:tc>
          <w:tcPr>
            <w:tcW w:w="2050" w:type="pct"/>
            <w:tcMar>
              <w:top w:w="40" w:type="dxa"/>
              <w:left w:w="40" w:type="dxa"/>
              <w:bottom w:w="40" w:type="dxa"/>
              <w:right w:w="40" w:type="dxa"/>
            </w:tcMar>
          </w:tcPr>
          <w:p w14:paraId="558B44E1" w14:textId="25A86108" w:rsidR="00805177" w:rsidRPr="00734691" w:rsidRDefault="00805177" w:rsidP="00907D74">
            <w:pPr>
              <w:rPr>
                <w:lang w:eastAsia="fr-FR"/>
              </w:rPr>
            </w:pPr>
            <w:r w:rsidRPr="00734691">
              <w:rPr>
                <w:lang w:eastAsia="fr-FR"/>
              </w:rPr>
              <w:t>Person Name</w:t>
            </w:r>
          </w:p>
        </w:tc>
        <w:tc>
          <w:tcPr>
            <w:tcW w:w="2241" w:type="pct"/>
            <w:tcMar>
              <w:top w:w="40" w:type="dxa"/>
              <w:left w:w="40" w:type="dxa"/>
              <w:bottom w:w="40" w:type="dxa"/>
              <w:right w:w="40" w:type="dxa"/>
            </w:tcMar>
          </w:tcPr>
          <w:p w14:paraId="5ADE4726" w14:textId="5CB6315F" w:rsidR="00805177" w:rsidRPr="00734691" w:rsidRDefault="00805177" w:rsidP="00907D74">
            <w:pPr>
              <w:rPr>
                <w:color w:val="0070C0"/>
                <w:lang w:eastAsia="fr-FR"/>
              </w:rPr>
            </w:pPr>
            <w:r w:rsidRPr="00734691">
              <w:rPr>
                <w:lang w:eastAsia="fr-FR"/>
              </w:rPr>
              <w:t>&lt;name of the performing physician&gt;</w:t>
            </w:r>
          </w:p>
        </w:tc>
        <w:tc>
          <w:tcPr>
            <w:tcW w:w="521" w:type="pct"/>
            <w:tcMar>
              <w:top w:w="40" w:type="dxa"/>
              <w:left w:w="40" w:type="dxa"/>
              <w:bottom w:w="40" w:type="dxa"/>
              <w:right w:w="40" w:type="dxa"/>
            </w:tcMar>
          </w:tcPr>
          <w:p w14:paraId="1C5C6DB9" w14:textId="0D337066" w:rsidR="00805177" w:rsidRPr="00734691" w:rsidRDefault="00805177" w:rsidP="00907D74">
            <w:pPr>
              <w:rPr>
                <w:lang w:val="en"/>
              </w:rPr>
            </w:pPr>
            <w:r w:rsidRPr="00734691">
              <w:rPr>
                <w:lang w:eastAsia="fr-FR"/>
              </w:rPr>
              <w:t>TID 1020</w:t>
            </w:r>
          </w:p>
        </w:tc>
      </w:tr>
      <w:tr w:rsidR="00805177" w:rsidRPr="00734691" w14:paraId="1AA01D6F" w14:textId="77777777" w:rsidTr="00805177">
        <w:trPr>
          <w:trHeight w:val="20"/>
        </w:trPr>
        <w:tc>
          <w:tcPr>
            <w:tcW w:w="188" w:type="pct"/>
          </w:tcPr>
          <w:p w14:paraId="56AE6FEC" w14:textId="3478B539" w:rsidR="00805177" w:rsidRPr="00734691" w:rsidRDefault="00805177" w:rsidP="00907D74">
            <w:pPr>
              <w:rPr>
                <w:lang w:val="en"/>
              </w:rPr>
            </w:pPr>
            <w:r w:rsidRPr="00734691">
              <w:rPr>
                <w:lang w:val="en"/>
              </w:rPr>
              <w:t>&gt;</w:t>
            </w:r>
          </w:p>
        </w:tc>
        <w:tc>
          <w:tcPr>
            <w:tcW w:w="2050" w:type="pct"/>
            <w:tcMar>
              <w:top w:w="40" w:type="dxa"/>
              <w:left w:w="40" w:type="dxa"/>
              <w:bottom w:w="40" w:type="dxa"/>
              <w:right w:w="40" w:type="dxa"/>
            </w:tcMar>
          </w:tcPr>
          <w:p w14:paraId="08812790" w14:textId="6878A7B0" w:rsidR="00805177" w:rsidRPr="00734691" w:rsidRDefault="00805177" w:rsidP="00907D74">
            <w:pPr>
              <w:rPr>
                <w:color w:val="000000"/>
                <w:lang w:eastAsia="fr-FR"/>
              </w:rPr>
            </w:pPr>
            <w:r w:rsidRPr="00734691">
              <w:rPr>
                <w:lang w:val="en"/>
              </w:rPr>
              <w:t>Person Role in Procedure</w:t>
            </w:r>
          </w:p>
        </w:tc>
        <w:tc>
          <w:tcPr>
            <w:tcW w:w="2241" w:type="pct"/>
            <w:tcMar>
              <w:top w:w="40" w:type="dxa"/>
              <w:left w:w="40" w:type="dxa"/>
              <w:bottom w:w="40" w:type="dxa"/>
              <w:right w:w="40" w:type="dxa"/>
            </w:tcMar>
          </w:tcPr>
          <w:p w14:paraId="5DD7758F" w14:textId="641163F1" w:rsidR="00805177" w:rsidRPr="00734691" w:rsidRDefault="00805177" w:rsidP="00907D74">
            <w:pPr>
              <w:rPr>
                <w:lang w:eastAsia="fr-FR"/>
              </w:rPr>
            </w:pPr>
            <w:r w:rsidRPr="00734691">
              <w:rPr>
                <w:lang w:eastAsia="fr-FR"/>
              </w:rPr>
              <w:t>(113850, DCM, "Irradiation Administering”)</w:t>
            </w:r>
          </w:p>
        </w:tc>
        <w:tc>
          <w:tcPr>
            <w:tcW w:w="521" w:type="pct"/>
            <w:tcMar>
              <w:top w:w="40" w:type="dxa"/>
              <w:left w:w="40" w:type="dxa"/>
              <w:bottom w:w="40" w:type="dxa"/>
              <w:right w:w="40" w:type="dxa"/>
            </w:tcMar>
          </w:tcPr>
          <w:p w14:paraId="2DC5DC45" w14:textId="51A8AF57" w:rsidR="00805177" w:rsidRPr="00734691" w:rsidRDefault="00805177" w:rsidP="00907D74">
            <w:pPr>
              <w:rPr>
                <w:lang w:eastAsia="fr-FR"/>
              </w:rPr>
            </w:pPr>
            <w:r w:rsidRPr="00734691">
              <w:rPr>
                <w:lang w:eastAsia="fr-FR"/>
              </w:rPr>
              <w:t>TID 1020</w:t>
            </w:r>
          </w:p>
        </w:tc>
      </w:tr>
      <w:tr w:rsidR="00805177" w:rsidRPr="00734691" w14:paraId="4D842886" w14:textId="77777777" w:rsidTr="00805177">
        <w:trPr>
          <w:trHeight w:val="20"/>
        </w:trPr>
        <w:tc>
          <w:tcPr>
            <w:tcW w:w="188" w:type="pct"/>
          </w:tcPr>
          <w:p w14:paraId="4C4B947A" w14:textId="00E035B3" w:rsidR="00805177" w:rsidRPr="00734691" w:rsidRDefault="00805177" w:rsidP="00907D74">
            <w:pPr>
              <w:rPr>
                <w:lang w:val="en"/>
              </w:rPr>
            </w:pPr>
            <w:r w:rsidRPr="00734691">
              <w:rPr>
                <w:lang w:val="en"/>
              </w:rPr>
              <w:t>&gt;</w:t>
            </w:r>
          </w:p>
        </w:tc>
        <w:tc>
          <w:tcPr>
            <w:tcW w:w="2050" w:type="pct"/>
            <w:tcMar>
              <w:top w:w="40" w:type="dxa"/>
              <w:left w:w="40" w:type="dxa"/>
              <w:bottom w:w="40" w:type="dxa"/>
              <w:right w:w="40" w:type="dxa"/>
            </w:tcMar>
          </w:tcPr>
          <w:p w14:paraId="1FB75A55" w14:textId="77C5F8A1" w:rsidR="00805177" w:rsidRPr="00734691" w:rsidRDefault="00805177" w:rsidP="00907D74">
            <w:pPr>
              <w:rPr>
                <w:lang w:val="en"/>
              </w:rPr>
            </w:pPr>
            <w:r w:rsidRPr="00734691">
              <w:rPr>
                <w:lang w:val="en"/>
              </w:rPr>
              <w:t>Person Role in Organization</w:t>
            </w:r>
          </w:p>
        </w:tc>
        <w:tc>
          <w:tcPr>
            <w:tcW w:w="2241" w:type="pct"/>
            <w:tcMar>
              <w:top w:w="40" w:type="dxa"/>
              <w:left w:w="40" w:type="dxa"/>
              <w:bottom w:w="40" w:type="dxa"/>
              <w:right w:w="40" w:type="dxa"/>
            </w:tcMar>
          </w:tcPr>
          <w:p w14:paraId="58112187" w14:textId="36D1704D" w:rsidR="00805177" w:rsidRPr="00734691" w:rsidRDefault="00805177" w:rsidP="00907D74">
            <w:pPr>
              <w:rPr>
                <w:lang w:eastAsia="fr-FR"/>
              </w:rPr>
            </w:pPr>
            <w:r w:rsidRPr="00734691">
              <w:rPr>
                <w:lang w:eastAsia="fr-FR"/>
              </w:rPr>
              <w:t>(309343006,</w:t>
            </w:r>
            <w:r w:rsidRPr="00734691">
              <w:t xml:space="preserve"> SCT</w:t>
            </w:r>
            <w:r w:rsidRPr="00734691">
              <w:rPr>
                <w:lang w:eastAsia="fr-FR"/>
              </w:rPr>
              <w:t>, “</w:t>
            </w:r>
            <w:r w:rsidRPr="00734691">
              <w:rPr>
                <w:b/>
              </w:rPr>
              <w:t>Physician</w:t>
            </w:r>
            <w:r w:rsidRPr="00734691">
              <w:t>”)</w:t>
            </w:r>
          </w:p>
        </w:tc>
        <w:tc>
          <w:tcPr>
            <w:tcW w:w="521" w:type="pct"/>
            <w:tcMar>
              <w:top w:w="40" w:type="dxa"/>
              <w:left w:w="40" w:type="dxa"/>
              <w:bottom w:w="40" w:type="dxa"/>
              <w:right w:w="40" w:type="dxa"/>
            </w:tcMar>
          </w:tcPr>
          <w:p w14:paraId="24403028" w14:textId="1BCE1670" w:rsidR="00805177" w:rsidRPr="00734691" w:rsidRDefault="00805177" w:rsidP="00907D74">
            <w:pPr>
              <w:rPr>
                <w:lang w:eastAsia="fr-FR"/>
              </w:rPr>
            </w:pPr>
            <w:r w:rsidRPr="00734691">
              <w:rPr>
                <w:lang w:eastAsia="fr-FR"/>
              </w:rPr>
              <w:t>TID 1020</w:t>
            </w:r>
          </w:p>
        </w:tc>
      </w:tr>
      <w:tr w:rsidR="00805177" w:rsidRPr="00734691" w14:paraId="0853FA58" w14:textId="77777777" w:rsidTr="00805177">
        <w:trPr>
          <w:trHeight w:val="20"/>
        </w:trPr>
        <w:tc>
          <w:tcPr>
            <w:tcW w:w="188" w:type="pct"/>
          </w:tcPr>
          <w:p w14:paraId="36FAA2AF" w14:textId="77777777" w:rsidR="00805177" w:rsidRPr="00734691" w:rsidRDefault="00805177" w:rsidP="00907D74">
            <w:pPr>
              <w:rPr>
                <w:lang w:eastAsia="fr-FR"/>
              </w:rPr>
            </w:pPr>
          </w:p>
        </w:tc>
        <w:tc>
          <w:tcPr>
            <w:tcW w:w="2050" w:type="pct"/>
            <w:tcMar>
              <w:top w:w="40" w:type="dxa"/>
              <w:left w:w="40" w:type="dxa"/>
              <w:bottom w:w="40" w:type="dxa"/>
              <w:right w:w="40" w:type="dxa"/>
            </w:tcMar>
          </w:tcPr>
          <w:p w14:paraId="2586AF54" w14:textId="0A8BF9CB" w:rsidR="00805177" w:rsidRPr="00734691" w:rsidRDefault="00805177" w:rsidP="00907D74">
            <w:pPr>
              <w:rPr>
                <w:lang w:val="en"/>
              </w:rPr>
            </w:pPr>
            <w:r w:rsidRPr="00734691">
              <w:rPr>
                <w:lang w:eastAsia="fr-FR"/>
              </w:rPr>
              <w:t>Person Name</w:t>
            </w:r>
          </w:p>
        </w:tc>
        <w:tc>
          <w:tcPr>
            <w:tcW w:w="2241" w:type="pct"/>
            <w:tcMar>
              <w:top w:w="40" w:type="dxa"/>
              <w:left w:w="40" w:type="dxa"/>
              <w:bottom w:w="40" w:type="dxa"/>
              <w:right w:w="40" w:type="dxa"/>
            </w:tcMar>
          </w:tcPr>
          <w:p w14:paraId="3B00E7EE" w14:textId="0F4F2FBA" w:rsidR="00805177" w:rsidRPr="00734691" w:rsidRDefault="00805177" w:rsidP="00907D74">
            <w:pPr>
              <w:rPr>
                <w:color w:val="000000"/>
                <w:lang w:eastAsia="fr-FR"/>
              </w:rPr>
            </w:pPr>
            <w:r w:rsidRPr="00734691">
              <w:rPr>
                <w:lang w:eastAsia="fr-FR"/>
              </w:rPr>
              <w:t>&lt;name of the operator&gt;</w:t>
            </w:r>
          </w:p>
        </w:tc>
        <w:tc>
          <w:tcPr>
            <w:tcW w:w="521" w:type="pct"/>
            <w:tcMar>
              <w:top w:w="40" w:type="dxa"/>
              <w:left w:w="40" w:type="dxa"/>
              <w:bottom w:w="40" w:type="dxa"/>
              <w:right w:w="40" w:type="dxa"/>
            </w:tcMar>
          </w:tcPr>
          <w:p w14:paraId="2CCE7B11" w14:textId="3B7FCA8B" w:rsidR="00805177" w:rsidRPr="00734691" w:rsidRDefault="00805177" w:rsidP="00907D74">
            <w:pPr>
              <w:rPr>
                <w:lang w:eastAsia="fr-FR"/>
              </w:rPr>
            </w:pPr>
            <w:r w:rsidRPr="00734691">
              <w:rPr>
                <w:lang w:eastAsia="fr-FR"/>
              </w:rPr>
              <w:t>TID 1020</w:t>
            </w:r>
          </w:p>
        </w:tc>
      </w:tr>
      <w:tr w:rsidR="00805177" w:rsidRPr="00734691" w14:paraId="63B73D13" w14:textId="77777777" w:rsidTr="00805177">
        <w:trPr>
          <w:trHeight w:val="20"/>
        </w:trPr>
        <w:tc>
          <w:tcPr>
            <w:tcW w:w="188" w:type="pct"/>
          </w:tcPr>
          <w:p w14:paraId="569DD786" w14:textId="15CD1118" w:rsidR="00805177" w:rsidRPr="00734691" w:rsidRDefault="00805177" w:rsidP="00907D74">
            <w:pPr>
              <w:rPr>
                <w:lang w:val="en"/>
              </w:rPr>
            </w:pPr>
            <w:r w:rsidRPr="00734691">
              <w:rPr>
                <w:lang w:val="en"/>
              </w:rPr>
              <w:t>&gt;</w:t>
            </w:r>
          </w:p>
        </w:tc>
        <w:tc>
          <w:tcPr>
            <w:tcW w:w="2050" w:type="pct"/>
            <w:tcMar>
              <w:top w:w="40" w:type="dxa"/>
              <w:left w:w="40" w:type="dxa"/>
              <w:bottom w:w="40" w:type="dxa"/>
              <w:right w:w="40" w:type="dxa"/>
            </w:tcMar>
          </w:tcPr>
          <w:p w14:paraId="62040501" w14:textId="25BF4E3C" w:rsidR="00805177" w:rsidRPr="00734691" w:rsidRDefault="00805177" w:rsidP="00907D74">
            <w:pPr>
              <w:rPr>
                <w:lang w:val="en"/>
              </w:rPr>
            </w:pPr>
            <w:r w:rsidRPr="00734691">
              <w:rPr>
                <w:lang w:val="en"/>
              </w:rPr>
              <w:t>Person Role in Procedure</w:t>
            </w:r>
          </w:p>
        </w:tc>
        <w:tc>
          <w:tcPr>
            <w:tcW w:w="2241" w:type="pct"/>
            <w:tcMar>
              <w:top w:w="40" w:type="dxa"/>
              <w:left w:w="40" w:type="dxa"/>
              <w:bottom w:w="40" w:type="dxa"/>
              <w:right w:w="40" w:type="dxa"/>
            </w:tcMar>
          </w:tcPr>
          <w:p w14:paraId="4F40EF19" w14:textId="7CC7F00D" w:rsidR="00805177" w:rsidRPr="00734691" w:rsidRDefault="00805177" w:rsidP="00907D74">
            <w:pPr>
              <w:rPr>
                <w:lang w:eastAsia="fr-FR"/>
              </w:rPr>
            </w:pPr>
            <w:r w:rsidRPr="00734691">
              <w:rPr>
                <w:lang w:eastAsia="fr-FR"/>
              </w:rPr>
              <w:t>(113850, DCM, "Irradiation Administering”)</w:t>
            </w:r>
          </w:p>
        </w:tc>
        <w:tc>
          <w:tcPr>
            <w:tcW w:w="521" w:type="pct"/>
            <w:tcMar>
              <w:top w:w="40" w:type="dxa"/>
              <w:left w:w="40" w:type="dxa"/>
              <w:bottom w:w="40" w:type="dxa"/>
              <w:right w:w="40" w:type="dxa"/>
            </w:tcMar>
          </w:tcPr>
          <w:p w14:paraId="092175F7" w14:textId="1D511AE9" w:rsidR="00805177" w:rsidRPr="00734691" w:rsidRDefault="00805177" w:rsidP="00907D74">
            <w:pPr>
              <w:rPr>
                <w:lang w:eastAsia="fr-FR"/>
              </w:rPr>
            </w:pPr>
            <w:r w:rsidRPr="00734691">
              <w:rPr>
                <w:lang w:eastAsia="fr-FR"/>
              </w:rPr>
              <w:t>TID 1020</w:t>
            </w:r>
          </w:p>
        </w:tc>
      </w:tr>
      <w:tr w:rsidR="00805177" w:rsidRPr="00734691" w14:paraId="5119AE00" w14:textId="77777777" w:rsidTr="00805177">
        <w:trPr>
          <w:trHeight w:val="20"/>
        </w:trPr>
        <w:tc>
          <w:tcPr>
            <w:tcW w:w="188" w:type="pct"/>
          </w:tcPr>
          <w:p w14:paraId="4F6C9E73" w14:textId="77158C56" w:rsidR="00805177" w:rsidRPr="00734691" w:rsidRDefault="00805177" w:rsidP="00907D74">
            <w:pPr>
              <w:rPr>
                <w:lang w:val="en"/>
              </w:rPr>
            </w:pPr>
            <w:r w:rsidRPr="00734691">
              <w:rPr>
                <w:lang w:val="en"/>
              </w:rPr>
              <w:t>&gt;</w:t>
            </w:r>
          </w:p>
        </w:tc>
        <w:tc>
          <w:tcPr>
            <w:tcW w:w="2050" w:type="pct"/>
            <w:tcMar>
              <w:top w:w="40" w:type="dxa"/>
              <w:left w:w="40" w:type="dxa"/>
              <w:bottom w:w="40" w:type="dxa"/>
              <w:right w:w="40" w:type="dxa"/>
            </w:tcMar>
          </w:tcPr>
          <w:p w14:paraId="0E473156" w14:textId="10B5B3CC" w:rsidR="00805177" w:rsidRPr="00734691" w:rsidRDefault="00805177" w:rsidP="00907D74">
            <w:pPr>
              <w:rPr>
                <w:lang w:val="en"/>
              </w:rPr>
            </w:pPr>
            <w:r w:rsidRPr="00734691">
              <w:rPr>
                <w:lang w:val="en"/>
              </w:rPr>
              <w:t>Person Role in Organization</w:t>
            </w:r>
          </w:p>
        </w:tc>
        <w:tc>
          <w:tcPr>
            <w:tcW w:w="2241" w:type="pct"/>
            <w:tcMar>
              <w:top w:w="40" w:type="dxa"/>
              <w:left w:w="40" w:type="dxa"/>
              <w:bottom w:w="40" w:type="dxa"/>
              <w:right w:w="40" w:type="dxa"/>
            </w:tcMar>
          </w:tcPr>
          <w:p w14:paraId="5C3C6810" w14:textId="4F866438" w:rsidR="00805177" w:rsidRPr="00734691" w:rsidRDefault="00805177" w:rsidP="00907D74">
            <w:pPr>
              <w:rPr>
                <w:lang w:eastAsia="fr-FR"/>
              </w:rPr>
            </w:pPr>
            <w:r w:rsidRPr="00734691">
              <w:rPr>
                <w:lang w:eastAsia="fr-FR"/>
              </w:rPr>
              <w:t>(159016003,</w:t>
            </w:r>
            <w:r w:rsidRPr="00734691">
              <w:t xml:space="preserve"> SCT</w:t>
            </w:r>
            <w:r w:rsidRPr="00734691">
              <w:rPr>
                <w:lang w:eastAsia="fr-FR"/>
              </w:rPr>
              <w:t>, “</w:t>
            </w:r>
            <w:r w:rsidRPr="00734691">
              <w:t>Radiologic Technologist”)</w:t>
            </w:r>
          </w:p>
        </w:tc>
        <w:tc>
          <w:tcPr>
            <w:tcW w:w="521" w:type="pct"/>
            <w:tcMar>
              <w:top w:w="40" w:type="dxa"/>
              <w:left w:w="40" w:type="dxa"/>
              <w:bottom w:w="40" w:type="dxa"/>
              <w:right w:w="40" w:type="dxa"/>
            </w:tcMar>
          </w:tcPr>
          <w:p w14:paraId="14711405" w14:textId="29C28F7F" w:rsidR="00805177" w:rsidRPr="00734691" w:rsidRDefault="00805177" w:rsidP="00907D74">
            <w:pPr>
              <w:rPr>
                <w:lang w:eastAsia="fr-FR"/>
              </w:rPr>
            </w:pPr>
            <w:r w:rsidRPr="00734691">
              <w:rPr>
                <w:lang w:eastAsia="fr-FR"/>
              </w:rPr>
              <w:t>TID 1020</w:t>
            </w:r>
          </w:p>
        </w:tc>
      </w:tr>
      <w:bookmarkEnd w:id="77"/>
      <w:bookmarkEnd w:id="78"/>
      <w:bookmarkEnd w:id="79"/>
      <w:bookmarkEnd w:id="80"/>
    </w:tbl>
    <w:p w14:paraId="419F9E29" w14:textId="4FAA6ABF" w:rsidR="00386DB6" w:rsidRPr="00734691" w:rsidRDefault="00386DB6" w:rsidP="00907D74"/>
    <w:p w14:paraId="6A273DED" w14:textId="4ABF478A" w:rsidR="00110237" w:rsidRPr="00734691" w:rsidRDefault="00D50357" w:rsidP="00907D74">
      <w:pPr>
        <w:pStyle w:val="Heading3"/>
      </w:pPr>
      <w:bookmarkStart w:id="81" w:name="_Toc219295274"/>
      <w:r w:rsidRPr="00734691">
        <w:t>ZZZZZ.4.5</w:t>
      </w:r>
      <w:r w:rsidR="00C743B5" w:rsidRPr="00734691">
        <w:t> Encoding of Distances</w:t>
      </w:r>
      <w:r w:rsidR="00E01ACD" w:rsidRPr="00734691">
        <w:t xml:space="preserve"> and Geometry</w:t>
      </w:r>
      <w:bookmarkEnd w:id="81"/>
    </w:p>
    <w:p w14:paraId="0332C8B7" w14:textId="0511D195" w:rsidR="00B80A88" w:rsidRPr="00734691" w:rsidRDefault="00B80A88" w:rsidP="00907D74">
      <w:r w:rsidRPr="00734691">
        <w:t xml:space="preserve">To be properly interpreted, an Air Kerma value </w:t>
      </w:r>
      <w:r w:rsidR="00026BB4" w:rsidRPr="00734691">
        <w:t>is</w:t>
      </w:r>
      <w:r w:rsidRPr="00734691">
        <w:t xml:space="preserve"> provided with the point </w:t>
      </w:r>
      <w:r w:rsidR="00026BB4" w:rsidRPr="00734691">
        <w:t>at</w:t>
      </w:r>
      <w:r w:rsidRPr="00734691">
        <w:t xml:space="preserve"> which it has been measured or calculated (so-called Reference Point, or RP). Most systems define the Reference Point (RP) </w:t>
      </w:r>
      <w:r w:rsidR="00DA2906" w:rsidRPr="00734691">
        <w:t>at an assumed radiation entrance location for a typical patient, expressed relative to equipment locations</w:t>
      </w:r>
      <w:r w:rsidRPr="00734691">
        <w:t xml:space="preserve"> (e.g. Isocenter, </w:t>
      </w:r>
      <w:r w:rsidR="00DA2906" w:rsidRPr="00734691">
        <w:t>t</w:t>
      </w:r>
      <w:r w:rsidRPr="00734691">
        <w:t>abl</w:t>
      </w:r>
      <w:r w:rsidR="00DA2906" w:rsidRPr="00734691">
        <w:t>etop</w:t>
      </w:r>
      <w:r w:rsidRPr="00734691">
        <w:t xml:space="preserve">, </w:t>
      </w:r>
      <w:r w:rsidR="00DA2906" w:rsidRPr="00734691">
        <w:t>d</w:t>
      </w:r>
      <w:r w:rsidRPr="00734691">
        <w:t>etector</w:t>
      </w:r>
      <w:r w:rsidR="00DA2906" w:rsidRPr="00734691">
        <w:t xml:space="preserve"> plane</w:t>
      </w:r>
      <w:r w:rsidRPr="00734691">
        <w:t>).</w:t>
      </w:r>
    </w:p>
    <w:p w14:paraId="6C464905" w14:textId="17A1E240" w:rsidR="00B74231" w:rsidRPr="00734691" w:rsidRDefault="00D50357" w:rsidP="00907D74">
      <w:pPr>
        <w:pStyle w:val="Heading4"/>
        <w:rPr>
          <w:sz w:val="18"/>
          <w:szCs w:val="18"/>
        </w:rPr>
      </w:pPr>
      <w:bookmarkStart w:id="82" w:name="_Toc219295275"/>
      <w:r w:rsidRPr="00734691">
        <w:t>ZZZZZ.4.5</w:t>
      </w:r>
      <w:r w:rsidR="00B74231" w:rsidRPr="00734691">
        <w:t>.1 </w:t>
      </w:r>
      <w:r w:rsidR="00F61F3C" w:rsidRPr="00734691">
        <w:t xml:space="preserve">Recommended </w:t>
      </w:r>
      <w:r w:rsidR="00B74231" w:rsidRPr="00734691">
        <w:t>Reference Point</w:t>
      </w:r>
      <w:r w:rsidR="00F61F3C" w:rsidRPr="00734691">
        <w:t>s</w:t>
      </w:r>
      <w:bookmarkEnd w:id="82"/>
    </w:p>
    <w:p w14:paraId="329CB5C7" w14:textId="314D9A68" w:rsidR="0018035F" w:rsidRPr="00734691" w:rsidRDefault="00B141F7" w:rsidP="00907D74">
      <w:r w:rsidRPr="00734691">
        <w:t xml:space="preserve">Table </w:t>
      </w:r>
      <w:r w:rsidR="00D50357" w:rsidRPr="00734691">
        <w:t>ZZZZZ.4.5</w:t>
      </w:r>
      <w:r w:rsidRPr="00734691">
        <w:t>.1-1 provides recommended Reference Points for different mechanical configurations</w:t>
      </w:r>
      <w:r w:rsidR="00CB0C0D" w:rsidRPr="00734691">
        <w:t xml:space="preserve"> as encoded in the Content Item (113780, DCM, "Reference Point Definition")</w:t>
      </w:r>
      <w:r w:rsidRPr="00734691">
        <w:t>.</w:t>
      </w:r>
    </w:p>
    <w:p w14:paraId="1FF1E162" w14:textId="4D446B83" w:rsidR="005C291D" w:rsidRPr="00734691" w:rsidRDefault="009E68C6" w:rsidP="001946F2">
      <w:pPr>
        <w:pStyle w:val="TableLabel"/>
      </w:pPr>
      <w:r w:rsidRPr="00734691">
        <w:t>Table</w:t>
      </w:r>
      <w:r w:rsidR="005C291D" w:rsidRPr="00734691">
        <w:t xml:space="preserve"> </w:t>
      </w:r>
      <w:r w:rsidR="00D50357" w:rsidRPr="00734691">
        <w:t>ZZZZZ.4.5</w:t>
      </w:r>
      <w:r w:rsidR="005C291D" w:rsidRPr="00734691">
        <w:t>.1-1</w:t>
      </w:r>
      <w:r w:rsidR="00EE65CD">
        <w:t>.</w:t>
      </w:r>
      <w:r w:rsidR="005C291D" w:rsidRPr="00734691">
        <w:t xml:space="preserve"> </w:t>
      </w:r>
      <w:r w:rsidR="00EC348C" w:rsidRPr="00734691">
        <w:t xml:space="preserve">Recommended </w:t>
      </w:r>
      <w:r w:rsidR="005C291D" w:rsidRPr="00734691">
        <w:t>Reference Point</w:t>
      </w:r>
      <w:r w:rsidR="00EC348C" w:rsidRPr="00734691">
        <w:t>s</w:t>
      </w:r>
    </w:p>
    <w:tbl>
      <w:tblPr>
        <w:tblStyle w:val="TableGrid"/>
        <w:tblW w:w="5098" w:type="pct"/>
        <w:tblLook w:val="04A0" w:firstRow="1" w:lastRow="0" w:firstColumn="1" w:lastColumn="0" w:noHBand="0" w:noVBand="1"/>
      </w:tblPr>
      <w:tblGrid>
        <w:gridCol w:w="1807"/>
        <w:gridCol w:w="3498"/>
        <w:gridCol w:w="4320"/>
      </w:tblGrid>
      <w:tr w:rsidR="00451C72" w:rsidRPr="00734691" w14:paraId="389C31EA" w14:textId="613ADD0C" w:rsidTr="001946F2">
        <w:trPr>
          <w:cantSplit/>
          <w:trHeight w:val="503"/>
          <w:tblHeader/>
        </w:trPr>
        <w:tc>
          <w:tcPr>
            <w:tcW w:w="939" w:type="pct"/>
            <w:shd w:val="clear" w:color="auto" w:fill="F2F2F2" w:themeFill="background1" w:themeFillShade="F2"/>
            <w:vAlign w:val="center"/>
          </w:tcPr>
          <w:p w14:paraId="68A81263" w14:textId="562F74B6" w:rsidR="00451C72" w:rsidRPr="001946F2" w:rsidRDefault="00451C72" w:rsidP="00907D74">
            <w:pPr>
              <w:rPr>
                <w:b/>
                <w:bCs/>
              </w:rPr>
            </w:pPr>
            <w:r w:rsidRPr="001946F2">
              <w:rPr>
                <w:b/>
                <w:bCs/>
              </w:rPr>
              <w:t>Modality</w:t>
            </w:r>
          </w:p>
        </w:tc>
        <w:tc>
          <w:tcPr>
            <w:tcW w:w="1817" w:type="pct"/>
            <w:shd w:val="clear" w:color="auto" w:fill="F2F2F2" w:themeFill="background1" w:themeFillShade="F2"/>
            <w:vAlign w:val="center"/>
          </w:tcPr>
          <w:p w14:paraId="40A237EE" w14:textId="306B3FDC" w:rsidR="00451C72" w:rsidRPr="001946F2" w:rsidRDefault="00451C72" w:rsidP="00907D74">
            <w:pPr>
              <w:rPr>
                <w:b/>
                <w:bCs/>
              </w:rPr>
            </w:pPr>
            <w:r w:rsidRPr="001946F2">
              <w:rPr>
                <w:b/>
                <w:bCs/>
              </w:rPr>
              <w:t>Mechanical Configuration</w:t>
            </w:r>
          </w:p>
        </w:tc>
        <w:tc>
          <w:tcPr>
            <w:tcW w:w="2244" w:type="pct"/>
            <w:shd w:val="clear" w:color="auto" w:fill="F2F2F2" w:themeFill="background1" w:themeFillShade="F2"/>
          </w:tcPr>
          <w:p w14:paraId="54975FE4" w14:textId="3F674AF6" w:rsidR="00451C72" w:rsidRPr="001946F2" w:rsidRDefault="00451C72" w:rsidP="00907D74">
            <w:pPr>
              <w:rPr>
                <w:b/>
                <w:bCs/>
              </w:rPr>
            </w:pPr>
            <w:r w:rsidRPr="001946F2">
              <w:rPr>
                <w:b/>
                <w:bCs/>
              </w:rPr>
              <w:t>Recommended Reference Point</w:t>
            </w:r>
          </w:p>
        </w:tc>
      </w:tr>
      <w:tr w:rsidR="00451C72" w:rsidRPr="00734691" w14:paraId="10432FC1" w14:textId="4F7EBA41" w:rsidTr="00084CF1">
        <w:trPr>
          <w:cantSplit/>
        </w:trPr>
        <w:tc>
          <w:tcPr>
            <w:tcW w:w="939" w:type="pct"/>
            <w:vMerge w:val="restart"/>
            <w:shd w:val="clear" w:color="auto" w:fill="C6D9F1" w:themeFill="text2" w:themeFillTint="33"/>
            <w:vAlign w:val="center"/>
          </w:tcPr>
          <w:p w14:paraId="5B33B79F" w14:textId="77777777" w:rsidR="00451C72" w:rsidRPr="00734691" w:rsidRDefault="00451C72" w:rsidP="00907D74">
            <w:r w:rsidRPr="00734691">
              <w:t>X-Ray Angiography (XA)</w:t>
            </w:r>
          </w:p>
        </w:tc>
        <w:tc>
          <w:tcPr>
            <w:tcW w:w="1817" w:type="pct"/>
            <w:vAlign w:val="center"/>
          </w:tcPr>
          <w:p w14:paraId="3D3EDD95" w14:textId="45D9EAA4" w:rsidR="00451C72" w:rsidRPr="00734691" w:rsidRDefault="00451C72" w:rsidP="00907D74">
            <w:r w:rsidRPr="00734691">
              <w:t>Interventional system with C-arm and Isocenter.</w:t>
            </w:r>
          </w:p>
        </w:tc>
        <w:tc>
          <w:tcPr>
            <w:tcW w:w="2244" w:type="pct"/>
          </w:tcPr>
          <w:p w14:paraId="023163E9" w14:textId="78B389C5" w:rsidR="00451C72" w:rsidRPr="00734691" w:rsidDel="0027013C" w:rsidRDefault="00451C72" w:rsidP="00907D74">
            <w:r w:rsidRPr="00734691">
              <w:t>(113860, DCM, “15cm from Isocenter toward Source”)</w:t>
            </w:r>
          </w:p>
        </w:tc>
      </w:tr>
      <w:tr w:rsidR="00451C72" w:rsidRPr="00734691" w14:paraId="09C3C158" w14:textId="0C867934" w:rsidTr="00084CF1">
        <w:trPr>
          <w:cantSplit/>
        </w:trPr>
        <w:tc>
          <w:tcPr>
            <w:tcW w:w="939" w:type="pct"/>
            <w:vMerge/>
            <w:shd w:val="clear" w:color="auto" w:fill="C6D9F1" w:themeFill="text2" w:themeFillTint="33"/>
            <w:vAlign w:val="center"/>
          </w:tcPr>
          <w:p w14:paraId="784DEC73" w14:textId="77777777" w:rsidR="00451C72" w:rsidRPr="00734691" w:rsidRDefault="00451C72" w:rsidP="00907D74"/>
        </w:tc>
        <w:tc>
          <w:tcPr>
            <w:tcW w:w="1817" w:type="pct"/>
            <w:vAlign w:val="center"/>
          </w:tcPr>
          <w:p w14:paraId="7F520CD8" w14:textId="52E9CE22" w:rsidR="00451C72" w:rsidRPr="00734691" w:rsidRDefault="00451C72" w:rsidP="00907D74">
            <w:r w:rsidRPr="00734691">
              <w:t>Interventional system without Isocenter and with X-Ray source assembly fixed below table.</w:t>
            </w:r>
          </w:p>
        </w:tc>
        <w:tc>
          <w:tcPr>
            <w:tcW w:w="2244" w:type="pct"/>
          </w:tcPr>
          <w:p w14:paraId="18173ECB" w14:textId="1AB93292" w:rsidR="00451C72" w:rsidRPr="00734691" w:rsidDel="007A3BFF" w:rsidRDefault="00451C72" w:rsidP="00907D74">
            <w:r w:rsidRPr="00734691">
              <w:t>(113862, DCM, “1cm above Tabletop”)</w:t>
            </w:r>
          </w:p>
        </w:tc>
      </w:tr>
      <w:tr w:rsidR="00451C72" w:rsidRPr="00734691" w14:paraId="76945FFC" w14:textId="61F3BA41" w:rsidTr="00084CF1">
        <w:trPr>
          <w:cantSplit/>
        </w:trPr>
        <w:tc>
          <w:tcPr>
            <w:tcW w:w="939" w:type="pct"/>
            <w:vMerge w:val="restart"/>
            <w:tcBorders>
              <w:top w:val="single" w:sz="4" w:space="0" w:color="auto"/>
              <w:left w:val="single" w:sz="4" w:space="0" w:color="auto"/>
              <w:bottom w:val="nil"/>
              <w:right w:val="single" w:sz="4" w:space="0" w:color="auto"/>
            </w:tcBorders>
            <w:shd w:val="clear" w:color="auto" w:fill="C6D9F1" w:themeFill="text2" w:themeFillTint="33"/>
            <w:vAlign w:val="center"/>
          </w:tcPr>
          <w:p w14:paraId="7C8BBC2D" w14:textId="4FBA58C8" w:rsidR="00451C72" w:rsidRPr="00734691" w:rsidRDefault="00451C72" w:rsidP="00907D74">
            <w:r w:rsidRPr="00734691">
              <w:t>Radio Fluoroscopy (RF)</w:t>
            </w:r>
          </w:p>
        </w:tc>
        <w:tc>
          <w:tcPr>
            <w:tcW w:w="1817" w:type="pct"/>
            <w:vAlign w:val="center"/>
          </w:tcPr>
          <w:p w14:paraId="173B3297" w14:textId="7C0A5110" w:rsidR="00451C72" w:rsidRPr="00734691" w:rsidRDefault="00451C72" w:rsidP="00907D74">
            <w:r w:rsidRPr="00734691">
              <w:t>C-arm fluoroscopy system without integrated table.</w:t>
            </w:r>
          </w:p>
        </w:tc>
        <w:tc>
          <w:tcPr>
            <w:tcW w:w="2244" w:type="pct"/>
          </w:tcPr>
          <w:p w14:paraId="36FD3AC2" w14:textId="4DD5C303" w:rsidR="00451C72" w:rsidRPr="00734691" w:rsidDel="007A3BFF" w:rsidRDefault="00451C72" w:rsidP="00907D74">
            <w:r w:rsidRPr="00734691">
              <w:t>(113861, DCM, “30cm in Front of Image Input Surface”)</w:t>
            </w:r>
          </w:p>
        </w:tc>
      </w:tr>
      <w:tr w:rsidR="00451C72" w:rsidRPr="00734691" w14:paraId="3F7FB0AB" w14:textId="70A4BCAC" w:rsidTr="00084CF1">
        <w:trPr>
          <w:cantSplit/>
        </w:trPr>
        <w:tc>
          <w:tcPr>
            <w:tcW w:w="939" w:type="pct"/>
            <w:vMerge/>
            <w:tcBorders>
              <w:top w:val="nil"/>
              <w:left w:val="single" w:sz="4" w:space="0" w:color="auto"/>
              <w:bottom w:val="nil"/>
              <w:right w:val="single" w:sz="4" w:space="0" w:color="auto"/>
            </w:tcBorders>
            <w:shd w:val="clear" w:color="auto" w:fill="C6D9F1" w:themeFill="text2" w:themeFillTint="33"/>
            <w:vAlign w:val="center"/>
          </w:tcPr>
          <w:p w14:paraId="022BE322" w14:textId="77777777" w:rsidR="00451C72" w:rsidRPr="00734691" w:rsidRDefault="00451C72" w:rsidP="00907D74"/>
        </w:tc>
        <w:tc>
          <w:tcPr>
            <w:tcW w:w="1817" w:type="pct"/>
            <w:vAlign w:val="center"/>
          </w:tcPr>
          <w:p w14:paraId="0ABAE8BF" w14:textId="018BBD73" w:rsidR="00451C72" w:rsidRPr="00734691" w:rsidRDefault="00451C72" w:rsidP="00907D74">
            <w:r w:rsidRPr="00734691">
              <w:t>Lateral-type of fluoroscopy system.</w:t>
            </w:r>
          </w:p>
        </w:tc>
        <w:tc>
          <w:tcPr>
            <w:tcW w:w="2244" w:type="pct"/>
          </w:tcPr>
          <w:p w14:paraId="163D1AEA" w14:textId="1CA717DE" w:rsidR="00451C72" w:rsidRPr="00734691" w:rsidDel="007A3BFF" w:rsidRDefault="00451C72" w:rsidP="00907D74">
            <w:r w:rsidRPr="00734691">
              <w:t>(113864, DCM, “15cm from Table Centerline”)</w:t>
            </w:r>
          </w:p>
        </w:tc>
      </w:tr>
      <w:tr w:rsidR="00451C72" w:rsidRPr="00734691" w14:paraId="14AC96D8" w14:textId="0DFB594E" w:rsidTr="00084CF1">
        <w:trPr>
          <w:cantSplit/>
        </w:trPr>
        <w:tc>
          <w:tcPr>
            <w:tcW w:w="939" w:type="pct"/>
            <w:tcBorders>
              <w:top w:val="nil"/>
              <w:left w:val="single" w:sz="4" w:space="0" w:color="auto"/>
              <w:bottom w:val="nil"/>
              <w:right w:val="single" w:sz="4" w:space="0" w:color="auto"/>
            </w:tcBorders>
            <w:shd w:val="clear" w:color="auto" w:fill="C6D9F1" w:themeFill="text2" w:themeFillTint="33"/>
            <w:vAlign w:val="center"/>
          </w:tcPr>
          <w:p w14:paraId="45022A38" w14:textId="77777777" w:rsidR="00451C72" w:rsidRPr="00734691" w:rsidRDefault="00451C72" w:rsidP="00907D74"/>
        </w:tc>
        <w:tc>
          <w:tcPr>
            <w:tcW w:w="1817" w:type="pct"/>
            <w:vAlign w:val="center"/>
          </w:tcPr>
          <w:p w14:paraId="38C26515" w14:textId="4B549FEA" w:rsidR="00451C72" w:rsidRPr="00734691" w:rsidRDefault="00451C72" w:rsidP="00907D74">
            <w:r w:rsidRPr="00734691">
              <w:t>Fluoroscopy system with X-Ray source assembly fixed below table.</w:t>
            </w:r>
          </w:p>
        </w:tc>
        <w:tc>
          <w:tcPr>
            <w:tcW w:w="2244" w:type="pct"/>
          </w:tcPr>
          <w:p w14:paraId="0D1E694E" w14:textId="514B67F4" w:rsidR="00451C72" w:rsidRPr="00734691" w:rsidDel="007A3BFF" w:rsidRDefault="00451C72" w:rsidP="00907D74">
            <w:r w:rsidRPr="00734691">
              <w:t>(113862, DCM, “1cm above Tabletop”)</w:t>
            </w:r>
          </w:p>
        </w:tc>
      </w:tr>
      <w:tr w:rsidR="00451C72" w:rsidRPr="00734691" w14:paraId="50B508AA" w14:textId="0593C08C" w:rsidTr="00084CF1">
        <w:trPr>
          <w:cantSplit/>
        </w:trPr>
        <w:tc>
          <w:tcPr>
            <w:tcW w:w="939" w:type="pct"/>
            <w:tcBorders>
              <w:top w:val="nil"/>
              <w:left w:val="single" w:sz="4" w:space="0" w:color="auto"/>
              <w:bottom w:val="single" w:sz="4" w:space="0" w:color="auto"/>
              <w:right w:val="single" w:sz="4" w:space="0" w:color="auto"/>
            </w:tcBorders>
            <w:shd w:val="clear" w:color="auto" w:fill="C6D9F1" w:themeFill="text2" w:themeFillTint="33"/>
            <w:vAlign w:val="center"/>
          </w:tcPr>
          <w:p w14:paraId="0EBC94AF" w14:textId="77777777" w:rsidR="00451C72" w:rsidRPr="00734691" w:rsidRDefault="00451C72" w:rsidP="00907D74"/>
        </w:tc>
        <w:tc>
          <w:tcPr>
            <w:tcW w:w="1817" w:type="pct"/>
            <w:vAlign w:val="center"/>
          </w:tcPr>
          <w:p w14:paraId="75F19A30" w14:textId="5916A4A4" w:rsidR="00451C72" w:rsidRPr="00734691" w:rsidRDefault="00451C72" w:rsidP="00907D74">
            <w:r w:rsidRPr="00734691">
              <w:t>Fluoroscopy system with X-Ray source assembly fixed above table.</w:t>
            </w:r>
          </w:p>
        </w:tc>
        <w:tc>
          <w:tcPr>
            <w:tcW w:w="2244" w:type="pct"/>
          </w:tcPr>
          <w:p w14:paraId="2A5B9703" w14:textId="54DFE058" w:rsidR="00451C72" w:rsidRPr="00734691" w:rsidDel="007A3BFF" w:rsidRDefault="00451C72" w:rsidP="00907D74">
            <w:r w:rsidRPr="00734691">
              <w:t>(113863, DCM, “30cm above Tabletop”)</w:t>
            </w:r>
          </w:p>
        </w:tc>
      </w:tr>
      <w:tr w:rsidR="00451C72" w:rsidRPr="00734691" w14:paraId="3041A9BD" w14:textId="2ACC37D9" w:rsidTr="00084CF1">
        <w:trPr>
          <w:cantSplit/>
        </w:trPr>
        <w:tc>
          <w:tcPr>
            <w:tcW w:w="939" w:type="pct"/>
            <w:tcBorders>
              <w:top w:val="single" w:sz="4" w:space="0" w:color="auto"/>
              <w:left w:val="single" w:sz="4" w:space="0" w:color="auto"/>
              <w:bottom w:val="nil"/>
              <w:right w:val="single" w:sz="4" w:space="0" w:color="auto"/>
            </w:tcBorders>
            <w:shd w:val="clear" w:color="auto" w:fill="C6D9F1" w:themeFill="text2" w:themeFillTint="33"/>
            <w:vAlign w:val="center"/>
          </w:tcPr>
          <w:p w14:paraId="3533433B" w14:textId="67A4A10C" w:rsidR="00451C72" w:rsidRPr="00734691" w:rsidRDefault="00451C72" w:rsidP="00907D74">
            <w:r w:rsidRPr="00734691">
              <w:t>Radiography (DX, CR)</w:t>
            </w:r>
          </w:p>
        </w:tc>
        <w:tc>
          <w:tcPr>
            <w:tcW w:w="1817" w:type="pct"/>
            <w:vAlign w:val="center"/>
          </w:tcPr>
          <w:p w14:paraId="40A568C3" w14:textId="0B8A79E0" w:rsidR="00451C72" w:rsidRPr="00734691" w:rsidRDefault="00451C72" w:rsidP="00907D74">
            <w:r w:rsidRPr="00734691">
              <w:t>Radiography system with mobile cassettes or mobile digital detectors.</w:t>
            </w:r>
          </w:p>
        </w:tc>
        <w:tc>
          <w:tcPr>
            <w:tcW w:w="2244" w:type="pct"/>
          </w:tcPr>
          <w:p w14:paraId="6CEEDDF7" w14:textId="2BAE6E9B" w:rsidR="00451C72" w:rsidRPr="00734691" w:rsidDel="007A3BFF" w:rsidRDefault="00451C72" w:rsidP="00907D74">
            <w:r w:rsidRPr="00734691">
              <w:t>(113941, DCM, “In Detector Plane”)</w:t>
            </w:r>
          </w:p>
        </w:tc>
      </w:tr>
      <w:tr w:rsidR="00451C72" w:rsidRPr="00734691" w14:paraId="4A701BBD" w14:textId="1CFB3F01" w:rsidTr="00084CF1">
        <w:trPr>
          <w:cantSplit/>
        </w:trPr>
        <w:tc>
          <w:tcPr>
            <w:tcW w:w="939" w:type="pct"/>
            <w:tcBorders>
              <w:top w:val="nil"/>
              <w:left w:val="single" w:sz="4" w:space="0" w:color="auto"/>
              <w:bottom w:val="single" w:sz="4" w:space="0" w:color="auto"/>
              <w:right w:val="single" w:sz="4" w:space="0" w:color="auto"/>
            </w:tcBorders>
            <w:shd w:val="clear" w:color="auto" w:fill="C6D9F1" w:themeFill="text2" w:themeFillTint="33"/>
            <w:vAlign w:val="center"/>
          </w:tcPr>
          <w:p w14:paraId="227D57C4" w14:textId="77777777" w:rsidR="00451C72" w:rsidRPr="00734691" w:rsidRDefault="00451C72" w:rsidP="00907D74"/>
        </w:tc>
        <w:tc>
          <w:tcPr>
            <w:tcW w:w="1817" w:type="pct"/>
            <w:vAlign w:val="center"/>
          </w:tcPr>
          <w:p w14:paraId="4323AB51" w14:textId="7BFA98E9" w:rsidR="00451C72" w:rsidRPr="00734691" w:rsidRDefault="00451C72" w:rsidP="00907D74">
            <w:pPr>
              <w:rPr>
                <w:color w:val="FF0000"/>
              </w:rPr>
            </w:pPr>
            <w:r w:rsidRPr="00734691">
              <w:t xml:space="preserve">Mobile X-Ray sources </w:t>
            </w:r>
            <w:r w:rsidR="009F6C10" w:rsidRPr="00734691">
              <w:t>where the information of the detector location is not available.</w:t>
            </w:r>
          </w:p>
        </w:tc>
        <w:tc>
          <w:tcPr>
            <w:tcW w:w="2244" w:type="pct"/>
          </w:tcPr>
          <w:p w14:paraId="29D61D5A" w14:textId="5DD5F398" w:rsidR="00451C72" w:rsidRPr="00734691" w:rsidDel="007A3BFF" w:rsidRDefault="00451C72" w:rsidP="00907D74">
            <w:r w:rsidRPr="00734691">
              <w:t>(113965, DCM, “100cm from X-Ray Source”)</w:t>
            </w:r>
          </w:p>
        </w:tc>
      </w:tr>
      <w:tr w:rsidR="00451C72" w:rsidRPr="00734691" w14:paraId="6E8A9F30" w14:textId="1B811FFB" w:rsidTr="00084CF1">
        <w:trPr>
          <w:cantSplit/>
        </w:trPr>
        <w:tc>
          <w:tcPr>
            <w:tcW w:w="939" w:type="pct"/>
            <w:tcBorders>
              <w:top w:val="single" w:sz="4" w:space="0" w:color="auto"/>
              <w:left w:val="single" w:sz="4" w:space="0" w:color="auto"/>
              <w:bottom w:val="nil"/>
              <w:right w:val="single" w:sz="4" w:space="0" w:color="auto"/>
            </w:tcBorders>
            <w:shd w:val="clear" w:color="auto" w:fill="C6D9F1" w:themeFill="text2" w:themeFillTint="33"/>
            <w:vAlign w:val="center"/>
          </w:tcPr>
          <w:p w14:paraId="62197BC5" w14:textId="77777777" w:rsidR="00451C72" w:rsidRPr="00734691" w:rsidRDefault="00451C72" w:rsidP="00907D74">
            <w:r w:rsidRPr="00734691">
              <w:t>Mammography (MG)</w:t>
            </w:r>
          </w:p>
        </w:tc>
        <w:tc>
          <w:tcPr>
            <w:tcW w:w="1817" w:type="pct"/>
            <w:vMerge w:val="restart"/>
            <w:vAlign w:val="center"/>
          </w:tcPr>
          <w:p w14:paraId="5F0F5614" w14:textId="7F12B9BD" w:rsidR="00451C72" w:rsidRPr="00734691" w:rsidRDefault="00451C72" w:rsidP="00907D74">
            <w:pPr>
              <w:rPr>
                <w:i/>
                <w:iCs/>
              </w:rPr>
            </w:pPr>
            <w:r w:rsidRPr="00734691">
              <w:t>All mammography systems including tomosynthesis.</w:t>
            </w:r>
          </w:p>
        </w:tc>
        <w:tc>
          <w:tcPr>
            <w:tcW w:w="2244" w:type="pct"/>
          </w:tcPr>
          <w:p w14:paraId="6A784DE6" w14:textId="73EEEC67" w:rsidR="00451C72" w:rsidRPr="00734691" w:rsidDel="00E263E1" w:rsidRDefault="00451C72" w:rsidP="00907D74">
            <w:r w:rsidRPr="00734691">
              <w:t>(113865, DCM, “4.2cm above Breast Support Surface”)</w:t>
            </w:r>
          </w:p>
        </w:tc>
      </w:tr>
      <w:tr w:rsidR="00451C72" w:rsidRPr="00734691" w14:paraId="4799744D" w14:textId="0351F7E5" w:rsidTr="00084CF1">
        <w:trPr>
          <w:cantSplit/>
        </w:trPr>
        <w:tc>
          <w:tcPr>
            <w:tcW w:w="939" w:type="pct"/>
            <w:tcBorders>
              <w:top w:val="nil"/>
              <w:left w:val="single" w:sz="4" w:space="0" w:color="auto"/>
              <w:bottom w:val="nil"/>
              <w:right w:val="single" w:sz="4" w:space="0" w:color="auto"/>
            </w:tcBorders>
            <w:shd w:val="clear" w:color="auto" w:fill="C6D9F1" w:themeFill="text2" w:themeFillTint="33"/>
            <w:vAlign w:val="center"/>
          </w:tcPr>
          <w:p w14:paraId="1AF4188F" w14:textId="77777777" w:rsidR="00451C72" w:rsidRPr="00734691" w:rsidRDefault="00451C72" w:rsidP="00907D74"/>
        </w:tc>
        <w:tc>
          <w:tcPr>
            <w:tcW w:w="1817" w:type="pct"/>
            <w:vMerge/>
            <w:vAlign w:val="center"/>
          </w:tcPr>
          <w:p w14:paraId="4F35375B" w14:textId="3771CA65" w:rsidR="00451C72" w:rsidRPr="00734691" w:rsidRDefault="00451C72" w:rsidP="00907D74"/>
        </w:tc>
        <w:tc>
          <w:tcPr>
            <w:tcW w:w="2244" w:type="pct"/>
          </w:tcPr>
          <w:p w14:paraId="607155E7" w14:textId="2FF0119F" w:rsidR="00451C72" w:rsidRPr="00734691" w:rsidRDefault="00451C72" w:rsidP="00907D74">
            <w:r w:rsidRPr="00734691">
              <w:t>(113964,  DCM, “At Surface of Patient”)</w:t>
            </w:r>
          </w:p>
        </w:tc>
      </w:tr>
      <w:tr w:rsidR="00451C72" w:rsidRPr="00734691" w14:paraId="0480BE50" w14:textId="5EDC0589" w:rsidTr="00084CF1">
        <w:trPr>
          <w:cantSplit/>
        </w:trPr>
        <w:tc>
          <w:tcPr>
            <w:tcW w:w="939" w:type="pct"/>
            <w:vMerge w:val="restart"/>
            <w:tcBorders>
              <w:top w:val="single" w:sz="4" w:space="0" w:color="auto"/>
            </w:tcBorders>
            <w:shd w:val="clear" w:color="auto" w:fill="C6D9F1" w:themeFill="text2" w:themeFillTint="33"/>
            <w:vAlign w:val="center"/>
          </w:tcPr>
          <w:p w14:paraId="5709DDA3" w14:textId="77777777" w:rsidR="00451C72" w:rsidRPr="00734691" w:rsidRDefault="00451C72" w:rsidP="00907D74">
            <w:r w:rsidRPr="00734691">
              <w:t>Dentistry (IO, PX)</w:t>
            </w:r>
          </w:p>
        </w:tc>
        <w:tc>
          <w:tcPr>
            <w:tcW w:w="1817" w:type="pct"/>
            <w:vAlign w:val="center"/>
          </w:tcPr>
          <w:p w14:paraId="022DB936" w14:textId="5AA5DA59" w:rsidR="00451C72" w:rsidRPr="00734691" w:rsidRDefault="00451C72" w:rsidP="00907D74">
            <w:r w:rsidRPr="00734691">
              <w:t>All dental systems except when performing cone beam CT.</w:t>
            </w:r>
          </w:p>
        </w:tc>
        <w:tc>
          <w:tcPr>
            <w:tcW w:w="2244" w:type="pct"/>
          </w:tcPr>
          <w:p w14:paraId="56F43A77" w14:textId="27E0D150" w:rsidR="00451C72" w:rsidRPr="00734691" w:rsidDel="007A3BFF" w:rsidRDefault="00451C72" w:rsidP="00907D74">
            <w:r w:rsidRPr="00734691">
              <w:t>(113941, DCM, “In Detector Plane”)</w:t>
            </w:r>
          </w:p>
        </w:tc>
      </w:tr>
      <w:tr w:rsidR="00451C72" w:rsidRPr="00734691" w14:paraId="18AE1652" w14:textId="77777777" w:rsidTr="00451C72">
        <w:trPr>
          <w:cantSplit/>
        </w:trPr>
        <w:tc>
          <w:tcPr>
            <w:tcW w:w="939" w:type="pct"/>
            <w:vMerge/>
            <w:tcBorders>
              <w:bottom w:val="single" w:sz="4" w:space="0" w:color="auto"/>
            </w:tcBorders>
            <w:shd w:val="clear" w:color="auto" w:fill="C6D9F1" w:themeFill="text2" w:themeFillTint="33"/>
            <w:vAlign w:val="center"/>
          </w:tcPr>
          <w:p w14:paraId="41623557" w14:textId="77777777" w:rsidR="00451C72" w:rsidRPr="00734691" w:rsidRDefault="00451C72" w:rsidP="00907D74"/>
        </w:tc>
        <w:tc>
          <w:tcPr>
            <w:tcW w:w="1817" w:type="pct"/>
            <w:vAlign w:val="center"/>
          </w:tcPr>
          <w:p w14:paraId="2A382055" w14:textId="47AF0B7F" w:rsidR="00451C72" w:rsidRPr="00734691" w:rsidDel="007A3BFF" w:rsidRDefault="00451C72" w:rsidP="00907D74">
            <w:r w:rsidRPr="00734691">
              <w:t>Dental systems performing cone beam CT.</w:t>
            </w:r>
          </w:p>
        </w:tc>
        <w:tc>
          <w:tcPr>
            <w:tcW w:w="2244" w:type="pct"/>
          </w:tcPr>
          <w:p w14:paraId="612C79E5" w14:textId="76CAA7A7" w:rsidR="00451C72" w:rsidRPr="00734691" w:rsidRDefault="00451C72" w:rsidP="00907D74">
            <w:r w:rsidRPr="00734691">
              <w:t>Reference Point is not defined.</w:t>
            </w:r>
          </w:p>
        </w:tc>
      </w:tr>
      <w:tr w:rsidR="00451C72" w:rsidRPr="00734691" w14:paraId="7246A80B" w14:textId="3C2F4FBA" w:rsidTr="00084CF1">
        <w:trPr>
          <w:cantSplit/>
        </w:trPr>
        <w:tc>
          <w:tcPr>
            <w:tcW w:w="939" w:type="pct"/>
            <w:tcBorders>
              <w:top w:val="single" w:sz="4" w:space="0" w:color="auto"/>
              <w:bottom w:val="single" w:sz="4" w:space="0" w:color="auto"/>
            </w:tcBorders>
            <w:shd w:val="clear" w:color="auto" w:fill="C6D9F1" w:themeFill="text2" w:themeFillTint="33"/>
            <w:vAlign w:val="center"/>
          </w:tcPr>
          <w:p w14:paraId="243A1DFE" w14:textId="1E0FBB51" w:rsidR="00451C72" w:rsidRPr="00734691" w:rsidRDefault="00451C72" w:rsidP="00907D74">
            <w:r w:rsidRPr="00734691">
              <w:t>Computer Tomography (CT)</w:t>
            </w:r>
          </w:p>
        </w:tc>
        <w:tc>
          <w:tcPr>
            <w:tcW w:w="1817" w:type="pct"/>
            <w:vAlign w:val="center"/>
          </w:tcPr>
          <w:p w14:paraId="0228CCD5" w14:textId="2F16A728" w:rsidR="00451C72" w:rsidRPr="00734691" w:rsidRDefault="00451C72" w:rsidP="00907D74">
            <w:r w:rsidRPr="00734691">
              <w:t>All CT systems.</w:t>
            </w:r>
          </w:p>
        </w:tc>
        <w:tc>
          <w:tcPr>
            <w:tcW w:w="2244" w:type="pct"/>
          </w:tcPr>
          <w:p w14:paraId="65C10E55" w14:textId="578E9758" w:rsidR="00451C72" w:rsidRPr="00734691" w:rsidDel="00A736C8" w:rsidRDefault="00451C72" w:rsidP="00907D74">
            <w:r w:rsidRPr="00734691">
              <w:t>Reference Point is not defined.</w:t>
            </w:r>
          </w:p>
        </w:tc>
      </w:tr>
    </w:tbl>
    <w:p w14:paraId="48B6F8E3" w14:textId="77777777" w:rsidR="00047EBB" w:rsidRPr="00734691" w:rsidRDefault="00047EBB" w:rsidP="00907D74"/>
    <w:p w14:paraId="3CFAD51C" w14:textId="6CA5C03E" w:rsidR="009F1B1C" w:rsidRPr="00734691" w:rsidRDefault="00D50357" w:rsidP="00907D74">
      <w:pPr>
        <w:pStyle w:val="Heading4"/>
        <w:rPr>
          <w:sz w:val="18"/>
          <w:szCs w:val="18"/>
        </w:rPr>
      </w:pPr>
      <w:bookmarkStart w:id="83" w:name="_Toc219295276"/>
      <w:r w:rsidRPr="00734691">
        <w:t>ZZZZZ.4.5</w:t>
      </w:r>
      <w:r w:rsidR="009F1B1C" w:rsidRPr="00734691">
        <w:t>.</w:t>
      </w:r>
      <w:r w:rsidR="00F26905" w:rsidRPr="00734691">
        <w:t>2</w:t>
      </w:r>
      <w:r w:rsidR="009F1B1C" w:rsidRPr="00734691">
        <w:t> </w:t>
      </w:r>
      <w:r w:rsidR="00D3493D" w:rsidRPr="00734691">
        <w:t>Equipment Geometry</w:t>
      </w:r>
      <w:r w:rsidR="000D6D70" w:rsidRPr="00734691">
        <w:t xml:space="preserve"> </w:t>
      </w:r>
      <w:r w:rsidR="00F73E1A" w:rsidRPr="00734691">
        <w:t>i</w:t>
      </w:r>
      <w:r w:rsidR="00434C27" w:rsidRPr="00734691">
        <w:t>n Traditional RDSR</w:t>
      </w:r>
      <w:bookmarkEnd w:id="83"/>
    </w:p>
    <w:p w14:paraId="1F08BF6E" w14:textId="2E19E321" w:rsidR="009F1B1C" w:rsidRPr="00734691" w:rsidRDefault="009F1B1C" w:rsidP="00907D74">
      <w:r w:rsidRPr="00734691">
        <w:t>In order</w:t>
      </w:r>
      <w:r w:rsidR="00EF0691" w:rsidRPr="00734691">
        <w:t xml:space="preserve"> to</w:t>
      </w:r>
      <w:r w:rsidR="00BB4E44" w:rsidRPr="00734691">
        <w:t xml:space="preserve"> </w:t>
      </w:r>
      <w:r w:rsidR="00712865" w:rsidRPr="00734691">
        <w:t>translate</w:t>
      </w:r>
      <w:r w:rsidR="00165EF0" w:rsidRPr="00734691">
        <w:t xml:space="preserve"> the value of Air Kerma at Reference Point to the Air Kerma </w:t>
      </w:r>
      <w:r w:rsidR="0036076B" w:rsidRPr="00734691">
        <w:t xml:space="preserve">at any other point </w:t>
      </w:r>
      <w:r w:rsidR="00D072FA" w:rsidRPr="00734691">
        <w:t xml:space="preserve">on the patient </w:t>
      </w:r>
      <w:r w:rsidR="007D0D14" w:rsidRPr="00734691">
        <w:t>(</w:t>
      </w:r>
      <w:r w:rsidR="00D072FA" w:rsidRPr="00734691">
        <w:t>i</w:t>
      </w:r>
      <w:r w:rsidR="007D0D14" w:rsidRPr="00734691">
        <w:t>.</w:t>
      </w:r>
      <w:r w:rsidR="00D072FA" w:rsidRPr="00734691">
        <w:t>e</w:t>
      </w:r>
      <w:r w:rsidR="007D0D14" w:rsidRPr="00734691">
        <w:t xml:space="preserve">. for </w:t>
      </w:r>
      <w:r w:rsidR="0036076B" w:rsidRPr="00734691">
        <w:t xml:space="preserve">organ </w:t>
      </w:r>
      <w:r w:rsidR="007D0D14" w:rsidRPr="00734691">
        <w:t>dose calculations)</w:t>
      </w:r>
      <w:r w:rsidR="00165EF0" w:rsidRPr="00734691">
        <w:t xml:space="preserve">, additional geometric information </w:t>
      </w:r>
      <w:r w:rsidR="00BB4E44" w:rsidRPr="00734691">
        <w:t>is</w:t>
      </w:r>
      <w:r w:rsidR="00165EF0" w:rsidRPr="00734691">
        <w:t xml:space="preserve"> needed about </w:t>
      </w:r>
      <w:r w:rsidR="00D072FA" w:rsidRPr="00734691">
        <w:t>the</w:t>
      </w:r>
      <w:r w:rsidR="00165EF0" w:rsidRPr="00734691">
        <w:t xml:space="preserve"> components of the imaging equipment</w:t>
      </w:r>
      <w:r w:rsidRPr="00734691">
        <w:t xml:space="preserve"> as well as the patient location with respect to th</w:t>
      </w:r>
      <w:r w:rsidR="00411E9F" w:rsidRPr="00734691">
        <w:t>ose</w:t>
      </w:r>
      <w:r w:rsidRPr="00734691">
        <w:t xml:space="preserve"> components</w:t>
      </w:r>
      <w:r w:rsidR="002F7CDF" w:rsidRPr="00734691">
        <w:t xml:space="preserve">. </w:t>
      </w:r>
    </w:p>
    <w:p w14:paraId="0A24DD66" w14:textId="13178087" w:rsidR="00634EA1" w:rsidRPr="00734691" w:rsidRDefault="00D072FA" w:rsidP="00907D74">
      <w:r w:rsidRPr="00734691">
        <w:t>Depending on the modality and the type of equipment, t</w:t>
      </w:r>
      <w:r w:rsidR="00D3493D" w:rsidRPr="00734691">
        <w:t xml:space="preserve">he </w:t>
      </w:r>
      <w:r w:rsidR="00F54162" w:rsidRPr="00734691">
        <w:t>R</w:t>
      </w:r>
      <w:r w:rsidR="00C743B5" w:rsidRPr="00734691">
        <w:t xml:space="preserve">eference </w:t>
      </w:r>
      <w:r w:rsidR="00F54162" w:rsidRPr="00734691">
        <w:t>P</w:t>
      </w:r>
      <w:r w:rsidR="00C743B5" w:rsidRPr="00734691">
        <w:t>oint</w:t>
      </w:r>
      <w:r w:rsidR="00CB53BE" w:rsidRPr="00734691">
        <w:t>s</w:t>
      </w:r>
      <w:r w:rsidR="00C743B5" w:rsidRPr="00734691">
        <w:t xml:space="preserve"> </w:t>
      </w:r>
      <w:r w:rsidR="00CB53BE" w:rsidRPr="00734691">
        <w:t>are</w:t>
      </w:r>
      <w:r w:rsidR="00C743B5" w:rsidRPr="00734691">
        <w:t xml:space="preserve"> </w:t>
      </w:r>
      <w:r w:rsidRPr="00734691">
        <w:t>defined in d</w:t>
      </w:r>
      <w:r w:rsidR="0063793B" w:rsidRPr="00734691">
        <w:t>i</w:t>
      </w:r>
      <w:r w:rsidRPr="00734691">
        <w:t xml:space="preserve">fferent ways (e.g. based on Isocenter, detector, table, X-Ray source, breast support,…) </w:t>
      </w:r>
      <w:r w:rsidR="00262303" w:rsidRPr="00734691">
        <w:t>so</w:t>
      </w:r>
      <w:r w:rsidRPr="00734691">
        <w:t xml:space="preserve"> the required geometric information will vary from one RDSR to another. </w:t>
      </w:r>
    </w:p>
    <w:p w14:paraId="63D1A3ED" w14:textId="78DEB679" w:rsidR="00D072FA" w:rsidRPr="00734691" w:rsidRDefault="00634EA1" w:rsidP="00907D74">
      <w:r w:rsidRPr="00734691">
        <w:t xml:space="preserve">RDSR encodes </w:t>
      </w:r>
      <w:r w:rsidR="00AD52A1" w:rsidRPr="00734691">
        <w:t>the orientation of the center of the X-Ray beam</w:t>
      </w:r>
      <w:r w:rsidR="00D072FA" w:rsidRPr="00734691">
        <w:t xml:space="preserve">, </w:t>
      </w:r>
      <w:r w:rsidR="006D27EE" w:rsidRPr="00734691">
        <w:t xml:space="preserve">the collimated area, </w:t>
      </w:r>
      <w:r w:rsidR="00D072FA" w:rsidRPr="00734691">
        <w:t xml:space="preserve">as well as </w:t>
      </w:r>
      <w:r w:rsidR="00262303" w:rsidRPr="00734691">
        <w:t xml:space="preserve">the </w:t>
      </w:r>
      <w:r w:rsidRPr="00734691">
        <w:t xml:space="preserve">positions, angulations and </w:t>
      </w:r>
      <w:r w:rsidR="00262303" w:rsidRPr="00734691">
        <w:t>distances between the equipment components related to the Reference Point</w:t>
      </w:r>
      <w:r w:rsidR="00AD52A1" w:rsidRPr="00734691">
        <w:t>.</w:t>
      </w:r>
    </w:p>
    <w:p w14:paraId="6235AF96" w14:textId="30CE7A6A" w:rsidR="00D072FA" w:rsidRPr="00734691" w:rsidRDefault="00D072FA" w:rsidP="00907D74">
      <w:r w:rsidRPr="00734691">
        <w:t xml:space="preserve">DICOM </w:t>
      </w:r>
      <w:r w:rsidR="00634EA1" w:rsidRPr="00734691">
        <w:t xml:space="preserve">allows </w:t>
      </w:r>
      <w:r w:rsidRPr="00734691">
        <w:t>equipment to arbitrarily choose the origin of the coordinate system used</w:t>
      </w:r>
      <w:r w:rsidR="00684E75" w:rsidRPr="00734691">
        <w:t>. The equipment should u</w:t>
      </w:r>
      <w:r w:rsidR="00634EA1" w:rsidRPr="00734691">
        <w:t>s</w:t>
      </w:r>
      <w:r w:rsidR="00684E75" w:rsidRPr="00734691">
        <w:t>e</w:t>
      </w:r>
      <w:r w:rsidR="00634EA1" w:rsidRPr="00734691">
        <w:t xml:space="preserve"> it</w:t>
      </w:r>
      <w:r w:rsidRPr="00734691">
        <w:t xml:space="preserve"> consistently over the scope of accumulation of the RDSR </w:t>
      </w:r>
      <w:r w:rsidR="00684E75" w:rsidRPr="00734691">
        <w:t xml:space="preserve">to </w:t>
      </w:r>
      <w:r w:rsidRPr="00734691">
        <w:t>allow comparing values and deriving conclusions on the relative positions between all performed irradiation events.</w:t>
      </w:r>
    </w:p>
    <w:p w14:paraId="5C92D295" w14:textId="5C389F74" w:rsidR="006D27EE" w:rsidRPr="00734691" w:rsidRDefault="006E4008" w:rsidP="00907D74">
      <w:r w:rsidRPr="00734691">
        <w:t>T</w:t>
      </w:r>
      <w:r w:rsidR="00E45D80" w:rsidRPr="00734691">
        <w:t xml:space="preserve">he origin of the </w:t>
      </w:r>
      <w:r w:rsidR="00E50CEB" w:rsidRPr="00734691">
        <w:t>t</w:t>
      </w:r>
      <w:r w:rsidR="00E45D80" w:rsidRPr="00734691">
        <w:t xml:space="preserve">able coordinates should be consistent with the image header attribute Table </w:t>
      </w:r>
      <w:r w:rsidR="00E50CEB" w:rsidRPr="00734691">
        <w:t>H</w:t>
      </w:r>
      <w:r w:rsidR="00E45D80" w:rsidRPr="00734691">
        <w:t>eight (0018,1130). The positioner/column angles are used to calculate the incidence of the X-Ray beam with respect to a patient.</w:t>
      </w:r>
    </w:p>
    <w:p w14:paraId="42096CC6" w14:textId="1385758E" w:rsidR="00C26D5E" w:rsidRPr="00734691" w:rsidRDefault="00C26D5E" w:rsidP="00907D74">
      <w:r w:rsidRPr="00734691">
        <w:t>S</w:t>
      </w:r>
      <w:r w:rsidR="002C7DDE" w:rsidRPr="00734691">
        <w:t xml:space="preserve">ystem geometry distances are </w:t>
      </w:r>
      <w:r w:rsidR="00967200" w:rsidRPr="00734691">
        <w:t>encoded</w:t>
      </w:r>
      <w:r w:rsidR="002C7DDE" w:rsidRPr="00734691">
        <w:t xml:space="preserve"> </w:t>
      </w:r>
      <w:r w:rsidR="00967200" w:rsidRPr="00734691">
        <w:t xml:space="preserve">per Irradiation Event in TID10003C Irradiation Event X-Ray Mechanical Data, </w:t>
      </w:r>
      <w:r w:rsidR="00E35E26" w:rsidRPr="00734691">
        <w:t>some of these distances</w:t>
      </w:r>
      <w:r w:rsidR="00967200" w:rsidRPr="00734691">
        <w:t xml:space="preserve"> are defined </w:t>
      </w:r>
      <w:r w:rsidR="002C7DDE" w:rsidRPr="00734691">
        <w:t>in the CID 10008 Dose Related Distance Measurement</w:t>
      </w:r>
      <w:r w:rsidR="00967200" w:rsidRPr="00734691">
        <w:t xml:space="preserve">. </w:t>
      </w:r>
      <w:r w:rsidR="00967200" w:rsidRPr="00734691">
        <w:rPr>
          <w:color w:val="0D0D0D" w:themeColor="text1" w:themeTint="F2"/>
        </w:rPr>
        <w:t xml:space="preserve">Additionally, </w:t>
      </w:r>
      <w:r w:rsidRPr="00734691">
        <w:rPr>
          <w:color w:val="0D0D0D" w:themeColor="text1" w:themeTint="F2"/>
        </w:rPr>
        <w:t xml:space="preserve">TID 10007 Accumulated Total Projection Radiography Dose </w:t>
      </w:r>
      <w:r w:rsidR="00967200" w:rsidRPr="00734691">
        <w:rPr>
          <w:color w:val="0D0D0D" w:themeColor="text1" w:themeTint="F2"/>
        </w:rPr>
        <w:t>allows</w:t>
      </w:r>
      <w:r w:rsidRPr="00734691">
        <w:rPr>
          <w:color w:val="0D0D0D" w:themeColor="text1" w:themeTint="F2"/>
        </w:rPr>
        <w:t xml:space="preserve"> encod</w:t>
      </w:r>
      <w:r w:rsidR="00967200" w:rsidRPr="00734691">
        <w:rPr>
          <w:color w:val="0D0D0D" w:themeColor="text1" w:themeTint="F2"/>
        </w:rPr>
        <w:t>ing</w:t>
      </w:r>
      <w:r w:rsidRPr="00734691">
        <w:rPr>
          <w:color w:val="0D0D0D" w:themeColor="text1" w:themeTint="F2"/>
        </w:rPr>
        <w:t xml:space="preserve"> the Distance Source to Reference Point</w:t>
      </w:r>
      <w:r w:rsidR="00967200" w:rsidRPr="00734691">
        <w:rPr>
          <w:color w:val="0D0D0D" w:themeColor="text1" w:themeTint="F2"/>
        </w:rPr>
        <w:t xml:space="preserve"> for the whole RDSR, but t</w:t>
      </w:r>
      <w:r w:rsidRPr="00734691">
        <w:rPr>
          <w:color w:val="0D0D0D" w:themeColor="text1" w:themeTint="F2"/>
        </w:rPr>
        <w:t>his is only applicable if this distance does not change through the RDSR.</w:t>
      </w:r>
    </w:p>
    <w:p w14:paraId="12BDAC79" w14:textId="43844C3E" w:rsidR="00BC0869" w:rsidRPr="00734691" w:rsidRDefault="00B300CC" w:rsidP="00907D74">
      <w:r w:rsidRPr="00B300CC">
        <w:t xml:space="preserve">Table ZZZZZ.4.5.2-1 </w:t>
      </w:r>
      <w:r w:rsidR="00BC0869" w:rsidRPr="00734691">
        <w:t>shows an example of encoding e</w:t>
      </w:r>
      <w:r w:rsidR="006161E2" w:rsidRPr="00734691">
        <w:t xml:space="preserve">quipment </w:t>
      </w:r>
      <w:r w:rsidR="00BC0869" w:rsidRPr="00734691">
        <w:t>g</w:t>
      </w:r>
      <w:r w:rsidR="006161E2" w:rsidRPr="00734691">
        <w:t xml:space="preserve">eometry </w:t>
      </w:r>
      <w:r w:rsidR="00663BAC" w:rsidRPr="00734691">
        <w:t xml:space="preserve">at the Irradiation Event level </w:t>
      </w:r>
      <w:r w:rsidR="006161E2" w:rsidRPr="00734691">
        <w:t xml:space="preserve">in Traditional RDSR </w:t>
      </w:r>
      <w:r w:rsidR="00582C52" w:rsidRPr="00734691">
        <w:t>for a patient position</w:t>
      </w:r>
      <w:r w:rsidR="00A438DA" w:rsidRPr="00734691">
        <w:t>ed</w:t>
      </w:r>
      <w:r w:rsidR="00582C52" w:rsidRPr="00734691">
        <w:t xml:space="preserve"> Head-First Supine</w:t>
      </w:r>
      <w:r w:rsidR="006161E2" w:rsidRPr="00734691">
        <w:t>.</w:t>
      </w:r>
    </w:p>
    <w:p w14:paraId="2C8B644C" w14:textId="0F32DA45" w:rsidR="00804472" w:rsidRPr="00734691" w:rsidRDefault="00804472" w:rsidP="00A52F4F">
      <w:pPr>
        <w:pStyle w:val="TableLabel"/>
      </w:pPr>
      <w:r w:rsidRPr="00734691">
        <w:lastRenderedPageBreak/>
        <w:t xml:space="preserve">Table </w:t>
      </w:r>
      <w:r w:rsidR="00D50357" w:rsidRPr="00734691">
        <w:t>ZZZZZ.4.5</w:t>
      </w:r>
      <w:r w:rsidRPr="00734691">
        <w:t>.2-1</w:t>
      </w:r>
      <w:r w:rsidR="00EE65CD">
        <w:t>.</w:t>
      </w:r>
      <w:r w:rsidRPr="00734691">
        <w:t xml:space="preserve"> Example of Encoding Equipment Geometry at the Irradiation Event Level</w:t>
      </w:r>
    </w:p>
    <w:tbl>
      <w:tblPr>
        <w:tblW w:w="5227" w:type="pct"/>
        <w:tblCellMar>
          <w:left w:w="10" w:type="dxa"/>
          <w:right w:w="10" w:type="dxa"/>
        </w:tblCellMar>
        <w:tblLook w:val="04A0" w:firstRow="1" w:lastRow="0" w:firstColumn="1" w:lastColumn="0" w:noHBand="0" w:noVBand="1"/>
      </w:tblPr>
      <w:tblGrid>
        <w:gridCol w:w="354"/>
        <w:gridCol w:w="4952"/>
        <w:gridCol w:w="3150"/>
        <w:gridCol w:w="1413"/>
      </w:tblGrid>
      <w:tr w:rsidR="006D27EE" w:rsidRPr="00734691" w14:paraId="611ABF66" w14:textId="77777777" w:rsidTr="005228CE">
        <w:trPr>
          <w:trHeight w:val="136"/>
          <w:tblHeader/>
        </w:trPr>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6667F" w14:textId="77777777" w:rsidR="006D27EE" w:rsidRPr="00734691" w:rsidRDefault="006D27EE" w:rsidP="00907D74"/>
        </w:tc>
        <w:tc>
          <w:tcPr>
            <w:tcW w:w="2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3127113F" w14:textId="1A81C803" w:rsidR="006D27EE" w:rsidRPr="00A52F4F" w:rsidRDefault="006D27EE" w:rsidP="00907D74">
            <w:pPr>
              <w:rPr>
                <w:b/>
                <w:bCs/>
              </w:rPr>
            </w:pPr>
            <w:r w:rsidRPr="00A52F4F">
              <w:rPr>
                <w:b/>
                <w:bCs/>
              </w:rPr>
              <w:t>Concept Name</w:t>
            </w:r>
          </w:p>
        </w:tc>
        <w:tc>
          <w:tcPr>
            <w:tcW w:w="1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42CD6226" w14:textId="3E2C1F0B" w:rsidR="006D27EE" w:rsidRPr="00A52F4F" w:rsidRDefault="00FC6844" w:rsidP="00907D74">
            <w:pPr>
              <w:rPr>
                <w:b/>
                <w:bCs/>
              </w:rPr>
            </w:pPr>
            <w:r w:rsidRPr="00A52F4F">
              <w:rPr>
                <w:b/>
                <w:bCs/>
              </w:rPr>
              <w:t>Concept</w:t>
            </w:r>
            <w:r w:rsidR="006D27EE" w:rsidRPr="00A52F4F">
              <w:rPr>
                <w:b/>
                <w:bCs/>
              </w:rPr>
              <w:t xml:space="preserve"> Value</w:t>
            </w:r>
          </w:p>
        </w:tc>
        <w:tc>
          <w:tcPr>
            <w:tcW w:w="716"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5C3B117D" w14:textId="77777777" w:rsidR="006D27EE" w:rsidRPr="00A52F4F" w:rsidRDefault="006D27EE" w:rsidP="00907D74">
            <w:pPr>
              <w:rPr>
                <w:b/>
                <w:bCs/>
              </w:rPr>
            </w:pPr>
            <w:r w:rsidRPr="00A52F4F">
              <w:rPr>
                <w:b/>
                <w:bCs/>
              </w:rPr>
              <w:t>TID</w:t>
            </w:r>
          </w:p>
        </w:tc>
      </w:tr>
      <w:tr w:rsidR="00BE38E4" w:rsidRPr="00734691" w14:paraId="3F6184A5"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07B0E08F" w14:textId="77777777" w:rsidR="00BE38E4" w:rsidRPr="00734691" w:rsidRDefault="00BE38E4" w:rsidP="00907D74">
            <w:pPr>
              <w:rPr>
                <w:lang w:eastAsia="fr-FR"/>
              </w:rPr>
            </w:pP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7A37F2E" w14:textId="7E480154" w:rsidR="00BE38E4" w:rsidRPr="00734691" w:rsidRDefault="00BE38E4" w:rsidP="00907D74">
            <w:pPr>
              <w:rPr>
                <w:lang w:eastAsia="fr-FR"/>
              </w:rPr>
            </w:pPr>
            <w:r w:rsidRPr="00734691">
              <w:rPr>
                <w:lang w:eastAsia="fr-FR"/>
              </w:rPr>
              <w:t>(113706, DCM, "Irradiation Event X-Ray Data")</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652C826" w14:textId="2B67FF7C" w:rsidR="00BE38E4" w:rsidRPr="00734691" w:rsidRDefault="00BE38E4" w:rsidP="00907D74">
            <w:pPr>
              <w:rPr>
                <w:b/>
                <w:iCs/>
                <w:color w:val="7030A0"/>
                <w:lang w:eastAsia="fr-FR"/>
              </w:rPr>
            </w:pPr>
            <w:r w:rsidRPr="00734691">
              <w:rPr>
                <w:lang w:eastAsia="fr-FR"/>
              </w:rPr>
              <w:t>&lt;CONTAINER&gt;</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70D53BBC" w14:textId="4FC0F736" w:rsidR="00BE38E4" w:rsidRPr="00734691" w:rsidRDefault="00BE38E4" w:rsidP="00907D74">
            <w:pPr>
              <w:rPr>
                <w:lang w:eastAsia="fr-FR"/>
              </w:rPr>
            </w:pPr>
            <w:r w:rsidRPr="00734691">
              <w:rPr>
                <w:lang w:eastAsia="fr-FR"/>
              </w:rPr>
              <w:t>TID 10003</w:t>
            </w:r>
          </w:p>
        </w:tc>
      </w:tr>
      <w:tr w:rsidR="0018154E" w:rsidRPr="00734691" w14:paraId="779FCD68" w14:textId="77777777" w:rsidTr="0018154E">
        <w:trPr>
          <w:trHeight w:val="198"/>
        </w:trPr>
        <w:tc>
          <w:tcPr>
            <w:tcW w:w="5000" w:type="pct"/>
            <w:gridSpan w:val="4"/>
            <w:tcBorders>
              <w:top w:val="single" w:sz="4" w:space="0" w:color="auto"/>
              <w:left w:val="single" w:sz="4" w:space="0" w:color="auto"/>
              <w:bottom w:val="single" w:sz="4" w:space="0" w:color="auto"/>
              <w:right w:val="single" w:sz="4" w:space="0" w:color="000000"/>
            </w:tcBorders>
          </w:tcPr>
          <w:p w14:paraId="699E43E6" w14:textId="5554F20A" w:rsidR="0018154E" w:rsidRPr="00734691" w:rsidRDefault="0018154E" w:rsidP="00907D74">
            <w:pPr>
              <w:rPr>
                <w:lang w:eastAsia="fr-FR"/>
              </w:rPr>
            </w:pPr>
            <w:r w:rsidRPr="00734691">
              <w:rPr>
                <w:lang w:eastAsia="fr-FR"/>
              </w:rPr>
              <w:t>…</w:t>
            </w:r>
          </w:p>
        </w:tc>
      </w:tr>
      <w:tr w:rsidR="00BE38E4" w:rsidRPr="00734691" w14:paraId="6A847936"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7A0FDE2A" w14:textId="38D8B12D" w:rsidR="00BE38E4" w:rsidRPr="00734691" w:rsidRDefault="00BE38E4"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DCAE09A" w14:textId="6C11EE07" w:rsidR="00BE38E4" w:rsidRPr="00734691" w:rsidRDefault="00BE38E4" w:rsidP="00907D74">
            <w:pPr>
              <w:rPr>
                <w:lang w:eastAsia="fr-FR"/>
              </w:rPr>
            </w:pPr>
            <w:r w:rsidRPr="00734691">
              <w:rPr>
                <w:lang w:eastAsia="fr-FR"/>
              </w:rPr>
              <w:t>(13745, DCM, "Patient Table Relationship”)</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B174AC9" w14:textId="06E564DA" w:rsidR="00BE38E4" w:rsidRPr="00734691" w:rsidRDefault="00BE38E4" w:rsidP="00907D74">
            <w:pPr>
              <w:rPr>
                <w:b/>
                <w:i/>
                <w:iCs/>
                <w:color w:val="7030A0"/>
                <w:lang w:eastAsia="fr-FR"/>
              </w:rPr>
            </w:pPr>
            <w:r w:rsidRPr="00734691">
              <w:rPr>
                <w:lang w:eastAsia="fr-FR"/>
              </w:rPr>
              <w:t>(102540008, SCT, “</w:t>
            </w:r>
            <w:r w:rsidRPr="00734691">
              <w:rPr>
                <w:b/>
                <w:bCs/>
                <w:lang w:eastAsia="fr-FR"/>
              </w:rPr>
              <w:t>headfirst</w:t>
            </w:r>
            <w:r w:rsidRPr="00734691">
              <w:rPr>
                <w:lang w:eastAsia="fr-FR"/>
              </w:rPr>
              <w:t>”)</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479CEEDD" w14:textId="295ABEA9" w:rsidR="00BE38E4" w:rsidRPr="00734691" w:rsidRDefault="00BE38E4" w:rsidP="00907D74">
            <w:pPr>
              <w:rPr>
                <w:lang w:eastAsia="fr-FR"/>
              </w:rPr>
            </w:pPr>
            <w:r w:rsidRPr="00734691">
              <w:rPr>
                <w:lang w:eastAsia="fr-FR"/>
              </w:rPr>
              <w:t>TID 10003</w:t>
            </w:r>
          </w:p>
        </w:tc>
      </w:tr>
      <w:tr w:rsidR="00BE38E4" w:rsidRPr="00734691" w14:paraId="79C97DDD"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32FB0910" w14:textId="19512D77" w:rsidR="00BE38E4" w:rsidRPr="00734691" w:rsidRDefault="00BE38E4"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39779EF" w14:textId="5A4A006D" w:rsidR="00BE38E4" w:rsidRPr="00734691" w:rsidRDefault="00BE38E4" w:rsidP="00907D74">
            <w:pPr>
              <w:rPr>
                <w:lang w:eastAsia="fr-FR"/>
              </w:rPr>
            </w:pPr>
            <w:r w:rsidRPr="00734691">
              <w:rPr>
                <w:lang w:eastAsia="fr-FR"/>
              </w:rPr>
              <w:t>(113743, DCM, "Patient Orientation")</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52DBED5" w14:textId="63FF3966" w:rsidR="00BE38E4" w:rsidRPr="00734691" w:rsidRDefault="00BE38E4" w:rsidP="00907D74">
            <w:pPr>
              <w:rPr>
                <w:b/>
                <w:i/>
                <w:iCs/>
                <w:color w:val="7030A0"/>
                <w:lang w:eastAsia="fr-FR"/>
              </w:rPr>
            </w:pPr>
            <w:r w:rsidRPr="00734691">
              <w:rPr>
                <w:lang w:eastAsia="fr-FR"/>
              </w:rPr>
              <w:t>(102538003, SCT, “</w:t>
            </w:r>
            <w:r w:rsidRPr="00734691">
              <w:rPr>
                <w:b/>
                <w:bCs/>
                <w:lang w:eastAsia="fr-FR"/>
              </w:rPr>
              <w:t>recumbent</w:t>
            </w:r>
            <w:r w:rsidRPr="00734691">
              <w:rPr>
                <w:lang w:eastAsia="fr-FR"/>
              </w:rPr>
              <w:t>”)</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06FED8A2" w14:textId="5149FC29" w:rsidR="00BE38E4" w:rsidRPr="00734691" w:rsidRDefault="00BE38E4" w:rsidP="00907D74">
            <w:pPr>
              <w:rPr>
                <w:lang w:eastAsia="fr-FR"/>
              </w:rPr>
            </w:pPr>
            <w:r w:rsidRPr="00734691">
              <w:rPr>
                <w:lang w:eastAsia="fr-FR"/>
              </w:rPr>
              <w:t>TID 10003</w:t>
            </w:r>
          </w:p>
        </w:tc>
      </w:tr>
      <w:tr w:rsidR="00BE38E4" w:rsidRPr="00734691" w14:paraId="5B1449C3"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10C26325" w14:textId="1E5B7F46" w:rsidR="00BE38E4" w:rsidRPr="00734691" w:rsidRDefault="00BE38E4" w:rsidP="00907D74">
            <w:pPr>
              <w:rPr>
                <w:lang w:eastAsia="fr-FR"/>
              </w:rPr>
            </w:pPr>
            <w:r w:rsidRPr="00734691">
              <w:rPr>
                <w:lang w:eastAsia="fr-FR"/>
              </w:rPr>
              <w:t xml:space="preserve"> &gt;&gt;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C624AD3" w14:textId="372E53C2" w:rsidR="00BE38E4" w:rsidRPr="00734691" w:rsidRDefault="00BE38E4" w:rsidP="00907D74">
            <w:pPr>
              <w:rPr>
                <w:lang w:eastAsia="fr-FR"/>
              </w:rPr>
            </w:pPr>
            <w:r w:rsidRPr="00734691">
              <w:rPr>
                <w:lang w:val="fr-FR" w:eastAsia="fr-FR"/>
              </w:rPr>
              <w:t>(113744, DCM, "Patient Orientation Modifier")</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1DD45F6" w14:textId="074FFD37" w:rsidR="00BE38E4" w:rsidRPr="00734691" w:rsidRDefault="00BE38E4" w:rsidP="00907D74">
            <w:pPr>
              <w:rPr>
                <w:b/>
                <w:i/>
                <w:iCs/>
                <w:color w:val="7030A0"/>
                <w:lang w:eastAsia="fr-FR"/>
              </w:rPr>
            </w:pPr>
            <w:r w:rsidRPr="00734691">
              <w:rPr>
                <w:lang w:val="fr-FR" w:eastAsia="fr-FR"/>
              </w:rPr>
              <w:t xml:space="preserve">(40199007, SCT, </w:t>
            </w:r>
            <w:r w:rsidRPr="00734691">
              <w:rPr>
                <w:lang w:eastAsia="fr-FR"/>
              </w:rPr>
              <w:t>“</w:t>
            </w:r>
            <w:r w:rsidRPr="00734691">
              <w:rPr>
                <w:b/>
                <w:bCs/>
                <w:lang w:eastAsia="fr-FR"/>
              </w:rPr>
              <w:t>supine</w:t>
            </w:r>
            <w:r w:rsidRPr="00734691">
              <w:rPr>
                <w:lang w:eastAsia="fr-FR"/>
              </w:rPr>
              <w:t>”)</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10D1C8E2" w14:textId="22B1E240" w:rsidR="00BE38E4" w:rsidRPr="00734691" w:rsidRDefault="00BE38E4" w:rsidP="00907D74">
            <w:pPr>
              <w:rPr>
                <w:lang w:eastAsia="fr-FR"/>
              </w:rPr>
            </w:pPr>
            <w:r w:rsidRPr="00734691">
              <w:rPr>
                <w:lang w:eastAsia="fr-FR"/>
              </w:rPr>
              <w:t>TID 10003</w:t>
            </w:r>
          </w:p>
        </w:tc>
      </w:tr>
      <w:tr w:rsidR="00074DB3" w:rsidRPr="00734691" w14:paraId="4E17DC96"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39CB7FD8" w14:textId="7F943502"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EF4674C" w14:textId="4F5FFFD2" w:rsidR="00074DB3" w:rsidRPr="00734691" w:rsidRDefault="00074DB3" w:rsidP="00907D74">
            <w:pPr>
              <w:rPr>
                <w:lang w:val="fr-FR" w:eastAsia="fr-FR"/>
              </w:rPr>
            </w:pPr>
            <w:r w:rsidRPr="00734691">
              <w:rPr>
                <w:lang w:eastAsia="fr-FR"/>
              </w:rPr>
              <w:t>(113790, DCM, "Collimated Field Area")</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12BA2AF" w14:textId="65A90F19" w:rsidR="00074DB3" w:rsidRPr="00734691" w:rsidRDefault="00013CC7" w:rsidP="00907D74">
            <w:pPr>
              <w:rPr>
                <w:color w:val="000000"/>
                <w:szCs w:val="18"/>
                <w:lang w:val="fr-FR" w:eastAsia="fr-FR"/>
              </w:rPr>
            </w:pPr>
            <w:r w:rsidRPr="00734691">
              <w:t>0.04</w:t>
            </w:r>
            <w:r w:rsidR="00D307A6" w:rsidRPr="00734691">
              <w:t xml:space="preserve"> m2</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520CBF68" w14:textId="59DE4CFE" w:rsidR="00074DB3" w:rsidRPr="00734691" w:rsidRDefault="00074DB3" w:rsidP="00907D74">
            <w:pPr>
              <w:rPr>
                <w:lang w:eastAsia="fr-FR"/>
              </w:rPr>
            </w:pPr>
            <w:r w:rsidRPr="00734691">
              <w:rPr>
                <w:lang w:eastAsia="fr-FR"/>
              </w:rPr>
              <w:t>TID 10003B</w:t>
            </w:r>
          </w:p>
        </w:tc>
      </w:tr>
      <w:tr w:rsidR="00074DB3" w:rsidRPr="00734691" w14:paraId="5E91184A"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04611FC0" w14:textId="25957D0A"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D0BB03D" w14:textId="630F705E" w:rsidR="00074DB3" w:rsidRPr="00734691" w:rsidRDefault="00D307A6" w:rsidP="00907D74">
            <w:pPr>
              <w:rPr>
                <w:lang w:val="fr-FR" w:eastAsia="fr-FR"/>
              </w:rPr>
            </w:pPr>
            <w:r w:rsidRPr="00734691">
              <w:rPr>
                <w:lang w:val="fr-FR" w:eastAsia="fr-FR"/>
              </w:rPr>
              <w:t>(113788, DCM, "Collimated Field Height")</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474E36F" w14:textId="64963DD3" w:rsidR="00074DB3" w:rsidRPr="00734691" w:rsidRDefault="00F74DF3" w:rsidP="00907D74">
            <w:r w:rsidRPr="00734691">
              <w:t>200.0</w:t>
            </w:r>
            <w:r w:rsidR="00D307A6" w:rsidRPr="00734691">
              <w:t xml:space="preserve"> mm</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7345F9E7" w14:textId="693F3C5F" w:rsidR="00074DB3" w:rsidRPr="00734691" w:rsidRDefault="00074DB3" w:rsidP="00907D74">
            <w:pPr>
              <w:rPr>
                <w:lang w:eastAsia="fr-FR"/>
              </w:rPr>
            </w:pPr>
            <w:r w:rsidRPr="00734691">
              <w:rPr>
                <w:lang w:eastAsia="fr-FR"/>
              </w:rPr>
              <w:t>TID 10003B</w:t>
            </w:r>
          </w:p>
        </w:tc>
      </w:tr>
      <w:tr w:rsidR="00074DB3" w:rsidRPr="00734691" w14:paraId="05A8E6D3"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1DD28157" w14:textId="28718203"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FB89A62" w14:textId="4731FF9F" w:rsidR="00074DB3" w:rsidRPr="00734691" w:rsidRDefault="00D307A6" w:rsidP="00907D74">
            <w:pPr>
              <w:rPr>
                <w:lang w:val="fr-FR" w:eastAsia="fr-FR"/>
              </w:rPr>
            </w:pPr>
            <w:r w:rsidRPr="00734691">
              <w:rPr>
                <w:lang w:val="fr-FR" w:eastAsia="fr-FR"/>
              </w:rPr>
              <w:t>(113789, DCM, "Collimated Field Width")</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80768C8" w14:textId="7F0268D1" w:rsidR="00074DB3" w:rsidRPr="00734691" w:rsidRDefault="00F74DF3" w:rsidP="00907D74">
            <w:r w:rsidRPr="00734691">
              <w:t xml:space="preserve">200.0 </w:t>
            </w:r>
            <w:r w:rsidR="00D307A6" w:rsidRPr="00734691">
              <w:t>mm</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2F4BAFED" w14:textId="737BE1C2" w:rsidR="00074DB3" w:rsidRPr="00734691" w:rsidRDefault="00074DB3" w:rsidP="00907D74">
            <w:pPr>
              <w:rPr>
                <w:lang w:eastAsia="fr-FR"/>
              </w:rPr>
            </w:pPr>
            <w:r w:rsidRPr="00734691">
              <w:rPr>
                <w:lang w:eastAsia="fr-FR"/>
              </w:rPr>
              <w:t>TID 10003B</w:t>
            </w:r>
          </w:p>
        </w:tc>
      </w:tr>
      <w:tr w:rsidR="00074DB3" w:rsidRPr="00734691" w14:paraId="721ADBCF"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5A2DA7D6" w14:textId="206A48A4" w:rsidR="00074DB3" w:rsidRPr="00734691" w:rsidRDefault="00B8203D" w:rsidP="00907D74">
            <w:pPr>
              <w:rPr>
                <w:highlight w:val="yellow"/>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48C9948" w14:textId="62F505B4" w:rsidR="00074DB3" w:rsidRPr="00734691" w:rsidRDefault="00074DB3" w:rsidP="00907D74">
            <w:pPr>
              <w:rPr>
                <w:highlight w:val="yellow"/>
                <w:lang w:eastAsia="fr-FR"/>
              </w:rPr>
            </w:pPr>
            <w:r w:rsidRPr="00734691">
              <w:rPr>
                <w:lang w:eastAsia="fr-FR"/>
              </w:rPr>
              <w:t>(112011, DCM, "Positioner Primary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0E11F25" w14:textId="26CC6CAF" w:rsidR="00074DB3" w:rsidRPr="00734691" w:rsidRDefault="00F74DF3" w:rsidP="00907D74">
            <w:r w:rsidRPr="00734691">
              <w:t xml:space="preserve">30.0 </w:t>
            </w:r>
            <w:r w:rsidR="00074DB3" w:rsidRPr="00734691">
              <w:t>deg</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1774ACEE" w14:textId="3DD67533" w:rsidR="00074DB3" w:rsidRPr="00734691" w:rsidRDefault="00074DB3" w:rsidP="00907D74">
            <w:pPr>
              <w:rPr>
                <w:lang w:eastAsia="fr-FR"/>
              </w:rPr>
            </w:pPr>
            <w:r w:rsidRPr="00734691">
              <w:rPr>
                <w:lang w:eastAsia="fr-FR"/>
              </w:rPr>
              <w:t>TID 10003C</w:t>
            </w:r>
          </w:p>
        </w:tc>
      </w:tr>
      <w:tr w:rsidR="00074DB3" w:rsidRPr="00734691" w14:paraId="5EACD10E"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0B6F7AA1" w14:textId="2B5DFA38"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EC031A7" w14:textId="2658EBCB" w:rsidR="00074DB3" w:rsidRPr="00734691" w:rsidRDefault="00074DB3" w:rsidP="00907D74">
            <w:pPr>
              <w:rPr>
                <w:lang w:eastAsia="fr-FR"/>
              </w:rPr>
            </w:pPr>
            <w:r w:rsidRPr="00734691">
              <w:rPr>
                <w:lang w:eastAsia="fr-FR"/>
              </w:rPr>
              <w:t>(112012, DCM, "Positioner Secondary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E3DB23A" w14:textId="395ADE54" w:rsidR="00074DB3" w:rsidRPr="00734691" w:rsidRDefault="00F74DF3" w:rsidP="00907D74">
            <w:r w:rsidRPr="00734691">
              <w:t xml:space="preserve">0.0 </w:t>
            </w:r>
            <w:r w:rsidR="00074DB3" w:rsidRPr="00734691">
              <w:t>deg</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5FEB3DC0" w14:textId="0BDB6703" w:rsidR="00074DB3" w:rsidRPr="00734691" w:rsidRDefault="00074DB3" w:rsidP="00907D74">
            <w:pPr>
              <w:rPr>
                <w:lang w:eastAsia="fr-FR"/>
              </w:rPr>
            </w:pPr>
            <w:r w:rsidRPr="00734691">
              <w:rPr>
                <w:lang w:eastAsia="fr-FR"/>
              </w:rPr>
              <w:t>TID 10003C</w:t>
            </w:r>
          </w:p>
        </w:tc>
      </w:tr>
      <w:tr w:rsidR="00074DB3" w:rsidRPr="00734691" w14:paraId="0966153B"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26DCEBEA" w14:textId="79F79D64"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4534415" w14:textId="2DCC8187" w:rsidR="00074DB3" w:rsidRPr="00734691" w:rsidRDefault="00074DB3" w:rsidP="00907D74">
            <w:pPr>
              <w:rPr>
                <w:lang w:eastAsia="fr-FR"/>
              </w:rPr>
            </w:pPr>
            <w:r w:rsidRPr="00734691">
              <w:rPr>
                <w:lang w:eastAsia="fr-FR"/>
              </w:rPr>
              <w:t>(113739, DCM, "Positioner Primary End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9678577" w14:textId="7B75845F" w:rsidR="00074DB3" w:rsidRPr="00734691" w:rsidRDefault="00F74DF3" w:rsidP="00907D74">
            <w:r w:rsidRPr="00734691">
              <w:t>-10.0</w:t>
            </w:r>
            <w:r w:rsidR="00074DB3" w:rsidRPr="00734691">
              <w:t xml:space="preserve"> deg</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6377E3AB" w14:textId="536B2251" w:rsidR="00074DB3" w:rsidRPr="00734691" w:rsidRDefault="00074DB3" w:rsidP="00907D74">
            <w:pPr>
              <w:rPr>
                <w:lang w:eastAsia="fr-FR"/>
              </w:rPr>
            </w:pPr>
            <w:r w:rsidRPr="00734691">
              <w:rPr>
                <w:lang w:eastAsia="fr-FR"/>
              </w:rPr>
              <w:t>TID 10003C</w:t>
            </w:r>
          </w:p>
        </w:tc>
      </w:tr>
      <w:tr w:rsidR="00074DB3" w:rsidRPr="00734691" w14:paraId="0C3B2F78" w14:textId="77777777" w:rsidTr="005228CE">
        <w:trPr>
          <w:trHeight w:val="198"/>
        </w:trPr>
        <w:tc>
          <w:tcPr>
            <w:tcW w:w="179" w:type="pct"/>
            <w:tcBorders>
              <w:top w:val="single" w:sz="4" w:space="0" w:color="auto"/>
              <w:left w:val="single" w:sz="4" w:space="0" w:color="auto"/>
              <w:bottom w:val="single" w:sz="4" w:space="0" w:color="auto"/>
              <w:right w:val="single" w:sz="4" w:space="0" w:color="auto"/>
            </w:tcBorders>
          </w:tcPr>
          <w:p w14:paraId="2C492072" w14:textId="266B35B1"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C6E8F1B" w14:textId="48B5E277" w:rsidR="00074DB3" w:rsidRPr="00734691" w:rsidRDefault="00074DB3" w:rsidP="00907D74">
            <w:pPr>
              <w:rPr>
                <w:lang w:eastAsia="fr-FR"/>
              </w:rPr>
            </w:pPr>
            <w:r w:rsidRPr="00734691">
              <w:rPr>
                <w:lang w:eastAsia="fr-FR"/>
              </w:rPr>
              <w:t>(113740, DCM, "Positioner Secondary End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874C28C" w14:textId="356F37F6" w:rsidR="00074DB3" w:rsidRPr="00734691" w:rsidRDefault="00F74DF3" w:rsidP="00907D74">
            <w:r w:rsidRPr="00734691">
              <w:t xml:space="preserve">0.0 </w:t>
            </w:r>
            <w:r w:rsidR="00074DB3" w:rsidRPr="00734691">
              <w:t>deg</w:t>
            </w:r>
          </w:p>
        </w:tc>
        <w:tc>
          <w:tcPr>
            <w:tcW w:w="716" w:type="pct"/>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02583022" w14:textId="50105AF0" w:rsidR="00074DB3" w:rsidRPr="00734691" w:rsidRDefault="00074DB3" w:rsidP="00907D74">
            <w:pPr>
              <w:rPr>
                <w:lang w:eastAsia="fr-FR"/>
              </w:rPr>
            </w:pPr>
            <w:r w:rsidRPr="00734691">
              <w:rPr>
                <w:lang w:eastAsia="fr-FR"/>
              </w:rPr>
              <w:t>TID 10003C</w:t>
            </w:r>
          </w:p>
        </w:tc>
      </w:tr>
      <w:tr w:rsidR="00074DB3" w:rsidRPr="00734691" w14:paraId="7F11254B"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5598BB07" w14:textId="59DDA0B5"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F4BE15C" w14:textId="0D005AEF" w:rsidR="00074DB3" w:rsidRPr="00734691" w:rsidRDefault="00074DB3" w:rsidP="00907D74">
            <w:pPr>
              <w:rPr>
                <w:lang w:eastAsia="fr-FR"/>
              </w:rPr>
            </w:pPr>
            <w:r w:rsidRPr="00734691">
              <w:rPr>
                <w:lang w:eastAsia="fr-FR"/>
              </w:rPr>
              <w:t>(113754, DCM, "Table Head Tilt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D117191" w14:textId="2D0F69D5" w:rsidR="00074DB3" w:rsidRPr="00734691" w:rsidRDefault="00F74DF3" w:rsidP="00907D74">
            <w:r w:rsidRPr="00734691">
              <w:t xml:space="preserve">0.0 </w:t>
            </w:r>
            <w:r w:rsidR="00074DB3" w:rsidRPr="00734691">
              <w:t>deg</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13EBE24" w14:textId="73BA78C3" w:rsidR="00074DB3" w:rsidRPr="00734691" w:rsidRDefault="00074DB3" w:rsidP="00907D74">
            <w:pPr>
              <w:rPr>
                <w:lang w:eastAsia="fr-FR"/>
              </w:rPr>
            </w:pPr>
            <w:r w:rsidRPr="00734691">
              <w:rPr>
                <w:lang w:eastAsia="fr-FR"/>
              </w:rPr>
              <w:t>TID 10003C</w:t>
            </w:r>
          </w:p>
        </w:tc>
      </w:tr>
      <w:tr w:rsidR="00074DB3" w:rsidRPr="00734691" w14:paraId="591D0C0B"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4FD0B39E" w14:textId="17E57C48"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4879A87" w14:textId="08339F31" w:rsidR="00074DB3" w:rsidRPr="00734691" w:rsidRDefault="00074DB3" w:rsidP="00907D74">
            <w:pPr>
              <w:rPr>
                <w:lang w:eastAsia="fr-FR"/>
              </w:rPr>
            </w:pPr>
            <w:r w:rsidRPr="00734691">
              <w:rPr>
                <w:lang w:eastAsia="fr-FR"/>
              </w:rPr>
              <w:t>(113755, DCM, "Table Horizontal Rotation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13FF6A0" w14:textId="177D338F" w:rsidR="00074DB3" w:rsidRPr="00734691" w:rsidRDefault="00F74DF3" w:rsidP="00907D74">
            <w:r w:rsidRPr="00734691">
              <w:t xml:space="preserve">0.0 </w:t>
            </w:r>
            <w:r w:rsidR="00074DB3" w:rsidRPr="00734691">
              <w:t>deg</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DE519D5" w14:textId="53B7B77E" w:rsidR="00074DB3" w:rsidRPr="00734691" w:rsidRDefault="00074DB3" w:rsidP="00907D74">
            <w:pPr>
              <w:rPr>
                <w:lang w:eastAsia="fr-FR"/>
              </w:rPr>
            </w:pPr>
            <w:r w:rsidRPr="00734691">
              <w:rPr>
                <w:lang w:eastAsia="fr-FR"/>
              </w:rPr>
              <w:t>TID 10003C</w:t>
            </w:r>
          </w:p>
        </w:tc>
      </w:tr>
      <w:tr w:rsidR="00074DB3" w:rsidRPr="00734691" w14:paraId="2909C781"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4A63F203" w14:textId="5B4F9A76"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7484C21" w14:textId="6CCBF5EC" w:rsidR="00074DB3" w:rsidRPr="00734691" w:rsidRDefault="00074DB3" w:rsidP="00907D74">
            <w:pPr>
              <w:rPr>
                <w:lang w:eastAsia="fr-FR"/>
              </w:rPr>
            </w:pPr>
            <w:r w:rsidRPr="00734691">
              <w:rPr>
                <w:lang w:eastAsia="fr-FR"/>
              </w:rPr>
              <w:t>(113756, DCM, "Table Cradle Tilt Angle")</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9D9589" w14:textId="0819A14F" w:rsidR="00074DB3" w:rsidRPr="00734691" w:rsidRDefault="00F74DF3" w:rsidP="00907D74">
            <w:r w:rsidRPr="00734691">
              <w:t xml:space="preserve">0.0 </w:t>
            </w:r>
            <w:r w:rsidR="00074DB3" w:rsidRPr="00734691">
              <w:t>deg</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7E72DF" w14:textId="4A0730EB" w:rsidR="00074DB3" w:rsidRPr="00734691" w:rsidRDefault="00074DB3" w:rsidP="00907D74">
            <w:pPr>
              <w:rPr>
                <w:lang w:eastAsia="fr-FR"/>
              </w:rPr>
            </w:pPr>
            <w:r w:rsidRPr="00734691">
              <w:rPr>
                <w:lang w:eastAsia="fr-FR"/>
              </w:rPr>
              <w:t>TID 10003C</w:t>
            </w:r>
          </w:p>
        </w:tc>
      </w:tr>
      <w:tr w:rsidR="00074DB3" w:rsidRPr="00734691" w14:paraId="11DFBCD4" w14:textId="77777777" w:rsidTr="00005249">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904CD1" w14:textId="2AE78937" w:rsidR="00074DB3" w:rsidRPr="00734691" w:rsidRDefault="00074DB3" w:rsidP="00907D74">
            <w:pPr>
              <w:rPr>
                <w:color w:val="000000"/>
                <w:lang w:eastAsia="fr-FR"/>
              </w:rPr>
            </w:pPr>
            <w:r w:rsidRPr="00734691">
              <w:rPr>
                <w:color w:val="000000"/>
                <w:lang w:eastAsia="fr-FR"/>
              </w:rPr>
              <w:t xml:space="preserve"> </w:t>
            </w:r>
            <w:r w:rsidR="00D641A9" w:rsidRPr="00734691">
              <w:rPr>
                <w:lang w:eastAsia="fr-FR"/>
              </w:rPr>
              <w:t>Next rows are multiple inclusions drawn from CID 10008 “Dose Related Distance Measurements”</w:t>
            </w:r>
          </w:p>
        </w:tc>
      </w:tr>
      <w:tr w:rsidR="00074DB3" w:rsidRPr="00734691" w14:paraId="62628821"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2BA4E429" w14:textId="5436F486"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FD1D25B" w14:textId="3AE4BDAD" w:rsidR="00074DB3" w:rsidRPr="00734691" w:rsidRDefault="00074DB3" w:rsidP="00907D74">
            <w:pPr>
              <w:rPr>
                <w:lang w:eastAsia="fr-FR"/>
              </w:rPr>
            </w:pPr>
            <w:r w:rsidRPr="00734691">
              <w:rPr>
                <w:lang w:eastAsia="fr-FR"/>
              </w:rPr>
              <w:t xml:space="preserve">(113751, DCM, </w:t>
            </w:r>
            <w:r w:rsidR="00654B1F" w:rsidRPr="00734691">
              <w:rPr>
                <w:lang w:eastAsia="fr-FR"/>
              </w:rPr>
              <w:t>“</w:t>
            </w:r>
            <w:r w:rsidRPr="00734691">
              <w:rPr>
                <w:lang w:eastAsia="fr-FR"/>
              </w:rPr>
              <w:t>Table Longitudinal Position</w:t>
            </w:r>
            <w:r w:rsidR="00654B1F" w:rsidRPr="00734691">
              <w:rPr>
                <w:lang w:eastAsia="fr-FR"/>
              </w:rPr>
              <w:t>”</w:t>
            </w:r>
            <w:r w:rsidRPr="00734691">
              <w:rPr>
                <w:lang w:eastAsia="fr-FR"/>
              </w:rPr>
              <w:t>)</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F7FE89D" w14:textId="461F9471" w:rsidR="00074DB3" w:rsidRPr="00734691" w:rsidRDefault="000E7D95" w:rsidP="00907D74">
            <w:r w:rsidRPr="00734691">
              <w:t>5</w:t>
            </w:r>
            <w:r w:rsidR="00F74DF3" w:rsidRPr="00734691">
              <w:t xml:space="preserve">0.0 </w:t>
            </w:r>
            <w:r w:rsidR="00074DB3" w:rsidRPr="00734691">
              <w:t>mm</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90BBD1B" w14:textId="72D9F7AF" w:rsidR="00074DB3" w:rsidRPr="00734691" w:rsidRDefault="00074DB3" w:rsidP="00907D74">
            <w:pPr>
              <w:rPr>
                <w:lang w:eastAsia="fr-FR"/>
              </w:rPr>
            </w:pPr>
            <w:r w:rsidRPr="00734691">
              <w:rPr>
                <w:lang w:eastAsia="fr-FR"/>
              </w:rPr>
              <w:t xml:space="preserve">TID </w:t>
            </w:r>
            <w:bookmarkStart w:id="84" w:name="_Hlk207788963"/>
            <w:r w:rsidRPr="00734691">
              <w:rPr>
                <w:lang w:eastAsia="fr-FR"/>
              </w:rPr>
              <w:t>10003C</w:t>
            </w:r>
            <w:bookmarkEnd w:id="84"/>
          </w:p>
        </w:tc>
      </w:tr>
      <w:tr w:rsidR="00074DB3" w:rsidRPr="00734691" w14:paraId="24F20C9F"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77EB98B4" w14:textId="475CF52F"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44E1D4A" w14:textId="2B11FE78" w:rsidR="00074DB3" w:rsidRPr="00734691" w:rsidRDefault="00074DB3" w:rsidP="00907D74">
            <w:pPr>
              <w:rPr>
                <w:lang w:eastAsia="fr-FR"/>
              </w:rPr>
            </w:pPr>
            <w:r w:rsidRPr="00734691">
              <w:rPr>
                <w:lang w:eastAsia="fr-FR"/>
              </w:rPr>
              <w:t xml:space="preserve">(113752, DCM, </w:t>
            </w:r>
            <w:r w:rsidR="00654B1F" w:rsidRPr="00734691">
              <w:rPr>
                <w:lang w:eastAsia="fr-FR"/>
              </w:rPr>
              <w:t>“</w:t>
            </w:r>
            <w:r w:rsidRPr="00734691">
              <w:rPr>
                <w:lang w:eastAsia="fr-FR"/>
              </w:rPr>
              <w:t>Table Lateral Position</w:t>
            </w:r>
            <w:r w:rsidR="00654B1F" w:rsidRPr="00734691">
              <w:rPr>
                <w:lang w:eastAsia="fr-FR"/>
              </w:rPr>
              <w:t>”</w:t>
            </w:r>
            <w:r w:rsidRPr="00734691">
              <w:rPr>
                <w:lang w:eastAsia="fr-FR"/>
              </w:rPr>
              <w:t>)</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3C668F0" w14:textId="17BF1D07" w:rsidR="00074DB3" w:rsidRPr="00734691" w:rsidRDefault="000E7D95" w:rsidP="00907D74">
            <w:r w:rsidRPr="00734691">
              <w:t>40</w:t>
            </w:r>
            <w:r w:rsidR="00F74DF3" w:rsidRPr="00734691">
              <w:t xml:space="preserve">0.0 </w:t>
            </w:r>
            <w:r w:rsidR="00074DB3" w:rsidRPr="00734691">
              <w:t>mm</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DB49CD9" w14:textId="045EA440" w:rsidR="00074DB3" w:rsidRPr="00734691" w:rsidRDefault="00074DB3" w:rsidP="00907D74">
            <w:pPr>
              <w:rPr>
                <w:lang w:eastAsia="fr-FR"/>
              </w:rPr>
            </w:pPr>
            <w:r w:rsidRPr="00734691">
              <w:rPr>
                <w:lang w:eastAsia="fr-FR"/>
              </w:rPr>
              <w:t>TID 10003C</w:t>
            </w:r>
          </w:p>
        </w:tc>
      </w:tr>
      <w:tr w:rsidR="00074DB3" w:rsidRPr="00734691" w14:paraId="5471A677"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0EE5A744" w14:textId="626B3F01"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4E88E3" w14:textId="019F7FA2" w:rsidR="00074DB3" w:rsidRPr="00734691" w:rsidRDefault="00074DB3" w:rsidP="00907D74">
            <w:pPr>
              <w:rPr>
                <w:lang w:eastAsia="fr-FR"/>
              </w:rPr>
            </w:pPr>
            <w:r w:rsidRPr="00734691">
              <w:rPr>
                <w:lang w:eastAsia="fr-FR"/>
              </w:rPr>
              <w:t xml:space="preserve">(113753, DCM, </w:t>
            </w:r>
            <w:r w:rsidR="00654B1F" w:rsidRPr="00734691">
              <w:rPr>
                <w:lang w:eastAsia="fr-FR"/>
              </w:rPr>
              <w:t>“</w:t>
            </w:r>
            <w:r w:rsidRPr="00734691">
              <w:rPr>
                <w:lang w:eastAsia="fr-FR"/>
              </w:rPr>
              <w:t>Table Height Position</w:t>
            </w:r>
            <w:r w:rsidR="00654B1F" w:rsidRPr="00734691">
              <w:rPr>
                <w:lang w:eastAsia="fr-FR"/>
              </w:rPr>
              <w:t>”</w:t>
            </w:r>
            <w:r w:rsidRPr="00734691">
              <w:rPr>
                <w:lang w:eastAsia="fr-FR"/>
              </w:rPr>
              <w:t>)</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E6343F" w14:textId="0A2593EA" w:rsidR="00074DB3" w:rsidRPr="00734691" w:rsidRDefault="00F74DF3" w:rsidP="00907D74">
            <w:r w:rsidRPr="00734691">
              <w:t>150.0</w:t>
            </w:r>
            <w:r w:rsidR="00074DB3" w:rsidRPr="00734691">
              <w:t xml:space="preserve"> mm</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06F2F2D" w14:textId="3DCFE7A5" w:rsidR="00074DB3" w:rsidRPr="00734691" w:rsidRDefault="00074DB3" w:rsidP="00907D74">
            <w:pPr>
              <w:rPr>
                <w:lang w:eastAsia="fr-FR"/>
              </w:rPr>
            </w:pPr>
            <w:r w:rsidRPr="00734691">
              <w:rPr>
                <w:lang w:eastAsia="fr-FR"/>
              </w:rPr>
              <w:t>TID 10003C</w:t>
            </w:r>
          </w:p>
        </w:tc>
      </w:tr>
      <w:tr w:rsidR="00074DB3" w:rsidRPr="00734691" w14:paraId="339E2A23"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2BD87634" w14:textId="7C6FA71F"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A3B7A31" w14:textId="0EC12D4E" w:rsidR="00074DB3" w:rsidRPr="00734691" w:rsidRDefault="00074DB3" w:rsidP="00907D74">
            <w:pPr>
              <w:rPr>
                <w:lang w:eastAsia="fr-FR"/>
              </w:rPr>
            </w:pPr>
            <w:r w:rsidRPr="00734691">
              <w:rPr>
                <w:lang w:eastAsia="fr-FR"/>
              </w:rPr>
              <w:t xml:space="preserve">(113750, DCM, </w:t>
            </w:r>
            <w:r w:rsidR="00654B1F" w:rsidRPr="00734691">
              <w:rPr>
                <w:lang w:eastAsia="fr-FR"/>
              </w:rPr>
              <w:t>“</w:t>
            </w:r>
            <w:r w:rsidRPr="00734691">
              <w:rPr>
                <w:lang w:eastAsia="fr-FR"/>
              </w:rPr>
              <w:t>Distance Source to Detector</w:t>
            </w:r>
            <w:r w:rsidR="00654B1F" w:rsidRPr="00734691">
              <w:rPr>
                <w:lang w:eastAsia="fr-FR"/>
              </w:rPr>
              <w:t>”</w:t>
            </w:r>
            <w:r w:rsidRPr="00734691">
              <w:rPr>
                <w:lang w:eastAsia="fr-FR"/>
              </w:rPr>
              <w:t>)</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6CB6059" w14:textId="3C0922CA" w:rsidR="00074DB3" w:rsidRPr="00734691" w:rsidRDefault="00F74DF3" w:rsidP="00907D74">
            <w:r w:rsidRPr="00734691">
              <w:t>1100.0</w:t>
            </w:r>
            <w:r w:rsidR="00074DB3" w:rsidRPr="00734691">
              <w:t xml:space="preserve"> mm</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33C192B" w14:textId="6BF667DA" w:rsidR="00074DB3" w:rsidRPr="00734691" w:rsidRDefault="00074DB3" w:rsidP="00907D74">
            <w:pPr>
              <w:rPr>
                <w:lang w:eastAsia="fr-FR"/>
              </w:rPr>
            </w:pPr>
            <w:r w:rsidRPr="00734691">
              <w:rPr>
                <w:lang w:eastAsia="fr-FR"/>
              </w:rPr>
              <w:t>TID 10003C</w:t>
            </w:r>
          </w:p>
        </w:tc>
      </w:tr>
      <w:tr w:rsidR="00074DB3" w:rsidRPr="00734691" w14:paraId="36F9AF63" w14:textId="77777777" w:rsidTr="005228CE">
        <w:trPr>
          <w:trHeight w:val="136"/>
        </w:trPr>
        <w:tc>
          <w:tcPr>
            <w:tcW w:w="179" w:type="pct"/>
            <w:tcBorders>
              <w:top w:val="single" w:sz="4" w:space="0" w:color="auto"/>
              <w:left w:val="single" w:sz="4" w:space="0" w:color="auto"/>
              <w:bottom w:val="single" w:sz="4" w:space="0" w:color="auto"/>
              <w:right w:val="single" w:sz="4" w:space="0" w:color="auto"/>
            </w:tcBorders>
          </w:tcPr>
          <w:p w14:paraId="1188CB26" w14:textId="0E9EC81D" w:rsidR="00074DB3" w:rsidRPr="00734691" w:rsidRDefault="00B8203D" w:rsidP="00907D74">
            <w:pPr>
              <w:rPr>
                <w:lang w:eastAsia="fr-FR"/>
              </w:rPr>
            </w:pPr>
            <w:r w:rsidRPr="00734691">
              <w:rPr>
                <w:lang w:eastAsia="fr-FR"/>
              </w:rPr>
              <w:t xml:space="preserve"> &gt;</w:t>
            </w:r>
          </w:p>
        </w:tc>
        <w:tc>
          <w:tcPr>
            <w:tcW w:w="250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7E623AE" w14:textId="3AD78DF4" w:rsidR="00074DB3" w:rsidRPr="00734691" w:rsidRDefault="00074DB3" w:rsidP="00907D74">
            <w:pPr>
              <w:rPr>
                <w:lang w:eastAsia="fr-FR"/>
              </w:rPr>
            </w:pPr>
            <w:r w:rsidRPr="00734691">
              <w:rPr>
                <w:lang w:eastAsia="fr-FR"/>
              </w:rPr>
              <w:t xml:space="preserve">(113737, DCM, </w:t>
            </w:r>
            <w:r w:rsidR="00654B1F" w:rsidRPr="00734691">
              <w:rPr>
                <w:lang w:eastAsia="fr-FR"/>
              </w:rPr>
              <w:t>“</w:t>
            </w:r>
            <w:r w:rsidRPr="00734691">
              <w:rPr>
                <w:lang w:eastAsia="fr-FR"/>
              </w:rPr>
              <w:t>Distance Source to Reference Point</w:t>
            </w:r>
            <w:r w:rsidR="00654B1F" w:rsidRPr="00734691">
              <w:rPr>
                <w:lang w:eastAsia="fr-FR"/>
              </w:rPr>
              <w:t>”</w:t>
            </w:r>
            <w:r w:rsidRPr="00734691">
              <w:rPr>
                <w:lang w:eastAsia="fr-FR"/>
              </w:rPr>
              <w:t>)</w:t>
            </w:r>
          </w:p>
        </w:tc>
        <w:tc>
          <w:tcPr>
            <w:tcW w:w="159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2F3B0DC" w14:textId="26B6F9EB" w:rsidR="00074DB3" w:rsidRPr="00734691" w:rsidRDefault="00F74DF3" w:rsidP="00907D74">
            <w:r w:rsidRPr="00734691">
              <w:t>650</w:t>
            </w:r>
            <w:r w:rsidR="001F15F4" w:rsidRPr="00734691">
              <w:t>.0</w:t>
            </w:r>
            <w:r w:rsidR="00074DB3" w:rsidRPr="00734691">
              <w:t xml:space="preserve"> mm</w:t>
            </w:r>
          </w:p>
        </w:tc>
        <w:tc>
          <w:tcPr>
            <w:tcW w:w="71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9D4E248" w14:textId="75B74B8B" w:rsidR="00074DB3" w:rsidRPr="00734691" w:rsidRDefault="00074DB3" w:rsidP="00907D74">
            <w:pPr>
              <w:rPr>
                <w:lang w:eastAsia="fr-FR"/>
              </w:rPr>
            </w:pPr>
            <w:r w:rsidRPr="00734691">
              <w:rPr>
                <w:lang w:eastAsia="fr-FR"/>
              </w:rPr>
              <w:t>TID 10003C</w:t>
            </w:r>
          </w:p>
        </w:tc>
      </w:tr>
    </w:tbl>
    <w:p w14:paraId="72170EF9" w14:textId="0FE516BD" w:rsidR="00E45D80" w:rsidRPr="00734691" w:rsidRDefault="00E45D80" w:rsidP="00907D74"/>
    <w:p w14:paraId="190F6505" w14:textId="0EB9DFB1" w:rsidR="00B70748" w:rsidRPr="00734691" w:rsidRDefault="00D50357" w:rsidP="00907D74">
      <w:pPr>
        <w:pStyle w:val="Heading4"/>
        <w:rPr>
          <w:sz w:val="18"/>
          <w:szCs w:val="18"/>
        </w:rPr>
      </w:pPr>
      <w:bookmarkStart w:id="85" w:name="_Toc219295277"/>
      <w:r w:rsidRPr="00734691">
        <w:lastRenderedPageBreak/>
        <w:t>ZZZZZ.4.5</w:t>
      </w:r>
      <w:r w:rsidR="00B70748" w:rsidRPr="00734691">
        <w:t>.</w:t>
      </w:r>
      <w:r w:rsidR="00F26905" w:rsidRPr="00734691">
        <w:t>3</w:t>
      </w:r>
      <w:r w:rsidR="00B70748" w:rsidRPr="00734691">
        <w:t> </w:t>
      </w:r>
      <w:r w:rsidR="002C5C3B" w:rsidRPr="00734691">
        <w:t xml:space="preserve">X-Ray </w:t>
      </w:r>
      <w:r w:rsidR="00B70748" w:rsidRPr="00734691">
        <w:t>Isocenter Reference System</w:t>
      </w:r>
      <w:r w:rsidR="00D3493D" w:rsidRPr="00734691">
        <w:t xml:space="preserve"> </w:t>
      </w:r>
      <w:r w:rsidR="00276F68" w:rsidRPr="00734691">
        <w:t>in Traditional RDSR</w:t>
      </w:r>
      <w:bookmarkEnd w:id="85"/>
    </w:p>
    <w:p w14:paraId="70A18588" w14:textId="6DD51F57" w:rsidR="00F60E4F" w:rsidRPr="00734691" w:rsidRDefault="0035339B" w:rsidP="00907D74">
      <w:r w:rsidRPr="00734691">
        <w:t>A</w:t>
      </w:r>
      <w:r w:rsidR="00B70748" w:rsidRPr="00734691">
        <w:rPr>
          <w:noProof/>
        </w:rPr>
        <w:t xml:space="preserve"> complete geometric description of </w:t>
      </w:r>
      <w:r w:rsidR="00411E9F" w:rsidRPr="00734691">
        <w:rPr>
          <w:noProof/>
        </w:rPr>
        <w:t>the</w:t>
      </w:r>
      <w:r w:rsidR="00B70748" w:rsidRPr="00734691">
        <w:rPr>
          <w:noProof/>
        </w:rPr>
        <w:t xml:space="preserve"> </w:t>
      </w:r>
      <w:r w:rsidR="00B70748" w:rsidRPr="00734691">
        <w:t xml:space="preserve">equipment </w:t>
      </w:r>
      <w:r w:rsidR="00B70748" w:rsidRPr="00734691">
        <w:rPr>
          <w:noProof/>
        </w:rPr>
        <w:t xml:space="preserve">components </w:t>
      </w:r>
      <w:r w:rsidR="00411E9F" w:rsidRPr="00734691">
        <w:rPr>
          <w:noProof/>
        </w:rPr>
        <w:t xml:space="preserve">within the same coordinates system </w:t>
      </w:r>
      <w:r w:rsidR="00B70748" w:rsidRPr="00734691">
        <w:rPr>
          <w:noProof/>
        </w:rPr>
        <w:t>is required for a complete understanding of dose distribution and potential patient impact</w:t>
      </w:r>
      <w:r w:rsidR="00B70748" w:rsidRPr="00734691">
        <w:t xml:space="preserve">. </w:t>
      </w:r>
    </w:p>
    <w:p w14:paraId="0AA55EB3" w14:textId="71E0B992" w:rsidR="004B20B0" w:rsidRPr="00734691" w:rsidRDefault="004B20B0" w:rsidP="00907D74">
      <w:r w:rsidRPr="00734691">
        <w:rPr>
          <w:color w:val="000000" w:themeColor="text1"/>
        </w:rPr>
        <w:t>In the RDSR Instances, w</w:t>
      </w:r>
      <w:r w:rsidR="00411E9F" w:rsidRPr="00734691">
        <w:rPr>
          <w:color w:val="000000" w:themeColor="text1"/>
        </w:rPr>
        <w:t xml:space="preserve">hen the </w:t>
      </w:r>
      <w:r w:rsidR="00411E9F" w:rsidRPr="00734691">
        <w:t>Reference Point is defined with respect to the Isocenter, the position of the table supporting the patient should also be defined with respect to th</w:t>
      </w:r>
      <w:r w:rsidR="000E17A1" w:rsidRPr="00734691">
        <w:t>at</w:t>
      </w:r>
      <w:r w:rsidR="00411E9F" w:rsidRPr="00734691">
        <w:t xml:space="preserve"> Isocenter</w:t>
      </w:r>
      <w:r w:rsidRPr="00734691">
        <w:t xml:space="preserve"> to allow relating the Reference Point to the surface of the patient laying on the table.</w:t>
      </w:r>
    </w:p>
    <w:p w14:paraId="2F511F76" w14:textId="27EFF571" w:rsidR="00032FED" w:rsidRPr="00734691" w:rsidRDefault="00032FED" w:rsidP="00907D74">
      <w:pPr>
        <w:rPr>
          <w:color w:val="0D0D0D" w:themeColor="text1" w:themeTint="F2"/>
        </w:rPr>
      </w:pPr>
      <w:r w:rsidRPr="00734691">
        <w:t xml:space="preserve">The Content Items for the Table </w:t>
      </w:r>
      <w:r w:rsidRPr="00734691">
        <w:rPr>
          <w:color w:val="000000"/>
          <w:lang w:eastAsia="fr-FR"/>
        </w:rPr>
        <w:t>Longitudinal, Lateral, and Height Positions</w:t>
      </w:r>
      <w:r w:rsidRPr="00734691">
        <w:t xml:space="preserve"> in the Traditional </w:t>
      </w:r>
      <w:r w:rsidR="004B20B0" w:rsidRPr="00734691">
        <w:t>RDSR</w:t>
      </w:r>
      <w:r w:rsidR="004B20B0" w:rsidRPr="00734691">
        <w:rPr>
          <w:color w:val="000000"/>
          <w:lang w:eastAsia="fr-FR"/>
        </w:rPr>
        <w:t xml:space="preserve"> </w:t>
      </w:r>
      <w:r w:rsidR="00C30D8A" w:rsidRPr="00734691">
        <w:rPr>
          <w:color w:val="000000"/>
          <w:lang w:eastAsia="fr-FR"/>
        </w:rPr>
        <w:t>are</w:t>
      </w:r>
      <w:r w:rsidR="002D7462" w:rsidRPr="00734691">
        <w:t xml:space="preserve"> defined with respect to an arbitrary coordinate system which is not necessarily related to the Isocenter</w:t>
      </w:r>
      <w:r w:rsidR="0062198C" w:rsidRPr="00734691">
        <w:t xml:space="preserve">. </w:t>
      </w:r>
      <w:r w:rsidR="00F60E4F" w:rsidRPr="00734691">
        <w:t>To overcome th</w:t>
      </w:r>
      <w:r w:rsidR="002C1A84" w:rsidRPr="00734691">
        <w:t>is</w:t>
      </w:r>
      <w:r w:rsidR="00F60E4F" w:rsidRPr="00734691">
        <w:t xml:space="preserve"> limitation</w:t>
      </w:r>
      <w:r w:rsidR="00411E9F" w:rsidRPr="00734691">
        <w:t>,</w:t>
      </w:r>
      <w:r w:rsidR="00F60E4F" w:rsidRPr="00734691">
        <w:t xml:space="preserve"> </w:t>
      </w:r>
      <w:r w:rsidRPr="00734691">
        <w:t xml:space="preserve">the Traditional </w:t>
      </w:r>
      <w:r w:rsidR="00C30D8A" w:rsidRPr="00734691">
        <w:t xml:space="preserve">RDSR </w:t>
      </w:r>
      <w:r w:rsidRPr="00734691">
        <w:t xml:space="preserve">also encodes table positions in </w:t>
      </w:r>
      <w:r w:rsidRPr="00734691">
        <w:rPr>
          <w:color w:val="0D0D0D" w:themeColor="text1" w:themeTint="F2"/>
        </w:rPr>
        <w:t xml:space="preserve">the </w:t>
      </w:r>
      <w:r w:rsidR="0018154E" w:rsidRPr="00734691">
        <w:rPr>
          <w:color w:val="0D0D0D" w:themeColor="text1" w:themeTint="F2"/>
        </w:rPr>
        <w:t xml:space="preserve">X-Ray </w:t>
      </w:r>
      <w:r w:rsidRPr="00734691">
        <w:rPr>
          <w:color w:val="0D0D0D" w:themeColor="text1" w:themeTint="F2"/>
        </w:rPr>
        <w:t xml:space="preserve">Isocenter Coordinate System following the definitions in DICOM </w:t>
      </w:r>
      <w:r w:rsidR="00C30D8A" w:rsidRPr="00734691">
        <w:rPr>
          <w:color w:val="0D0D0D" w:themeColor="text1" w:themeTint="F2"/>
        </w:rPr>
        <w:t>PS 3.3 Section C.8.19.6.13</w:t>
      </w:r>
      <w:r w:rsidRPr="00734691">
        <w:rPr>
          <w:color w:val="0D0D0D" w:themeColor="text1" w:themeTint="F2"/>
        </w:rPr>
        <w:t>, for equipment that implements the X-Ray Isocenter Reference System model.</w:t>
      </w:r>
    </w:p>
    <w:p w14:paraId="1DB8A4BF" w14:textId="21ACB708" w:rsidR="00C30D8A" w:rsidRPr="00734691" w:rsidRDefault="00032FED" w:rsidP="00907D74">
      <w:pPr>
        <w:rPr>
          <w:u w:val="single"/>
        </w:rPr>
      </w:pPr>
      <w:r w:rsidRPr="00734691">
        <w:t>Also refer to DICOM</w:t>
      </w:r>
      <w:r w:rsidR="00C30D8A" w:rsidRPr="00734691">
        <w:t xml:space="preserve"> PS 3.17 Annex Z</w:t>
      </w:r>
      <w:r w:rsidRPr="00734691">
        <w:t xml:space="preserve"> and </w:t>
      </w:r>
      <w:r w:rsidR="00C30D8A" w:rsidRPr="00734691">
        <w:t>PS 3.17 Section FFF.2.1.3 for additional examples</w:t>
      </w:r>
      <w:r w:rsidR="0080645E" w:rsidRPr="00734691">
        <w:t xml:space="preserve"> of the X-Ray Isocenter Reference System model</w:t>
      </w:r>
      <w:r w:rsidR="00C30D8A" w:rsidRPr="00734691">
        <w:t>.</w:t>
      </w:r>
    </w:p>
    <w:p w14:paraId="60AB937C" w14:textId="1A7D139E" w:rsidR="00664570" w:rsidRPr="00734691" w:rsidRDefault="002C1CC0" w:rsidP="00907D74">
      <w:r w:rsidRPr="002C1CC0">
        <w:t xml:space="preserve">Table ZZZZZ.4.5.3-1 </w:t>
      </w:r>
      <w:r w:rsidR="00664570" w:rsidRPr="00734691">
        <w:t xml:space="preserve">shows </w:t>
      </w:r>
      <w:r w:rsidR="00FB066F" w:rsidRPr="00734691">
        <w:t>the</w:t>
      </w:r>
      <w:r w:rsidR="00664570" w:rsidRPr="00734691">
        <w:t xml:space="preserve"> encoding </w:t>
      </w:r>
      <w:r w:rsidR="00FB066F" w:rsidRPr="00734691">
        <w:t xml:space="preserve">of the </w:t>
      </w:r>
      <w:r w:rsidR="0018154E" w:rsidRPr="00734691">
        <w:t xml:space="preserve">X-Ray </w:t>
      </w:r>
      <w:r w:rsidR="008E43B6" w:rsidRPr="00734691">
        <w:t>Isocenter Reference System in Traditional RDSR</w:t>
      </w:r>
      <w:r w:rsidR="00245B94" w:rsidRPr="00734691">
        <w:t>:</w:t>
      </w:r>
    </w:p>
    <w:p w14:paraId="0051F751" w14:textId="79A065A0" w:rsidR="00E84F24" w:rsidRPr="00734691" w:rsidRDefault="00E84F24" w:rsidP="00A52F4F">
      <w:pPr>
        <w:pStyle w:val="TableLabel"/>
      </w:pPr>
      <w:r w:rsidRPr="00734691">
        <w:t xml:space="preserve">Table </w:t>
      </w:r>
      <w:r w:rsidR="00D50357" w:rsidRPr="00734691">
        <w:t>ZZZZZ.4.5</w:t>
      </w:r>
      <w:r w:rsidRPr="00734691">
        <w:t>.3-1</w:t>
      </w:r>
      <w:r w:rsidR="00EE65CD">
        <w:t>.</w:t>
      </w:r>
      <w:r w:rsidRPr="00734691">
        <w:t xml:space="preserve"> Example of Encoding </w:t>
      </w:r>
      <w:r w:rsidR="0018154E" w:rsidRPr="00734691">
        <w:t xml:space="preserve">X-Ray </w:t>
      </w:r>
      <w:r w:rsidRPr="00734691">
        <w:t>Isocenter Reference System in Traditional RDSR</w:t>
      </w:r>
    </w:p>
    <w:tbl>
      <w:tblPr>
        <w:tblW w:w="9895" w:type="dxa"/>
        <w:tblLayout w:type="fixed"/>
        <w:tblCellMar>
          <w:left w:w="10" w:type="dxa"/>
          <w:right w:w="10" w:type="dxa"/>
        </w:tblCellMar>
        <w:tblLook w:val="04A0" w:firstRow="1" w:lastRow="0" w:firstColumn="1" w:lastColumn="0" w:noHBand="0" w:noVBand="1"/>
      </w:tblPr>
      <w:tblGrid>
        <w:gridCol w:w="338"/>
        <w:gridCol w:w="5867"/>
        <w:gridCol w:w="2204"/>
        <w:gridCol w:w="1486"/>
      </w:tblGrid>
      <w:tr w:rsidR="00CA42F6" w:rsidRPr="00734691" w14:paraId="5D44A1A0" w14:textId="77777777" w:rsidTr="00CA42F6">
        <w:trPr>
          <w:trHeight w:val="136"/>
          <w:tblHeader/>
        </w:trPr>
        <w:tc>
          <w:tcPr>
            <w:tcW w:w="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BD535" w14:textId="77777777" w:rsidR="006865E3" w:rsidRPr="00734691" w:rsidRDefault="006865E3" w:rsidP="00907D74"/>
        </w:tc>
        <w:tc>
          <w:tcPr>
            <w:tcW w:w="5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3EFF439F" w14:textId="7F3B4234" w:rsidR="006865E3" w:rsidRPr="00A52F4F" w:rsidRDefault="006865E3" w:rsidP="00907D74">
            <w:pPr>
              <w:rPr>
                <w:b/>
                <w:bCs/>
              </w:rPr>
            </w:pPr>
            <w:r w:rsidRPr="00A52F4F">
              <w:rPr>
                <w:b/>
                <w:bCs/>
              </w:rPr>
              <w:t>Concept Name</w:t>
            </w: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61D1FDDB" w14:textId="1F67C864" w:rsidR="006865E3" w:rsidRPr="00A52F4F" w:rsidRDefault="0010516D" w:rsidP="00907D74">
            <w:pPr>
              <w:rPr>
                <w:b/>
                <w:bCs/>
              </w:rPr>
            </w:pPr>
            <w:r w:rsidRPr="00A52F4F">
              <w:rPr>
                <w:b/>
                <w:bCs/>
              </w:rPr>
              <w:t>Concept</w:t>
            </w:r>
            <w:r w:rsidR="006865E3" w:rsidRPr="00A52F4F">
              <w:rPr>
                <w:b/>
                <w:bCs/>
              </w:rPr>
              <w:t xml:space="preserve"> Value</w:t>
            </w:r>
          </w:p>
        </w:tc>
        <w:tc>
          <w:tcPr>
            <w:tcW w:w="148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5004A541" w14:textId="77777777" w:rsidR="006865E3" w:rsidRPr="00A52F4F" w:rsidRDefault="006865E3" w:rsidP="00907D74">
            <w:pPr>
              <w:rPr>
                <w:b/>
                <w:bCs/>
              </w:rPr>
            </w:pPr>
            <w:r w:rsidRPr="00A52F4F">
              <w:rPr>
                <w:b/>
                <w:bCs/>
              </w:rPr>
              <w:t>TID</w:t>
            </w:r>
          </w:p>
        </w:tc>
      </w:tr>
      <w:tr w:rsidR="006865E3" w:rsidRPr="00734691" w14:paraId="43134909"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2CF9705C" w14:textId="77777777" w:rsidR="006865E3" w:rsidRPr="00734691" w:rsidRDefault="006865E3" w:rsidP="00907D74">
            <w:pPr>
              <w:rPr>
                <w:lang w:eastAsia="fr-FR"/>
              </w:rPr>
            </w:pP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584F36" w14:textId="77777777" w:rsidR="006865E3" w:rsidRPr="00734691" w:rsidRDefault="006865E3" w:rsidP="00907D74">
            <w:pPr>
              <w:rPr>
                <w:lang w:eastAsia="fr-FR"/>
              </w:rPr>
            </w:pPr>
            <w:r w:rsidRPr="00734691">
              <w:rPr>
                <w:lang w:eastAsia="fr-FR"/>
              </w:rPr>
              <w:t>(113706, DCM, "Irradiation Event X-Ray Data")</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EE3C9FE" w14:textId="77777777" w:rsidR="006865E3" w:rsidRPr="00734691" w:rsidRDefault="006865E3" w:rsidP="00907D74">
            <w:pPr>
              <w:rPr>
                <w:b/>
                <w:iCs/>
                <w:color w:val="7030A0"/>
                <w:lang w:eastAsia="fr-FR"/>
              </w:rPr>
            </w:pPr>
            <w:r w:rsidRPr="00734691">
              <w:rPr>
                <w:lang w:eastAsia="fr-FR"/>
              </w:rPr>
              <w:t>&lt;CONTAINER&gt;</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33C90D62" w14:textId="77777777" w:rsidR="006865E3" w:rsidRPr="00734691" w:rsidRDefault="006865E3" w:rsidP="00907D74">
            <w:pPr>
              <w:rPr>
                <w:lang w:eastAsia="fr-FR"/>
              </w:rPr>
            </w:pPr>
            <w:r w:rsidRPr="00734691">
              <w:rPr>
                <w:lang w:eastAsia="fr-FR"/>
              </w:rPr>
              <w:t>TID 10003</w:t>
            </w:r>
          </w:p>
        </w:tc>
      </w:tr>
      <w:tr w:rsidR="0018154E" w:rsidRPr="00734691" w14:paraId="078D475E" w14:textId="77777777" w:rsidTr="00EF4D71">
        <w:trPr>
          <w:trHeight w:val="198"/>
        </w:trPr>
        <w:tc>
          <w:tcPr>
            <w:tcW w:w="9895" w:type="dxa"/>
            <w:gridSpan w:val="4"/>
            <w:tcBorders>
              <w:top w:val="single" w:sz="4" w:space="0" w:color="auto"/>
              <w:left w:val="single" w:sz="4" w:space="0" w:color="auto"/>
              <w:bottom w:val="single" w:sz="4" w:space="0" w:color="auto"/>
              <w:right w:val="single" w:sz="4" w:space="0" w:color="000000"/>
            </w:tcBorders>
          </w:tcPr>
          <w:p w14:paraId="50A5E69F" w14:textId="3F720D4F" w:rsidR="0018154E" w:rsidRPr="00734691" w:rsidRDefault="0018154E" w:rsidP="00907D74">
            <w:pPr>
              <w:rPr>
                <w:lang w:eastAsia="fr-FR"/>
              </w:rPr>
            </w:pPr>
            <w:r w:rsidRPr="00734691">
              <w:rPr>
                <w:lang w:eastAsia="fr-FR"/>
              </w:rPr>
              <w:t>…</w:t>
            </w:r>
          </w:p>
        </w:tc>
      </w:tr>
      <w:tr w:rsidR="00664570" w:rsidRPr="00734691" w14:paraId="5DC926B0"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7E321D9A" w14:textId="42F951FF"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3A6A683" w14:textId="71CB8B09" w:rsidR="00664570" w:rsidRPr="00734691" w:rsidRDefault="00664570" w:rsidP="00907D74">
            <w:pPr>
              <w:rPr>
                <w:lang w:eastAsia="fr-FR"/>
              </w:rPr>
            </w:pPr>
            <w:r w:rsidRPr="00734691">
              <w:rPr>
                <w:lang w:eastAsia="fr-FR"/>
              </w:rPr>
              <w:t>(128757, DCM, "Positioner Isocenter Primary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B4EDC50" w14:textId="3AB51950" w:rsidR="00664570" w:rsidRPr="00734691" w:rsidRDefault="000E7D95" w:rsidP="00907D74">
            <w:r w:rsidRPr="00734691">
              <w:t xml:space="preserve">30.0 </w:t>
            </w:r>
            <w:r w:rsidR="00664570" w:rsidRPr="00734691">
              <w:t>deg</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6B66B20A" w14:textId="620C01F2" w:rsidR="00664570" w:rsidRPr="00734691" w:rsidRDefault="00664570" w:rsidP="00907D74">
            <w:pPr>
              <w:rPr>
                <w:lang w:eastAsia="fr-FR"/>
              </w:rPr>
            </w:pPr>
            <w:r w:rsidRPr="00734691">
              <w:rPr>
                <w:lang w:eastAsia="fr-FR"/>
              </w:rPr>
              <w:t>TID 10003C</w:t>
            </w:r>
          </w:p>
        </w:tc>
      </w:tr>
      <w:tr w:rsidR="00664570" w:rsidRPr="00734691" w14:paraId="5778CC75"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32E71D05" w14:textId="01B3938F"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7510C53" w14:textId="613084FA" w:rsidR="00664570" w:rsidRPr="00734691" w:rsidRDefault="00664570" w:rsidP="00907D74">
            <w:pPr>
              <w:rPr>
                <w:lang w:eastAsia="fr-FR"/>
              </w:rPr>
            </w:pPr>
            <w:r w:rsidRPr="00734691">
              <w:rPr>
                <w:lang w:eastAsia="fr-FR"/>
              </w:rPr>
              <w:t>(128758, DCM, "Positioner Isocenter Secondary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52BF3E" w14:textId="232A6FF4" w:rsidR="00664570" w:rsidRPr="00734691" w:rsidRDefault="000E7D95" w:rsidP="00907D74">
            <w:r w:rsidRPr="00734691">
              <w:t>0.0 deg</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207F875D" w14:textId="1354337E" w:rsidR="00664570" w:rsidRPr="00734691" w:rsidRDefault="00664570" w:rsidP="00907D74">
            <w:pPr>
              <w:rPr>
                <w:lang w:eastAsia="fr-FR"/>
              </w:rPr>
            </w:pPr>
            <w:r w:rsidRPr="00734691">
              <w:rPr>
                <w:lang w:eastAsia="fr-FR"/>
              </w:rPr>
              <w:t>TID 10003C</w:t>
            </w:r>
          </w:p>
        </w:tc>
      </w:tr>
      <w:tr w:rsidR="00664570" w:rsidRPr="00734691" w14:paraId="18A9F6DB"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6593D053" w14:textId="20481CB3"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2ABFB08" w14:textId="0981D426" w:rsidR="00664570" w:rsidRPr="00734691" w:rsidRDefault="00664570" w:rsidP="00907D74">
            <w:pPr>
              <w:rPr>
                <w:lang w:eastAsia="fr-FR"/>
              </w:rPr>
            </w:pPr>
            <w:r w:rsidRPr="00734691">
              <w:rPr>
                <w:lang w:eastAsia="fr-FR"/>
              </w:rPr>
              <w:t>(128759, DCM, "Positioner Isocenter Detector Rotation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ACA5DEA" w14:textId="5662EC06" w:rsidR="00664570" w:rsidRPr="00734691" w:rsidRDefault="000E7D95" w:rsidP="00907D74">
            <w:r w:rsidRPr="00734691">
              <w:t>90.0 deg</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5081A529" w14:textId="2A31AA12" w:rsidR="00664570" w:rsidRPr="00734691" w:rsidRDefault="00664570" w:rsidP="00907D74">
            <w:pPr>
              <w:rPr>
                <w:lang w:eastAsia="fr-FR"/>
              </w:rPr>
            </w:pPr>
            <w:r w:rsidRPr="00734691">
              <w:rPr>
                <w:lang w:eastAsia="fr-FR"/>
              </w:rPr>
              <w:t>TID 10003C</w:t>
            </w:r>
          </w:p>
        </w:tc>
      </w:tr>
      <w:tr w:rsidR="00664570" w:rsidRPr="00734691" w14:paraId="740E8BAF"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11E2A586" w14:textId="4E562B29"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EF4D1A8" w14:textId="5AC2ADB1" w:rsidR="00664570" w:rsidRPr="00734691" w:rsidRDefault="00664570" w:rsidP="00907D74">
            <w:pPr>
              <w:rPr>
                <w:lang w:eastAsia="fr-FR"/>
              </w:rPr>
            </w:pPr>
            <w:r w:rsidRPr="00734691">
              <w:rPr>
                <w:lang w:eastAsia="fr-FR"/>
              </w:rPr>
              <w:t>(128760, DCM, "Positioner Isocenter Primary End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1BFAEA" w14:textId="165C860F" w:rsidR="00664570" w:rsidRPr="00734691" w:rsidRDefault="000E7D95" w:rsidP="00907D74">
            <w:r w:rsidRPr="00734691">
              <w:t>-10.0 deg</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3975B787" w14:textId="62F04C31" w:rsidR="00664570" w:rsidRPr="00734691" w:rsidRDefault="00664570" w:rsidP="00907D74">
            <w:pPr>
              <w:rPr>
                <w:lang w:eastAsia="fr-FR"/>
              </w:rPr>
            </w:pPr>
            <w:r w:rsidRPr="00734691">
              <w:rPr>
                <w:lang w:eastAsia="fr-FR"/>
              </w:rPr>
              <w:t>TID 10003C</w:t>
            </w:r>
          </w:p>
        </w:tc>
      </w:tr>
      <w:tr w:rsidR="00664570" w:rsidRPr="00734691" w14:paraId="2F3FD425"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4C9D88EB" w14:textId="37A7EB9D"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29A6B59" w14:textId="4006AA85" w:rsidR="00664570" w:rsidRPr="00734691" w:rsidRDefault="00664570" w:rsidP="00907D74">
            <w:pPr>
              <w:rPr>
                <w:lang w:eastAsia="fr-FR"/>
              </w:rPr>
            </w:pPr>
            <w:r w:rsidRPr="00734691">
              <w:rPr>
                <w:lang w:eastAsia="fr-FR"/>
              </w:rPr>
              <w:t>(128761, DCM, "Positioner Isocenter Secondary End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9151638" w14:textId="7A45B775" w:rsidR="00664570" w:rsidRPr="00734691" w:rsidRDefault="000E7D95" w:rsidP="00907D74">
            <w:r w:rsidRPr="00734691">
              <w:t>0.0 deg</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09021081" w14:textId="5A85B0E9" w:rsidR="00664570" w:rsidRPr="00734691" w:rsidRDefault="00664570" w:rsidP="00907D74">
            <w:pPr>
              <w:rPr>
                <w:lang w:eastAsia="fr-FR"/>
              </w:rPr>
            </w:pPr>
            <w:r w:rsidRPr="00734691">
              <w:rPr>
                <w:lang w:eastAsia="fr-FR"/>
              </w:rPr>
              <w:t>TID 10003C</w:t>
            </w:r>
          </w:p>
        </w:tc>
      </w:tr>
      <w:tr w:rsidR="00664570" w:rsidRPr="00734691" w14:paraId="3CA6E489" w14:textId="77777777" w:rsidTr="00CA42F6">
        <w:trPr>
          <w:trHeight w:val="198"/>
        </w:trPr>
        <w:tc>
          <w:tcPr>
            <w:tcW w:w="338" w:type="dxa"/>
            <w:tcBorders>
              <w:top w:val="single" w:sz="4" w:space="0" w:color="auto"/>
              <w:left w:val="single" w:sz="4" w:space="0" w:color="auto"/>
              <w:bottom w:val="single" w:sz="4" w:space="0" w:color="auto"/>
              <w:right w:val="single" w:sz="4" w:space="0" w:color="auto"/>
            </w:tcBorders>
          </w:tcPr>
          <w:p w14:paraId="4A1A7EC9" w14:textId="55E0B130"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57ED017" w14:textId="27FA5069" w:rsidR="00664570" w:rsidRPr="00734691" w:rsidRDefault="00664570" w:rsidP="00907D74">
            <w:pPr>
              <w:rPr>
                <w:lang w:eastAsia="fr-FR"/>
              </w:rPr>
            </w:pPr>
            <w:r w:rsidRPr="00734691">
              <w:rPr>
                <w:lang w:eastAsia="fr-FR"/>
              </w:rPr>
              <w:t>(128762, DCM, "Positioner Isocenter Detector Rotation End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D01F1DA" w14:textId="0559FFA7" w:rsidR="00664570" w:rsidRPr="00734691" w:rsidRDefault="000E7D95" w:rsidP="00907D74">
            <w:r w:rsidRPr="00734691">
              <w:t>90.0 deg</w:t>
            </w:r>
          </w:p>
        </w:tc>
        <w:tc>
          <w:tcPr>
            <w:tcW w:w="1486"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6EA7F675" w14:textId="11A7D91A" w:rsidR="00664570" w:rsidRPr="00734691" w:rsidRDefault="00664570" w:rsidP="00907D74">
            <w:pPr>
              <w:rPr>
                <w:lang w:eastAsia="fr-FR"/>
              </w:rPr>
            </w:pPr>
            <w:r w:rsidRPr="00734691">
              <w:rPr>
                <w:lang w:eastAsia="fr-FR"/>
              </w:rPr>
              <w:t>TID 10003C</w:t>
            </w:r>
          </w:p>
        </w:tc>
      </w:tr>
      <w:tr w:rsidR="00664570" w:rsidRPr="00734691" w14:paraId="230A0790"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1FC3D8C1" w14:textId="77777777"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75F22AE" w14:textId="77777777" w:rsidR="00664570" w:rsidRPr="00734691" w:rsidRDefault="00664570" w:rsidP="00907D74">
            <w:pPr>
              <w:rPr>
                <w:lang w:eastAsia="fr-FR"/>
              </w:rPr>
            </w:pPr>
            <w:r w:rsidRPr="00734691">
              <w:rPr>
                <w:lang w:eastAsia="fr-FR"/>
              </w:rPr>
              <w:t>(113754, DCM, "Table Head Tilt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C23A63" w14:textId="758C7A99" w:rsidR="00664570" w:rsidRPr="00734691" w:rsidRDefault="000E7D95" w:rsidP="00907D74">
            <w:r w:rsidRPr="00734691">
              <w:t>0.0 deg</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46C540" w14:textId="77777777" w:rsidR="00664570" w:rsidRPr="00734691" w:rsidRDefault="00664570" w:rsidP="00907D74">
            <w:pPr>
              <w:rPr>
                <w:lang w:eastAsia="fr-FR"/>
              </w:rPr>
            </w:pPr>
            <w:r w:rsidRPr="00734691">
              <w:rPr>
                <w:lang w:eastAsia="fr-FR"/>
              </w:rPr>
              <w:t>TID 10003C</w:t>
            </w:r>
          </w:p>
        </w:tc>
      </w:tr>
      <w:tr w:rsidR="00664570" w:rsidRPr="00734691" w14:paraId="0EF3DC79"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52D0D496" w14:textId="77777777"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0785DF4" w14:textId="77777777" w:rsidR="00664570" w:rsidRPr="00734691" w:rsidRDefault="00664570" w:rsidP="00907D74">
            <w:pPr>
              <w:rPr>
                <w:lang w:eastAsia="fr-FR"/>
              </w:rPr>
            </w:pPr>
            <w:r w:rsidRPr="00734691">
              <w:rPr>
                <w:lang w:eastAsia="fr-FR"/>
              </w:rPr>
              <w:t>(113755, DCM, "Table Horizontal Rotation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4B91CDB" w14:textId="52510486" w:rsidR="00664570" w:rsidRPr="00734691" w:rsidRDefault="000E7D95" w:rsidP="00907D74">
            <w:r w:rsidRPr="00734691">
              <w:t>0.0 deg</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C94AE6A" w14:textId="77777777" w:rsidR="00664570" w:rsidRPr="00734691" w:rsidRDefault="00664570" w:rsidP="00907D74">
            <w:pPr>
              <w:rPr>
                <w:lang w:eastAsia="fr-FR"/>
              </w:rPr>
            </w:pPr>
            <w:r w:rsidRPr="00734691">
              <w:rPr>
                <w:lang w:eastAsia="fr-FR"/>
              </w:rPr>
              <w:t>TID 10003C</w:t>
            </w:r>
          </w:p>
        </w:tc>
      </w:tr>
      <w:tr w:rsidR="00664570" w:rsidRPr="00734691" w14:paraId="18065CB9"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3C5DB7C4" w14:textId="77777777"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25FC1AD" w14:textId="77777777" w:rsidR="00664570" w:rsidRPr="00734691" w:rsidRDefault="00664570" w:rsidP="00907D74">
            <w:pPr>
              <w:rPr>
                <w:lang w:eastAsia="fr-FR"/>
              </w:rPr>
            </w:pPr>
            <w:r w:rsidRPr="00734691">
              <w:rPr>
                <w:lang w:eastAsia="fr-FR"/>
              </w:rPr>
              <w:t>(113756, DCM, "Table Cradle Tilt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E960421" w14:textId="482EEC26" w:rsidR="00664570" w:rsidRPr="00734691" w:rsidRDefault="000E7D95" w:rsidP="00907D74">
            <w:r w:rsidRPr="00734691">
              <w:t>0.0 deg</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C29509D" w14:textId="77777777" w:rsidR="00664570" w:rsidRPr="00734691" w:rsidRDefault="00664570" w:rsidP="00907D74">
            <w:pPr>
              <w:rPr>
                <w:lang w:eastAsia="fr-FR"/>
              </w:rPr>
            </w:pPr>
            <w:r w:rsidRPr="00734691">
              <w:rPr>
                <w:lang w:eastAsia="fr-FR"/>
              </w:rPr>
              <w:t>TID 10003C</w:t>
            </w:r>
          </w:p>
        </w:tc>
      </w:tr>
      <w:tr w:rsidR="00664570" w:rsidRPr="00734691" w14:paraId="5DBF2E0A"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250CDFCC" w14:textId="1BCADF2D"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9F25E77" w14:textId="73EFE1C5" w:rsidR="00664570" w:rsidRPr="00734691" w:rsidRDefault="00664570" w:rsidP="00907D74">
            <w:pPr>
              <w:rPr>
                <w:lang w:eastAsia="fr-FR"/>
              </w:rPr>
            </w:pPr>
            <w:r w:rsidRPr="00734691">
              <w:rPr>
                <w:lang w:eastAsia="fr-FR"/>
              </w:rPr>
              <w:t>(128763, DCM, "Table Head Tilt End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21EE567" w14:textId="196E95E5" w:rsidR="00664570" w:rsidRPr="00734691" w:rsidRDefault="000E7D95" w:rsidP="00907D74">
            <w:r w:rsidRPr="00734691">
              <w:t>0.0 deg</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6538917" w14:textId="672D87BA" w:rsidR="00664570" w:rsidRPr="00734691" w:rsidRDefault="00664570" w:rsidP="00907D74">
            <w:pPr>
              <w:rPr>
                <w:lang w:eastAsia="fr-FR"/>
              </w:rPr>
            </w:pPr>
            <w:r w:rsidRPr="00734691">
              <w:rPr>
                <w:lang w:eastAsia="fr-FR"/>
              </w:rPr>
              <w:t>TID 10003C</w:t>
            </w:r>
          </w:p>
        </w:tc>
      </w:tr>
      <w:tr w:rsidR="00664570" w:rsidRPr="00734691" w14:paraId="1C25FD25"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3BA63746" w14:textId="4FD17E99" w:rsidR="00664570" w:rsidRPr="00734691" w:rsidRDefault="00664570"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2A351AB" w14:textId="54B53D39" w:rsidR="00664570" w:rsidRPr="00734691" w:rsidRDefault="00664570" w:rsidP="00907D74">
            <w:pPr>
              <w:rPr>
                <w:lang w:eastAsia="fr-FR"/>
              </w:rPr>
            </w:pPr>
            <w:r w:rsidRPr="00734691">
              <w:rPr>
                <w:lang w:eastAsia="fr-FR"/>
              </w:rPr>
              <w:t>(128764, DCM, "Table Horizontal Rotation End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E80F3C5" w14:textId="414FCD1F" w:rsidR="00664570" w:rsidRPr="00734691" w:rsidRDefault="000E7D95" w:rsidP="00907D74">
            <w:r w:rsidRPr="00734691">
              <w:t>0.0 deg</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414C713" w14:textId="2F528071" w:rsidR="00664570" w:rsidRPr="00734691" w:rsidRDefault="00664570" w:rsidP="00907D74">
            <w:pPr>
              <w:rPr>
                <w:lang w:eastAsia="fr-FR"/>
              </w:rPr>
            </w:pPr>
            <w:r w:rsidRPr="00734691">
              <w:rPr>
                <w:lang w:eastAsia="fr-FR"/>
              </w:rPr>
              <w:t>TID 10003C</w:t>
            </w:r>
          </w:p>
        </w:tc>
      </w:tr>
      <w:tr w:rsidR="00664570" w:rsidRPr="00734691" w14:paraId="648686AD"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2920515A" w14:textId="1DD1FDCA" w:rsidR="00664570" w:rsidRPr="00734691" w:rsidRDefault="00664570" w:rsidP="00907D74">
            <w:pPr>
              <w:rPr>
                <w:lang w:eastAsia="fr-FR"/>
              </w:rPr>
            </w:pPr>
            <w:r w:rsidRPr="00734691">
              <w:rPr>
                <w:lang w:eastAsia="fr-FR"/>
              </w:rPr>
              <w:lastRenderedPageBreak/>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DDA676" w14:textId="47FA9AE2" w:rsidR="00664570" w:rsidRPr="00734691" w:rsidRDefault="00664570" w:rsidP="00907D74">
            <w:pPr>
              <w:rPr>
                <w:lang w:eastAsia="fr-FR"/>
              </w:rPr>
            </w:pPr>
            <w:r w:rsidRPr="00734691">
              <w:rPr>
                <w:lang w:eastAsia="fr-FR"/>
              </w:rPr>
              <w:t>(128765, DCM, "Table Cradle Tilt End Angle")</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D47E29E" w14:textId="309F9417" w:rsidR="00664570" w:rsidRPr="00734691" w:rsidRDefault="000E7D95" w:rsidP="00907D74">
            <w:r w:rsidRPr="00734691">
              <w:t>0.0 deg</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9CDBADC" w14:textId="6AEE8C8B" w:rsidR="00664570" w:rsidRPr="00734691" w:rsidRDefault="00664570" w:rsidP="00907D74">
            <w:pPr>
              <w:rPr>
                <w:lang w:eastAsia="fr-FR"/>
              </w:rPr>
            </w:pPr>
            <w:r w:rsidRPr="00734691">
              <w:rPr>
                <w:lang w:eastAsia="fr-FR"/>
              </w:rPr>
              <w:t>TID 10003C</w:t>
            </w:r>
          </w:p>
        </w:tc>
      </w:tr>
      <w:tr w:rsidR="00664570" w:rsidRPr="00734691" w14:paraId="2B5B4829" w14:textId="77777777" w:rsidTr="00CA42F6">
        <w:trPr>
          <w:trHeight w:val="136"/>
        </w:trPr>
        <w:tc>
          <w:tcPr>
            <w:tcW w:w="989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1FD5D6" w14:textId="175B0809" w:rsidR="00D641A9" w:rsidRPr="00734691" w:rsidRDefault="00664570" w:rsidP="00907D74">
            <w:pPr>
              <w:rPr>
                <w:color w:val="000000"/>
                <w:lang w:eastAsia="fr-FR"/>
              </w:rPr>
            </w:pPr>
            <w:r w:rsidRPr="00734691">
              <w:rPr>
                <w:color w:val="000000"/>
                <w:lang w:eastAsia="fr-FR"/>
              </w:rPr>
              <w:t xml:space="preserve"> </w:t>
            </w:r>
            <w:r w:rsidR="00D641A9" w:rsidRPr="00734691">
              <w:rPr>
                <w:lang w:eastAsia="fr-FR"/>
              </w:rPr>
              <w:t>Next rows are multiple inclusions drawn from CID 10008 “Dose Related Distance Measurements”</w:t>
            </w:r>
          </w:p>
        </w:tc>
      </w:tr>
      <w:tr w:rsidR="00245B94" w:rsidRPr="00734691" w14:paraId="3FD3DB77"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67EC296E" w14:textId="77777777" w:rsidR="00245B94" w:rsidRPr="00734691" w:rsidRDefault="00245B94"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9FE4750" w14:textId="2E2BCB0A" w:rsidR="00245B94" w:rsidRPr="00734691" w:rsidRDefault="00B7473E" w:rsidP="00907D74">
            <w:pPr>
              <w:rPr>
                <w:lang w:eastAsia="fr-FR"/>
              </w:rPr>
            </w:pPr>
            <w:r w:rsidRPr="00734691">
              <w:rPr>
                <w:lang w:eastAsia="fr-FR"/>
              </w:rPr>
              <w:t>(128766, DCM, Table X Position to Isocenter)</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B02A68C" w14:textId="5DA17945" w:rsidR="00245B94" w:rsidRPr="00734691" w:rsidRDefault="000E7D95" w:rsidP="00907D74">
            <w:pPr>
              <w:rPr>
                <w:color w:val="000000"/>
                <w:szCs w:val="18"/>
                <w:lang w:eastAsia="fr-FR"/>
              </w:rPr>
            </w:pPr>
            <w:r w:rsidRPr="00734691">
              <w:t>50.0 mm</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FBC2493" w14:textId="632ED816" w:rsidR="00245B94" w:rsidRPr="00734691" w:rsidRDefault="00245B94" w:rsidP="00907D74">
            <w:pPr>
              <w:rPr>
                <w:lang w:eastAsia="fr-FR"/>
              </w:rPr>
            </w:pPr>
            <w:r w:rsidRPr="00734691">
              <w:rPr>
                <w:lang w:eastAsia="fr-FR"/>
              </w:rPr>
              <w:t>TID 10003C</w:t>
            </w:r>
          </w:p>
        </w:tc>
      </w:tr>
      <w:tr w:rsidR="00245B94" w:rsidRPr="00734691" w14:paraId="41699F96"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3D9749AF" w14:textId="77777777" w:rsidR="00245B94" w:rsidRPr="00734691" w:rsidRDefault="00245B94"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FF2962A" w14:textId="4F22F95A" w:rsidR="00245B94" w:rsidRPr="00734691" w:rsidRDefault="00B7473E" w:rsidP="00907D74">
            <w:pPr>
              <w:rPr>
                <w:lang w:eastAsia="fr-FR"/>
              </w:rPr>
            </w:pPr>
            <w:r w:rsidRPr="00734691">
              <w:rPr>
                <w:lang w:eastAsia="fr-FR"/>
              </w:rPr>
              <w:t>(128767, DCM, Table Y Position to Isocenter)</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877B00F" w14:textId="40748137" w:rsidR="00245B94" w:rsidRPr="00734691" w:rsidRDefault="00C96BC4" w:rsidP="00907D74">
            <w:pPr>
              <w:rPr>
                <w:color w:val="000000"/>
                <w:szCs w:val="18"/>
                <w:lang w:eastAsia="fr-FR"/>
              </w:rPr>
            </w:pPr>
            <w:r w:rsidRPr="00734691">
              <w:t>150.0 mm</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2AA1162" w14:textId="272A9065" w:rsidR="00245B94" w:rsidRPr="00734691" w:rsidRDefault="00245B94" w:rsidP="00907D74">
            <w:pPr>
              <w:rPr>
                <w:lang w:eastAsia="fr-FR"/>
              </w:rPr>
            </w:pPr>
            <w:r w:rsidRPr="00734691">
              <w:rPr>
                <w:lang w:eastAsia="fr-FR"/>
              </w:rPr>
              <w:t>TID 10003C</w:t>
            </w:r>
          </w:p>
        </w:tc>
      </w:tr>
      <w:tr w:rsidR="000E7D95" w:rsidRPr="00734691" w14:paraId="7E2D214D"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0C1C262C" w14:textId="77777777" w:rsidR="000E7D95" w:rsidRPr="00734691" w:rsidRDefault="000E7D95"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F10FF2" w14:textId="27B46E8A" w:rsidR="000E7D95" w:rsidRPr="00734691" w:rsidRDefault="000E7D95" w:rsidP="00907D74">
            <w:pPr>
              <w:rPr>
                <w:lang w:eastAsia="fr-FR"/>
              </w:rPr>
            </w:pPr>
            <w:r w:rsidRPr="00734691">
              <w:rPr>
                <w:lang w:eastAsia="fr-FR"/>
              </w:rPr>
              <w:t>(128768, DCM, Table Z Position to Isocenter)</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0FD85F6" w14:textId="468048A6" w:rsidR="000E7D95" w:rsidRPr="00734691" w:rsidRDefault="000E7D95" w:rsidP="00907D74">
            <w:pPr>
              <w:rPr>
                <w:color w:val="000000"/>
                <w:szCs w:val="18"/>
                <w:lang w:eastAsia="fr-FR"/>
              </w:rPr>
            </w:pPr>
            <w:r w:rsidRPr="00734691">
              <w:t>400.0 mm</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9092068" w14:textId="202BC812" w:rsidR="000E7D95" w:rsidRPr="00734691" w:rsidRDefault="000E7D95" w:rsidP="00907D74">
            <w:pPr>
              <w:rPr>
                <w:lang w:eastAsia="fr-FR"/>
              </w:rPr>
            </w:pPr>
            <w:r w:rsidRPr="00734691">
              <w:rPr>
                <w:lang w:eastAsia="fr-FR"/>
              </w:rPr>
              <w:t>TID 10003C</w:t>
            </w:r>
          </w:p>
        </w:tc>
      </w:tr>
      <w:tr w:rsidR="00245B94" w:rsidRPr="00734691" w14:paraId="067C7D89"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246379EA" w14:textId="77777777" w:rsidR="00245B94" w:rsidRPr="00734691" w:rsidRDefault="00245B94"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748D210" w14:textId="31DFBA43" w:rsidR="00245B94" w:rsidRPr="00734691" w:rsidRDefault="00B7473E" w:rsidP="00907D74">
            <w:pPr>
              <w:rPr>
                <w:lang w:eastAsia="fr-FR"/>
              </w:rPr>
            </w:pPr>
            <w:r w:rsidRPr="00734691">
              <w:rPr>
                <w:lang w:eastAsia="fr-FR"/>
              </w:rPr>
              <w:t>(128769, DCM, Table X End Position to Isocenter)</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FAF714C" w14:textId="2F5410A1" w:rsidR="00245B94" w:rsidRPr="00734691" w:rsidRDefault="00C96BC4" w:rsidP="00907D74">
            <w:pPr>
              <w:rPr>
                <w:color w:val="000000"/>
                <w:szCs w:val="18"/>
                <w:lang w:eastAsia="fr-FR"/>
              </w:rPr>
            </w:pPr>
            <w:r w:rsidRPr="00734691">
              <w:t>50.0 mm</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89A675E" w14:textId="27ED0042" w:rsidR="00245B94" w:rsidRPr="00734691" w:rsidRDefault="00245B94" w:rsidP="00907D74">
            <w:pPr>
              <w:rPr>
                <w:lang w:eastAsia="fr-FR"/>
              </w:rPr>
            </w:pPr>
            <w:r w:rsidRPr="00734691">
              <w:rPr>
                <w:lang w:eastAsia="fr-FR"/>
              </w:rPr>
              <w:t>TID 10003C</w:t>
            </w:r>
          </w:p>
        </w:tc>
      </w:tr>
      <w:tr w:rsidR="00245B94" w:rsidRPr="00734691" w14:paraId="02F74CE2"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70E891F6" w14:textId="77777777" w:rsidR="00245B94" w:rsidRPr="00734691" w:rsidRDefault="00245B94"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534761E" w14:textId="673CE444" w:rsidR="00245B94" w:rsidRPr="00734691" w:rsidRDefault="00B7473E" w:rsidP="00907D74">
            <w:pPr>
              <w:rPr>
                <w:lang w:eastAsia="fr-FR"/>
              </w:rPr>
            </w:pPr>
            <w:r w:rsidRPr="00734691">
              <w:rPr>
                <w:lang w:eastAsia="fr-FR"/>
              </w:rPr>
              <w:t>(128770, DCM, Table Y End Position to Isocenter)</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8A4182A" w14:textId="707493C7" w:rsidR="00245B94" w:rsidRPr="00734691" w:rsidRDefault="00C96BC4" w:rsidP="00907D74">
            <w:pPr>
              <w:rPr>
                <w:color w:val="000000"/>
                <w:szCs w:val="18"/>
                <w:lang w:eastAsia="fr-FR"/>
              </w:rPr>
            </w:pPr>
            <w:r w:rsidRPr="00734691">
              <w:t>150.0 mm</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A3FF718" w14:textId="43A85634" w:rsidR="00245B94" w:rsidRPr="00734691" w:rsidRDefault="00245B94" w:rsidP="00907D74">
            <w:pPr>
              <w:rPr>
                <w:lang w:eastAsia="fr-FR"/>
              </w:rPr>
            </w:pPr>
            <w:r w:rsidRPr="00734691">
              <w:rPr>
                <w:lang w:eastAsia="fr-FR"/>
              </w:rPr>
              <w:t>TID 10003C</w:t>
            </w:r>
          </w:p>
        </w:tc>
      </w:tr>
      <w:tr w:rsidR="00245B94" w:rsidRPr="00734691" w14:paraId="478D7625" w14:textId="77777777" w:rsidTr="00CA42F6">
        <w:trPr>
          <w:trHeight w:val="136"/>
        </w:trPr>
        <w:tc>
          <w:tcPr>
            <w:tcW w:w="338" w:type="dxa"/>
            <w:tcBorders>
              <w:top w:val="single" w:sz="4" w:space="0" w:color="auto"/>
              <w:left w:val="single" w:sz="4" w:space="0" w:color="auto"/>
              <w:bottom w:val="single" w:sz="4" w:space="0" w:color="auto"/>
              <w:right w:val="single" w:sz="4" w:space="0" w:color="auto"/>
            </w:tcBorders>
          </w:tcPr>
          <w:p w14:paraId="312914CA" w14:textId="626FCDEF" w:rsidR="00245B94" w:rsidRPr="00734691" w:rsidRDefault="00245B94" w:rsidP="00907D74">
            <w:pPr>
              <w:rPr>
                <w:lang w:eastAsia="fr-FR"/>
              </w:rPr>
            </w:pPr>
            <w:r w:rsidRPr="00734691">
              <w:rPr>
                <w:lang w:eastAsia="fr-FR"/>
              </w:rPr>
              <w:t xml:space="preserve"> &gt;</w:t>
            </w:r>
          </w:p>
        </w:tc>
        <w:tc>
          <w:tcPr>
            <w:tcW w:w="58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00F6420" w14:textId="25153D77" w:rsidR="00245B94" w:rsidRPr="00734691" w:rsidRDefault="00B7473E" w:rsidP="00907D74">
            <w:pPr>
              <w:rPr>
                <w:lang w:eastAsia="fr-FR"/>
              </w:rPr>
            </w:pPr>
            <w:r w:rsidRPr="00734691">
              <w:rPr>
                <w:lang w:eastAsia="fr-FR"/>
              </w:rPr>
              <w:t>(128771, DCM, Table Z End Position to Isocenter)</w:t>
            </w:r>
          </w:p>
        </w:tc>
        <w:tc>
          <w:tcPr>
            <w:tcW w:w="22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980D1D4" w14:textId="63AE9DD2" w:rsidR="00245B94" w:rsidRPr="00734691" w:rsidRDefault="00C96BC4" w:rsidP="00907D74">
            <w:pPr>
              <w:rPr>
                <w:b/>
                <w:color w:val="7030A0"/>
                <w:szCs w:val="18"/>
                <w:lang w:eastAsia="fr-FR"/>
              </w:rPr>
            </w:pPr>
            <w:r w:rsidRPr="00734691">
              <w:t>400.0 mm</w:t>
            </w:r>
          </w:p>
        </w:tc>
        <w:tc>
          <w:tcPr>
            <w:tcW w:w="148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DFE8051" w14:textId="3CDDB3F6" w:rsidR="00245B94" w:rsidRPr="00734691" w:rsidRDefault="00245B94" w:rsidP="00907D74">
            <w:pPr>
              <w:rPr>
                <w:lang w:eastAsia="fr-FR"/>
              </w:rPr>
            </w:pPr>
            <w:r w:rsidRPr="00734691">
              <w:rPr>
                <w:lang w:eastAsia="fr-FR"/>
              </w:rPr>
              <w:t>TID 10003C</w:t>
            </w:r>
          </w:p>
        </w:tc>
      </w:tr>
    </w:tbl>
    <w:p w14:paraId="381A8D42" w14:textId="7A2B06FD" w:rsidR="002A45F2" w:rsidRPr="00734691" w:rsidRDefault="002A45F2" w:rsidP="00907D74"/>
    <w:p w14:paraId="0089DC8B" w14:textId="42BAC049" w:rsidR="00FE71E5" w:rsidRPr="00734691" w:rsidRDefault="008B67C2" w:rsidP="00907D74">
      <w:r w:rsidRPr="00734691">
        <w:t>Additionally, there are Content Items</w:t>
      </w:r>
      <w:r w:rsidR="00FE71E5" w:rsidRPr="00734691">
        <w:t xml:space="preserve"> </w:t>
      </w:r>
      <w:r w:rsidR="0062198C" w:rsidRPr="00734691">
        <w:rPr>
          <w:color w:val="0D0D0D" w:themeColor="text1" w:themeTint="F2"/>
        </w:rPr>
        <w:t xml:space="preserve">in </w:t>
      </w:r>
      <w:r w:rsidR="0062198C" w:rsidRPr="00734691">
        <w:rPr>
          <w:b/>
          <w:bCs/>
          <w:color w:val="0D0D0D" w:themeColor="text1" w:themeTint="F2"/>
        </w:rPr>
        <w:t xml:space="preserve">TID 10002 </w:t>
      </w:r>
      <w:r w:rsidR="00FE71E5" w:rsidRPr="00734691">
        <w:t xml:space="preserve">to </w:t>
      </w:r>
      <w:r w:rsidR="006B4891" w:rsidRPr="00734691">
        <w:rPr>
          <w:color w:val="0D0D0D" w:themeColor="text1" w:themeTint="F2"/>
        </w:rPr>
        <w:t xml:space="preserve">relate the patient position to the X-Ray Table, which </w:t>
      </w:r>
      <w:r w:rsidRPr="00734691">
        <w:rPr>
          <w:color w:val="0D0D0D" w:themeColor="text1" w:themeTint="F2"/>
        </w:rPr>
        <w:t xml:space="preserve">in turn </w:t>
      </w:r>
      <w:r w:rsidR="006B4891" w:rsidRPr="00734691">
        <w:rPr>
          <w:color w:val="0D0D0D" w:themeColor="text1" w:themeTint="F2"/>
        </w:rPr>
        <w:t xml:space="preserve">allows </w:t>
      </w:r>
      <w:r w:rsidR="006B4891" w:rsidRPr="00734691">
        <w:t>relat</w:t>
      </w:r>
      <w:r w:rsidR="00BF1C81" w:rsidRPr="00734691">
        <w:t>ing</w:t>
      </w:r>
      <w:r w:rsidR="006B4891" w:rsidRPr="00734691">
        <w:t xml:space="preserve"> the </w:t>
      </w:r>
      <w:r w:rsidRPr="00734691">
        <w:t xml:space="preserve">Isocenter </w:t>
      </w:r>
      <w:r w:rsidR="006B4891" w:rsidRPr="00734691">
        <w:t>Reference Point</w:t>
      </w:r>
      <w:r w:rsidR="00F9022F" w:rsidRPr="00734691">
        <w:t xml:space="preserve"> (and the Dose Reference Point)</w:t>
      </w:r>
      <w:r w:rsidR="006B4891" w:rsidRPr="00734691">
        <w:t xml:space="preserve"> to the patient laying on the table</w:t>
      </w:r>
      <w:r w:rsidR="00B67E20" w:rsidRPr="00734691">
        <w:t>.</w:t>
      </w:r>
    </w:p>
    <w:p w14:paraId="09FCBBB1" w14:textId="6F789416" w:rsidR="005D153D" w:rsidRPr="00734691" w:rsidRDefault="00FE37D8" w:rsidP="00907D74">
      <w:r w:rsidRPr="00734691">
        <w:t>Equipment Landmark</w:t>
      </w:r>
    </w:p>
    <w:p w14:paraId="3C9B0686" w14:textId="56C003B7" w:rsidR="005D153D" w:rsidRPr="00734691" w:rsidRDefault="00852EA1" w:rsidP="00907D74">
      <w:r w:rsidRPr="00734691">
        <w:t xml:space="preserve">The </w:t>
      </w:r>
      <w:r w:rsidR="00563DA9" w:rsidRPr="00734691">
        <w:t>Equipment</w:t>
      </w:r>
      <w:r w:rsidRPr="00734691">
        <w:t xml:space="preserve"> Landmark is a point used as </w:t>
      </w:r>
      <w:r w:rsidR="005D153D" w:rsidRPr="00734691">
        <w:t xml:space="preserve">spatial reference </w:t>
      </w:r>
      <w:r w:rsidRPr="00734691">
        <w:t>in the Table Reference System. It establishes a visible location on the X-Ray Table that allows the operator to measure distances from that point to one or more parts of the patient body.</w:t>
      </w:r>
    </w:p>
    <w:p w14:paraId="79F828B6" w14:textId="0E9535F4" w:rsidR="005D153D" w:rsidRPr="00734691" w:rsidRDefault="005D153D" w:rsidP="00907D74">
      <w:r w:rsidRPr="00734691">
        <w:t>TID 10002 uses</w:t>
      </w:r>
      <w:r w:rsidR="007C0AB0" w:rsidRPr="00734691">
        <w:t xml:space="preserve"> </w:t>
      </w:r>
      <w:r w:rsidRPr="00734691">
        <w:rPr>
          <w:color w:val="0070C0"/>
        </w:rPr>
        <w:t xml:space="preserve">(128751, DCM, "Center of Table Head") </w:t>
      </w:r>
      <w:r w:rsidR="007C0AB0" w:rsidRPr="00734691">
        <w:t>as</w:t>
      </w:r>
      <w:r w:rsidR="00D3517B" w:rsidRPr="00734691">
        <w:t xml:space="preserve"> the </w:t>
      </w:r>
      <w:r w:rsidRPr="00734691">
        <w:t>Equipment Landmark.</w:t>
      </w:r>
    </w:p>
    <w:p w14:paraId="094AAB0A" w14:textId="77777777" w:rsidR="00D7431F" w:rsidRPr="00734691" w:rsidRDefault="00D7431F" w:rsidP="00907D74">
      <w:r w:rsidRPr="00734691">
        <w:t>T</w:t>
      </w:r>
      <w:r w:rsidR="00FE71E5" w:rsidRPr="00734691">
        <w:t xml:space="preserve">he Equipment Landmark </w:t>
      </w:r>
      <w:r w:rsidRPr="00734691">
        <w:t xml:space="preserve">is defined in the </w:t>
      </w:r>
      <w:r w:rsidR="00FE37D8" w:rsidRPr="00734691">
        <w:t xml:space="preserve">Table </w:t>
      </w:r>
      <w:r w:rsidR="00FE71E5" w:rsidRPr="00734691">
        <w:t xml:space="preserve">Coordinate System by its coordinates X and Z, encoded as </w:t>
      </w:r>
      <w:r w:rsidR="00FE71E5" w:rsidRPr="00734691">
        <w:rPr>
          <w:color w:val="0070C0"/>
        </w:rPr>
        <w:t xml:space="preserve">(128752, DCM, “Equipment Landmark X Position”) </w:t>
      </w:r>
      <w:r w:rsidR="00FE71E5" w:rsidRPr="00734691">
        <w:t xml:space="preserve">and </w:t>
      </w:r>
      <w:r w:rsidR="00FE71E5" w:rsidRPr="00734691">
        <w:rPr>
          <w:color w:val="0070C0"/>
        </w:rPr>
        <w:t>(128753, DCM, "Equipment Landmark Z Position”)</w:t>
      </w:r>
      <w:r w:rsidR="00FE71E5" w:rsidRPr="00734691">
        <w:t>.</w:t>
      </w:r>
    </w:p>
    <w:p w14:paraId="0FE5B417" w14:textId="1CD1137D" w:rsidR="00FE71E5" w:rsidRPr="00734691" w:rsidRDefault="00FE71E5" w:rsidP="00907D74">
      <w:r w:rsidRPr="00734691">
        <w:t>The Equipment Landmark Y Position is not recorded</w:t>
      </w:r>
      <w:r w:rsidR="007155CA" w:rsidRPr="00734691">
        <w:t>,</w:t>
      </w:r>
      <w:r w:rsidRPr="00734691">
        <w:t xml:space="preserve"> it</w:t>
      </w:r>
      <w:r w:rsidR="007155CA" w:rsidRPr="00734691">
        <w:t xml:space="preserve">s value is zero by </w:t>
      </w:r>
      <w:r w:rsidRPr="00734691">
        <w:t xml:space="preserve">definition </w:t>
      </w:r>
      <w:r w:rsidR="00D7431F" w:rsidRPr="00734691">
        <w:t xml:space="preserve">since </w:t>
      </w:r>
      <w:r w:rsidR="00D7431F" w:rsidRPr="00734691">
        <w:rPr>
          <w:color w:val="0070C0"/>
        </w:rPr>
        <w:t xml:space="preserve">(128751, DCM, "Center of Table Head") </w:t>
      </w:r>
      <w:r w:rsidR="00D7431F" w:rsidRPr="00734691">
        <w:t xml:space="preserve">is defined as being </w:t>
      </w:r>
      <w:r w:rsidRPr="00734691">
        <w:t>in the plane of the table</w:t>
      </w:r>
      <w:r w:rsidR="007155CA" w:rsidRPr="00734691">
        <w:t>.</w:t>
      </w:r>
    </w:p>
    <w:p w14:paraId="18D47B68" w14:textId="7E62F7B6" w:rsidR="00B255B4" w:rsidRPr="00734691" w:rsidRDefault="00FE37D8" w:rsidP="00907D74">
      <w:r w:rsidRPr="00734691">
        <w:t>Patient Fiducial</w:t>
      </w:r>
      <w:r w:rsidR="00A16086" w:rsidRPr="00734691">
        <w:t>s</w:t>
      </w:r>
    </w:p>
    <w:p w14:paraId="6AA7B799" w14:textId="1FCB895A" w:rsidR="00A16086" w:rsidRPr="00734691" w:rsidRDefault="00807E2A" w:rsidP="00907D74">
      <w:r w:rsidRPr="00734691">
        <w:t xml:space="preserve">The Patient Fiducials are </w:t>
      </w:r>
      <w:r w:rsidR="005D153D" w:rsidRPr="00734691">
        <w:t>spatial reference</w:t>
      </w:r>
      <w:r w:rsidRPr="00734691">
        <w:t xml:space="preserve">s of the patient body, used by the operator to measure distances from the </w:t>
      </w:r>
      <w:r w:rsidR="00563DA9" w:rsidRPr="00734691">
        <w:t>Equipment</w:t>
      </w:r>
      <w:r w:rsidRPr="00734691">
        <w:t xml:space="preserve"> Landmark to these references, thus allowing to locate the patient body in the Table Reference System.</w:t>
      </w:r>
      <w:r w:rsidR="004A32AD" w:rsidRPr="00734691">
        <w:t xml:space="preserve"> </w:t>
      </w:r>
      <w:r w:rsidR="00A16086" w:rsidRPr="00734691">
        <w:t>They are</w:t>
      </w:r>
      <w:r w:rsidR="00B3666E" w:rsidRPr="00734691">
        <w:t xml:space="preserve"> </w:t>
      </w:r>
      <w:r w:rsidR="004224E1" w:rsidRPr="00734691">
        <w:t xml:space="preserve">typically </w:t>
      </w:r>
      <w:r w:rsidR="00B3666E" w:rsidRPr="00734691">
        <w:t>traverse plane</w:t>
      </w:r>
      <w:r w:rsidR="009C1A71" w:rsidRPr="00734691">
        <w:t>s</w:t>
      </w:r>
      <w:r w:rsidR="00B3666E" w:rsidRPr="00734691">
        <w:t xml:space="preserve"> </w:t>
      </w:r>
      <w:r w:rsidR="00ED648C" w:rsidRPr="00734691">
        <w:t xml:space="preserve">through an anatomical reference point </w:t>
      </w:r>
      <w:r w:rsidR="00380793" w:rsidRPr="00734691">
        <w:t>on the patient</w:t>
      </w:r>
      <w:r w:rsidR="00A16086" w:rsidRPr="00734691">
        <w:t>.</w:t>
      </w:r>
    </w:p>
    <w:p w14:paraId="6DD2B67D" w14:textId="1C00A9C8" w:rsidR="00A16086" w:rsidRPr="00734691" w:rsidRDefault="00A16086" w:rsidP="00907D74">
      <w:r w:rsidRPr="00734691">
        <w:t xml:space="preserve">This is expressed in the RDSR </w:t>
      </w:r>
      <w:r w:rsidR="004F1DD5" w:rsidRPr="00734691">
        <w:t xml:space="preserve">TID 10002 </w:t>
      </w:r>
      <w:r w:rsidR="00ED648C" w:rsidRPr="00734691">
        <w:t xml:space="preserve">by encoding the anatomical feature in </w:t>
      </w:r>
      <w:r w:rsidR="00ED648C" w:rsidRPr="00734691">
        <w:rPr>
          <w:color w:val="0070C0"/>
        </w:rPr>
        <w:t xml:space="preserve">(128772, DCM, “Reference Basis”) </w:t>
      </w:r>
      <w:r w:rsidR="00ED648C" w:rsidRPr="00734691">
        <w:t xml:space="preserve">and the nature of the plane in </w:t>
      </w:r>
      <w:r w:rsidR="00ED648C" w:rsidRPr="00734691">
        <w:rPr>
          <w:color w:val="0070C0"/>
        </w:rPr>
        <w:t>(128773, DCM, “Reference Geometry”)</w:t>
      </w:r>
      <w:r w:rsidR="009F0B47" w:rsidRPr="00734691">
        <w:rPr>
          <w:color w:val="0070C0"/>
        </w:rPr>
        <w:t>.</w:t>
      </w:r>
    </w:p>
    <w:p w14:paraId="131BD447" w14:textId="6B809194" w:rsidR="00A16086" w:rsidRPr="00734691" w:rsidRDefault="009F0B47" w:rsidP="00907D74">
      <w:r w:rsidRPr="00734691">
        <w:t xml:space="preserve">For a given Scope of Accumulation, multiple patient fiducials may be recorded, </w:t>
      </w:r>
      <w:r w:rsidR="008B67C2" w:rsidRPr="00734691">
        <w:t xml:space="preserve">e.g. </w:t>
      </w:r>
      <w:r w:rsidRPr="00734691">
        <w:t>plan</w:t>
      </w:r>
      <w:r w:rsidR="004F1DD5" w:rsidRPr="00734691">
        <w:t>e</w:t>
      </w:r>
      <w:r w:rsidRPr="00734691">
        <w:t xml:space="preserve"> </w:t>
      </w:r>
      <w:r w:rsidR="004F1DD5" w:rsidRPr="00734691">
        <w:t>through</w:t>
      </w:r>
      <w:r w:rsidRPr="00734691">
        <w:t xml:space="preserve"> the</w:t>
      </w:r>
      <w:r w:rsidR="00380793" w:rsidRPr="00734691">
        <w:t xml:space="preserve"> top of the head</w:t>
      </w:r>
      <w:r w:rsidRPr="00734691">
        <w:t>,</w:t>
      </w:r>
      <w:r w:rsidR="00380793" w:rsidRPr="00734691">
        <w:t xml:space="preserve"> </w:t>
      </w:r>
      <w:r w:rsidR="004F1DD5" w:rsidRPr="00734691">
        <w:t>and</w:t>
      </w:r>
      <w:r w:rsidR="00380793" w:rsidRPr="00734691">
        <w:t xml:space="preserve"> </w:t>
      </w:r>
      <w:r w:rsidRPr="00734691">
        <w:t>plane through</w:t>
      </w:r>
      <w:r w:rsidR="004F1DD5" w:rsidRPr="00734691">
        <w:t xml:space="preserve"> </w:t>
      </w:r>
      <w:r w:rsidR="00380793" w:rsidRPr="00734691">
        <w:t>the bottom of the feet</w:t>
      </w:r>
      <w:r w:rsidR="00A16086" w:rsidRPr="00734691">
        <w:t>.</w:t>
      </w:r>
    </w:p>
    <w:p w14:paraId="05B015C7" w14:textId="77777777" w:rsidR="004F1DD5" w:rsidRPr="00734691" w:rsidRDefault="004F1DD5" w:rsidP="00907D74">
      <w:pPr>
        <w:pStyle w:val="ListParagraph"/>
        <w:numPr>
          <w:ilvl w:val="0"/>
          <w:numId w:val="29"/>
        </w:numPr>
      </w:pPr>
      <w:r w:rsidRPr="00734691">
        <w:t xml:space="preserve">Top of the head : </w:t>
      </w:r>
    </w:p>
    <w:p w14:paraId="4F4028F1" w14:textId="083C3743" w:rsidR="004F1DD5" w:rsidRPr="00734691" w:rsidRDefault="008C2DDA" w:rsidP="00907D74">
      <w:pPr>
        <w:pStyle w:val="ListParagraph"/>
        <w:numPr>
          <w:ilvl w:val="1"/>
          <w:numId w:val="29"/>
        </w:numPr>
      </w:pPr>
      <w:r w:rsidRPr="00734691">
        <w:t>(</w:t>
      </w:r>
      <w:r w:rsidR="004F1DD5" w:rsidRPr="00734691">
        <w:t>128772, DCM, “Reference Basis”) = (88986008, SCT, “Vertex of Head”)</w:t>
      </w:r>
    </w:p>
    <w:p w14:paraId="6B6F817C" w14:textId="0920B1B3" w:rsidR="004F1DD5" w:rsidRPr="00734691" w:rsidRDefault="008C2DDA" w:rsidP="00907D74">
      <w:pPr>
        <w:pStyle w:val="ListParagraph"/>
        <w:numPr>
          <w:ilvl w:val="1"/>
          <w:numId w:val="29"/>
        </w:numPr>
      </w:pPr>
      <w:r w:rsidRPr="00734691">
        <w:lastRenderedPageBreak/>
        <w:t>(</w:t>
      </w:r>
      <w:r w:rsidR="004F1DD5" w:rsidRPr="00734691">
        <w:t xml:space="preserve">128773, DCM, “Reference Geometry”) = (128120, DCM, “Plane through Superior Extent”) </w:t>
      </w:r>
    </w:p>
    <w:p w14:paraId="2FC76D61" w14:textId="77777777" w:rsidR="004F1DD5" w:rsidRPr="00734691" w:rsidRDefault="004F1DD5" w:rsidP="00907D74">
      <w:pPr>
        <w:pStyle w:val="ListParagraph"/>
        <w:numPr>
          <w:ilvl w:val="0"/>
          <w:numId w:val="29"/>
        </w:numPr>
      </w:pPr>
      <w:r w:rsidRPr="00734691">
        <w:t xml:space="preserve">Bottom of the feet : </w:t>
      </w:r>
    </w:p>
    <w:p w14:paraId="10BBFB7B" w14:textId="464DE7E2" w:rsidR="004F1DD5" w:rsidRPr="00734691" w:rsidRDefault="008C2DDA" w:rsidP="00907D74">
      <w:pPr>
        <w:pStyle w:val="ListParagraph"/>
        <w:numPr>
          <w:ilvl w:val="1"/>
          <w:numId w:val="29"/>
        </w:numPr>
      </w:pPr>
      <w:r w:rsidRPr="00734691">
        <w:t>(</w:t>
      </w:r>
      <w:r w:rsidR="004F1DD5" w:rsidRPr="00734691">
        <w:t>128772, DCM, “Reference Basis”) = (56459004, SCT, “Foot”)</w:t>
      </w:r>
    </w:p>
    <w:p w14:paraId="4E77C309" w14:textId="35C5AA5C" w:rsidR="004F1DD5" w:rsidRPr="00734691" w:rsidRDefault="008C2DDA" w:rsidP="00907D74">
      <w:pPr>
        <w:pStyle w:val="ListParagraph"/>
        <w:numPr>
          <w:ilvl w:val="1"/>
          <w:numId w:val="29"/>
        </w:numPr>
      </w:pPr>
      <w:r w:rsidRPr="00734691">
        <w:t>(</w:t>
      </w:r>
      <w:r w:rsidR="004F1DD5" w:rsidRPr="00734691">
        <w:t>128773, DCM, “Reference Geometry”) = (128121, DCM, “Plane through Inferior Extent”)</w:t>
      </w:r>
    </w:p>
    <w:p w14:paraId="2788A0F9" w14:textId="0042B4C3" w:rsidR="00B255B4" w:rsidRPr="00734691" w:rsidRDefault="00B255B4" w:rsidP="00907D74">
      <w:r w:rsidRPr="00734691">
        <w:t xml:space="preserve">Equipment </w:t>
      </w:r>
      <w:r w:rsidR="006F41B7" w:rsidRPr="00734691">
        <w:t xml:space="preserve">Landmark </w:t>
      </w:r>
      <w:r w:rsidRPr="00734691">
        <w:t xml:space="preserve">to Patient </w:t>
      </w:r>
      <w:r w:rsidR="006F41B7" w:rsidRPr="00734691">
        <w:t xml:space="preserve">Fiducials </w:t>
      </w:r>
      <w:r w:rsidRPr="00734691">
        <w:t>Relationship</w:t>
      </w:r>
    </w:p>
    <w:p w14:paraId="40F54474" w14:textId="3E3DC22E" w:rsidR="004F1DD5" w:rsidRPr="00734691" w:rsidRDefault="004F1DD5" w:rsidP="00907D74">
      <w:pPr>
        <w:rPr>
          <w:color w:val="0D0D0D" w:themeColor="text1" w:themeTint="F2"/>
        </w:rPr>
      </w:pPr>
      <w:r w:rsidRPr="00734691">
        <w:t>In order to</w:t>
      </w:r>
      <w:r w:rsidR="00EA7748" w:rsidRPr="00734691">
        <w:t xml:space="preserve"> approximately</w:t>
      </w:r>
      <w:r w:rsidRPr="00734691">
        <w:t xml:space="preserve"> translate the dose at the reference point (expressed in the equipment coordinate system) to the dose in the patient anatomy, it is necessary to establish the relationship between the patient and the equipment.</w:t>
      </w:r>
    </w:p>
    <w:p w14:paraId="1B66E35D" w14:textId="283F8CB8" w:rsidR="004F1DD5" w:rsidRPr="00734691" w:rsidRDefault="00EA7748" w:rsidP="00907D74">
      <w:pPr>
        <w:rPr>
          <w:color w:val="0D0D0D" w:themeColor="text1" w:themeTint="F2"/>
        </w:rPr>
      </w:pPr>
      <w:r w:rsidRPr="00734691">
        <w:t xml:space="preserve">This is accomplished by </w:t>
      </w:r>
      <w:r w:rsidR="00035DE7" w:rsidRPr="00734691">
        <w:t>recording</w:t>
      </w:r>
      <w:r w:rsidRPr="00734691">
        <w:t xml:space="preserve"> the distance</w:t>
      </w:r>
      <w:r w:rsidR="004F1DD5" w:rsidRPr="00734691">
        <w:t xml:space="preserve"> in the table plane</w:t>
      </w:r>
      <w:r w:rsidRPr="00734691">
        <w:t xml:space="preserve"> from the Equipment Landmark to each </w:t>
      </w:r>
      <w:r w:rsidR="00AA1E7D" w:rsidRPr="00734691">
        <w:t>P</w:t>
      </w:r>
      <w:r w:rsidRPr="00734691">
        <w:t xml:space="preserve">atient </w:t>
      </w:r>
      <w:r w:rsidR="00AA1E7D" w:rsidRPr="00734691">
        <w:t>F</w:t>
      </w:r>
      <w:r w:rsidRPr="00734691">
        <w:t>iducial</w:t>
      </w:r>
      <w:r w:rsidR="00035DE7" w:rsidRPr="00734691">
        <w:t xml:space="preserve"> in TID 10002 </w:t>
      </w:r>
      <w:r w:rsidR="00035DE7" w:rsidRPr="00734691">
        <w:rPr>
          <w:color w:val="0070C0"/>
        </w:rPr>
        <w:t>(128756, DCM, "Equipment Landmark to Patient Fiducial Z Distance").</w:t>
      </w:r>
    </w:p>
    <w:p w14:paraId="4E864B54" w14:textId="444E6DAB" w:rsidR="00FE37D8" w:rsidRPr="00734691" w:rsidRDefault="007C0AB0" w:rsidP="00907D74">
      <w:pPr>
        <w:rPr>
          <w:color w:val="0D0D0D" w:themeColor="text1" w:themeTint="F2"/>
        </w:rPr>
      </w:pPr>
      <w:r w:rsidRPr="00734691">
        <w:t>This distance is likely recorded by the operator</w:t>
      </w:r>
      <w:r w:rsidR="00BF195E" w:rsidRPr="00734691">
        <w:t xml:space="preserve"> who can measure </w:t>
      </w:r>
      <w:r w:rsidR="001C17C2" w:rsidRPr="00734691">
        <w:t xml:space="preserve">it from the table top to the patient </w:t>
      </w:r>
      <w:r w:rsidR="006E288C" w:rsidRPr="00734691">
        <w:t xml:space="preserve">before starting the </w:t>
      </w:r>
      <w:r w:rsidR="001C17C2" w:rsidRPr="00734691">
        <w:t>procedure</w:t>
      </w:r>
      <w:r w:rsidRPr="00734691">
        <w:t xml:space="preserve">. Note that the patient is assumed to be centered in the </w:t>
      </w:r>
      <w:r w:rsidR="006E288C" w:rsidRPr="00734691">
        <w:t xml:space="preserve">X axis </w:t>
      </w:r>
      <w:r w:rsidRPr="00734691">
        <w:t>of the X-Ray table</w:t>
      </w:r>
      <w:r w:rsidR="006E288C" w:rsidRPr="00734691">
        <w:t xml:space="preserve"> (i.e. in the patient left-right axis)</w:t>
      </w:r>
      <w:r w:rsidRPr="00734691">
        <w:t>.</w:t>
      </w:r>
    </w:p>
    <w:p w14:paraId="6EB1F99A" w14:textId="1A7FBBA7" w:rsidR="00F63FC0" w:rsidRPr="00734691" w:rsidRDefault="00ED7340" w:rsidP="00907D74">
      <w:r w:rsidRPr="00734691">
        <w:t>For the creators of RDSR i</w:t>
      </w:r>
      <w:r w:rsidR="00423C68" w:rsidRPr="00734691">
        <w:t xml:space="preserve">t's important to notice that the distance between </w:t>
      </w:r>
      <w:r w:rsidR="00C97390" w:rsidRPr="00734691">
        <w:t xml:space="preserve">the Equipment Landmark and </w:t>
      </w:r>
      <w:r w:rsidRPr="00734691">
        <w:t xml:space="preserve">each </w:t>
      </w:r>
      <w:r w:rsidR="00423C68" w:rsidRPr="00734691">
        <w:t>Patient Fiducial does not change within the RDSR</w:t>
      </w:r>
      <w:r w:rsidR="00911238" w:rsidRPr="00734691">
        <w:t xml:space="preserve"> across all Irradiation Events</w:t>
      </w:r>
      <w:r w:rsidR="00423C68" w:rsidRPr="00734691">
        <w:t>. In other words, if th</w:t>
      </w:r>
      <w:r w:rsidR="00C97390" w:rsidRPr="00734691">
        <w:t>e</w:t>
      </w:r>
      <w:r w:rsidR="00423C68" w:rsidRPr="00734691">
        <w:t xml:space="preserve"> distance should change during the scope of the RDSR </w:t>
      </w:r>
      <w:r w:rsidR="00FB5A68" w:rsidRPr="00734691">
        <w:t>because</w:t>
      </w:r>
      <w:r w:rsidR="00423C68" w:rsidRPr="00734691">
        <w:t xml:space="preserve"> </w:t>
      </w:r>
      <w:r w:rsidRPr="00734691">
        <w:t xml:space="preserve">the patient </w:t>
      </w:r>
      <w:r w:rsidR="00FB5A68" w:rsidRPr="00734691">
        <w:t xml:space="preserve">moves and </w:t>
      </w:r>
      <w:r w:rsidRPr="00734691">
        <w:t xml:space="preserve">changes position </w:t>
      </w:r>
      <w:r w:rsidR="00423C68" w:rsidRPr="00734691">
        <w:t>during the XA procedure step,</w:t>
      </w:r>
      <w:r w:rsidR="008B67C2" w:rsidRPr="00734691">
        <w:t xml:space="preserve"> and this CONTAINER is included in the RDSR,</w:t>
      </w:r>
      <w:r w:rsidR="00423C68" w:rsidRPr="00734691">
        <w:t xml:space="preserve"> </w:t>
      </w:r>
      <w:r w:rsidR="00AA1E7D" w:rsidRPr="00734691">
        <w:t>an additional</w:t>
      </w:r>
      <w:r w:rsidR="00423C68" w:rsidRPr="00734691">
        <w:t xml:space="preserve"> RDSR </w:t>
      </w:r>
      <w:r w:rsidR="00AA1E7D" w:rsidRPr="00734691">
        <w:t xml:space="preserve">Instance </w:t>
      </w:r>
      <w:r w:rsidR="00423C68" w:rsidRPr="00734691">
        <w:t>should be created.</w:t>
      </w:r>
      <w:r w:rsidR="005C0A5C" w:rsidRPr="00734691">
        <w:t xml:space="preserve"> </w:t>
      </w:r>
    </w:p>
    <w:p w14:paraId="061A2070" w14:textId="6DB04EF2" w:rsidR="00C97390" w:rsidRPr="00734691" w:rsidRDefault="00C97390" w:rsidP="00907D74">
      <w:r w:rsidRPr="00734691">
        <w:t xml:space="preserve">Also important to notice </w:t>
      </w:r>
      <w:r w:rsidR="00F676A9" w:rsidRPr="00734691">
        <w:t xml:space="preserve">is </w:t>
      </w:r>
      <w:r w:rsidRPr="00734691">
        <w:t xml:space="preserve">that </w:t>
      </w:r>
      <w:r w:rsidR="00F63FC0" w:rsidRPr="00734691">
        <w:t xml:space="preserve">the same </w:t>
      </w:r>
      <w:r w:rsidRPr="00734691">
        <w:t>Patient Location F</w:t>
      </w:r>
      <w:r w:rsidR="00F63FC0" w:rsidRPr="00734691">
        <w:t>idu</w:t>
      </w:r>
      <w:r w:rsidRPr="00734691">
        <w:t>c</w:t>
      </w:r>
      <w:r w:rsidR="00F63FC0" w:rsidRPr="00734691">
        <w:t>ial sho</w:t>
      </w:r>
      <w:r w:rsidRPr="00734691">
        <w:t>u</w:t>
      </w:r>
      <w:r w:rsidR="00F63FC0" w:rsidRPr="00734691">
        <w:t xml:space="preserve">ld not be repeated multiple times </w:t>
      </w:r>
      <w:r w:rsidRPr="00734691">
        <w:t xml:space="preserve">in the CONTAINER </w:t>
      </w:r>
      <w:r w:rsidR="00F63FC0" w:rsidRPr="00734691">
        <w:t>with different distances</w:t>
      </w:r>
      <w:r w:rsidRPr="00734691">
        <w:t>, and</w:t>
      </w:r>
      <w:r w:rsidR="00F63FC0" w:rsidRPr="00734691">
        <w:t xml:space="preserve"> that the </w:t>
      </w:r>
      <w:r w:rsidRPr="00734691">
        <w:t xml:space="preserve">distances of all the Patient Location Fiducials </w:t>
      </w:r>
      <w:r w:rsidR="00F63FC0" w:rsidRPr="00734691">
        <w:t>should be consistent</w:t>
      </w:r>
      <w:r w:rsidRPr="00734691">
        <w:t>ly defined for a real patient</w:t>
      </w:r>
      <w:r w:rsidR="003528DE" w:rsidRPr="00734691">
        <w:t xml:space="preserve"> shape</w:t>
      </w:r>
      <w:r w:rsidR="00F63FC0" w:rsidRPr="00734691">
        <w:t>.</w:t>
      </w:r>
    </w:p>
    <w:p w14:paraId="28C30711" w14:textId="297BB662" w:rsidR="0036308E" w:rsidRPr="00734691" w:rsidRDefault="00221737" w:rsidP="00907D74">
      <w:r w:rsidRPr="00734691">
        <w:t>F</w:t>
      </w:r>
      <w:r w:rsidR="0036308E" w:rsidRPr="00734691">
        <w:t xml:space="preserve">igure </w:t>
      </w:r>
      <w:r w:rsidRPr="00734691">
        <w:t xml:space="preserve">ZZZZZ.4.5.3-1 illustrates </w:t>
      </w:r>
      <w:r w:rsidR="0036308E" w:rsidRPr="00734691">
        <w:t>the relationship between these concepts.</w:t>
      </w:r>
    </w:p>
    <w:p w14:paraId="20E9CEAE" w14:textId="77777777" w:rsidR="00F116F8" w:rsidRPr="00734691" w:rsidRDefault="00F116F8" w:rsidP="00907D74"/>
    <w:p w14:paraId="2997C8CE" w14:textId="0A1095FC" w:rsidR="00434C27" w:rsidRPr="00734691" w:rsidRDefault="00DD0488" w:rsidP="00907D74">
      <w:pPr>
        <w:rPr>
          <w:sz w:val="18"/>
          <w:szCs w:val="18"/>
        </w:rPr>
      </w:pPr>
      <w:r w:rsidRPr="00734691">
        <w:rPr>
          <w:noProof/>
        </w:rPr>
        <w:lastRenderedPageBreak/>
        <w:t xml:space="preserve"> </w:t>
      </w:r>
      <w:r w:rsidR="00FD7B0D" w:rsidRPr="00734691">
        <w:rPr>
          <w:noProof/>
        </w:rPr>
        <w:drawing>
          <wp:inline distT="0" distB="0" distL="0" distR="0" wp14:anchorId="16C79EA6" wp14:editId="3827FD48">
            <wp:extent cx="6000750" cy="3545205"/>
            <wp:effectExtent l="0" t="0" r="0" b="0"/>
            <wp:docPr id="18612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120" name=""/>
                    <pic:cNvPicPr/>
                  </pic:nvPicPr>
                  <pic:blipFill>
                    <a:blip r:embed="rId14"/>
                    <a:stretch>
                      <a:fillRect/>
                    </a:stretch>
                  </pic:blipFill>
                  <pic:spPr>
                    <a:xfrm>
                      <a:off x="0" y="0"/>
                      <a:ext cx="6000750" cy="3545205"/>
                    </a:xfrm>
                    <a:prstGeom prst="rect">
                      <a:avLst/>
                    </a:prstGeom>
                  </pic:spPr>
                </pic:pic>
              </a:graphicData>
            </a:graphic>
          </wp:inline>
        </w:drawing>
      </w:r>
    </w:p>
    <w:p w14:paraId="5958ADCA" w14:textId="77777777" w:rsidR="00F116F8" w:rsidRPr="00734691" w:rsidRDefault="00F116F8" w:rsidP="00907D74"/>
    <w:p w14:paraId="77A9DBAC" w14:textId="10E0B76F" w:rsidR="00F116F8" w:rsidRPr="00A249D7" w:rsidRDefault="00F116F8" w:rsidP="00337230">
      <w:pPr>
        <w:pStyle w:val="FigureTitle"/>
      </w:pPr>
      <w:r w:rsidRPr="00337230">
        <w:t xml:space="preserve">Figure </w:t>
      </w:r>
      <w:bookmarkStart w:id="86" w:name="_Hlk207900066"/>
      <w:r w:rsidR="00D50357" w:rsidRPr="00337230">
        <w:t>ZZZ</w:t>
      </w:r>
      <w:r w:rsidR="00D50357" w:rsidRPr="00A249D7">
        <w:t>ZZ.4.5</w:t>
      </w:r>
      <w:r w:rsidRPr="00A249D7">
        <w:t>.3-1</w:t>
      </w:r>
      <w:r w:rsidR="00F953F6">
        <w:t>.</w:t>
      </w:r>
      <w:r w:rsidRPr="00A249D7">
        <w:t xml:space="preserve"> </w:t>
      </w:r>
      <w:bookmarkEnd w:id="86"/>
      <w:r w:rsidRPr="00A249D7">
        <w:t>Relationship Between Equipment Landmark and Patient Fiducial</w:t>
      </w:r>
      <w:r w:rsidR="009F1208" w:rsidRPr="00A249D7">
        <w:t>s</w:t>
      </w:r>
    </w:p>
    <w:p w14:paraId="180C8B26" w14:textId="73A06914" w:rsidR="00D10DD3" w:rsidRPr="00734691" w:rsidRDefault="00D10DD3" w:rsidP="00907D74">
      <w:r w:rsidRPr="00734691">
        <w:t xml:space="preserve">The </w:t>
      </w:r>
      <w:r w:rsidR="008D14A0" w:rsidRPr="00734691">
        <w:t xml:space="preserve">Table </w:t>
      </w:r>
      <w:r w:rsidR="00D50357" w:rsidRPr="00734691">
        <w:t>ZZZZZ.4.5</w:t>
      </w:r>
      <w:r w:rsidR="008D14A0" w:rsidRPr="00734691">
        <w:t>.3-</w:t>
      </w:r>
      <w:r w:rsidR="005F15F4">
        <w:t>2</w:t>
      </w:r>
      <w:r w:rsidR="008D14A0" w:rsidRPr="00734691">
        <w:t xml:space="preserve"> </w:t>
      </w:r>
      <w:r w:rsidRPr="00734691">
        <w:t>shows an example of</w:t>
      </w:r>
      <w:r w:rsidR="00FE4D57" w:rsidRPr="00734691">
        <w:t xml:space="preserve"> encoding</w:t>
      </w:r>
      <w:r w:rsidR="00DD4E68" w:rsidRPr="00734691">
        <w:t xml:space="preserve"> </w:t>
      </w:r>
      <w:r w:rsidRPr="00734691">
        <w:t>patient position</w:t>
      </w:r>
      <w:r w:rsidR="00FE4D57" w:rsidRPr="00734691">
        <w:t xml:space="preserve"> and </w:t>
      </w:r>
      <w:r w:rsidR="00783C49" w:rsidRPr="00734691">
        <w:t xml:space="preserve">patient </w:t>
      </w:r>
      <w:r w:rsidR="00FE4D57" w:rsidRPr="00734691">
        <w:t xml:space="preserve">location for a patient </w:t>
      </w:r>
      <w:r w:rsidR="00266DF3" w:rsidRPr="00734691">
        <w:t xml:space="preserve">of 175 cm height </w:t>
      </w:r>
      <w:r w:rsidR="00FE4D57" w:rsidRPr="00734691">
        <w:t>laying on the table</w:t>
      </w:r>
      <w:r w:rsidR="00783C49" w:rsidRPr="00734691">
        <w:t xml:space="preserve"> in</w:t>
      </w:r>
      <w:r w:rsidR="00FE4D57" w:rsidRPr="00734691">
        <w:t xml:space="preserve"> </w:t>
      </w:r>
      <w:r w:rsidR="003C56F4" w:rsidRPr="00734691">
        <w:t>h</w:t>
      </w:r>
      <w:r w:rsidRPr="00734691">
        <w:t xml:space="preserve">ead </w:t>
      </w:r>
      <w:r w:rsidR="003C56F4" w:rsidRPr="00734691">
        <w:t>f</w:t>
      </w:r>
      <w:r w:rsidRPr="00734691">
        <w:t xml:space="preserve">irst </w:t>
      </w:r>
      <w:r w:rsidR="003C56F4" w:rsidRPr="00734691">
        <w:t>s</w:t>
      </w:r>
      <w:r w:rsidRPr="00734691">
        <w:t>upine</w:t>
      </w:r>
      <w:r w:rsidR="00FE4D57" w:rsidRPr="00734691">
        <w:t xml:space="preserve"> orientation</w:t>
      </w:r>
      <w:r w:rsidRPr="00734691">
        <w:t xml:space="preserve">, </w:t>
      </w:r>
      <w:r w:rsidR="00783C49" w:rsidRPr="00734691">
        <w:t>with the</w:t>
      </w:r>
      <w:r w:rsidRPr="00734691">
        <w:t xml:space="preserve"> top of the head</w:t>
      </w:r>
      <w:r w:rsidR="00FE4D57" w:rsidRPr="00734691">
        <w:t xml:space="preserve"> </w:t>
      </w:r>
      <w:r w:rsidRPr="00734691">
        <w:t>at 15 cm from the table head</w:t>
      </w:r>
      <w:r w:rsidR="00463507" w:rsidRPr="00734691">
        <w:t xml:space="preserve"> in the direction of the table foot</w:t>
      </w:r>
      <w:r w:rsidRPr="00734691">
        <w:t>.</w:t>
      </w:r>
    </w:p>
    <w:p w14:paraId="32BC8846" w14:textId="1FF1E6E8" w:rsidR="00F116F8" w:rsidRPr="00734691" w:rsidRDefault="00F116F8" w:rsidP="00752180">
      <w:pPr>
        <w:pStyle w:val="TableLabel"/>
      </w:pPr>
      <w:r w:rsidRPr="00734691">
        <w:t xml:space="preserve">Table </w:t>
      </w:r>
      <w:r w:rsidR="00D50357" w:rsidRPr="00734691">
        <w:t>ZZZZZ.4.5</w:t>
      </w:r>
      <w:r w:rsidRPr="00734691">
        <w:t>.3-</w:t>
      </w:r>
      <w:r w:rsidR="005F15F4">
        <w:t>2</w:t>
      </w:r>
      <w:r w:rsidR="00EE65CD">
        <w:t>.</w:t>
      </w:r>
      <w:r w:rsidRPr="00734691">
        <w:t xml:space="preserve"> Example of Encoding Patient Position, Equipment Landmark, and Patient Fiducial </w:t>
      </w:r>
    </w:p>
    <w:tbl>
      <w:tblPr>
        <w:tblW w:w="5241" w:type="pct"/>
        <w:tblCellMar>
          <w:left w:w="10" w:type="dxa"/>
          <w:right w:w="10" w:type="dxa"/>
        </w:tblCellMar>
        <w:tblLook w:val="04A0" w:firstRow="1" w:lastRow="0" w:firstColumn="1" w:lastColumn="0" w:noHBand="0" w:noVBand="1"/>
      </w:tblPr>
      <w:tblGrid>
        <w:gridCol w:w="354"/>
        <w:gridCol w:w="4591"/>
        <w:gridCol w:w="3867"/>
        <w:gridCol w:w="1083"/>
      </w:tblGrid>
      <w:tr w:rsidR="00D21741" w:rsidRPr="00734691" w14:paraId="00AA1A90" w14:textId="77777777" w:rsidTr="00A249D7">
        <w:trPr>
          <w:trHeight w:val="144"/>
          <w:tblHeader/>
        </w:trPr>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4C7E39" w14:textId="77777777" w:rsidR="00783C49" w:rsidRPr="00734691" w:rsidRDefault="00783C49" w:rsidP="00907D74"/>
        </w:tc>
        <w:tc>
          <w:tcPr>
            <w:tcW w:w="23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vAlign w:val="center"/>
            <w:hideMark/>
          </w:tcPr>
          <w:p w14:paraId="2BBF5278" w14:textId="51356597" w:rsidR="00783C49" w:rsidRPr="00A249D7" w:rsidRDefault="00783C49" w:rsidP="00907D74">
            <w:pPr>
              <w:rPr>
                <w:b/>
                <w:bCs/>
              </w:rPr>
            </w:pPr>
            <w:r w:rsidRPr="00A249D7">
              <w:rPr>
                <w:b/>
                <w:bCs/>
              </w:rPr>
              <w:t>Concept Name</w:t>
            </w:r>
          </w:p>
        </w:tc>
        <w:tc>
          <w:tcPr>
            <w:tcW w:w="19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vAlign w:val="center"/>
            <w:hideMark/>
          </w:tcPr>
          <w:p w14:paraId="65CB8FEC" w14:textId="0887439A" w:rsidR="00783C49" w:rsidRPr="00A249D7" w:rsidRDefault="00930295" w:rsidP="00907D74">
            <w:pPr>
              <w:rPr>
                <w:b/>
                <w:bCs/>
              </w:rPr>
            </w:pPr>
            <w:r w:rsidRPr="00A249D7">
              <w:rPr>
                <w:b/>
                <w:bCs/>
              </w:rPr>
              <w:t>Concept</w:t>
            </w:r>
            <w:r w:rsidR="00783C49" w:rsidRPr="00A249D7">
              <w:rPr>
                <w:b/>
                <w:bCs/>
              </w:rPr>
              <w:t xml:space="preserve"> Value</w:t>
            </w:r>
          </w:p>
        </w:tc>
        <w:tc>
          <w:tcPr>
            <w:tcW w:w="547"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4D5D31C4" w14:textId="77777777" w:rsidR="00783C49" w:rsidRPr="00A249D7" w:rsidRDefault="00783C49" w:rsidP="00907D74">
            <w:pPr>
              <w:rPr>
                <w:b/>
                <w:bCs/>
              </w:rPr>
            </w:pPr>
            <w:r w:rsidRPr="00A249D7">
              <w:rPr>
                <w:b/>
                <w:bCs/>
              </w:rPr>
              <w:t>TID</w:t>
            </w:r>
          </w:p>
        </w:tc>
      </w:tr>
      <w:tr w:rsidR="00783C49" w:rsidRPr="00734691" w14:paraId="6F03E01C" w14:textId="77777777" w:rsidTr="00A249D7">
        <w:trPr>
          <w:trHeight w:val="210"/>
        </w:trPr>
        <w:tc>
          <w:tcPr>
            <w:tcW w:w="179" w:type="pct"/>
            <w:tcBorders>
              <w:top w:val="single" w:sz="4" w:space="0" w:color="auto"/>
              <w:left w:val="single" w:sz="4" w:space="0" w:color="auto"/>
              <w:bottom w:val="single" w:sz="4" w:space="0" w:color="auto"/>
              <w:right w:val="single" w:sz="4" w:space="0" w:color="auto"/>
            </w:tcBorders>
            <w:vAlign w:val="center"/>
          </w:tcPr>
          <w:p w14:paraId="37817869" w14:textId="53C931C4" w:rsidR="00783C49" w:rsidRPr="00734691" w:rsidRDefault="00CF561A" w:rsidP="00907D74">
            <w:pPr>
              <w:rPr>
                <w:highlight w:val="yellow"/>
                <w:lang w:eastAsia="fr-FR"/>
              </w:rPr>
            </w:pPr>
            <w:r w:rsidRPr="00734691">
              <w:rPr>
                <w:lang w:eastAsia="fr-FR"/>
              </w:rPr>
              <w:t xml:space="preserve"> </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A59FF7" w14:textId="6A17076E" w:rsidR="00783C49" w:rsidRPr="00734691" w:rsidRDefault="00783C49" w:rsidP="00907D74">
            <w:pPr>
              <w:rPr>
                <w:highlight w:val="yellow"/>
                <w:lang w:eastAsia="fr-FR"/>
              </w:rPr>
            </w:pPr>
            <w:r w:rsidRPr="00734691">
              <w:rPr>
                <w:lang w:eastAsia="fr-FR"/>
              </w:rPr>
              <w:t>(113702, DCM, "Accumulated X-Ray Dose Data")</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AF6BA31" w14:textId="2D194BD1" w:rsidR="00783C49" w:rsidRPr="00734691" w:rsidRDefault="00783C49" w:rsidP="00907D74">
            <w:pPr>
              <w:rPr>
                <w:color w:val="000000"/>
                <w:highlight w:val="yellow"/>
                <w:lang w:eastAsia="fr-FR"/>
              </w:rPr>
            </w:pPr>
            <w:r w:rsidRPr="00734691">
              <w:rPr>
                <w:lang w:eastAsia="fr-FR"/>
              </w:rPr>
              <w:t>&lt;CONTAINER&gt;</w:t>
            </w:r>
          </w:p>
        </w:tc>
        <w:tc>
          <w:tcPr>
            <w:tcW w:w="547" w:type="pct"/>
            <w:tcBorders>
              <w:top w:val="nil"/>
              <w:left w:val="single" w:sz="4" w:space="0" w:color="auto"/>
              <w:bottom w:val="single" w:sz="4" w:space="0" w:color="000000"/>
              <w:right w:val="single" w:sz="4" w:space="0" w:color="000000"/>
            </w:tcBorders>
            <w:tcMar>
              <w:top w:w="40" w:type="dxa"/>
              <w:left w:w="40" w:type="dxa"/>
              <w:bottom w:w="40" w:type="dxa"/>
              <w:right w:w="40" w:type="dxa"/>
            </w:tcMar>
            <w:vAlign w:val="center"/>
          </w:tcPr>
          <w:p w14:paraId="6651E67B" w14:textId="0EA4B9AC" w:rsidR="00783C49" w:rsidRPr="00734691" w:rsidRDefault="00783C49" w:rsidP="00907D74">
            <w:pPr>
              <w:rPr>
                <w:lang w:eastAsia="fr-FR"/>
              </w:rPr>
            </w:pPr>
            <w:r w:rsidRPr="00734691">
              <w:rPr>
                <w:lang w:eastAsia="fr-FR"/>
              </w:rPr>
              <w:t>TID 10002</w:t>
            </w:r>
          </w:p>
        </w:tc>
      </w:tr>
      <w:tr w:rsidR="00783C49" w:rsidRPr="00734691" w14:paraId="39D98BAC" w14:textId="77777777" w:rsidTr="00A249D7">
        <w:trPr>
          <w:trHeight w:val="210"/>
        </w:trPr>
        <w:tc>
          <w:tcPr>
            <w:tcW w:w="179" w:type="pct"/>
            <w:tcBorders>
              <w:top w:val="single" w:sz="4" w:space="0" w:color="auto"/>
              <w:left w:val="single" w:sz="4" w:space="0" w:color="auto"/>
              <w:bottom w:val="single" w:sz="4" w:space="0" w:color="auto"/>
              <w:right w:val="single" w:sz="4" w:space="0" w:color="auto"/>
            </w:tcBorders>
            <w:vAlign w:val="center"/>
          </w:tcPr>
          <w:p w14:paraId="61E41165" w14:textId="40C53ED8" w:rsidR="00783C49" w:rsidRPr="00734691" w:rsidRDefault="00783C49" w:rsidP="00907D74">
            <w:pPr>
              <w:rPr>
                <w:lang w:eastAsia="fr-FR"/>
              </w:rPr>
            </w:pPr>
            <w:r w:rsidRPr="00734691">
              <w:rPr>
                <w:lang w:eastAsia="fr-FR"/>
              </w:rPr>
              <w:t xml:space="preserve"> &gt;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7AD691" w14:textId="01CF4124" w:rsidR="00783C49" w:rsidRPr="00734691" w:rsidRDefault="00783C49" w:rsidP="00907D74">
            <w:pPr>
              <w:rPr>
                <w:lang w:eastAsia="fr-FR"/>
              </w:rPr>
            </w:pPr>
            <w:r w:rsidRPr="00734691">
              <w:rPr>
                <w:lang w:eastAsia="fr-FR"/>
              </w:rPr>
              <w:t>(128750, DCM, "Equipment Landmark")</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865477" w14:textId="220A7A74" w:rsidR="00783C49" w:rsidRPr="00734691" w:rsidRDefault="00783C49" w:rsidP="00907D74">
            <w:pPr>
              <w:rPr>
                <w:lang w:eastAsia="fr-FR"/>
              </w:rPr>
            </w:pPr>
            <w:r w:rsidRPr="00734691">
              <w:rPr>
                <w:lang w:eastAsia="fr-FR"/>
              </w:rPr>
              <w:t>(128751, DCM, "Center of Table Head")</w:t>
            </w:r>
          </w:p>
        </w:tc>
        <w:tc>
          <w:tcPr>
            <w:tcW w:w="547" w:type="pct"/>
            <w:tcBorders>
              <w:top w:val="nil"/>
              <w:left w:val="single" w:sz="4" w:space="0" w:color="auto"/>
              <w:bottom w:val="single" w:sz="4" w:space="0" w:color="000000"/>
              <w:right w:val="single" w:sz="4" w:space="0" w:color="000000"/>
            </w:tcBorders>
            <w:tcMar>
              <w:top w:w="40" w:type="dxa"/>
              <w:left w:w="40" w:type="dxa"/>
              <w:bottom w:w="40" w:type="dxa"/>
              <w:right w:w="40" w:type="dxa"/>
            </w:tcMar>
            <w:vAlign w:val="center"/>
          </w:tcPr>
          <w:p w14:paraId="14632044" w14:textId="07513E1B" w:rsidR="00783C49" w:rsidRPr="00734691" w:rsidRDefault="00783C49" w:rsidP="00907D74">
            <w:pPr>
              <w:rPr>
                <w:lang w:eastAsia="fr-FR"/>
              </w:rPr>
            </w:pPr>
            <w:r w:rsidRPr="00734691">
              <w:rPr>
                <w:lang w:eastAsia="fr-FR"/>
              </w:rPr>
              <w:t>TID 10002</w:t>
            </w:r>
          </w:p>
        </w:tc>
      </w:tr>
      <w:tr w:rsidR="00783C49" w:rsidRPr="00734691" w14:paraId="496175E8" w14:textId="77777777" w:rsidTr="00A249D7">
        <w:trPr>
          <w:trHeight w:val="210"/>
        </w:trPr>
        <w:tc>
          <w:tcPr>
            <w:tcW w:w="179" w:type="pct"/>
            <w:tcBorders>
              <w:top w:val="single" w:sz="4" w:space="0" w:color="auto"/>
              <w:left w:val="single" w:sz="4" w:space="0" w:color="auto"/>
              <w:bottom w:val="single" w:sz="4" w:space="0" w:color="auto"/>
              <w:right w:val="single" w:sz="4" w:space="0" w:color="auto"/>
            </w:tcBorders>
            <w:vAlign w:val="center"/>
          </w:tcPr>
          <w:p w14:paraId="08888A1D" w14:textId="57F71922" w:rsidR="00783C49" w:rsidRPr="00734691" w:rsidRDefault="00783C49"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EEF161" w14:textId="2267397F" w:rsidR="00783C49" w:rsidRPr="00734691" w:rsidRDefault="00783C49" w:rsidP="00907D74">
            <w:pPr>
              <w:rPr>
                <w:lang w:eastAsia="fr-FR"/>
              </w:rPr>
            </w:pPr>
            <w:r w:rsidRPr="00734691">
              <w:rPr>
                <w:lang w:eastAsia="fr-FR"/>
              </w:rPr>
              <w:t>(128752, DCM, "Equipment Landmark X Position")</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4AED3C0" w14:textId="384ABF06" w:rsidR="00783C49" w:rsidRPr="00734691" w:rsidRDefault="002A4CEE" w:rsidP="00907D74">
            <w:pPr>
              <w:rPr>
                <w:color w:val="000000"/>
                <w:szCs w:val="18"/>
                <w:lang w:eastAsia="fr-FR"/>
              </w:rPr>
            </w:pPr>
            <w:r w:rsidRPr="00734691">
              <w:t xml:space="preserve">0.0 </w:t>
            </w:r>
            <w:r w:rsidR="00783C49" w:rsidRPr="00734691">
              <w:t>mm</w:t>
            </w:r>
          </w:p>
        </w:tc>
        <w:tc>
          <w:tcPr>
            <w:tcW w:w="547" w:type="pct"/>
            <w:tcBorders>
              <w:top w:val="nil"/>
              <w:left w:val="single" w:sz="4" w:space="0" w:color="auto"/>
              <w:bottom w:val="single" w:sz="4" w:space="0" w:color="000000"/>
              <w:right w:val="single" w:sz="4" w:space="0" w:color="000000"/>
            </w:tcBorders>
            <w:tcMar>
              <w:top w:w="40" w:type="dxa"/>
              <w:left w:w="40" w:type="dxa"/>
              <w:bottom w:w="40" w:type="dxa"/>
              <w:right w:w="40" w:type="dxa"/>
            </w:tcMar>
            <w:vAlign w:val="center"/>
          </w:tcPr>
          <w:p w14:paraId="71FE71D2" w14:textId="04B67CA8" w:rsidR="00783C49" w:rsidRPr="00734691" w:rsidRDefault="00783C49" w:rsidP="00907D74">
            <w:pPr>
              <w:rPr>
                <w:lang w:eastAsia="fr-FR"/>
              </w:rPr>
            </w:pPr>
            <w:r w:rsidRPr="00734691">
              <w:rPr>
                <w:lang w:eastAsia="fr-FR"/>
              </w:rPr>
              <w:t>TID 10002</w:t>
            </w:r>
          </w:p>
        </w:tc>
      </w:tr>
      <w:tr w:rsidR="00783C49" w:rsidRPr="00734691" w14:paraId="1FA0B202" w14:textId="77777777" w:rsidTr="00A249D7">
        <w:trPr>
          <w:trHeight w:val="210"/>
        </w:trPr>
        <w:tc>
          <w:tcPr>
            <w:tcW w:w="179" w:type="pct"/>
            <w:tcBorders>
              <w:top w:val="single" w:sz="4" w:space="0" w:color="auto"/>
              <w:left w:val="single" w:sz="4" w:space="0" w:color="auto"/>
              <w:bottom w:val="single" w:sz="4" w:space="0" w:color="auto"/>
              <w:right w:val="single" w:sz="4" w:space="0" w:color="auto"/>
            </w:tcBorders>
            <w:vAlign w:val="center"/>
          </w:tcPr>
          <w:p w14:paraId="71562127" w14:textId="24CAC5E3" w:rsidR="00783C49" w:rsidRPr="00734691" w:rsidRDefault="00783C49"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7F6BCE" w14:textId="280BA3DF" w:rsidR="00783C49" w:rsidRPr="00734691" w:rsidRDefault="00783C49" w:rsidP="00907D74">
            <w:pPr>
              <w:rPr>
                <w:lang w:eastAsia="fr-FR"/>
              </w:rPr>
            </w:pPr>
            <w:r w:rsidRPr="00734691">
              <w:rPr>
                <w:lang w:eastAsia="fr-FR"/>
              </w:rPr>
              <w:t>(128753, DCM, "Equipment Landmark Z Position")</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457C434" w14:textId="645B4C37" w:rsidR="00783C49" w:rsidRPr="00734691" w:rsidRDefault="008B5B51" w:rsidP="00907D74">
            <w:pPr>
              <w:rPr>
                <w:color w:val="000000"/>
                <w:szCs w:val="18"/>
                <w:lang w:eastAsia="fr-FR"/>
              </w:rPr>
            </w:pPr>
            <w:r w:rsidRPr="00734691">
              <w:t xml:space="preserve">1200.0 </w:t>
            </w:r>
            <w:r w:rsidR="00783C49" w:rsidRPr="00734691">
              <w:t>mm</w:t>
            </w:r>
          </w:p>
        </w:tc>
        <w:tc>
          <w:tcPr>
            <w:tcW w:w="547" w:type="pct"/>
            <w:tcBorders>
              <w:top w:val="nil"/>
              <w:left w:val="single" w:sz="4" w:space="0" w:color="auto"/>
              <w:bottom w:val="single" w:sz="4" w:space="0" w:color="000000"/>
              <w:right w:val="single" w:sz="4" w:space="0" w:color="000000"/>
            </w:tcBorders>
            <w:tcMar>
              <w:top w:w="40" w:type="dxa"/>
              <w:left w:w="40" w:type="dxa"/>
              <w:bottom w:w="40" w:type="dxa"/>
              <w:right w:w="40" w:type="dxa"/>
            </w:tcMar>
            <w:vAlign w:val="center"/>
          </w:tcPr>
          <w:p w14:paraId="260EC4CD" w14:textId="51CE4E6F" w:rsidR="00783C49" w:rsidRPr="00734691" w:rsidRDefault="00783C49" w:rsidP="00907D74">
            <w:pPr>
              <w:rPr>
                <w:lang w:eastAsia="fr-FR"/>
              </w:rPr>
            </w:pPr>
            <w:r w:rsidRPr="00734691">
              <w:rPr>
                <w:lang w:eastAsia="fr-FR"/>
              </w:rPr>
              <w:t>TID 10002</w:t>
            </w:r>
          </w:p>
        </w:tc>
      </w:tr>
      <w:tr w:rsidR="00DD4E68" w:rsidRPr="00734691" w14:paraId="35E1142B"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6D6281E1" w14:textId="2C566FE8" w:rsidR="00DD4E68" w:rsidRPr="00734691" w:rsidRDefault="00DD4E68" w:rsidP="00907D74">
            <w:pPr>
              <w:rPr>
                <w:lang w:eastAsia="fr-FR"/>
              </w:rPr>
            </w:pPr>
            <w:r w:rsidRPr="00734691">
              <w:rPr>
                <w:lang w:eastAsia="fr-FR"/>
              </w:rPr>
              <w:t xml:space="preserve"> &gt;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6AAAF6E" w14:textId="02551844" w:rsidR="00DD4E68" w:rsidRPr="00734691" w:rsidRDefault="00DD4E68" w:rsidP="00907D74">
            <w:pPr>
              <w:rPr>
                <w:lang w:val="fr-FR" w:eastAsia="fr-FR"/>
              </w:rPr>
            </w:pPr>
            <w:r w:rsidRPr="00734691">
              <w:rPr>
                <w:lang w:val="fr-FR" w:eastAsia="fr-FR"/>
              </w:rPr>
              <w:t>(128754, DCM, "Patient Location Fiducial")</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18E114" w14:textId="28FEC668" w:rsidR="00DD4E68" w:rsidRPr="00734691" w:rsidRDefault="00DD4E68" w:rsidP="00907D74">
            <w:pPr>
              <w:rPr>
                <w:color w:val="000000"/>
                <w:lang w:val="fr-FR" w:eastAsia="fr-FR"/>
              </w:rPr>
            </w:pPr>
            <w:r w:rsidRPr="00734691">
              <w:rPr>
                <w:lang w:eastAsia="fr-FR"/>
              </w:rPr>
              <w:t>&lt;CONTAINER&gt;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7FBF76" w14:textId="2DA99C10" w:rsidR="00DD4E68" w:rsidRPr="00734691" w:rsidRDefault="00DD4E68" w:rsidP="00907D74">
            <w:pPr>
              <w:rPr>
                <w:lang w:eastAsia="fr-FR"/>
              </w:rPr>
            </w:pPr>
            <w:r w:rsidRPr="00734691">
              <w:rPr>
                <w:lang w:eastAsia="fr-FR"/>
              </w:rPr>
              <w:t>TID 10002</w:t>
            </w:r>
          </w:p>
        </w:tc>
      </w:tr>
      <w:tr w:rsidR="00DD4E68" w:rsidRPr="00734691" w14:paraId="637D2BED"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42D3EB4C" w14:textId="60A06830" w:rsidR="00DD4E68" w:rsidRPr="00734691" w:rsidRDefault="00DD4E68"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6CF8AAB" w14:textId="03FC7A13" w:rsidR="00DD4E68" w:rsidRPr="00734691" w:rsidRDefault="00DD4E68" w:rsidP="00907D74">
            <w:pPr>
              <w:rPr>
                <w:lang w:eastAsia="fr-FR"/>
              </w:rPr>
            </w:pPr>
            <w:r w:rsidRPr="00734691">
              <w:rPr>
                <w:lang w:eastAsia="fr-FR"/>
              </w:rPr>
              <w:t>(128772, DCM, “Reference Basis”)</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3077BD1" w14:textId="64D73514" w:rsidR="00DD4E68" w:rsidRPr="00734691" w:rsidRDefault="0062198C" w:rsidP="00907D74">
            <w:pPr>
              <w:rPr>
                <w:lang w:eastAsia="fr-FR"/>
              </w:rPr>
            </w:pPr>
            <w:r w:rsidRPr="00734691">
              <w:rPr>
                <w:lang w:eastAsia="fr-FR"/>
              </w:rPr>
              <w:t>(88986008, SCT, “</w:t>
            </w:r>
            <w:r w:rsidRPr="00734691">
              <w:rPr>
                <w:b/>
                <w:bCs/>
                <w:lang w:eastAsia="fr-FR"/>
              </w:rPr>
              <w:t>Vertex of Head</w:t>
            </w:r>
            <w:r w:rsidRPr="00734691">
              <w:rPr>
                <w:lang w:eastAsia="fr-FR"/>
              </w:rPr>
              <w: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25D585" w14:textId="14742C1E" w:rsidR="00DD4E68" w:rsidRPr="00734691" w:rsidRDefault="00DD4E68" w:rsidP="00907D74">
            <w:pPr>
              <w:rPr>
                <w:lang w:eastAsia="fr-FR"/>
              </w:rPr>
            </w:pPr>
            <w:r w:rsidRPr="00734691">
              <w:rPr>
                <w:lang w:eastAsia="fr-FR"/>
              </w:rPr>
              <w:t xml:space="preserve">TID </w:t>
            </w:r>
            <w:r w:rsidR="00654758" w:rsidRPr="00734691">
              <w:rPr>
                <w:lang w:eastAsia="fr-FR"/>
              </w:rPr>
              <w:t>400</w:t>
            </w:r>
          </w:p>
        </w:tc>
      </w:tr>
      <w:tr w:rsidR="00DD4E68" w:rsidRPr="00734691" w14:paraId="23512102"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4F2A2A72" w14:textId="353FE7DA" w:rsidR="00DD4E68" w:rsidRPr="00734691" w:rsidRDefault="0062198C" w:rsidP="00907D74">
            <w:pPr>
              <w:rPr>
                <w:lang w:eastAsia="fr-FR"/>
              </w:rPr>
            </w:pPr>
            <w:r w:rsidRPr="00734691">
              <w:rPr>
                <w:lang w:eastAsia="fr-FR"/>
              </w:rPr>
              <w:lastRenderedPageBreak/>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0B106B" w14:textId="532E2CFE" w:rsidR="00DD4E68" w:rsidRPr="00734691" w:rsidRDefault="0062198C" w:rsidP="00907D74">
            <w:pPr>
              <w:rPr>
                <w:lang w:eastAsia="fr-FR"/>
              </w:rPr>
            </w:pPr>
            <w:r w:rsidRPr="00734691">
              <w:rPr>
                <w:lang w:eastAsia="fr-FR"/>
              </w:rPr>
              <w:t>(128773, DCM, “Reference Geometry”)</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81B33C" w14:textId="1484CF12" w:rsidR="00DD4E68" w:rsidRPr="00734691" w:rsidRDefault="0062198C" w:rsidP="00907D74">
            <w:pPr>
              <w:rPr>
                <w:lang w:eastAsia="fr-FR"/>
              </w:rPr>
            </w:pPr>
            <w:r w:rsidRPr="00734691">
              <w:rPr>
                <w:lang w:eastAsia="fr-FR"/>
              </w:rPr>
              <w:t>(128120, DCM, “Plane through Superior Extent”)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C5E0E2" w14:textId="47CD4334" w:rsidR="00DD4E68" w:rsidRPr="00734691" w:rsidRDefault="00DD4E68" w:rsidP="00907D74">
            <w:pPr>
              <w:rPr>
                <w:lang w:eastAsia="fr-FR"/>
              </w:rPr>
            </w:pPr>
            <w:r w:rsidRPr="00734691">
              <w:rPr>
                <w:lang w:eastAsia="fr-FR"/>
              </w:rPr>
              <w:t xml:space="preserve">TID </w:t>
            </w:r>
            <w:r w:rsidR="00654758" w:rsidRPr="00734691">
              <w:rPr>
                <w:lang w:eastAsia="fr-FR"/>
              </w:rPr>
              <w:t>400</w:t>
            </w:r>
          </w:p>
        </w:tc>
      </w:tr>
      <w:tr w:rsidR="0062198C" w:rsidRPr="00734691" w14:paraId="1EB929B9"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0895795F" w14:textId="3E4F5507" w:rsidR="0062198C" w:rsidRPr="00734691" w:rsidRDefault="0062198C"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8916E8" w14:textId="77375101" w:rsidR="0062198C" w:rsidRPr="00734691" w:rsidRDefault="0062198C" w:rsidP="00907D74">
            <w:pPr>
              <w:rPr>
                <w:lang w:eastAsia="fr-FR"/>
              </w:rPr>
            </w:pPr>
            <w:r w:rsidRPr="00734691">
              <w:rPr>
                <w:lang w:eastAsia="fr-FR"/>
              </w:rPr>
              <w:t>(128756, DCM, "Equipment Landmark to Patient Fiducial Z Distance")</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B40778E" w14:textId="636EBFBE" w:rsidR="0062198C" w:rsidRPr="00734691" w:rsidRDefault="00463507" w:rsidP="00907D74">
            <w:r w:rsidRPr="00734691">
              <w:t>-</w:t>
            </w:r>
            <w:r w:rsidR="0062198C" w:rsidRPr="00734691">
              <w:t>150</w:t>
            </w:r>
            <w:r w:rsidR="008B5B51" w:rsidRPr="00734691">
              <w:t>.0</w:t>
            </w:r>
            <w:r w:rsidR="0062198C" w:rsidRPr="00734691">
              <w:t xml:space="preserve"> mm</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337620C" w14:textId="336B244B" w:rsidR="0062198C" w:rsidRPr="00734691" w:rsidRDefault="0062198C" w:rsidP="00907D74">
            <w:pPr>
              <w:rPr>
                <w:lang w:eastAsia="fr-FR"/>
              </w:rPr>
            </w:pPr>
            <w:r w:rsidRPr="00734691">
              <w:rPr>
                <w:lang w:eastAsia="fr-FR"/>
              </w:rPr>
              <w:t>TID 10002</w:t>
            </w:r>
          </w:p>
        </w:tc>
      </w:tr>
      <w:tr w:rsidR="006A2532" w:rsidRPr="00734691" w14:paraId="23464CFD"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61CB7098" w14:textId="5337B94F" w:rsidR="006A2532" w:rsidRPr="00734691" w:rsidRDefault="006A2532" w:rsidP="00907D74">
            <w:pPr>
              <w:rPr>
                <w:lang w:eastAsia="fr-FR"/>
              </w:rPr>
            </w:pPr>
            <w:r w:rsidRPr="00734691">
              <w:rPr>
                <w:lang w:eastAsia="fr-FR"/>
              </w:rPr>
              <w:t xml:space="preserve"> &gt;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AB5E65" w14:textId="1BCCEDB5" w:rsidR="006A2532" w:rsidRPr="00734691" w:rsidRDefault="006A2532" w:rsidP="00907D74">
            <w:pPr>
              <w:rPr>
                <w:lang w:eastAsia="fr-FR"/>
              </w:rPr>
            </w:pPr>
            <w:r w:rsidRPr="00734691">
              <w:rPr>
                <w:lang w:val="fr-FR" w:eastAsia="fr-FR"/>
              </w:rPr>
              <w:t>(128754, DCM, "Patient Location Fiducial")</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D51271A" w14:textId="1FC802B6" w:rsidR="006A2532" w:rsidRPr="00734691" w:rsidRDefault="006A2532" w:rsidP="00907D74">
            <w:pPr>
              <w:rPr>
                <w:b/>
                <w:iCs/>
                <w:color w:val="7030A0"/>
                <w:lang w:eastAsia="fr-FR"/>
              </w:rPr>
            </w:pPr>
            <w:r w:rsidRPr="00734691">
              <w:rPr>
                <w:lang w:eastAsia="fr-FR"/>
              </w:rPr>
              <w:t>&lt;CONTAINER&gt;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D55E531" w14:textId="571CBE4E" w:rsidR="006A2532" w:rsidRPr="00734691" w:rsidRDefault="006A2532" w:rsidP="00907D74">
            <w:pPr>
              <w:rPr>
                <w:lang w:eastAsia="fr-FR"/>
              </w:rPr>
            </w:pPr>
            <w:r w:rsidRPr="00734691">
              <w:rPr>
                <w:lang w:eastAsia="fr-FR"/>
              </w:rPr>
              <w:t>TID 10002</w:t>
            </w:r>
          </w:p>
        </w:tc>
      </w:tr>
      <w:tr w:rsidR="006A2532" w:rsidRPr="00734691" w14:paraId="7F6C311A"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4752E7A9" w14:textId="04BDAD67" w:rsidR="006A2532" w:rsidRPr="00734691" w:rsidRDefault="006A2532"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8E10F7" w14:textId="7BB1ED94" w:rsidR="006A2532" w:rsidRPr="00734691" w:rsidRDefault="006A2532" w:rsidP="00907D74">
            <w:pPr>
              <w:rPr>
                <w:lang w:eastAsia="fr-FR"/>
              </w:rPr>
            </w:pPr>
            <w:r w:rsidRPr="00734691">
              <w:rPr>
                <w:lang w:eastAsia="fr-FR"/>
              </w:rPr>
              <w:t>(128772, DCM, “Reference Basis”)</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F2DB404" w14:textId="3AEB2C9F" w:rsidR="006A2532" w:rsidRPr="00734691" w:rsidRDefault="006A2532" w:rsidP="00907D74">
            <w:pPr>
              <w:rPr>
                <w:b/>
                <w:i/>
                <w:iCs/>
                <w:color w:val="7030A0"/>
                <w:lang w:eastAsia="fr-FR"/>
              </w:rPr>
            </w:pPr>
            <w:r w:rsidRPr="00734691">
              <w:rPr>
                <w:lang w:eastAsia="fr-FR"/>
              </w:rPr>
              <w:t>(56459004, SCT, “</w:t>
            </w:r>
            <w:r w:rsidRPr="00734691">
              <w:rPr>
                <w:b/>
                <w:bCs/>
                <w:lang w:eastAsia="fr-FR"/>
              </w:rPr>
              <w:t>Foot</w:t>
            </w:r>
            <w:r w:rsidRPr="00734691">
              <w:rPr>
                <w:lang w:eastAsia="fr-FR"/>
              </w:rPr>
              <w: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5FC098" w14:textId="7DDD63A1" w:rsidR="006A2532" w:rsidRPr="00734691" w:rsidRDefault="006A2532" w:rsidP="00907D74">
            <w:pPr>
              <w:rPr>
                <w:lang w:eastAsia="fr-FR"/>
              </w:rPr>
            </w:pPr>
            <w:r w:rsidRPr="00734691">
              <w:rPr>
                <w:lang w:eastAsia="fr-FR"/>
              </w:rPr>
              <w:t>TID 400</w:t>
            </w:r>
          </w:p>
        </w:tc>
      </w:tr>
      <w:tr w:rsidR="006A2532" w:rsidRPr="00734691" w14:paraId="4054F949"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16CC0B42" w14:textId="3144184B" w:rsidR="006A2532" w:rsidRPr="00734691" w:rsidRDefault="006A2532"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CD8A73D" w14:textId="1C64B204" w:rsidR="006A2532" w:rsidRPr="00734691" w:rsidRDefault="006A2532" w:rsidP="00907D74">
            <w:pPr>
              <w:rPr>
                <w:lang w:eastAsia="fr-FR"/>
              </w:rPr>
            </w:pPr>
            <w:r w:rsidRPr="00734691">
              <w:rPr>
                <w:lang w:eastAsia="fr-FR"/>
              </w:rPr>
              <w:t>(128773, DCM, “Reference Geometry”)</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E9494D9" w14:textId="511F13CA" w:rsidR="006A2532" w:rsidRPr="00734691" w:rsidRDefault="006A2532" w:rsidP="00907D74">
            <w:pPr>
              <w:rPr>
                <w:i/>
                <w:iCs/>
                <w:color w:val="7030A0"/>
                <w:lang w:eastAsia="fr-FR"/>
              </w:rPr>
            </w:pPr>
            <w:r w:rsidRPr="00734691">
              <w:rPr>
                <w:lang w:eastAsia="fr-FR"/>
              </w:rPr>
              <w:t>(128121, DCM, “Plane through Inferior Extent”)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1EF975" w14:textId="5A8FE592" w:rsidR="006A2532" w:rsidRPr="00734691" w:rsidRDefault="006A2532" w:rsidP="00907D74">
            <w:pPr>
              <w:rPr>
                <w:lang w:eastAsia="fr-FR"/>
              </w:rPr>
            </w:pPr>
            <w:r w:rsidRPr="00734691">
              <w:rPr>
                <w:lang w:eastAsia="fr-FR"/>
              </w:rPr>
              <w:t>TID 400</w:t>
            </w:r>
          </w:p>
        </w:tc>
      </w:tr>
      <w:tr w:rsidR="006A2532" w:rsidRPr="00734691" w14:paraId="4899A9DF"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1A14AF53" w14:textId="5D66E85B" w:rsidR="006A2532" w:rsidRPr="00734691" w:rsidRDefault="006A2532"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96CA43" w14:textId="175ADE0D" w:rsidR="006A2532" w:rsidRPr="00734691" w:rsidRDefault="006A2532" w:rsidP="00907D74">
            <w:pPr>
              <w:rPr>
                <w:lang w:eastAsia="fr-FR"/>
              </w:rPr>
            </w:pPr>
            <w:r w:rsidRPr="00734691">
              <w:rPr>
                <w:lang w:eastAsia="fr-FR"/>
              </w:rPr>
              <w:t>(128756, DCM, "Equipment Landmark to Patient Fiducial Z Distance")</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DA2E48" w14:textId="2387CCD0" w:rsidR="006A2532" w:rsidRPr="00734691" w:rsidRDefault="006A2532" w:rsidP="00907D74">
            <w:pPr>
              <w:rPr>
                <w:b/>
                <w:color w:val="7030A0"/>
                <w:szCs w:val="18"/>
                <w:lang w:eastAsia="fr-FR"/>
              </w:rPr>
            </w:pPr>
            <w:r w:rsidRPr="00734691">
              <w:t>-1900</w:t>
            </w:r>
            <w:r w:rsidR="008B5B51" w:rsidRPr="00734691">
              <w:t>.0</w:t>
            </w:r>
            <w:r w:rsidRPr="00734691">
              <w:t xml:space="preserve"> mm</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A2E2DA4" w14:textId="299C99F6" w:rsidR="006A2532" w:rsidRPr="00734691" w:rsidRDefault="006A2532" w:rsidP="00907D74">
            <w:pPr>
              <w:rPr>
                <w:lang w:eastAsia="fr-FR"/>
              </w:rPr>
            </w:pPr>
            <w:r w:rsidRPr="00734691">
              <w:rPr>
                <w:lang w:eastAsia="fr-FR"/>
              </w:rPr>
              <w:t>TID 10002</w:t>
            </w:r>
          </w:p>
        </w:tc>
      </w:tr>
      <w:tr w:rsidR="006A2532" w:rsidRPr="00734691" w14:paraId="44038784"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0A35F24A" w14:textId="77777777" w:rsidR="006A2532" w:rsidRPr="00734691" w:rsidRDefault="006A2532" w:rsidP="00907D74">
            <w:pPr>
              <w:rPr>
                <w:lang w:eastAsia="fr-FR"/>
              </w:rPr>
            </w:pP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9CC272" w14:textId="7774B60D" w:rsidR="006A2532" w:rsidRPr="00734691" w:rsidRDefault="006A2532" w:rsidP="00907D74">
            <w:pPr>
              <w:rPr>
                <w:lang w:eastAsia="fr-FR"/>
              </w:rPr>
            </w:pPr>
            <w:r w:rsidRPr="00734691">
              <w:rPr>
                <w:lang w:eastAsia="fr-FR"/>
              </w:rPr>
              <w:t>(113706, DCM, "Irradiation Event X-Ray Data")</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2DC66C7" w14:textId="63C2DDBC" w:rsidR="006A2532" w:rsidRPr="00734691" w:rsidRDefault="006A2532" w:rsidP="00907D74">
            <w:pPr>
              <w:rPr>
                <w:b/>
                <w:iCs/>
                <w:color w:val="7030A0"/>
                <w:lang w:eastAsia="fr-FR"/>
              </w:rPr>
            </w:pPr>
            <w:r w:rsidRPr="00734691">
              <w:rPr>
                <w:lang w:eastAsia="fr-FR"/>
              </w:rPr>
              <w:t>&lt;CONTAINER&gt;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5FD88E" w14:textId="2FB3EB41" w:rsidR="006A2532" w:rsidRPr="00734691" w:rsidRDefault="006A2532" w:rsidP="00907D74">
            <w:pPr>
              <w:rPr>
                <w:lang w:eastAsia="fr-FR"/>
              </w:rPr>
            </w:pPr>
            <w:r w:rsidRPr="00734691">
              <w:rPr>
                <w:lang w:eastAsia="fr-FR"/>
              </w:rPr>
              <w:t>TID 10003</w:t>
            </w:r>
          </w:p>
        </w:tc>
      </w:tr>
      <w:tr w:rsidR="006A2532" w:rsidRPr="00734691" w14:paraId="37A0BA40"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45B21B7A" w14:textId="593F0705" w:rsidR="006A2532" w:rsidRPr="00734691" w:rsidRDefault="006A2532" w:rsidP="00907D74">
            <w:pPr>
              <w:rPr>
                <w:lang w:eastAsia="fr-FR"/>
              </w:rPr>
            </w:pPr>
            <w:r w:rsidRPr="00734691">
              <w:rPr>
                <w:lang w:eastAsia="fr-FR"/>
              </w:rPr>
              <w:t xml:space="preserve"> &gt;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D4E59E" w14:textId="14A8A5B2" w:rsidR="006A2532" w:rsidRPr="00734691" w:rsidRDefault="006A2532" w:rsidP="00907D74">
            <w:pPr>
              <w:rPr>
                <w:lang w:eastAsia="fr-FR"/>
              </w:rPr>
            </w:pPr>
            <w:r w:rsidRPr="00734691">
              <w:rPr>
                <w:lang w:eastAsia="fr-FR"/>
              </w:rPr>
              <w:t>(13745, DCM, "Patient Table Relationship”)</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79D77B" w14:textId="3C08ED31" w:rsidR="006A2532" w:rsidRPr="00734691" w:rsidRDefault="006A2532" w:rsidP="00907D74">
            <w:pPr>
              <w:rPr>
                <w:lang w:eastAsia="fr-FR"/>
              </w:rPr>
            </w:pPr>
            <w:r w:rsidRPr="00734691">
              <w:rPr>
                <w:lang w:eastAsia="fr-FR"/>
              </w:rPr>
              <w:t>(102540008, SCT, “</w:t>
            </w:r>
            <w:r w:rsidRPr="00734691">
              <w:rPr>
                <w:b/>
                <w:bCs/>
                <w:lang w:eastAsia="fr-FR"/>
              </w:rPr>
              <w:t>headfirst</w:t>
            </w:r>
            <w:r w:rsidRPr="00734691">
              <w:rPr>
                <w:lang w:eastAsia="fr-FR"/>
              </w:rPr>
              <w: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34C77E7" w14:textId="323544B0" w:rsidR="006A2532" w:rsidRPr="00734691" w:rsidRDefault="006A2532" w:rsidP="00907D74">
            <w:pPr>
              <w:rPr>
                <w:lang w:eastAsia="fr-FR"/>
              </w:rPr>
            </w:pPr>
            <w:r w:rsidRPr="00734691">
              <w:rPr>
                <w:lang w:eastAsia="fr-FR"/>
              </w:rPr>
              <w:t>TID 10003</w:t>
            </w:r>
          </w:p>
        </w:tc>
      </w:tr>
      <w:tr w:rsidR="006A2532" w:rsidRPr="00734691" w14:paraId="0289820C"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766AB5BD" w14:textId="463B6EDA" w:rsidR="006A2532" w:rsidRPr="00734691" w:rsidRDefault="006A2532" w:rsidP="00907D74">
            <w:pPr>
              <w:rPr>
                <w:lang w:eastAsia="fr-FR"/>
              </w:rPr>
            </w:pPr>
            <w:r w:rsidRPr="00734691">
              <w:rPr>
                <w:lang w:eastAsia="fr-FR"/>
              </w:rPr>
              <w:t xml:space="preserve"> &gt;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6CB02A0" w14:textId="3DA886F0" w:rsidR="006A2532" w:rsidRPr="00734691" w:rsidRDefault="006A2532" w:rsidP="00907D74">
            <w:pPr>
              <w:rPr>
                <w:lang w:eastAsia="fr-FR"/>
              </w:rPr>
            </w:pPr>
            <w:r w:rsidRPr="00734691">
              <w:rPr>
                <w:lang w:eastAsia="fr-FR"/>
              </w:rPr>
              <w:t>(113743, DCM, "Patient Orientation")</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530B4C6" w14:textId="5F9859E7" w:rsidR="006A2532" w:rsidRPr="00734691" w:rsidRDefault="006A2532" w:rsidP="00907D74">
            <w:pPr>
              <w:rPr>
                <w:lang w:eastAsia="fr-FR"/>
              </w:rPr>
            </w:pPr>
            <w:r w:rsidRPr="00734691">
              <w:rPr>
                <w:lang w:eastAsia="fr-FR"/>
              </w:rPr>
              <w:t>(102538003, SCT, “</w:t>
            </w:r>
            <w:r w:rsidRPr="00734691">
              <w:rPr>
                <w:b/>
                <w:bCs/>
                <w:lang w:eastAsia="fr-FR"/>
              </w:rPr>
              <w:t>recumbent</w:t>
            </w:r>
            <w:r w:rsidRPr="00734691">
              <w:rPr>
                <w:lang w:eastAsia="fr-FR"/>
              </w:rPr>
              <w: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8940B7D" w14:textId="48FBD254" w:rsidR="006A2532" w:rsidRPr="00734691" w:rsidRDefault="006A2532" w:rsidP="00907D74">
            <w:pPr>
              <w:rPr>
                <w:lang w:eastAsia="fr-FR"/>
              </w:rPr>
            </w:pPr>
            <w:r w:rsidRPr="00734691">
              <w:rPr>
                <w:lang w:eastAsia="fr-FR"/>
              </w:rPr>
              <w:t>TID 10003</w:t>
            </w:r>
          </w:p>
        </w:tc>
      </w:tr>
      <w:tr w:rsidR="006A2532" w:rsidRPr="00734691" w14:paraId="5CDFD80C" w14:textId="77777777" w:rsidTr="00A249D7">
        <w:trPr>
          <w:trHeight w:val="144"/>
        </w:trPr>
        <w:tc>
          <w:tcPr>
            <w:tcW w:w="179" w:type="pct"/>
            <w:tcBorders>
              <w:top w:val="single" w:sz="4" w:space="0" w:color="auto"/>
              <w:left w:val="single" w:sz="4" w:space="0" w:color="auto"/>
              <w:bottom w:val="single" w:sz="4" w:space="0" w:color="auto"/>
              <w:right w:val="single" w:sz="4" w:space="0" w:color="auto"/>
            </w:tcBorders>
            <w:vAlign w:val="center"/>
          </w:tcPr>
          <w:p w14:paraId="038DE291" w14:textId="725863D0" w:rsidR="006A2532" w:rsidRPr="00734691" w:rsidRDefault="006A2532" w:rsidP="00907D74">
            <w:pPr>
              <w:rPr>
                <w:lang w:eastAsia="fr-FR"/>
              </w:rPr>
            </w:pPr>
            <w:r w:rsidRPr="00734691">
              <w:rPr>
                <w:lang w:eastAsia="fr-FR"/>
              </w:rPr>
              <w:t xml:space="preserve"> &gt;&gt;</w:t>
            </w:r>
          </w:p>
        </w:tc>
        <w:tc>
          <w:tcPr>
            <w:tcW w:w="232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3986A6" w14:textId="1C8B9E33" w:rsidR="006A2532" w:rsidRPr="00734691" w:rsidRDefault="006A2532" w:rsidP="00907D74">
            <w:pPr>
              <w:rPr>
                <w:lang w:val="fr-FR" w:eastAsia="fr-FR"/>
              </w:rPr>
            </w:pPr>
            <w:r w:rsidRPr="00734691">
              <w:rPr>
                <w:lang w:val="fr-FR" w:eastAsia="fr-FR"/>
              </w:rPr>
              <w:t>(113744, DCM, "Patient Orientation Modifier")</w:t>
            </w:r>
          </w:p>
        </w:tc>
        <w:tc>
          <w:tcPr>
            <w:tcW w:w="195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EF946D" w14:textId="79E76C16" w:rsidR="006A2532" w:rsidRPr="00734691" w:rsidRDefault="006A2532" w:rsidP="00907D74">
            <w:pPr>
              <w:rPr>
                <w:lang w:val="fr-FR" w:eastAsia="fr-FR"/>
              </w:rPr>
            </w:pPr>
            <w:r w:rsidRPr="00734691">
              <w:rPr>
                <w:lang w:val="fr-FR" w:eastAsia="fr-FR"/>
              </w:rPr>
              <w:t xml:space="preserve">(40199007, SCT, </w:t>
            </w:r>
            <w:r w:rsidRPr="00734691">
              <w:rPr>
                <w:lang w:eastAsia="fr-FR"/>
              </w:rPr>
              <w:t>“</w:t>
            </w:r>
            <w:r w:rsidRPr="00734691">
              <w:rPr>
                <w:b/>
                <w:bCs/>
                <w:lang w:eastAsia="fr-FR"/>
              </w:rPr>
              <w:t>supine</w:t>
            </w:r>
            <w:r w:rsidRPr="00734691">
              <w:rPr>
                <w:lang w:eastAsia="fr-FR"/>
              </w:rPr>
              <w:t>”)</w:t>
            </w:r>
          </w:p>
        </w:tc>
        <w:tc>
          <w:tcPr>
            <w:tcW w:w="54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1DF8D6" w14:textId="7CF2EB6A" w:rsidR="006A2532" w:rsidRPr="00734691" w:rsidRDefault="006A2532" w:rsidP="00907D74">
            <w:pPr>
              <w:rPr>
                <w:lang w:val="fr-FR" w:eastAsia="fr-FR"/>
              </w:rPr>
            </w:pPr>
            <w:r w:rsidRPr="00734691">
              <w:rPr>
                <w:lang w:eastAsia="fr-FR"/>
              </w:rPr>
              <w:t>TID 10003</w:t>
            </w:r>
          </w:p>
        </w:tc>
      </w:tr>
      <w:tr w:rsidR="0000130D" w:rsidRPr="00734691" w14:paraId="52D5732C" w14:textId="77777777" w:rsidTr="0000130D">
        <w:trPr>
          <w:trHeight w:val="14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CA14B5F" w14:textId="4FDB975C" w:rsidR="0000130D" w:rsidRPr="00734691" w:rsidRDefault="0000130D" w:rsidP="00907D74">
            <w:pPr>
              <w:rPr>
                <w:lang w:eastAsia="fr-FR"/>
              </w:rPr>
            </w:pPr>
            <w:r w:rsidRPr="00734691">
              <w:rPr>
                <w:lang w:eastAsia="fr-FR"/>
              </w:rPr>
              <w:t>…</w:t>
            </w:r>
          </w:p>
        </w:tc>
      </w:tr>
    </w:tbl>
    <w:p w14:paraId="2F2E82A6" w14:textId="49E7CE26" w:rsidR="00167793" w:rsidRPr="00734691" w:rsidRDefault="00167793" w:rsidP="00907D74">
      <w:pPr>
        <w:rPr>
          <w:lang w:val="fr-FR"/>
        </w:rPr>
      </w:pPr>
    </w:p>
    <w:p w14:paraId="1E57CEAA" w14:textId="4F980CF8" w:rsidR="00E961E0" w:rsidRPr="00734691" w:rsidRDefault="00D50357" w:rsidP="00907D74">
      <w:pPr>
        <w:pStyle w:val="Heading4"/>
      </w:pPr>
      <w:bookmarkStart w:id="87" w:name="_Toc219295278"/>
      <w:r w:rsidRPr="00734691">
        <w:t>ZZZZZ.4.5</w:t>
      </w:r>
      <w:r w:rsidR="00434C27" w:rsidRPr="00734691">
        <w:t>.</w:t>
      </w:r>
      <w:r w:rsidR="00F26905" w:rsidRPr="00734691">
        <w:t>4</w:t>
      </w:r>
      <w:r w:rsidR="00434C27" w:rsidRPr="00734691">
        <w:t> </w:t>
      </w:r>
      <w:r w:rsidR="00B31420" w:rsidRPr="00734691">
        <w:t xml:space="preserve">Geometry </w:t>
      </w:r>
      <w:r w:rsidR="00356830" w:rsidRPr="00734691">
        <w:t xml:space="preserve">and </w:t>
      </w:r>
      <w:r w:rsidR="0027014A" w:rsidRPr="00734691">
        <w:t>Radiation</w:t>
      </w:r>
      <w:r w:rsidR="00356830" w:rsidRPr="00734691">
        <w:t xml:space="preserve"> Output Encoding </w:t>
      </w:r>
      <w:r w:rsidR="00BB4E44" w:rsidRPr="00734691">
        <w:t>in Enhanced RSDR</w:t>
      </w:r>
      <w:bookmarkEnd w:id="87"/>
    </w:p>
    <w:p w14:paraId="66E80073" w14:textId="77777777" w:rsidR="00356830" w:rsidRPr="00734691" w:rsidRDefault="00356830" w:rsidP="00851408">
      <w:r w:rsidRPr="00734691">
        <w:t>The Enhanced RDSR provides a complete geometric description of all equipment components, which allows more accurate understanding of dose distribution and potential patient impact in dosimetry analysis.</w:t>
      </w:r>
    </w:p>
    <w:p w14:paraId="6D662D97" w14:textId="77777777" w:rsidR="00356830" w:rsidRPr="00734691" w:rsidRDefault="00356830" w:rsidP="00851408">
      <w:r w:rsidRPr="00734691">
        <w:t xml:space="preserve">This geometric description defines one single RDSR Reference Coordinate System (referred to as the </w:t>
      </w:r>
      <w:r w:rsidRPr="00734691">
        <w:rPr>
          <w:b/>
          <w:bCs/>
        </w:rPr>
        <w:t>RDSR RCS</w:t>
      </w:r>
      <w:r w:rsidRPr="00734691">
        <w:t xml:space="preserve">) and all equipment components are described in that RCS. A second Reference Coordinate System is defined for the X-Ray Source (referred to as the </w:t>
      </w:r>
      <w:r w:rsidRPr="00734691">
        <w:rPr>
          <w:b/>
          <w:bCs/>
        </w:rPr>
        <w:t>Source RCS</w:t>
      </w:r>
      <w:r w:rsidRPr="00734691">
        <w:t xml:space="preserve">), and its origin and orientation are defined with respect to the RDSR RCS. </w:t>
      </w:r>
    </w:p>
    <w:p w14:paraId="03EFF6B1" w14:textId="7BF3C9DE" w:rsidR="00356830" w:rsidRPr="00734691" w:rsidRDefault="00356830" w:rsidP="00851408">
      <w:r w:rsidRPr="00734691">
        <w:t xml:space="preserve">Some equipment components, such as patient support, </w:t>
      </w:r>
      <w:r w:rsidR="00797635" w:rsidRPr="00734691">
        <w:t>which</w:t>
      </w:r>
      <w:r w:rsidRPr="00734691">
        <w:t xml:space="preserve"> do not move with the X-Ray Source are described using the RDSR RCS. Other equipment components, such as collimators and X-Ray filters, which move with the X-Ray Source are described using the Source RCS.  </w:t>
      </w:r>
    </w:p>
    <w:p w14:paraId="27D78918" w14:textId="77777777" w:rsidR="00356830" w:rsidRPr="00734691" w:rsidRDefault="00356830" w:rsidP="00907D74">
      <w:pPr>
        <w:pStyle w:val="Heading5"/>
      </w:pPr>
      <w:bookmarkStart w:id="88" w:name="_Toc207976076"/>
      <w:bookmarkStart w:id="89" w:name="_Toc219295279"/>
      <w:r w:rsidRPr="00734691">
        <w:t>ZZZZZ.4.5.4.1 Encoding of Reference Coordinate Systems (RCS) in Enhanced RDSR</w:t>
      </w:r>
      <w:bookmarkEnd w:id="88"/>
      <w:bookmarkEnd w:id="89"/>
    </w:p>
    <w:p w14:paraId="12B31851" w14:textId="728F98FA" w:rsidR="00356830" w:rsidRPr="00734691" w:rsidRDefault="00356830" w:rsidP="00851408">
      <w:r w:rsidRPr="00734691">
        <w:t xml:space="preserve">The </w:t>
      </w:r>
      <w:r w:rsidRPr="00734691">
        <w:rPr>
          <w:b/>
          <w:bCs/>
          <w:color w:val="0070C0"/>
        </w:rPr>
        <w:t xml:space="preserve">TID 10043 </w:t>
      </w:r>
      <w:r w:rsidRPr="00734691">
        <w:rPr>
          <w:color w:val="0070C0"/>
        </w:rPr>
        <w:t>Irradiation Details</w:t>
      </w:r>
      <w:r w:rsidRPr="00734691">
        <w:rPr>
          <w:b/>
          <w:bCs/>
          <w:color w:val="0070C0"/>
        </w:rPr>
        <w:t xml:space="preserve"> </w:t>
      </w:r>
      <w:r w:rsidRPr="00734691">
        <w:t xml:space="preserve">encodes the RDSR RCS as the RDSR Frame of Reference Origin and </w:t>
      </w:r>
      <w:r w:rsidR="00797635" w:rsidRPr="00734691">
        <w:t>the</w:t>
      </w:r>
      <w:r w:rsidRPr="00734691">
        <w:t xml:space="preserve"> Frame of Reference UID. The origin of this RCS is defined by the equipment manufacturer, and can be either a point fixed in the room, or a point fixed on one of the equipment components that is not directly attached to a moving X-Ray Source, such as the patient support, the Isocenter, or the patient (refer to CID 10074). For example, the origin of the RDSR RCS is not recommended to be the X-Ray Source itself, the X-Ray Filter, or the Output Measurement Point.</w:t>
      </w:r>
    </w:p>
    <w:p w14:paraId="7BB8908C" w14:textId="77777777" w:rsidR="00356830" w:rsidRPr="00734691" w:rsidRDefault="00356830" w:rsidP="00851408">
      <w:r w:rsidRPr="00734691">
        <w:lastRenderedPageBreak/>
        <w:t xml:space="preserve">There are components of the equipment that are described in the </w:t>
      </w:r>
      <w:r w:rsidRPr="00734691">
        <w:rPr>
          <w:b/>
          <w:bCs/>
        </w:rPr>
        <w:t>RDSR RCS</w:t>
      </w:r>
      <w:r w:rsidRPr="00734691">
        <w:t>:</w:t>
      </w:r>
    </w:p>
    <w:p w14:paraId="728E42BE" w14:textId="62795A30" w:rsidR="00356830" w:rsidRPr="00734691" w:rsidRDefault="00AB748D" w:rsidP="00851408">
      <w:r w:rsidRPr="00AB748D">
        <w:t>1.</w:t>
      </w:r>
      <w:r>
        <w:rPr>
          <w:u w:val="single"/>
        </w:rPr>
        <w:t xml:space="preserve"> </w:t>
      </w:r>
      <w:r w:rsidR="00356830" w:rsidRPr="00734691">
        <w:rPr>
          <w:u w:val="single"/>
        </w:rPr>
        <w:t>X-Ray Source RCS</w:t>
      </w:r>
      <w:r w:rsidR="00356830" w:rsidRPr="00734691">
        <w:t xml:space="preserve">. The </w:t>
      </w:r>
      <w:r w:rsidR="00356830" w:rsidRPr="00734691">
        <w:rPr>
          <w:b/>
          <w:bCs/>
          <w:color w:val="0070C0"/>
        </w:rPr>
        <w:t>TID 10050</w:t>
      </w:r>
      <w:r w:rsidR="00356830" w:rsidRPr="00734691">
        <w:rPr>
          <w:color w:val="0070C0"/>
        </w:rPr>
        <w:t xml:space="preserve"> X-Ray Source Reference Coordinate System </w:t>
      </w:r>
      <w:r w:rsidR="00356830" w:rsidRPr="00734691">
        <w:t>defines the position and orientation of the X-Ray Source RCS with respect to the RDSR RCS with a transformation matrix. Two mechanisms might be used:</w:t>
      </w:r>
    </w:p>
    <w:p w14:paraId="56A364D7" w14:textId="77777777" w:rsidR="00356830" w:rsidRPr="00734691" w:rsidRDefault="00356830" w:rsidP="00AB748D">
      <w:pPr>
        <w:pStyle w:val="ListParagraph"/>
        <w:numPr>
          <w:ilvl w:val="0"/>
          <w:numId w:val="45"/>
        </w:numPr>
      </w:pPr>
      <w:r w:rsidRPr="00734691">
        <w:t>Encoding one matrix at each position of the X-Ray Source over the RDSR Scope of Accumulation.</w:t>
      </w:r>
    </w:p>
    <w:p w14:paraId="556062A6" w14:textId="77777777" w:rsidR="00356830" w:rsidRPr="00734691" w:rsidRDefault="00356830" w:rsidP="00AB748D">
      <w:pPr>
        <w:pStyle w:val="ListParagraph"/>
        <w:numPr>
          <w:ilvl w:val="0"/>
          <w:numId w:val="45"/>
        </w:numPr>
      </w:pPr>
      <w:r w:rsidRPr="00734691">
        <w:t>Encoding one matrix at one single position of the X-Ray Source, then encoding the center of rotation, the rotation plane, and the rotation angles of the X-Ray Source through this plane.</w:t>
      </w:r>
    </w:p>
    <w:p w14:paraId="6DB54C46" w14:textId="77777777" w:rsidR="00356830" w:rsidRPr="00734691" w:rsidRDefault="00356830" w:rsidP="00AB748D">
      <w:pPr>
        <w:pStyle w:val="Note"/>
      </w:pPr>
      <w:r w:rsidRPr="00734691">
        <w:t xml:space="preserve">Note: The </w:t>
      </w:r>
      <w:r w:rsidRPr="00734691">
        <w:rPr>
          <w:b/>
          <w:bCs/>
          <w:color w:val="0070C0"/>
        </w:rPr>
        <w:t>TID 10044</w:t>
      </w:r>
      <w:r w:rsidRPr="00734691">
        <w:rPr>
          <w:color w:val="0070C0"/>
        </w:rPr>
        <w:t xml:space="preserve"> Radiation Source Characteristics </w:t>
      </w:r>
      <w:r w:rsidRPr="00734691">
        <w:t xml:space="preserve">describes the inherent filtration, focal spot size, anode material, etc. The </w:t>
      </w:r>
      <w:r w:rsidRPr="00734691">
        <w:rPr>
          <w:b/>
          <w:bCs/>
          <w:color w:val="0070C0"/>
        </w:rPr>
        <w:t>TID 10045</w:t>
      </w:r>
      <w:r w:rsidRPr="00734691">
        <w:rPr>
          <w:color w:val="0070C0"/>
        </w:rPr>
        <w:t xml:space="preserve"> Radiation Technique </w:t>
      </w:r>
      <w:r w:rsidRPr="00734691">
        <w:t>describes the X-Ray techniques applied, such as kVp, pulse width, half value layer, etc.</w:t>
      </w:r>
    </w:p>
    <w:p w14:paraId="07C090B5" w14:textId="77777777" w:rsidR="00AB748D" w:rsidRDefault="00AB748D" w:rsidP="00851408">
      <w:pPr>
        <w:rPr>
          <w:u w:val="single"/>
        </w:rPr>
      </w:pPr>
    </w:p>
    <w:p w14:paraId="5F3C0EB1" w14:textId="64D4BA63" w:rsidR="00356830" w:rsidRPr="00734691" w:rsidRDefault="00AB748D" w:rsidP="00851408">
      <w:r w:rsidRPr="00AB748D">
        <w:t>2.</w:t>
      </w:r>
      <w:r>
        <w:rPr>
          <w:u w:val="single"/>
        </w:rPr>
        <w:t xml:space="preserve"> </w:t>
      </w:r>
      <w:r w:rsidR="00356830" w:rsidRPr="00734691">
        <w:rPr>
          <w:u w:val="single"/>
        </w:rPr>
        <w:t>Attenuators</w:t>
      </w:r>
      <w:r w:rsidR="00356830" w:rsidRPr="00734691">
        <w:t xml:space="preserve"> that are not directly attached to the X-Ray Source, such as Patient Support, Compression Paddle etc. Their positions are encoded in </w:t>
      </w:r>
      <w:r w:rsidR="00356830" w:rsidRPr="00734691">
        <w:rPr>
          <w:b/>
          <w:bCs/>
          <w:color w:val="0070C0"/>
        </w:rPr>
        <w:t>TID 10052</w:t>
      </w:r>
      <w:r w:rsidR="00356830" w:rsidRPr="00734691">
        <w:rPr>
          <w:color w:val="0070C0"/>
        </w:rPr>
        <w:t xml:space="preserve"> Attenuator Position</w:t>
      </w:r>
      <w:r w:rsidR="00356830" w:rsidRPr="00734691">
        <w:t xml:space="preserve"> as references to 3D data models along with a transformation matrix between the RCS of these 3D models and the RDSR RCS.</w:t>
      </w:r>
    </w:p>
    <w:p w14:paraId="1E0C807B" w14:textId="77777777" w:rsidR="00356830" w:rsidRPr="00734691" w:rsidRDefault="00356830" w:rsidP="00AB748D">
      <w:pPr>
        <w:pStyle w:val="Note"/>
      </w:pPr>
      <w:r w:rsidRPr="00734691">
        <w:t xml:space="preserve">Note: The </w:t>
      </w:r>
      <w:r w:rsidRPr="00734691">
        <w:rPr>
          <w:b/>
          <w:bCs/>
          <w:color w:val="0070C0"/>
        </w:rPr>
        <w:t>TID 10047</w:t>
      </w:r>
      <w:r w:rsidRPr="00734691">
        <w:rPr>
          <w:color w:val="0070C0"/>
        </w:rPr>
        <w:t xml:space="preserve"> Attenuators</w:t>
      </w:r>
      <w:r w:rsidRPr="00734691">
        <w:t xml:space="preserve"> includes the </w:t>
      </w:r>
      <w:r w:rsidRPr="00734691">
        <w:rPr>
          <w:b/>
          <w:bCs/>
          <w:color w:val="0070C0"/>
        </w:rPr>
        <w:t>TID 10055</w:t>
      </w:r>
      <w:r w:rsidRPr="00734691">
        <w:rPr>
          <w:color w:val="0070C0"/>
        </w:rPr>
        <w:t xml:space="preserve"> Attenuator Characteristics</w:t>
      </w:r>
      <w:r w:rsidRPr="00734691">
        <w:t xml:space="preserve"> that describes their characteristics such as material and thickness.</w:t>
      </w:r>
    </w:p>
    <w:p w14:paraId="79EAEB0F" w14:textId="77777777" w:rsidR="004571C2" w:rsidRDefault="004571C2" w:rsidP="00851408"/>
    <w:p w14:paraId="60A9C2E7" w14:textId="68114758" w:rsidR="00356830" w:rsidRPr="00734691" w:rsidRDefault="00356830" w:rsidP="00851408">
      <w:r w:rsidRPr="00734691">
        <w:t xml:space="preserve">There are other components of the equipment that are described in the </w:t>
      </w:r>
      <w:r w:rsidRPr="00734691">
        <w:rPr>
          <w:b/>
          <w:bCs/>
        </w:rPr>
        <w:t>X-Ray Source RCS</w:t>
      </w:r>
      <w:r w:rsidRPr="00734691">
        <w:t>:</w:t>
      </w:r>
    </w:p>
    <w:p w14:paraId="6BA6F80C" w14:textId="7F7E92CC" w:rsidR="00356830" w:rsidRPr="00734691" w:rsidRDefault="005F032B" w:rsidP="00851408">
      <w:r w:rsidRPr="005F032B">
        <w:t>1.</w:t>
      </w:r>
      <w:r>
        <w:rPr>
          <w:u w:val="single"/>
        </w:rPr>
        <w:t xml:space="preserve"> </w:t>
      </w:r>
      <w:r w:rsidR="00356830" w:rsidRPr="00734691">
        <w:rPr>
          <w:u w:val="single"/>
        </w:rPr>
        <w:t>Filters</w:t>
      </w:r>
      <w:r w:rsidR="00356830" w:rsidRPr="00734691">
        <w:t xml:space="preserve">: The </w:t>
      </w:r>
      <w:r w:rsidR="00356830" w:rsidRPr="00734691">
        <w:rPr>
          <w:b/>
          <w:bCs/>
          <w:color w:val="0070C0"/>
        </w:rPr>
        <w:t>TID 10051</w:t>
      </w:r>
      <w:r w:rsidR="00356830" w:rsidRPr="00734691">
        <w:rPr>
          <w:color w:val="0070C0"/>
        </w:rPr>
        <w:t xml:space="preserve"> Beam Position</w:t>
      </w:r>
      <w:r w:rsidR="00356830" w:rsidRPr="00734691">
        <w:t xml:space="preserve"> defines the position of the attenuators that are attached to the X-Ray Source, such as X-Ray Filters and Contour Filters. They are encoded as references to 3D data models along with a transformation matrix between the RCS of these 3D models and the X-Ray Source RCS. </w:t>
      </w:r>
    </w:p>
    <w:p w14:paraId="7F86E648" w14:textId="77777777" w:rsidR="00356830" w:rsidRPr="00734691" w:rsidRDefault="00356830" w:rsidP="00AB748D">
      <w:pPr>
        <w:pStyle w:val="Note"/>
      </w:pPr>
      <w:r w:rsidRPr="00734691">
        <w:t>Note: X-Ray Filters are described in TID 10046, and their characteristics are described in the Attenuator Characteristics TID 10055</w:t>
      </w:r>
    </w:p>
    <w:p w14:paraId="753D5728" w14:textId="4B13F2B2" w:rsidR="00356830" w:rsidRPr="00734691" w:rsidRDefault="005F032B" w:rsidP="00851408">
      <w:r w:rsidRPr="005F032B">
        <w:t>2.</w:t>
      </w:r>
      <w:r>
        <w:rPr>
          <w:u w:val="single"/>
        </w:rPr>
        <w:t xml:space="preserve"> </w:t>
      </w:r>
      <w:r w:rsidR="00356830" w:rsidRPr="00734691">
        <w:rPr>
          <w:u w:val="single"/>
        </w:rPr>
        <w:t>Dose Reference Points</w:t>
      </w:r>
      <w:r w:rsidR="00356830" w:rsidRPr="00734691">
        <w:t xml:space="preserve">: The </w:t>
      </w:r>
      <w:r w:rsidR="00356830" w:rsidRPr="00734691">
        <w:rPr>
          <w:b/>
          <w:bCs/>
          <w:color w:val="0070C0"/>
        </w:rPr>
        <w:t>TID 10051</w:t>
      </w:r>
      <w:r w:rsidR="00356830" w:rsidRPr="00734691">
        <w:rPr>
          <w:color w:val="0070C0"/>
        </w:rPr>
        <w:t xml:space="preserve"> Beam Position</w:t>
      </w:r>
      <w:r w:rsidR="00356830" w:rsidRPr="00734691">
        <w:t xml:space="preserve"> also defines the Reference Point Position and the Output Measurement Point Position. Note that the Reference Point RP Definition is provided in TID 10041 and the iAK at Point RP is provided in TID 10048.</w:t>
      </w:r>
    </w:p>
    <w:p w14:paraId="4D45953D" w14:textId="71B71CB5" w:rsidR="00356830" w:rsidRPr="00734691" w:rsidRDefault="005F032B" w:rsidP="00851408">
      <w:r w:rsidRPr="005F032B">
        <w:t>3.</w:t>
      </w:r>
      <w:r>
        <w:rPr>
          <w:u w:val="single"/>
        </w:rPr>
        <w:t xml:space="preserve"> </w:t>
      </w:r>
      <w:r w:rsidR="00356830" w:rsidRPr="00734691">
        <w:rPr>
          <w:u w:val="single"/>
        </w:rPr>
        <w:t>Collimator</w:t>
      </w:r>
      <w:r w:rsidR="00356830" w:rsidRPr="00734691">
        <w:t xml:space="preserve">: The </w:t>
      </w:r>
      <w:r w:rsidR="00356830" w:rsidRPr="00734691">
        <w:rPr>
          <w:b/>
          <w:bCs/>
          <w:color w:val="0070C0"/>
        </w:rPr>
        <w:t>TID 10049</w:t>
      </w:r>
      <w:r w:rsidR="00356830" w:rsidRPr="00734691">
        <w:rPr>
          <w:color w:val="0070C0"/>
        </w:rPr>
        <w:t xml:space="preserve"> Radiation Field Area </w:t>
      </w:r>
      <w:r w:rsidR="00356830" w:rsidRPr="00734691">
        <w:t>defines the position of the collimator, encoded as a shape of 3D points in the X-Ray Source RCS.</w:t>
      </w:r>
    </w:p>
    <w:p w14:paraId="017B1ACF" w14:textId="77777777" w:rsidR="00356830" w:rsidRPr="00734691" w:rsidRDefault="00356830" w:rsidP="00851408">
      <w:r w:rsidRPr="00734691">
        <w:t>Figure ZZZZZ.4.5.4.1-1 provides further details of the system components in the RDSR and the X-Ray Source Coordinate Systems.</w:t>
      </w:r>
    </w:p>
    <w:p w14:paraId="6AC01BE9" w14:textId="77777777" w:rsidR="00356830" w:rsidRPr="00734691" w:rsidRDefault="00356830" w:rsidP="00851408">
      <w:r w:rsidRPr="00734691">
        <w:rPr>
          <w:noProof/>
        </w:rPr>
        <w:lastRenderedPageBreak/>
        <w:drawing>
          <wp:inline distT="0" distB="0" distL="0" distR="0" wp14:anchorId="52E01E7F" wp14:editId="7AFECDF7">
            <wp:extent cx="6000750" cy="3231515"/>
            <wp:effectExtent l="0" t="0" r="0" b="6985"/>
            <wp:docPr id="187724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45538" name=""/>
                    <pic:cNvPicPr/>
                  </pic:nvPicPr>
                  <pic:blipFill>
                    <a:blip r:embed="rId15"/>
                    <a:stretch>
                      <a:fillRect/>
                    </a:stretch>
                  </pic:blipFill>
                  <pic:spPr>
                    <a:xfrm>
                      <a:off x="0" y="0"/>
                      <a:ext cx="6000750" cy="3231515"/>
                    </a:xfrm>
                    <a:prstGeom prst="rect">
                      <a:avLst/>
                    </a:prstGeom>
                  </pic:spPr>
                </pic:pic>
              </a:graphicData>
            </a:graphic>
          </wp:inline>
        </w:drawing>
      </w:r>
    </w:p>
    <w:p w14:paraId="66FBB9FF" w14:textId="1D883B3F" w:rsidR="00356830" w:rsidRPr="00851408" w:rsidRDefault="00356830" w:rsidP="00337230">
      <w:pPr>
        <w:pStyle w:val="FigureTitle"/>
      </w:pPr>
      <w:r w:rsidRPr="00851408">
        <w:t>Figure ZZZZZ.4.5.4.1-1</w:t>
      </w:r>
      <w:r w:rsidR="00F953F6">
        <w:t>.</w:t>
      </w:r>
      <w:r w:rsidRPr="00851408">
        <w:t xml:space="preserve"> </w:t>
      </w:r>
      <w:bookmarkStart w:id="90" w:name="_Hlk211959741"/>
      <w:r w:rsidRPr="00851408">
        <w:t>System Components in the RDSR and Source Coordinate Systems</w:t>
      </w:r>
      <w:bookmarkEnd w:id="90"/>
    </w:p>
    <w:p w14:paraId="621B56B5" w14:textId="77777777" w:rsidR="00356830" w:rsidRPr="00734691" w:rsidRDefault="00356830" w:rsidP="00851408">
      <w:r w:rsidRPr="00734691">
        <w:t>The Enhanced RDSR includes a transformation matrix to relate the Source RCS (which may move) to the RDSR RCS. Equipment components described in the Source RCS are fixed within this coordinate system. When the X-Ray Source moves with respect to the RDSR RCS, the X-Ray Source Transformation Matrix describes the movement of the X-Ray Source components in the RDSR RCS. Figure ZZZZZ.4.5.4.1-2 shows the relationship between the RDSR RCS and the Source RCS.</w:t>
      </w:r>
    </w:p>
    <w:p w14:paraId="4DDA4D3F" w14:textId="77777777" w:rsidR="00356830" w:rsidRPr="00734691" w:rsidRDefault="00356830" w:rsidP="00851408">
      <w:r w:rsidRPr="00734691">
        <w:rPr>
          <w:noProof/>
        </w:rPr>
        <w:drawing>
          <wp:inline distT="0" distB="0" distL="0" distR="0" wp14:anchorId="1C308926" wp14:editId="0D0A3992">
            <wp:extent cx="5353218" cy="2661314"/>
            <wp:effectExtent l="0" t="0" r="0" b="5715"/>
            <wp:docPr id="94079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96523" name=""/>
                    <pic:cNvPicPr/>
                  </pic:nvPicPr>
                  <pic:blipFill>
                    <a:blip r:embed="rId16"/>
                    <a:stretch>
                      <a:fillRect/>
                    </a:stretch>
                  </pic:blipFill>
                  <pic:spPr>
                    <a:xfrm>
                      <a:off x="0" y="0"/>
                      <a:ext cx="5363373" cy="2666363"/>
                    </a:xfrm>
                    <a:prstGeom prst="rect">
                      <a:avLst/>
                    </a:prstGeom>
                  </pic:spPr>
                </pic:pic>
              </a:graphicData>
            </a:graphic>
          </wp:inline>
        </w:drawing>
      </w:r>
      <w:r w:rsidRPr="00734691" w:rsidDel="00F07C3B">
        <w:t xml:space="preserve"> </w:t>
      </w:r>
    </w:p>
    <w:p w14:paraId="4AD24E84" w14:textId="6CEBFC02" w:rsidR="00356830" w:rsidRPr="00851408" w:rsidRDefault="00356830" w:rsidP="00337230">
      <w:pPr>
        <w:pStyle w:val="FigureTitle"/>
        <w:rPr>
          <w:lang w:val="fr-FR"/>
        </w:rPr>
      </w:pPr>
      <w:r w:rsidRPr="00851408">
        <w:rPr>
          <w:lang w:val="fr-FR"/>
        </w:rPr>
        <w:t>Figure ZZZZZ.4.5.4.1-2</w:t>
      </w:r>
      <w:r w:rsidR="00F953F6">
        <w:rPr>
          <w:lang w:val="fr-FR"/>
        </w:rPr>
        <w:t>.</w:t>
      </w:r>
      <w:r w:rsidRPr="00851408">
        <w:rPr>
          <w:lang w:val="fr-FR"/>
        </w:rPr>
        <w:t xml:space="preserve"> X-Ray Source Transformation Matrix</w:t>
      </w:r>
    </w:p>
    <w:p w14:paraId="011AF5A0" w14:textId="77777777" w:rsidR="00356830" w:rsidRPr="00734691" w:rsidRDefault="00356830" w:rsidP="00851408">
      <w:pPr>
        <w:rPr>
          <w:lang w:val="fr-FR"/>
        </w:rPr>
      </w:pPr>
    </w:p>
    <w:p w14:paraId="024D9C2C" w14:textId="77777777" w:rsidR="00356830" w:rsidRPr="00851408" w:rsidRDefault="00356830" w:rsidP="00851408">
      <w:pPr>
        <w:rPr>
          <w:lang w:val="fr-FR"/>
        </w:rPr>
      </w:pPr>
    </w:p>
    <w:p w14:paraId="766CFB6E" w14:textId="77777777" w:rsidR="00356830" w:rsidRPr="00734691" w:rsidRDefault="00356830" w:rsidP="00907D74">
      <w:pPr>
        <w:pStyle w:val="Heading5"/>
      </w:pPr>
      <w:bookmarkStart w:id="91" w:name="_Toc207976077"/>
      <w:bookmarkStart w:id="92" w:name="_Toc219295280"/>
      <w:r w:rsidRPr="00734691">
        <w:t>ZZZZZ.4.5.4.2 Encoding of a Rotating Source in Enhanced RDSR</w:t>
      </w:r>
      <w:bookmarkEnd w:id="91"/>
      <w:bookmarkEnd w:id="92"/>
    </w:p>
    <w:p w14:paraId="4DF6A02F" w14:textId="77777777" w:rsidR="00356830" w:rsidRPr="00734691" w:rsidRDefault="00356830" w:rsidP="002738EB">
      <w:r w:rsidRPr="00734691">
        <w:t xml:space="preserve">Rotating source descriptions can be simplified for many irradiations. For sources rotating in a plane (such as for CT and CBCT acquisitions), the encoding of a single transformation matrix for the position and orientation of the X-Ray Source RCS relative to the RDSR RCS, along with the center of rotation, a normal vector for the plane of rotation, and rotation angles at different points in time, is sufficient to calculate subsequent positions and transformation matrices. </w:t>
      </w:r>
    </w:p>
    <w:p w14:paraId="096C07EA" w14:textId="77777777" w:rsidR="00356830" w:rsidRPr="00734691" w:rsidRDefault="00356830" w:rsidP="002738EB">
      <w:r w:rsidRPr="00734691">
        <w:t>This is encoded in TID 10050 X-Ray Source Reference Coordinate System. Figure ZZZZZ.4.5.4.2-1 illustrates the X-Ray Source rotating in a plane.</w:t>
      </w:r>
    </w:p>
    <w:p w14:paraId="10785183" w14:textId="77777777" w:rsidR="00356830" w:rsidRPr="00734691" w:rsidRDefault="00356830" w:rsidP="002738EB">
      <w:r w:rsidRPr="00734691">
        <w:rPr>
          <w:noProof/>
        </w:rPr>
        <w:drawing>
          <wp:inline distT="0" distB="0" distL="0" distR="0" wp14:anchorId="5C4F4372" wp14:editId="5AC6F6F5">
            <wp:extent cx="5931360" cy="3127615"/>
            <wp:effectExtent l="0" t="0" r="0" b="0"/>
            <wp:docPr id="54343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31588" name=""/>
                    <pic:cNvPicPr/>
                  </pic:nvPicPr>
                  <pic:blipFill>
                    <a:blip r:embed="rId17"/>
                    <a:stretch>
                      <a:fillRect/>
                    </a:stretch>
                  </pic:blipFill>
                  <pic:spPr>
                    <a:xfrm>
                      <a:off x="0" y="0"/>
                      <a:ext cx="5943648" cy="3134094"/>
                    </a:xfrm>
                    <a:prstGeom prst="rect">
                      <a:avLst/>
                    </a:prstGeom>
                  </pic:spPr>
                </pic:pic>
              </a:graphicData>
            </a:graphic>
          </wp:inline>
        </w:drawing>
      </w:r>
      <w:r w:rsidRPr="00734691" w:rsidDel="00315240">
        <w:t xml:space="preserve"> </w:t>
      </w:r>
    </w:p>
    <w:p w14:paraId="72DBB639" w14:textId="5E276D46" w:rsidR="00356830" w:rsidRPr="002738EB" w:rsidRDefault="00356830" w:rsidP="00337230">
      <w:pPr>
        <w:pStyle w:val="FigureTitle"/>
      </w:pPr>
      <w:r w:rsidRPr="002738EB">
        <w:t>Figure ZZZZZ.4.5.4.2-1</w:t>
      </w:r>
      <w:r w:rsidR="00F953F6">
        <w:t>.</w:t>
      </w:r>
      <w:r w:rsidRPr="002738EB">
        <w:t xml:space="preserve"> X-Ray Source Rotating in a Plane</w:t>
      </w:r>
    </w:p>
    <w:p w14:paraId="71EAAC47" w14:textId="77777777" w:rsidR="00356830" w:rsidRPr="00734691" w:rsidRDefault="00356830" w:rsidP="002738EB"/>
    <w:p w14:paraId="2215537D" w14:textId="5A69D2AB" w:rsidR="0000791A" w:rsidRPr="00734691" w:rsidRDefault="0000791A" w:rsidP="00907D74">
      <w:pPr>
        <w:pStyle w:val="Heading5"/>
      </w:pPr>
      <w:bookmarkStart w:id="93" w:name="_Toc219295281"/>
      <w:r w:rsidRPr="00734691">
        <w:t xml:space="preserve">ZZZZZ.4.5.4.3 Encoding of </w:t>
      </w:r>
      <w:r w:rsidR="00CD2346" w:rsidRPr="00734691">
        <w:t>Radiation</w:t>
      </w:r>
      <w:r w:rsidRPr="00734691">
        <w:t xml:space="preserve"> Output vs. Source Position in Enhanced RDSR</w:t>
      </w:r>
      <w:bookmarkEnd w:id="93"/>
    </w:p>
    <w:p w14:paraId="7A19A333" w14:textId="77777777" w:rsidR="00D11B7B" w:rsidRPr="00734691" w:rsidRDefault="00D11B7B" w:rsidP="00B76CE1">
      <w:r w:rsidRPr="00734691">
        <w:t>The Radiation Output is the accumulated dose over the defined time period of the encoding, which can include several X-Ray exposures.</w:t>
      </w:r>
    </w:p>
    <w:p w14:paraId="7FB3E126" w14:textId="5F42F93E" w:rsidR="002745BE" w:rsidRPr="00734691" w:rsidRDefault="0094295E" w:rsidP="00B76CE1">
      <w:r w:rsidRPr="00734691">
        <w:t xml:space="preserve">During the procedure, the equipment typically changes the position of the X-Ray Source and/or the Output Measurement Point independently from </w:t>
      </w:r>
      <w:r w:rsidR="00B836DD" w:rsidRPr="00734691">
        <w:t xml:space="preserve">the </w:t>
      </w:r>
      <w:r w:rsidRPr="00734691">
        <w:t xml:space="preserve">X-Ray </w:t>
      </w:r>
      <w:r w:rsidR="0085349C" w:rsidRPr="00734691">
        <w:t>exposures. Therefore</w:t>
      </w:r>
      <w:r w:rsidR="002745BE" w:rsidRPr="00734691">
        <w:t xml:space="preserve">, in the Enhanced RDSR, the start and end times of the encoding of these positions are not </w:t>
      </w:r>
      <w:r w:rsidR="0085349C" w:rsidRPr="00734691">
        <w:t>necessarily</w:t>
      </w:r>
      <w:r w:rsidR="002745BE" w:rsidRPr="00734691">
        <w:t xml:space="preserve"> aligned with the start and end times of the encoding of the Radiation Output values.</w:t>
      </w:r>
    </w:p>
    <w:p w14:paraId="66614C00" w14:textId="199837F4" w:rsidR="003D514E" w:rsidRPr="00734691" w:rsidRDefault="002745BE" w:rsidP="00B76CE1">
      <w:r w:rsidRPr="00734691">
        <w:t>The Enhanced RDSR typically has at least one value of Radiation Output for each X-Ray Source Position or Output Measurement Point Position. I</w:t>
      </w:r>
      <w:r w:rsidR="003D514E" w:rsidRPr="00734691">
        <w:t>t is important for RDSR implementors to ensure that one Radiation Output value does not span a period during which these positions change for the same X-Ray source.</w:t>
      </w:r>
    </w:p>
    <w:p w14:paraId="47BDCE83" w14:textId="2B870132" w:rsidR="003D514E" w:rsidRPr="00734691" w:rsidRDefault="003D514E" w:rsidP="00B76CE1">
      <w:r w:rsidRPr="00734691">
        <w:t>I</w:t>
      </w:r>
      <w:r w:rsidR="003A3FC8" w:rsidRPr="00734691">
        <w:t>f</w:t>
      </w:r>
      <w:r w:rsidRPr="00734691">
        <w:t xml:space="preserve"> changes of </w:t>
      </w:r>
      <w:r w:rsidR="00D7675B" w:rsidRPr="00734691">
        <w:t>these positions</w:t>
      </w:r>
      <w:r w:rsidRPr="00734691">
        <w:t xml:space="preserve"> </w:t>
      </w:r>
      <w:r w:rsidR="003A3FC8" w:rsidRPr="00734691">
        <w:t xml:space="preserve">are encoded </w:t>
      </w:r>
      <w:r w:rsidRPr="00734691">
        <w:t>over a time period where there was no radiation (e.g. change of positioner angles to prepare for a Cone Bean rotation), any value of Radiation Output encoded during that time period wi</w:t>
      </w:r>
      <w:r w:rsidR="003A3FC8" w:rsidRPr="00734691">
        <w:t>ll</w:t>
      </w:r>
      <w:r w:rsidRPr="00734691">
        <w:t xml:space="preserve"> be zero.</w:t>
      </w:r>
    </w:p>
    <w:p w14:paraId="10C2770F" w14:textId="353C0B14" w:rsidR="00B836DD" w:rsidRPr="00734691" w:rsidRDefault="00B836DD" w:rsidP="00B76CE1">
      <w:r w:rsidRPr="00734691">
        <w:lastRenderedPageBreak/>
        <w:t xml:space="preserve">This section provides guidance for RDSR encoding of the time periods </w:t>
      </w:r>
      <w:r w:rsidR="00797635" w:rsidRPr="00734691">
        <w:t>related</w:t>
      </w:r>
      <w:r w:rsidRPr="00734691">
        <w:t xml:space="preserve"> to the Radiation Output and the X-Ray Source Position. </w:t>
      </w:r>
    </w:p>
    <w:p w14:paraId="4F5CC107" w14:textId="657D296C" w:rsidR="00CE5F42" w:rsidRPr="00B76CE1" w:rsidRDefault="00CE5F42" w:rsidP="00B76CE1">
      <w:r w:rsidRPr="00734691">
        <w:t xml:space="preserve">Let’s consider the following </w:t>
      </w:r>
      <w:r w:rsidR="001F179D" w:rsidRPr="00734691">
        <w:t xml:space="preserve">real-world </w:t>
      </w:r>
      <w:r w:rsidRPr="00734691">
        <w:t>scenario of a given time period between T</w:t>
      </w:r>
      <w:r w:rsidRPr="00734691">
        <w:rPr>
          <w:vertAlign w:val="subscript"/>
        </w:rPr>
        <w:t>A</w:t>
      </w:r>
      <w:r w:rsidRPr="00734691">
        <w:t xml:space="preserve"> and T</w:t>
      </w:r>
      <w:r w:rsidRPr="00734691">
        <w:rPr>
          <w:vertAlign w:val="subscript"/>
        </w:rPr>
        <w:t>H</w:t>
      </w:r>
      <w:r w:rsidRPr="00734691">
        <w:t xml:space="preserve"> </w:t>
      </w:r>
      <w:r w:rsidR="001F179D" w:rsidRPr="00734691">
        <w:t xml:space="preserve">that </w:t>
      </w:r>
      <w:r w:rsidRPr="00B76CE1">
        <w:t>includ</w:t>
      </w:r>
      <w:r w:rsidR="001F179D" w:rsidRPr="00B76CE1">
        <w:t>es</w:t>
      </w:r>
      <w:r w:rsidR="003A3FC8" w:rsidRPr="00B76CE1">
        <w:t>, for the same X-Ray Source,</w:t>
      </w:r>
      <w:r w:rsidRPr="00B76CE1">
        <w:t xml:space="preserve"> four different positions (P1 to P4) and </w:t>
      </w:r>
      <w:r w:rsidR="001F179D" w:rsidRPr="00B76CE1">
        <w:t>four</w:t>
      </w:r>
      <w:r w:rsidRPr="00B76CE1">
        <w:t xml:space="preserve"> X-Ray exposures.</w:t>
      </w:r>
      <w:r w:rsidR="001F179D" w:rsidRPr="00B76CE1">
        <w:t xml:space="preserve"> The time of the exposures is not </w:t>
      </w:r>
      <w:r w:rsidR="0085349C" w:rsidRPr="00B76CE1">
        <w:t>aligned</w:t>
      </w:r>
      <w:r w:rsidR="001F179D" w:rsidRPr="00B76CE1">
        <w:t xml:space="preserve"> with the time of the positions.</w:t>
      </w:r>
    </w:p>
    <w:p w14:paraId="5DB7AF6C" w14:textId="0C039CF5" w:rsidR="005360E3" w:rsidRPr="00734691" w:rsidRDefault="005360E3" w:rsidP="00B76CE1">
      <w:r w:rsidRPr="00734691">
        <w:rPr>
          <w:noProof/>
        </w:rPr>
        <w:drawing>
          <wp:inline distT="0" distB="0" distL="0" distR="0" wp14:anchorId="01A908B2" wp14:editId="5668266F">
            <wp:extent cx="6000750" cy="2931795"/>
            <wp:effectExtent l="0" t="0" r="0" b="1905"/>
            <wp:docPr id="170347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78348" name=""/>
                    <pic:cNvPicPr/>
                  </pic:nvPicPr>
                  <pic:blipFill>
                    <a:blip r:embed="rId18"/>
                    <a:stretch>
                      <a:fillRect/>
                    </a:stretch>
                  </pic:blipFill>
                  <pic:spPr>
                    <a:xfrm>
                      <a:off x="0" y="0"/>
                      <a:ext cx="6000750" cy="2931795"/>
                    </a:xfrm>
                    <a:prstGeom prst="rect">
                      <a:avLst/>
                    </a:prstGeom>
                  </pic:spPr>
                </pic:pic>
              </a:graphicData>
            </a:graphic>
          </wp:inline>
        </w:drawing>
      </w:r>
    </w:p>
    <w:p w14:paraId="1B4FFEAA" w14:textId="749B669F" w:rsidR="005360E3" w:rsidRPr="00B76CE1" w:rsidRDefault="005360E3" w:rsidP="00337230">
      <w:pPr>
        <w:pStyle w:val="FigureTitle"/>
      </w:pPr>
      <w:r w:rsidRPr="00B76CE1">
        <w:t>Figure ZZZZZ.4.5.4.3-1</w:t>
      </w:r>
      <w:r w:rsidR="00F953F6">
        <w:t>.</w:t>
      </w:r>
      <w:r w:rsidRPr="00B76CE1">
        <w:t xml:space="preserve"> Real-World Scenario of X-Ray Source Position and Radiation Output</w:t>
      </w:r>
    </w:p>
    <w:p w14:paraId="1E1DEE2D" w14:textId="7CEA63B3" w:rsidR="008F244F" w:rsidRDefault="008F244F" w:rsidP="00B76CE1">
      <w:r w:rsidRPr="00734691">
        <w:t xml:space="preserve">The different values of the X-Ray Source position are encoded as several inclusions of the TID 10050. An implementation could decide to encode the time period of the positions </w:t>
      </w:r>
      <w:r w:rsidR="006E4AF5" w:rsidRPr="00734691">
        <w:t>when</w:t>
      </w:r>
      <w:r w:rsidRPr="00734691">
        <w:t xml:space="preserve"> the position does not change within a given range. </w:t>
      </w:r>
      <w:r w:rsidR="004D1611" w:rsidRPr="004D1611">
        <w:t xml:space="preserve">Table ZZZZZ.4.5.4.3-1 </w:t>
      </w:r>
      <w:r w:rsidRPr="00734691">
        <w:t xml:space="preserve">illustrates the encoding of TID 10050 </w:t>
      </w:r>
      <w:r w:rsidR="006E4AF5" w:rsidRPr="00734691">
        <w:t>(</w:t>
      </w:r>
      <w:r w:rsidRPr="00734691">
        <w:t>P1 to P4 representing the X-Ray Source Transformation Matrix</w:t>
      </w:r>
      <w:r w:rsidR="006E4AF5" w:rsidRPr="00734691">
        <w:t>)</w:t>
      </w:r>
      <w:r w:rsidRPr="00734691">
        <w:t>.</w:t>
      </w:r>
    </w:p>
    <w:p w14:paraId="4A27F1EF" w14:textId="51205CE6" w:rsidR="00B76CE1" w:rsidRPr="00734691" w:rsidRDefault="00B76CE1" w:rsidP="002738EB">
      <w:pPr>
        <w:pStyle w:val="TableLabel"/>
      </w:pPr>
      <w:r>
        <w:t>Table ZZZZZ.4.5.</w:t>
      </w:r>
      <w:r w:rsidR="002738EB">
        <w:t>4</w:t>
      </w:r>
      <w:r>
        <w:t>.3-1</w:t>
      </w:r>
      <w:r w:rsidR="00EE65CD">
        <w:t>.</w:t>
      </w:r>
      <w:r>
        <w:t xml:space="preserve"> </w:t>
      </w:r>
      <w:r w:rsidR="002738EB" w:rsidRPr="002738EB">
        <w:t xml:space="preserve">Encoding of TID 10048 </w:t>
      </w:r>
      <w:r w:rsidR="002738EB" w:rsidRPr="00734691">
        <w:t>X-Ray Source Reference Coordinate System</w:t>
      </w:r>
    </w:p>
    <w:tbl>
      <w:tblPr>
        <w:tblStyle w:val="TableGrid"/>
        <w:tblW w:w="0" w:type="auto"/>
        <w:tblInd w:w="-5" w:type="dxa"/>
        <w:tblLook w:val="04A0" w:firstRow="1" w:lastRow="0" w:firstColumn="1" w:lastColumn="0" w:noHBand="0" w:noVBand="1"/>
      </w:tblPr>
      <w:tblGrid>
        <w:gridCol w:w="6570"/>
        <w:gridCol w:w="990"/>
      </w:tblGrid>
      <w:tr w:rsidR="008F244F" w:rsidRPr="00734691" w14:paraId="49C6B9E2" w14:textId="77777777" w:rsidTr="008F244F">
        <w:tc>
          <w:tcPr>
            <w:tcW w:w="7560" w:type="dxa"/>
            <w:gridSpan w:val="2"/>
            <w:tcBorders>
              <w:top w:val="single" w:sz="4" w:space="0" w:color="auto"/>
            </w:tcBorders>
            <w:shd w:val="clear" w:color="auto" w:fill="D9D9D9" w:themeFill="background1" w:themeFillShade="D9"/>
          </w:tcPr>
          <w:p w14:paraId="11A8AB00" w14:textId="77777777" w:rsidR="008F244F" w:rsidRPr="00734691" w:rsidRDefault="008F244F" w:rsidP="00907D74">
            <w:r w:rsidRPr="00734691">
              <w:t xml:space="preserve">TID 10050 X-Ray Source Reference Coordinate System CONTAINER </w:t>
            </w:r>
            <w:r w:rsidRPr="00734691">
              <w:rPr>
                <w:i/>
                <w:iCs/>
              </w:rPr>
              <w:t>inclusion #1</w:t>
            </w:r>
          </w:p>
        </w:tc>
      </w:tr>
      <w:tr w:rsidR="008F244F" w:rsidRPr="00734691" w14:paraId="51B837C6" w14:textId="77777777" w:rsidTr="008F244F">
        <w:tc>
          <w:tcPr>
            <w:tcW w:w="6570" w:type="dxa"/>
            <w:vAlign w:val="center"/>
          </w:tcPr>
          <w:p w14:paraId="67D5F422" w14:textId="4AF6E133" w:rsidR="008F244F" w:rsidRPr="00734691" w:rsidRDefault="008F244F" w:rsidP="00907D74">
            <w:r w:rsidRPr="00734691">
              <w:t>DateTime Started</w:t>
            </w:r>
          </w:p>
        </w:tc>
        <w:tc>
          <w:tcPr>
            <w:tcW w:w="990" w:type="dxa"/>
          </w:tcPr>
          <w:p w14:paraId="16039ECF" w14:textId="0EE2A30F" w:rsidR="008F244F" w:rsidRPr="00734691" w:rsidRDefault="008F244F" w:rsidP="00907D74">
            <w:r w:rsidRPr="00734691">
              <w:t>T</w:t>
            </w:r>
            <w:r w:rsidRPr="00734691">
              <w:rPr>
                <w:vertAlign w:val="subscript"/>
              </w:rPr>
              <w:t>A</w:t>
            </w:r>
          </w:p>
        </w:tc>
      </w:tr>
      <w:tr w:rsidR="008F244F" w:rsidRPr="00734691" w14:paraId="19FBD4DF" w14:textId="77777777" w:rsidTr="008F244F">
        <w:tc>
          <w:tcPr>
            <w:tcW w:w="6570" w:type="dxa"/>
            <w:vAlign w:val="center"/>
          </w:tcPr>
          <w:p w14:paraId="234079E1" w14:textId="7AFDB946" w:rsidR="008F244F" w:rsidRPr="00734691" w:rsidRDefault="008F244F" w:rsidP="00907D74">
            <w:r w:rsidRPr="00734691">
              <w:t>DateTime Ended</w:t>
            </w:r>
          </w:p>
        </w:tc>
        <w:tc>
          <w:tcPr>
            <w:tcW w:w="990" w:type="dxa"/>
          </w:tcPr>
          <w:p w14:paraId="7B906322" w14:textId="150C8AC1" w:rsidR="008F244F" w:rsidRPr="00734691" w:rsidRDefault="008F244F" w:rsidP="00907D74">
            <w:r w:rsidRPr="00734691">
              <w:t>T</w:t>
            </w:r>
            <w:r w:rsidRPr="00734691">
              <w:rPr>
                <w:vertAlign w:val="subscript"/>
              </w:rPr>
              <w:t>C</w:t>
            </w:r>
          </w:p>
        </w:tc>
      </w:tr>
      <w:tr w:rsidR="008F244F" w:rsidRPr="00734691" w14:paraId="6416185B" w14:textId="77777777" w:rsidTr="008F244F">
        <w:tc>
          <w:tcPr>
            <w:tcW w:w="6570" w:type="dxa"/>
          </w:tcPr>
          <w:p w14:paraId="33637D32" w14:textId="31BCBE15" w:rsidR="008F244F" w:rsidRPr="00734691" w:rsidRDefault="008F244F" w:rsidP="00907D74">
            <w:r w:rsidRPr="00734691">
              <w:t>Transformation Matrix</w:t>
            </w:r>
          </w:p>
        </w:tc>
        <w:tc>
          <w:tcPr>
            <w:tcW w:w="990" w:type="dxa"/>
          </w:tcPr>
          <w:p w14:paraId="0AC6B432" w14:textId="1F7BC505" w:rsidR="008F244F" w:rsidRPr="00734691" w:rsidRDefault="008F244F" w:rsidP="00907D74">
            <w:r w:rsidRPr="00734691">
              <w:t>P1</w:t>
            </w:r>
          </w:p>
        </w:tc>
      </w:tr>
      <w:tr w:rsidR="008F244F" w:rsidRPr="00734691" w14:paraId="2074E7A3" w14:textId="77777777" w:rsidTr="008F244F">
        <w:tc>
          <w:tcPr>
            <w:tcW w:w="7560" w:type="dxa"/>
            <w:gridSpan w:val="2"/>
            <w:shd w:val="clear" w:color="auto" w:fill="D9D9D9" w:themeFill="background1" w:themeFillShade="D9"/>
          </w:tcPr>
          <w:p w14:paraId="6BD5E1BD" w14:textId="77777777" w:rsidR="008F244F" w:rsidRPr="00734691" w:rsidRDefault="008F244F" w:rsidP="00907D74">
            <w:r w:rsidRPr="00734691">
              <w:t xml:space="preserve">TID 10050 X-Ray Source Reference Coordinate System CONTAINER </w:t>
            </w:r>
            <w:r w:rsidRPr="00734691">
              <w:rPr>
                <w:i/>
                <w:iCs/>
              </w:rPr>
              <w:t>inclusion #2</w:t>
            </w:r>
          </w:p>
        </w:tc>
      </w:tr>
      <w:tr w:rsidR="008F244F" w:rsidRPr="00734691" w14:paraId="4B4218E5" w14:textId="77777777" w:rsidTr="008F244F">
        <w:tc>
          <w:tcPr>
            <w:tcW w:w="6570" w:type="dxa"/>
            <w:vAlign w:val="center"/>
          </w:tcPr>
          <w:p w14:paraId="3FE72D42" w14:textId="49991FA5" w:rsidR="008F244F" w:rsidRPr="00734691" w:rsidRDefault="008F244F" w:rsidP="00907D74">
            <w:r w:rsidRPr="00734691">
              <w:t>DateTime Started</w:t>
            </w:r>
          </w:p>
        </w:tc>
        <w:tc>
          <w:tcPr>
            <w:tcW w:w="990" w:type="dxa"/>
          </w:tcPr>
          <w:p w14:paraId="22C01D09" w14:textId="17233B69" w:rsidR="008F244F" w:rsidRPr="00734691" w:rsidRDefault="008F244F" w:rsidP="00907D74">
            <w:r w:rsidRPr="00734691">
              <w:t>T</w:t>
            </w:r>
            <w:r w:rsidRPr="00734691">
              <w:rPr>
                <w:vertAlign w:val="subscript"/>
              </w:rPr>
              <w:t>C</w:t>
            </w:r>
          </w:p>
        </w:tc>
      </w:tr>
      <w:tr w:rsidR="008F244F" w:rsidRPr="00734691" w14:paraId="716E5F79" w14:textId="77777777" w:rsidTr="008F244F">
        <w:tc>
          <w:tcPr>
            <w:tcW w:w="6570" w:type="dxa"/>
            <w:vAlign w:val="center"/>
          </w:tcPr>
          <w:p w14:paraId="41C1F683" w14:textId="2D75B0C1" w:rsidR="008F244F" w:rsidRPr="00734691" w:rsidRDefault="008F244F" w:rsidP="00907D74">
            <w:r w:rsidRPr="00734691">
              <w:t>DateTime Ended</w:t>
            </w:r>
          </w:p>
        </w:tc>
        <w:tc>
          <w:tcPr>
            <w:tcW w:w="990" w:type="dxa"/>
          </w:tcPr>
          <w:p w14:paraId="491AD9F4" w14:textId="53C794A6" w:rsidR="008F244F" w:rsidRPr="00734691" w:rsidRDefault="008F244F" w:rsidP="00907D74">
            <w:r w:rsidRPr="00734691">
              <w:t>T</w:t>
            </w:r>
            <w:r w:rsidRPr="00734691">
              <w:rPr>
                <w:vertAlign w:val="subscript"/>
              </w:rPr>
              <w:t>E</w:t>
            </w:r>
          </w:p>
        </w:tc>
      </w:tr>
      <w:tr w:rsidR="008F244F" w:rsidRPr="00734691" w14:paraId="2E641118" w14:textId="77777777" w:rsidTr="008F244F">
        <w:tc>
          <w:tcPr>
            <w:tcW w:w="6570" w:type="dxa"/>
          </w:tcPr>
          <w:p w14:paraId="07FCBFEA" w14:textId="21467704" w:rsidR="008F244F" w:rsidRPr="00734691" w:rsidRDefault="008F244F" w:rsidP="00907D74">
            <w:r w:rsidRPr="00734691">
              <w:t>Transformation Matrix</w:t>
            </w:r>
          </w:p>
        </w:tc>
        <w:tc>
          <w:tcPr>
            <w:tcW w:w="990" w:type="dxa"/>
          </w:tcPr>
          <w:p w14:paraId="065B2637" w14:textId="209E9D7B" w:rsidR="008F244F" w:rsidRPr="00734691" w:rsidRDefault="008F244F" w:rsidP="00907D74">
            <w:r w:rsidRPr="00734691">
              <w:t>P2</w:t>
            </w:r>
          </w:p>
        </w:tc>
      </w:tr>
      <w:tr w:rsidR="008F244F" w:rsidRPr="00734691" w14:paraId="49358199" w14:textId="77777777" w:rsidTr="008F244F">
        <w:tc>
          <w:tcPr>
            <w:tcW w:w="7560" w:type="dxa"/>
            <w:gridSpan w:val="2"/>
            <w:shd w:val="clear" w:color="auto" w:fill="D9D9D9" w:themeFill="background1" w:themeFillShade="D9"/>
          </w:tcPr>
          <w:p w14:paraId="373BF235" w14:textId="77777777" w:rsidR="008F244F" w:rsidRPr="00734691" w:rsidRDefault="008F244F" w:rsidP="00907D74">
            <w:r w:rsidRPr="00734691">
              <w:t xml:space="preserve">TID 10050 X-Ray Source Reference Coordinate System CONTAINER </w:t>
            </w:r>
            <w:r w:rsidRPr="00734691">
              <w:rPr>
                <w:i/>
                <w:iCs/>
              </w:rPr>
              <w:t>inclusion #3</w:t>
            </w:r>
          </w:p>
        </w:tc>
      </w:tr>
      <w:tr w:rsidR="008F244F" w:rsidRPr="00734691" w14:paraId="0E627089" w14:textId="77777777" w:rsidTr="008F244F">
        <w:tc>
          <w:tcPr>
            <w:tcW w:w="6570" w:type="dxa"/>
            <w:vAlign w:val="center"/>
          </w:tcPr>
          <w:p w14:paraId="24B99823" w14:textId="760A8351" w:rsidR="008F244F" w:rsidRPr="00734691" w:rsidRDefault="008F244F" w:rsidP="00907D74">
            <w:r w:rsidRPr="00734691">
              <w:lastRenderedPageBreak/>
              <w:t>DateTime Started</w:t>
            </w:r>
          </w:p>
        </w:tc>
        <w:tc>
          <w:tcPr>
            <w:tcW w:w="990" w:type="dxa"/>
          </w:tcPr>
          <w:p w14:paraId="7F0E2A1D" w14:textId="521C9959" w:rsidR="008F244F" w:rsidRPr="00734691" w:rsidRDefault="008F244F" w:rsidP="00907D74">
            <w:r w:rsidRPr="00734691">
              <w:t>T</w:t>
            </w:r>
            <w:r w:rsidRPr="00734691">
              <w:rPr>
                <w:vertAlign w:val="subscript"/>
              </w:rPr>
              <w:t>E</w:t>
            </w:r>
          </w:p>
        </w:tc>
      </w:tr>
      <w:tr w:rsidR="008F244F" w:rsidRPr="00734691" w14:paraId="1980EE32" w14:textId="77777777" w:rsidTr="008F244F">
        <w:tc>
          <w:tcPr>
            <w:tcW w:w="6570" w:type="dxa"/>
            <w:vAlign w:val="center"/>
          </w:tcPr>
          <w:p w14:paraId="7183E639" w14:textId="1A16F201" w:rsidR="008F244F" w:rsidRPr="00734691" w:rsidRDefault="008F244F" w:rsidP="00907D74">
            <w:r w:rsidRPr="00734691">
              <w:t>DateTime Ended</w:t>
            </w:r>
          </w:p>
        </w:tc>
        <w:tc>
          <w:tcPr>
            <w:tcW w:w="990" w:type="dxa"/>
          </w:tcPr>
          <w:p w14:paraId="6C240A39" w14:textId="11962C61" w:rsidR="008F244F" w:rsidRPr="00734691" w:rsidRDefault="008F244F" w:rsidP="00907D74">
            <w:r w:rsidRPr="00734691">
              <w:t>T</w:t>
            </w:r>
            <w:r w:rsidRPr="00734691">
              <w:rPr>
                <w:vertAlign w:val="subscript"/>
              </w:rPr>
              <w:t>G</w:t>
            </w:r>
          </w:p>
        </w:tc>
      </w:tr>
      <w:tr w:rsidR="008F244F" w:rsidRPr="00734691" w14:paraId="003980C2" w14:textId="77777777" w:rsidTr="008F244F">
        <w:tc>
          <w:tcPr>
            <w:tcW w:w="6570" w:type="dxa"/>
          </w:tcPr>
          <w:p w14:paraId="710335F2" w14:textId="19756200" w:rsidR="008F244F" w:rsidRPr="00734691" w:rsidRDefault="008F244F" w:rsidP="00907D74">
            <w:r w:rsidRPr="00734691">
              <w:t>Transformation Matrix</w:t>
            </w:r>
          </w:p>
        </w:tc>
        <w:tc>
          <w:tcPr>
            <w:tcW w:w="990" w:type="dxa"/>
          </w:tcPr>
          <w:p w14:paraId="23398019" w14:textId="7EA789AD" w:rsidR="008F244F" w:rsidRPr="00734691" w:rsidRDefault="008F244F" w:rsidP="00907D74">
            <w:r w:rsidRPr="00734691">
              <w:t>P3</w:t>
            </w:r>
          </w:p>
        </w:tc>
      </w:tr>
      <w:tr w:rsidR="008F244F" w:rsidRPr="00734691" w14:paraId="6693D9DE" w14:textId="77777777" w:rsidTr="008F244F">
        <w:tc>
          <w:tcPr>
            <w:tcW w:w="7560" w:type="dxa"/>
            <w:gridSpan w:val="2"/>
            <w:shd w:val="clear" w:color="auto" w:fill="D9D9D9" w:themeFill="background1" w:themeFillShade="D9"/>
          </w:tcPr>
          <w:p w14:paraId="32FD65C7" w14:textId="77777777" w:rsidR="008F244F" w:rsidRPr="00734691" w:rsidRDefault="008F244F" w:rsidP="00907D74">
            <w:r w:rsidRPr="00734691">
              <w:t xml:space="preserve">TID 10050 X-Ray Source Reference Coordinate System CONTAINER </w:t>
            </w:r>
            <w:r w:rsidRPr="00734691">
              <w:rPr>
                <w:i/>
                <w:iCs/>
              </w:rPr>
              <w:t>inclusion #4</w:t>
            </w:r>
          </w:p>
        </w:tc>
      </w:tr>
      <w:tr w:rsidR="008F244F" w:rsidRPr="00734691" w14:paraId="03D27149" w14:textId="77777777" w:rsidTr="008F244F">
        <w:tc>
          <w:tcPr>
            <w:tcW w:w="6570" w:type="dxa"/>
            <w:vAlign w:val="center"/>
          </w:tcPr>
          <w:p w14:paraId="5119F7FC" w14:textId="39A61EFA" w:rsidR="008F244F" w:rsidRPr="00734691" w:rsidRDefault="008F244F" w:rsidP="00907D74">
            <w:r w:rsidRPr="00734691">
              <w:t>DateTime Started</w:t>
            </w:r>
          </w:p>
        </w:tc>
        <w:tc>
          <w:tcPr>
            <w:tcW w:w="990" w:type="dxa"/>
          </w:tcPr>
          <w:p w14:paraId="6C4B4C52" w14:textId="71341733" w:rsidR="008F244F" w:rsidRPr="00734691" w:rsidRDefault="008F244F" w:rsidP="00907D74">
            <w:r w:rsidRPr="00734691">
              <w:t>T</w:t>
            </w:r>
            <w:r w:rsidRPr="00734691">
              <w:rPr>
                <w:vertAlign w:val="subscript"/>
              </w:rPr>
              <w:t>G</w:t>
            </w:r>
          </w:p>
        </w:tc>
      </w:tr>
      <w:tr w:rsidR="008F244F" w:rsidRPr="00734691" w14:paraId="6502186A" w14:textId="77777777" w:rsidTr="008F244F">
        <w:tc>
          <w:tcPr>
            <w:tcW w:w="6570" w:type="dxa"/>
            <w:vAlign w:val="center"/>
          </w:tcPr>
          <w:p w14:paraId="3B50BCC2" w14:textId="740518EB" w:rsidR="008F244F" w:rsidRPr="00734691" w:rsidRDefault="008F244F" w:rsidP="00907D74">
            <w:r w:rsidRPr="00734691">
              <w:t>DateTime Ended</w:t>
            </w:r>
          </w:p>
        </w:tc>
        <w:tc>
          <w:tcPr>
            <w:tcW w:w="990" w:type="dxa"/>
          </w:tcPr>
          <w:p w14:paraId="23664402" w14:textId="00494D0D" w:rsidR="008F244F" w:rsidRPr="00734691" w:rsidRDefault="008F244F" w:rsidP="00907D74">
            <w:r w:rsidRPr="00734691">
              <w:t>T</w:t>
            </w:r>
            <w:r w:rsidRPr="00734691">
              <w:rPr>
                <w:vertAlign w:val="subscript"/>
              </w:rPr>
              <w:t>H</w:t>
            </w:r>
          </w:p>
        </w:tc>
      </w:tr>
      <w:tr w:rsidR="008F244F" w:rsidRPr="00734691" w14:paraId="0D36068A" w14:textId="77777777" w:rsidTr="008F244F">
        <w:tc>
          <w:tcPr>
            <w:tcW w:w="6570" w:type="dxa"/>
          </w:tcPr>
          <w:p w14:paraId="2BC6EACC" w14:textId="668BBD08" w:rsidR="008F244F" w:rsidRPr="00734691" w:rsidRDefault="008F244F" w:rsidP="00907D74">
            <w:r w:rsidRPr="00734691">
              <w:t>Transformation Matrix</w:t>
            </w:r>
          </w:p>
        </w:tc>
        <w:tc>
          <w:tcPr>
            <w:tcW w:w="990" w:type="dxa"/>
          </w:tcPr>
          <w:p w14:paraId="092A63C3" w14:textId="769C3CAD" w:rsidR="008F244F" w:rsidRPr="00734691" w:rsidRDefault="008F244F" w:rsidP="00907D74">
            <w:r w:rsidRPr="00734691">
              <w:t>P4</w:t>
            </w:r>
          </w:p>
        </w:tc>
      </w:tr>
    </w:tbl>
    <w:p w14:paraId="7FFEB6C4" w14:textId="77777777" w:rsidR="00CE5F42" w:rsidRPr="00734691" w:rsidRDefault="00CE5F42" w:rsidP="00B76CE1"/>
    <w:p w14:paraId="689ECDBC" w14:textId="165AA7F6" w:rsidR="008F244F" w:rsidRPr="00734691" w:rsidRDefault="008F244F" w:rsidP="00B76CE1">
      <w:r w:rsidRPr="00734691">
        <w:t xml:space="preserve">The rules for encoding the Radiation Output during a time period depend whether the values are encoded as several inclusions of the TID 10048 or as table entries </w:t>
      </w:r>
      <w:r w:rsidR="00906E57" w:rsidRPr="00734691">
        <w:t>within</w:t>
      </w:r>
      <w:r w:rsidRPr="00734691">
        <w:t xml:space="preserve"> one single inclusion of TID</w:t>
      </w:r>
      <w:r w:rsidR="00906E57" w:rsidRPr="00734691">
        <w:t xml:space="preserve"> 10048</w:t>
      </w:r>
      <w:r w:rsidRPr="00734691">
        <w:t>.</w:t>
      </w:r>
    </w:p>
    <w:p w14:paraId="21C43AF7" w14:textId="32DB563F" w:rsidR="008F244F" w:rsidRDefault="008F244F" w:rsidP="00B76CE1">
      <w:r w:rsidRPr="00734691">
        <w:t>When the Radiation Output values are encoded as several inclusions of the TID</w:t>
      </w:r>
      <w:r w:rsidR="006E4AF5" w:rsidRPr="00734691">
        <w:t xml:space="preserve"> 10048</w:t>
      </w:r>
      <w:r w:rsidRPr="00734691">
        <w:t>, an implementation could decide to encode one value of the Radiation Output that includes all the exposures within each X-Ray Source position time period.</w:t>
      </w:r>
      <w:r w:rsidR="008961C1" w:rsidRPr="00734691">
        <w:t xml:space="preserve"> However, the decision of grouping </w:t>
      </w:r>
      <w:r w:rsidR="00906E57" w:rsidRPr="00734691">
        <w:t xml:space="preserve">exposures </w:t>
      </w:r>
      <w:r w:rsidR="008961C1" w:rsidRPr="00734691">
        <w:t>also depends on other parameters such as collimated area.</w:t>
      </w:r>
    </w:p>
    <w:p w14:paraId="40AFBCE7" w14:textId="1E02B907" w:rsidR="00B76CE1" w:rsidRPr="00734691" w:rsidRDefault="00B76CE1" w:rsidP="00B76CE1">
      <w:pPr>
        <w:pStyle w:val="TableLabel"/>
      </w:pPr>
      <w:r>
        <w:t xml:space="preserve">Table </w:t>
      </w:r>
      <w:r w:rsidRPr="00B76CE1">
        <w:t>ZZZZZ.4.5.4.3-2</w:t>
      </w:r>
      <w:r w:rsidR="00EE65CD">
        <w:t>.</w:t>
      </w:r>
      <w:r w:rsidRPr="00B76CE1">
        <w:t xml:space="preserve"> Encoding of Several Inclusions of TID 10048 Radiation Output</w:t>
      </w:r>
    </w:p>
    <w:tbl>
      <w:tblPr>
        <w:tblStyle w:val="TableGrid"/>
        <w:tblW w:w="0" w:type="auto"/>
        <w:tblInd w:w="-5" w:type="dxa"/>
        <w:tblLook w:val="04A0" w:firstRow="1" w:lastRow="0" w:firstColumn="1" w:lastColumn="0" w:noHBand="0" w:noVBand="1"/>
      </w:tblPr>
      <w:tblGrid>
        <w:gridCol w:w="6570"/>
        <w:gridCol w:w="990"/>
      </w:tblGrid>
      <w:tr w:rsidR="00327FEB" w:rsidRPr="00734691" w14:paraId="314DEB7E" w14:textId="77777777" w:rsidTr="00AA6ED0">
        <w:tc>
          <w:tcPr>
            <w:tcW w:w="7560" w:type="dxa"/>
            <w:gridSpan w:val="2"/>
            <w:tcBorders>
              <w:top w:val="single" w:sz="4" w:space="0" w:color="auto"/>
            </w:tcBorders>
            <w:shd w:val="clear" w:color="auto" w:fill="D9D9D9" w:themeFill="background1" w:themeFillShade="D9"/>
          </w:tcPr>
          <w:p w14:paraId="4884FF96" w14:textId="1CD7CBA4" w:rsidR="00327FEB" w:rsidRPr="00734691" w:rsidRDefault="00327FEB" w:rsidP="00907D74">
            <w:r w:rsidRPr="00734691">
              <w:t xml:space="preserve">TID 10048 Radiation Output CONTAINER </w:t>
            </w:r>
            <w:r w:rsidRPr="00734691">
              <w:rPr>
                <w:i/>
                <w:iCs/>
              </w:rPr>
              <w:t>inclusion #1</w:t>
            </w:r>
          </w:p>
        </w:tc>
      </w:tr>
      <w:tr w:rsidR="00327FEB" w:rsidRPr="00734691" w14:paraId="03E2F83A" w14:textId="77777777" w:rsidTr="00AA6ED0">
        <w:tc>
          <w:tcPr>
            <w:tcW w:w="6570" w:type="dxa"/>
            <w:vAlign w:val="center"/>
          </w:tcPr>
          <w:p w14:paraId="15501DFD" w14:textId="77777777" w:rsidR="00327FEB" w:rsidRPr="00734691" w:rsidRDefault="00327FEB" w:rsidP="00907D74">
            <w:r w:rsidRPr="00734691">
              <w:t>DateTime Started</w:t>
            </w:r>
          </w:p>
        </w:tc>
        <w:tc>
          <w:tcPr>
            <w:tcW w:w="990" w:type="dxa"/>
          </w:tcPr>
          <w:p w14:paraId="3D9B24E3" w14:textId="3936FA3C" w:rsidR="00327FEB" w:rsidRPr="00734691" w:rsidRDefault="00327FEB" w:rsidP="00907D74">
            <w:r w:rsidRPr="00734691">
              <w:t>T</w:t>
            </w:r>
            <w:r w:rsidRPr="00734691">
              <w:rPr>
                <w:vertAlign w:val="subscript"/>
              </w:rPr>
              <w:t>1</w:t>
            </w:r>
          </w:p>
        </w:tc>
      </w:tr>
      <w:tr w:rsidR="00327FEB" w:rsidRPr="00734691" w14:paraId="19BFA725" w14:textId="77777777" w:rsidTr="00AA6ED0">
        <w:tc>
          <w:tcPr>
            <w:tcW w:w="6570" w:type="dxa"/>
            <w:vAlign w:val="center"/>
          </w:tcPr>
          <w:p w14:paraId="355981CB" w14:textId="77777777" w:rsidR="00327FEB" w:rsidRPr="00734691" w:rsidRDefault="00327FEB" w:rsidP="00907D74">
            <w:r w:rsidRPr="00734691">
              <w:t>DateTime Ended</w:t>
            </w:r>
          </w:p>
        </w:tc>
        <w:tc>
          <w:tcPr>
            <w:tcW w:w="990" w:type="dxa"/>
          </w:tcPr>
          <w:p w14:paraId="45D50F7A" w14:textId="368CFCFA" w:rsidR="00327FEB" w:rsidRPr="00734691" w:rsidRDefault="00327FEB" w:rsidP="00907D74">
            <w:r w:rsidRPr="00734691">
              <w:t>T</w:t>
            </w:r>
            <w:r w:rsidRPr="00734691">
              <w:rPr>
                <w:vertAlign w:val="subscript"/>
              </w:rPr>
              <w:t>4</w:t>
            </w:r>
          </w:p>
        </w:tc>
      </w:tr>
      <w:tr w:rsidR="00327FEB" w:rsidRPr="00734691" w14:paraId="667DEE31" w14:textId="77777777" w:rsidTr="00AA6ED0">
        <w:tc>
          <w:tcPr>
            <w:tcW w:w="6570" w:type="dxa"/>
          </w:tcPr>
          <w:p w14:paraId="032A7CBC" w14:textId="086303F0" w:rsidR="00327FEB" w:rsidRPr="00734691" w:rsidRDefault="00327FEB" w:rsidP="00907D74">
            <w:r w:rsidRPr="00734691">
              <w:t>Air Kerma at Output Measurement Point</w:t>
            </w:r>
          </w:p>
        </w:tc>
        <w:tc>
          <w:tcPr>
            <w:tcW w:w="990" w:type="dxa"/>
          </w:tcPr>
          <w:p w14:paraId="0FFFE196" w14:textId="408EDDBB" w:rsidR="00327FEB" w:rsidRPr="00734691" w:rsidRDefault="00327FEB" w:rsidP="00907D74">
            <w:r w:rsidRPr="00734691">
              <w:t>20 mGy</w:t>
            </w:r>
          </w:p>
        </w:tc>
      </w:tr>
      <w:tr w:rsidR="00327FEB" w:rsidRPr="00734691" w14:paraId="7579632F" w14:textId="77777777" w:rsidTr="00AA6ED0">
        <w:tc>
          <w:tcPr>
            <w:tcW w:w="7560" w:type="dxa"/>
            <w:gridSpan w:val="2"/>
            <w:shd w:val="clear" w:color="auto" w:fill="D9D9D9" w:themeFill="background1" w:themeFillShade="D9"/>
          </w:tcPr>
          <w:p w14:paraId="0827AF36" w14:textId="183A0B87" w:rsidR="00327FEB" w:rsidRPr="00734691" w:rsidRDefault="00327FEB" w:rsidP="00907D74">
            <w:r w:rsidRPr="00734691">
              <w:t xml:space="preserve">TID 10048 Radiation Output CONTAINER </w:t>
            </w:r>
            <w:r w:rsidRPr="00734691">
              <w:rPr>
                <w:i/>
                <w:iCs/>
              </w:rPr>
              <w:t>inclusion #2</w:t>
            </w:r>
          </w:p>
        </w:tc>
      </w:tr>
      <w:tr w:rsidR="00327FEB" w:rsidRPr="00734691" w14:paraId="0121DF9A" w14:textId="77777777" w:rsidTr="00AA6ED0">
        <w:tc>
          <w:tcPr>
            <w:tcW w:w="6570" w:type="dxa"/>
            <w:vAlign w:val="center"/>
          </w:tcPr>
          <w:p w14:paraId="4CDF0799" w14:textId="77777777" w:rsidR="00327FEB" w:rsidRPr="00734691" w:rsidRDefault="00327FEB" w:rsidP="00907D74">
            <w:r w:rsidRPr="00734691">
              <w:t>DateTime Started</w:t>
            </w:r>
          </w:p>
        </w:tc>
        <w:tc>
          <w:tcPr>
            <w:tcW w:w="990" w:type="dxa"/>
          </w:tcPr>
          <w:p w14:paraId="2333466F" w14:textId="6C66F000" w:rsidR="00327FEB" w:rsidRPr="00734691" w:rsidRDefault="00327FEB" w:rsidP="00907D74">
            <w:r w:rsidRPr="00734691">
              <w:t>T</w:t>
            </w:r>
            <w:r w:rsidRPr="00734691">
              <w:rPr>
                <w:vertAlign w:val="subscript"/>
              </w:rPr>
              <w:t>5</w:t>
            </w:r>
          </w:p>
        </w:tc>
      </w:tr>
      <w:tr w:rsidR="00327FEB" w:rsidRPr="00734691" w14:paraId="025D7D56" w14:textId="77777777" w:rsidTr="00AA6ED0">
        <w:tc>
          <w:tcPr>
            <w:tcW w:w="6570" w:type="dxa"/>
            <w:vAlign w:val="center"/>
          </w:tcPr>
          <w:p w14:paraId="0B8BD12B" w14:textId="77777777" w:rsidR="00327FEB" w:rsidRPr="00734691" w:rsidRDefault="00327FEB" w:rsidP="00907D74">
            <w:r w:rsidRPr="00734691">
              <w:t>DateTime Ended</w:t>
            </w:r>
          </w:p>
        </w:tc>
        <w:tc>
          <w:tcPr>
            <w:tcW w:w="990" w:type="dxa"/>
          </w:tcPr>
          <w:p w14:paraId="0DE41745" w14:textId="12088870" w:rsidR="00327FEB" w:rsidRPr="00734691" w:rsidRDefault="00327FEB" w:rsidP="00907D74">
            <w:r w:rsidRPr="00734691">
              <w:t>T</w:t>
            </w:r>
            <w:r w:rsidRPr="00734691">
              <w:rPr>
                <w:vertAlign w:val="subscript"/>
              </w:rPr>
              <w:t>6</w:t>
            </w:r>
          </w:p>
        </w:tc>
      </w:tr>
      <w:tr w:rsidR="00327FEB" w:rsidRPr="00734691" w14:paraId="27C43A02" w14:textId="77777777" w:rsidTr="00AA6ED0">
        <w:tc>
          <w:tcPr>
            <w:tcW w:w="6570" w:type="dxa"/>
          </w:tcPr>
          <w:p w14:paraId="5D3B4632" w14:textId="2FC7E08E" w:rsidR="00327FEB" w:rsidRPr="00734691" w:rsidRDefault="00327FEB" w:rsidP="00907D74">
            <w:r w:rsidRPr="00734691">
              <w:t>Air Kerma at Output Measurement Point</w:t>
            </w:r>
          </w:p>
        </w:tc>
        <w:tc>
          <w:tcPr>
            <w:tcW w:w="990" w:type="dxa"/>
          </w:tcPr>
          <w:p w14:paraId="4600CCF9" w14:textId="53E208C0" w:rsidR="00327FEB" w:rsidRPr="00734691" w:rsidRDefault="00327FEB" w:rsidP="00907D74">
            <w:r w:rsidRPr="00734691">
              <w:t>20 mGy</w:t>
            </w:r>
          </w:p>
        </w:tc>
      </w:tr>
      <w:tr w:rsidR="00327FEB" w:rsidRPr="00734691" w14:paraId="406E047A" w14:textId="77777777" w:rsidTr="00AA6ED0">
        <w:tc>
          <w:tcPr>
            <w:tcW w:w="7560" w:type="dxa"/>
            <w:gridSpan w:val="2"/>
            <w:shd w:val="clear" w:color="auto" w:fill="D9D9D9" w:themeFill="background1" w:themeFillShade="D9"/>
          </w:tcPr>
          <w:p w14:paraId="2DF2387E" w14:textId="4E4E7093" w:rsidR="00327FEB" w:rsidRPr="00734691" w:rsidRDefault="00327FEB" w:rsidP="00907D74">
            <w:r w:rsidRPr="00734691">
              <w:t xml:space="preserve">TID 10048 Radiation Output CONTAINER </w:t>
            </w:r>
            <w:r w:rsidRPr="00734691">
              <w:rPr>
                <w:i/>
                <w:iCs/>
              </w:rPr>
              <w:t>inclusion #3</w:t>
            </w:r>
          </w:p>
        </w:tc>
      </w:tr>
      <w:tr w:rsidR="00327FEB" w:rsidRPr="00734691" w14:paraId="03D5FCB6" w14:textId="77777777" w:rsidTr="00AA6ED0">
        <w:tc>
          <w:tcPr>
            <w:tcW w:w="6570" w:type="dxa"/>
            <w:vAlign w:val="center"/>
          </w:tcPr>
          <w:p w14:paraId="57AE99D4" w14:textId="77777777" w:rsidR="00327FEB" w:rsidRPr="00734691" w:rsidRDefault="00327FEB" w:rsidP="00907D74">
            <w:r w:rsidRPr="00734691">
              <w:t>DateTime Started</w:t>
            </w:r>
          </w:p>
        </w:tc>
        <w:tc>
          <w:tcPr>
            <w:tcW w:w="990" w:type="dxa"/>
          </w:tcPr>
          <w:p w14:paraId="60504E3A" w14:textId="0CED98B8" w:rsidR="00327FEB" w:rsidRPr="00734691" w:rsidRDefault="00327FEB" w:rsidP="00907D74">
            <w:r w:rsidRPr="00734691">
              <w:t>T</w:t>
            </w:r>
            <w:r w:rsidRPr="00734691">
              <w:rPr>
                <w:vertAlign w:val="subscript"/>
              </w:rPr>
              <w:t>7</w:t>
            </w:r>
          </w:p>
        </w:tc>
      </w:tr>
      <w:tr w:rsidR="00327FEB" w:rsidRPr="00734691" w14:paraId="14B3E361" w14:textId="77777777" w:rsidTr="00AA6ED0">
        <w:tc>
          <w:tcPr>
            <w:tcW w:w="6570" w:type="dxa"/>
            <w:vAlign w:val="center"/>
          </w:tcPr>
          <w:p w14:paraId="434C8C56" w14:textId="77777777" w:rsidR="00327FEB" w:rsidRPr="00734691" w:rsidRDefault="00327FEB" w:rsidP="00907D74">
            <w:r w:rsidRPr="00734691">
              <w:t>DateTime Ended</w:t>
            </w:r>
          </w:p>
        </w:tc>
        <w:tc>
          <w:tcPr>
            <w:tcW w:w="990" w:type="dxa"/>
          </w:tcPr>
          <w:p w14:paraId="6AB09E40" w14:textId="67B7B026" w:rsidR="00327FEB" w:rsidRPr="00734691" w:rsidRDefault="00327FEB" w:rsidP="00907D74">
            <w:r w:rsidRPr="00734691">
              <w:t>T</w:t>
            </w:r>
            <w:r w:rsidRPr="00734691">
              <w:rPr>
                <w:vertAlign w:val="subscript"/>
              </w:rPr>
              <w:t>8</w:t>
            </w:r>
          </w:p>
        </w:tc>
      </w:tr>
      <w:tr w:rsidR="00327FEB" w:rsidRPr="00734691" w14:paraId="3C63D2D3" w14:textId="77777777" w:rsidTr="00AA6ED0">
        <w:tc>
          <w:tcPr>
            <w:tcW w:w="6570" w:type="dxa"/>
          </w:tcPr>
          <w:p w14:paraId="381B21FE" w14:textId="3C281F3A" w:rsidR="00327FEB" w:rsidRPr="00734691" w:rsidRDefault="00327FEB" w:rsidP="00907D74">
            <w:r w:rsidRPr="00734691">
              <w:t>Air Kerma at Output Measurement Point</w:t>
            </w:r>
          </w:p>
        </w:tc>
        <w:tc>
          <w:tcPr>
            <w:tcW w:w="990" w:type="dxa"/>
          </w:tcPr>
          <w:p w14:paraId="03F3D5F5" w14:textId="1E304D8F" w:rsidR="00327FEB" w:rsidRPr="00734691" w:rsidRDefault="00327FEB" w:rsidP="00907D74">
            <w:r w:rsidRPr="00734691">
              <w:t>5 mGy</w:t>
            </w:r>
          </w:p>
        </w:tc>
      </w:tr>
    </w:tbl>
    <w:p w14:paraId="096E4D89" w14:textId="77777777" w:rsidR="008F244F" w:rsidRPr="00734691" w:rsidRDefault="008F244F" w:rsidP="00B76CE1"/>
    <w:p w14:paraId="2F47A3DA" w14:textId="13A7DE55" w:rsidR="008F244F" w:rsidRPr="00734691" w:rsidRDefault="008F244F" w:rsidP="00B76CE1">
      <w:r w:rsidRPr="00734691">
        <w:lastRenderedPageBreak/>
        <w:t xml:space="preserve"> </w:t>
      </w:r>
      <w:r w:rsidR="006E4AF5" w:rsidRPr="00734691">
        <w:rPr>
          <w:noProof/>
        </w:rPr>
        <w:drawing>
          <wp:inline distT="0" distB="0" distL="0" distR="0" wp14:anchorId="2A091AB4" wp14:editId="1B0EF78C">
            <wp:extent cx="6000750" cy="1360805"/>
            <wp:effectExtent l="0" t="0" r="0" b="0"/>
            <wp:docPr id="109569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0871" name=""/>
                    <pic:cNvPicPr/>
                  </pic:nvPicPr>
                  <pic:blipFill>
                    <a:blip r:embed="rId19"/>
                    <a:stretch>
                      <a:fillRect/>
                    </a:stretch>
                  </pic:blipFill>
                  <pic:spPr>
                    <a:xfrm>
                      <a:off x="0" y="0"/>
                      <a:ext cx="6000750" cy="1360805"/>
                    </a:xfrm>
                    <a:prstGeom prst="rect">
                      <a:avLst/>
                    </a:prstGeom>
                  </pic:spPr>
                </pic:pic>
              </a:graphicData>
            </a:graphic>
          </wp:inline>
        </w:drawing>
      </w:r>
    </w:p>
    <w:p w14:paraId="736CE606" w14:textId="7816157C" w:rsidR="006E4AF5" w:rsidRPr="00B76CE1" w:rsidRDefault="006E4AF5" w:rsidP="00337230">
      <w:pPr>
        <w:pStyle w:val="FigureTitle"/>
      </w:pPr>
      <w:r w:rsidRPr="00B76CE1">
        <w:t>Figure ZZZZZ.4.5.4.3-2</w:t>
      </w:r>
      <w:r w:rsidR="00F953F6">
        <w:t>.</w:t>
      </w:r>
      <w:r w:rsidRPr="00B76CE1">
        <w:t xml:space="preserve"> Encoding of Several Inclusions of TID 10048 Radiation Output</w:t>
      </w:r>
    </w:p>
    <w:p w14:paraId="2264F496" w14:textId="5DB1962F" w:rsidR="006E4AF5" w:rsidRPr="00734691" w:rsidRDefault="006E4AF5" w:rsidP="00B76CE1">
      <w:r w:rsidRPr="00734691">
        <w:t xml:space="preserve">When the Radiation Output values are encoded as table entries </w:t>
      </w:r>
      <w:r w:rsidR="00906E57" w:rsidRPr="00734691">
        <w:t>within</w:t>
      </w:r>
      <w:r w:rsidRPr="00734691">
        <w:t xml:space="preserve"> one inclusion of the TID 10048, an implementation could decide to encode table entries </w:t>
      </w:r>
      <w:r w:rsidR="00906E57" w:rsidRPr="00734691">
        <w:t xml:space="preserve">based on the timing of the exposures, and encoding a </w:t>
      </w:r>
      <w:r w:rsidR="00797635" w:rsidRPr="00734691">
        <w:t>zero-dose</w:t>
      </w:r>
      <w:r w:rsidR="0022023E" w:rsidRPr="00734691">
        <w:t xml:space="preserve"> </w:t>
      </w:r>
      <w:r w:rsidR="00906E57" w:rsidRPr="00734691">
        <w:t xml:space="preserve">value </w:t>
      </w:r>
      <w:r w:rsidRPr="00734691">
        <w:t>for the periods without exposure.</w:t>
      </w:r>
      <w:r w:rsidR="00906E57" w:rsidRPr="00734691">
        <w:t xml:space="preserve"> However, this implementation should </w:t>
      </w:r>
      <w:r w:rsidR="0022023E" w:rsidRPr="00734691">
        <w:t>make sure to encode several table entries with zero dose when the X-Ray Source Position changes between exposures, because one Radiation Output value cannot span a period during which this position change.</w:t>
      </w:r>
    </w:p>
    <w:p w14:paraId="29AC56E6" w14:textId="593339C9" w:rsidR="008961C1" w:rsidRDefault="0022023E" w:rsidP="00B76CE1">
      <w:r w:rsidRPr="00734691">
        <w:t>To avoid such complexity, t</w:t>
      </w:r>
      <w:r w:rsidR="00906E57" w:rsidRPr="00734691">
        <w:t xml:space="preserve">he recommended </w:t>
      </w:r>
      <w:r w:rsidR="008961C1" w:rsidRPr="00734691">
        <w:t xml:space="preserve">implementation </w:t>
      </w:r>
      <w:r w:rsidRPr="00734691">
        <w:t>is</w:t>
      </w:r>
      <w:r w:rsidR="00906E57" w:rsidRPr="00734691">
        <w:t xml:space="preserve"> to</w:t>
      </w:r>
      <w:r w:rsidR="008961C1" w:rsidRPr="00734691">
        <w:t xml:space="preserve"> align the time periods</w:t>
      </w:r>
      <w:r w:rsidR="00906E57" w:rsidRPr="00734691">
        <w:t xml:space="preserve"> of the table entries</w:t>
      </w:r>
      <w:r w:rsidR="008961C1" w:rsidRPr="00734691">
        <w:t xml:space="preserve"> of the Radiation Output </w:t>
      </w:r>
      <w:r w:rsidRPr="00734691">
        <w:t xml:space="preserve">value </w:t>
      </w:r>
      <w:r w:rsidR="008961C1" w:rsidRPr="00734691">
        <w:t xml:space="preserve">with the </w:t>
      </w:r>
      <w:r w:rsidR="00906E57" w:rsidRPr="00734691">
        <w:t xml:space="preserve">time periods </w:t>
      </w:r>
      <w:r w:rsidR="008961C1" w:rsidRPr="00734691">
        <w:t>of the X-Ray Source Position.</w:t>
      </w:r>
      <w:r w:rsidR="00165D50" w:rsidRPr="00734691">
        <w:t xml:space="preserve"> </w:t>
      </w:r>
    </w:p>
    <w:p w14:paraId="311D0BDE" w14:textId="25790AE1" w:rsidR="00B76CE1" w:rsidRPr="00734691" w:rsidRDefault="00B76CE1" w:rsidP="00B76CE1">
      <w:pPr>
        <w:pStyle w:val="TableLabel"/>
      </w:pPr>
      <w:r>
        <w:t>Table ZZZZZ.4.5.4.3-3</w:t>
      </w:r>
      <w:r w:rsidR="00EE65CD">
        <w:t>.</w:t>
      </w:r>
      <w:r>
        <w:t xml:space="preserve"> </w:t>
      </w:r>
      <w:r w:rsidRPr="00B76CE1">
        <w:t>Encoding of One Inclusion of TID 10048 Radiation Output</w:t>
      </w:r>
    </w:p>
    <w:tbl>
      <w:tblPr>
        <w:tblStyle w:val="TableGrid"/>
        <w:tblW w:w="0" w:type="auto"/>
        <w:tblInd w:w="-5" w:type="dxa"/>
        <w:tblLook w:val="04A0" w:firstRow="1" w:lastRow="0" w:firstColumn="1" w:lastColumn="0" w:noHBand="0" w:noVBand="1"/>
      </w:tblPr>
      <w:tblGrid>
        <w:gridCol w:w="4770"/>
        <w:gridCol w:w="4410"/>
      </w:tblGrid>
      <w:tr w:rsidR="008961C1" w:rsidRPr="00734691" w14:paraId="52A4D525" w14:textId="77777777" w:rsidTr="00AA6ED0">
        <w:tc>
          <w:tcPr>
            <w:tcW w:w="9180" w:type="dxa"/>
            <w:gridSpan w:val="2"/>
            <w:tcBorders>
              <w:top w:val="single" w:sz="4" w:space="0" w:color="auto"/>
            </w:tcBorders>
            <w:shd w:val="clear" w:color="auto" w:fill="D9D9D9" w:themeFill="background1" w:themeFillShade="D9"/>
          </w:tcPr>
          <w:p w14:paraId="09746DCC" w14:textId="77777777" w:rsidR="008961C1" w:rsidRPr="00734691" w:rsidRDefault="008961C1" w:rsidP="00907D74">
            <w:r w:rsidRPr="00734691">
              <w:t xml:space="preserve">TID 10048 Radiation Output CONTAINER </w:t>
            </w:r>
            <w:r w:rsidRPr="00734691">
              <w:rPr>
                <w:i/>
                <w:iCs/>
              </w:rPr>
              <w:t>inclusion #1</w:t>
            </w:r>
          </w:p>
        </w:tc>
      </w:tr>
      <w:tr w:rsidR="008961C1" w:rsidRPr="00734691" w14:paraId="1F5D4AFC" w14:textId="77777777" w:rsidTr="00AA6ED0">
        <w:tc>
          <w:tcPr>
            <w:tcW w:w="4770" w:type="dxa"/>
            <w:vAlign w:val="center"/>
          </w:tcPr>
          <w:p w14:paraId="1891C276" w14:textId="77777777" w:rsidR="008961C1" w:rsidRPr="00734691" w:rsidRDefault="008961C1" w:rsidP="00907D74">
            <w:r w:rsidRPr="00734691">
              <w:t>DateTime Started</w:t>
            </w:r>
          </w:p>
        </w:tc>
        <w:tc>
          <w:tcPr>
            <w:tcW w:w="4410" w:type="dxa"/>
          </w:tcPr>
          <w:p w14:paraId="2ADDF06D" w14:textId="3DD91CB9" w:rsidR="008961C1" w:rsidRPr="00734691" w:rsidRDefault="008961C1" w:rsidP="00907D74">
            <w:r w:rsidRPr="00734691">
              <w:t>T</w:t>
            </w:r>
            <w:r w:rsidRPr="00734691">
              <w:rPr>
                <w:vertAlign w:val="subscript"/>
              </w:rPr>
              <w:t>A</w:t>
            </w:r>
          </w:p>
        </w:tc>
      </w:tr>
      <w:tr w:rsidR="008961C1" w:rsidRPr="00734691" w14:paraId="4A7E116F" w14:textId="77777777" w:rsidTr="00AA6ED0">
        <w:tc>
          <w:tcPr>
            <w:tcW w:w="4770" w:type="dxa"/>
            <w:vAlign w:val="center"/>
          </w:tcPr>
          <w:p w14:paraId="591260AA" w14:textId="77777777" w:rsidR="008961C1" w:rsidRPr="00734691" w:rsidRDefault="008961C1" w:rsidP="00907D74">
            <w:r w:rsidRPr="00734691">
              <w:t>DateTime Ended</w:t>
            </w:r>
          </w:p>
        </w:tc>
        <w:tc>
          <w:tcPr>
            <w:tcW w:w="4410" w:type="dxa"/>
          </w:tcPr>
          <w:p w14:paraId="31133FA9" w14:textId="0FC422FE" w:rsidR="008961C1" w:rsidRPr="00734691" w:rsidRDefault="008961C1" w:rsidP="00907D74">
            <w:r w:rsidRPr="00734691">
              <w:t>T</w:t>
            </w:r>
            <w:r w:rsidRPr="00734691">
              <w:rPr>
                <w:vertAlign w:val="subscript"/>
              </w:rPr>
              <w:t>H</w:t>
            </w:r>
          </w:p>
        </w:tc>
      </w:tr>
      <w:tr w:rsidR="008961C1" w:rsidRPr="00734691" w14:paraId="2D8B7005" w14:textId="77777777" w:rsidTr="00AA6ED0">
        <w:tc>
          <w:tcPr>
            <w:tcW w:w="4770" w:type="dxa"/>
            <w:vAlign w:val="center"/>
          </w:tcPr>
          <w:p w14:paraId="616F9D66" w14:textId="77777777" w:rsidR="008961C1" w:rsidRPr="00734691" w:rsidRDefault="008961C1" w:rsidP="00907D74">
            <w:r w:rsidRPr="00734691">
              <w:t>Identification of the X-Ray Source</w:t>
            </w:r>
          </w:p>
        </w:tc>
        <w:tc>
          <w:tcPr>
            <w:tcW w:w="4410" w:type="dxa"/>
          </w:tcPr>
          <w:p w14:paraId="11F6363D" w14:textId="77777777" w:rsidR="008961C1" w:rsidRPr="00734691" w:rsidRDefault="008961C1" w:rsidP="00907D74">
            <w:r w:rsidRPr="00734691">
              <w:t>1</w:t>
            </w:r>
          </w:p>
        </w:tc>
      </w:tr>
      <w:tr w:rsidR="008961C1" w:rsidRPr="00734691" w14:paraId="1F99301D" w14:textId="77777777" w:rsidTr="008961C1">
        <w:trPr>
          <w:trHeight w:val="1835"/>
        </w:trPr>
        <w:tc>
          <w:tcPr>
            <w:tcW w:w="4770" w:type="dxa"/>
          </w:tcPr>
          <w:p w14:paraId="59552996" w14:textId="77777777" w:rsidR="008961C1" w:rsidRPr="00734691" w:rsidRDefault="008961C1" w:rsidP="00907D74">
            <w:r w:rsidRPr="00734691">
              <w:t>Air Kerma at Output Measurement Point</w:t>
            </w:r>
          </w:p>
        </w:tc>
        <w:tc>
          <w:tcPr>
            <w:tcW w:w="4410" w:type="dxa"/>
          </w:tcPr>
          <w:p w14:paraId="33293B0E" w14:textId="77777777" w:rsidR="008961C1" w:rsidRPr="00734691" w:rsidRDefault="008961C1" w:rsidP="00907D74"/>
          <w:tbl>
            <w:tblPr>
              <w:tblStyle w:val="TableGrid"/>
              <w:tblW w:w="0" w:type="auto"/>
              <w:tblLook w:val="04A0" w:firstRow="1" w:lastRow="0" w:firstColumn="1" w:lastColumn="0" w:noHBand="0" w:noVBand="1"/>
            </w:tblPr>
            <w:tblGrid>
              <w:gridCol w:w="781"/>
              <w:gridCol w:w="3403"/>
            </w:tblGrid>
            <w:tr w:rsidR="008961C1" w:rsidRPr="00734691" w14:paraId="13AFF6ED" w14:textId="77777777" w:rsidTr="00AA6ED0">
              <w:tc>
                <w:tcPr>
                  <w:tcW w:w="781" w:type="dxa"/>
                </w:tcPr>
                <w:p w14:paraId="4FCB6093" w14:textId="69644353" w:rsidR="008961C1" w:rsidRPr="00734691" w:rsidRDefault="008961C1" w:rsidP="00907D74">
                  <w:r w:rsidRPr="00734691">
                    <w:t>T</w:t>
                  </w:r>
                  <w:r w:rsidRPr="00734691">
                    <w:rPr>
                      <w:vertAlign w:val="subscript"/>
                    </w:rPr>
                    <w:t>C</w:t>
                  </w:r>
                </w:p>
              </w:tc>
              <w:tc>
                <w:tcPr>
                  <w:tcW w:w="3403" w:type="dxa"/>
                </w:tcPr>
                <w:p w14:paraId="4844D519" w14:textId="77777777" w:rsidR="008961C1" w:rsidRPr="00734691" w:rsidRDefault="008961C1" w:rsidP="00907D74">
                  <w:r w:rsidRPr="00734691">
                    <w:t>20 mGy</w:t>
                  </w:r>
                </w:p>
              </w:tc>
            </w:tr>
            <w:tr w:rsidR="008961C1" w:rsidRPr="00734691" w14:paraId="3D74F519" w14:textId="77777777" w:rsidTr="00AA6ED0">
              <w:tc>
                <w:tcPr>
                  <w:tcW w:w="781" w:type="dxa"/>
                </w:tcPr>
                <w:p w14:paraId="60A0A994" w14:textId="0D247687" w:rsidR="008961C1" w:rsidRPr="00734691" w:rsidRDefault="008961C1" w:rsidP="00907D74">
                  <w:r w:rsidRPr="00734691">
                    <w:t>T</w:t>
                  </w:r>
                  <w:r w:rsidRPr="00734691">
                    <w:rPr>
                      <w:vertAlign w:val="subscript"/>
                    </w:rPr>
                    <w:t>E</w:t>
                  </w:r>
                </w:p>
              </w:tc>
              <w:tc>
                <w:tcPr>
                  <w:tcW w:w="3403" w:type="dxa"/>
                </w:tcPr>
                <w:p w14:paraId="0E96778C" w14:textId="00FB3C6D" w:rsidR="008961C1" w:rsidRPr="00734691" w:rsidRDefault="008961C1" w:rsidP="00907D74">
                  <w:r w:rsidRPr="00734691">
                    <w:t>20 mGy</w:t>
                  </w:r>
                </w:p>
              </w:tc>
            </w:tr>
            <w:tr w:rsidR="008961C1" w:rsidRPr="00734691" w14:paraId="3F702A1D" w14:textId="77777777" w:rsidTr="00AA6ED0">
              <w:tc>
                <w:tcPr>
                  <w:tcW w:w="781" w:type="dxa"/>
                </w:tcPr>
                <w:p w14:paraId="4AEBA59C" w14:textId="40A9E33C" w:rsidR="008961C1" w:rsidRPr="00734691" w:rsidRDefault="008961C1" w:rsidP="00907D74">
                  <w:r w:rsidRPr="00734691">
                    <w:t>T</w:t>
                  </w:r>
                  <w:r w:rsidRPr="00734691">
                    <w:rPr>
                      <w:vertAlign w:val="subscript"/>
                    </w:rPr>
                    <w:t>G</w:t>
                  </w:r>
                </w:p>
              </w:tc>
              <w:tc>
                <w:tcPr>
                  <w:tcW w:w="3403" w:type="dxa"/>
                </w:tcPr>
                <w:p w14:paraId="4D3D303B" w14:textId="33E36FC8" w:rsidR="008961C1" w:rsidRPr="00734691" w:rsidRDefault="008961C1" w:rsidP="00907D74">
                  <w:r w:rsidRPr="00734691">
                    <w:t>5 mGy</w:t>
                  </w:r>
                </w:p>
              </w:tc>
            </w:tr>
            <w:tr w:rsidR="008961C1" w:rsidRPr="00734691" w14:paraId="673B89E4" w14:textId="77777777" w:rsidTr="00AA6ED0">
              <w:tc>
                <w:tcPr>
                  <w:tcW w:w="781" w:type="dxa"/>
                </w:tcPr>
                <w:p w14:paraId="4D0C7CD7" w14:textId="4FD91D78" w:rsidR="008961C1" w:rsidRPr="00734691" w:rsidRDefault="008961C1" w:rsidP="00907D74">
                  <w:r w:rsidRPr="00734691">
                    <w:t>T</w:t>
                  </w:r>
                  <w:r w:rsidRPr="00734691">
                    <w:rPr>
                      <w:vertAlign w:val="subscript"/>
                    </w:rPr>
                    <w:t>H</w:t>
                  </w:r>
                </w:p>
              </w:tc>
              <w:tc>
                <w:tcPr>
                  <w:tcW w:w="3403" w:type="dxa"/>
                </w:tcPr>
                <w:p w14:paraId="731E29EE" w14:textId="77777777" w:rsidR="008961C1" w:rsidRPr="00734691" w:rsidRDefault="008961C1" w:rsidP="00907D74">
                  <w:r w:rsidRPr="00734691">
                    <w:t>0 mGy</w:t>
                  </w:r>
                </w:p>
              </w:tc>
            </w:tr>
          </w:tbl>
          <w:p w14:paraId="213F9739" w14:textId="77777777" w:rsidR="008961C1" w:rsidRPr="00734691" w:rsidRDefault="008961C1" w:rsidP="00907D74"/>
        </w:tc>
      </w:tr>
    </w:tbl>
    <w:p w14:paraId="1ACBD58F" w14:textId="77777777" w:rsidR="00CE5F42" w:rsidRPr="00734691" w:rsidRDefault="00CE5F42" w:rsidP="00600632"/>
    <w:p w14:paraId="4DF7D568" w14:textId="3EBACE9F" w:rsidR="00CE5F42" w:rsidRPr="00734691" w:rsidRDefault="00996980" w:rsidP="00600632">
      <w:r w:rsidRPr="00734691">
        <w:rPr>
          <w:noProof/>
        </w:rPr>
        <w:drawing>
          <wp:inline distT="0" distB="0" distL="0" distR="0" wp14:anchorId="1F957A16" wp14:editId="77CCDD8F">
            <wp:extent cx="6000750" cy="1343660"/>
            <wp:effectExtent l="0" t="0" r="0" b="8890"/>
            <wp:docPr id="176702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20744" name=""/>
                    <pic:cNvPicPr/>
                  </pic:nvPicPr>
                  <pic:blipFill>
                    <a:blip r:embed="rId20"/>
                    <a:stretch>
                      <a:fillRect/>
                    </a:stretch>
                  </pic:blipFill>
                  <pic:spPr>
                    <a:xfrm>
                      <a:off x="0" y="0"/>
                      <a:ext cx="6000750" cy="1343660"/>
                    </a:xfrm>
                    <a:prstGeom prst="rect">
                      <a:avLst/>
                    </a:prstGeom>
                  </pic:spPr>
                </pic:pic>
              </a:graphicData>
            </a:graphic>
          </wp:inline>
        </w:drawing>
      </w:r>
    </w:p>
    <w:p w14:paraId="00DEAB13" w14:textId="1C6A7842" w:rsidR="008961C1" w:rsidRPr="00600632" w:rsidRDefault="008961C1" w:rsidP="00337230">
      <w:pPr>
        <w:pStyle w:val="FigureTitle"/>
      </w:pPr>
      <w:r w:rsidRPr="00600632">
        <w:lastRenderedPageBreak/>
        <w:t>Figure ZZZZZ.4.5.4.3-3</w:t>
      </w:r>
      <w:r w:rsidR="00F953F6">
        <w:t>.</w:t>
      </w:r>
      <w:r w:rsidRPr="00600632">
        <w:t xml:space="preserve"> Encoding of One Inclusion of TID 10048 Radiation Output</w:t>
      </w:r>
    </w:p>
    <w:p w14:paraId="43E355C1" w14:textId="6FD990C0" w:rsidR="0060100F" w:rsidRPr="00734691" w:rsidRDefault="00165D50" w:rsidP="00600632">
      <w:r w:rsidRPr="00734691">
        <w:t>This encoding of Radiation Output as table entries is well suited for a rotating source (e.g. Cone Beam CT acquisitions). Refer to examples of chapter 5.2 that illustrate the encoding of a rotating source where the Radiation Output values are encoded as table entries of one inclusion of the TID 10048.</w:t>
      </w:r>
    </w:p>
    <w:p w14:paraId="710F7861" w14:textId="4B4C783F" w:rsidR="004B6028" w:rsidRPr="00734691" w:rsidRDefault="00D50357" w:rsidP="00907D74">
      <w:pPr>
        <w:pStyle w:val="Heading3"/>
      </w:pPr>
      <w:bookmarkStart w:id="94" w:name="_Toc219295282"/>
      <w:r w:rsidRPr="00734691">
        <w:t>ZZZZZ.4.6</w:t>
      </w:r>
      <w:r w:rsidR="0030286A" w:rsidRPr="00734691">
        <w:t xml:space="preserve"> Encoding of </w:t>
      </w:r>
      <w:r w:rsidR="00B34391" w:rsidRPr="00734691">
        <w:t>Irradiation Timing Concepts</w:t>
      </w:r>
      <w:bookmarkEnd w:id="94"/>
      <w:r w:rsidR="00B34391" w:rsidRPr="00734691">
        <w:t xml:space="preserve"> </w:t>
      </w:r>
    </w:p>
    <w:p w14:paraId="4EC1DC4E" w14:textId="1CD91531" w:rsidR="007B6696" w:rsidRPr="00734691" w:rsidRDefault="0084680A" w:rsidP="00A76B71">
      <w:r w:rsidRPr="00734691">
        <w:t xml:space="preserve">When optimizing dose with respect to image quality, </w:t>
      </w:r>
      <w:r w:rsidR="007B6696" w:rsidRPr="00734691">
        <w:t>RDSR</w:t>
      </w:r>
      <w:r w:rsidR="00161C91" w:rsidRPr="00734691">
        <w:t xml:space="preserve"> </w:t>
      </w:r>
      <w:r w:rsidR="007B6696" w:rsidRPr="00734691">
        <w:t>consumers</w:t>
      </w:r>
      <w:r w:rsidRPr="00734691">
        <w:t xml:space="preserve"> may</w:t>
      </w:r>
      <w:r w:rsidR="00B259A1" w:rsidRPr="00734691">
        <w:t xml:space="preserve"> compare</w:t>
      </w:r>
      <w:r w:rsidR="007B6696" w:rsidRPr="00734691">
        <w:t xml:space="preserve"> data in the RDSR </w:t>
      </w:r>
      <w:r w:rsidR="00B259A1" w:rsidRPr="00734691">
        <w:t>with</w:t>
      </w:r>
      <w:r w:rsidR="007B6696" w:rsidRPr="00734691">
        <w:t xml:space="preserve"> data in the image metadata for the same studies, the same procedures, </w:t>
      </w:r>
      <w:r w:rsidR="00581725" w:rsidRPr="00734691">
        <w:t xml:space="preserve">or </w:t>
      </w:r>
      <w:r w:rsidR="007B6696" w:rsidRPr="00734691">
        <w:t xml:space="preserve">the same Irradiation Events. </w:t>
      </w:r>
      <w:r w:rsidR="00581725" w:rsidRPr="00734691">
        <w:t xml:space="preserve">However, </w:t>
      </w:r>
      <w:r w:rsidR="005A5F4B" w:rsidRPr="00734691">
        <w:t xml:space="preserve">similar </w:t>
      </w:r>
      <w:r w:rsidRPr="00734691">
        <w:t xml:space="preserve">timing </w:t>
      </w:r>
      <w:r w:rsidR="00581725" w:rsidRPr="00734691">
        <w:t>information</w:t>
      </w:r>
      <w:r w:rsidR="00161C91" w:rsidRPr="00734691">
        <w:t xml:space="preserve"> </w:t>
      </w:r>
      <w:r w:rsidR="005A5F4B" w:rsidRPr="00734691">
        <w:t xml:space="preserve">in RDSR </w:t>
      </w:r>
      <w:r w:rsidR="00161C91" w:rsidRPr="00734691">
        <w:t>Content Items</w:t>
      </w:r>
      <w:r w:rsidR="007B6696" w:rsidRPr="00734691">
        <w:t xml:space="preserve"> and </w:t>
      </w:r>
      <w:r w:rsidR="005A5F4B" w:rsidRPr="00734691">
        <w:t xml:space="preserve">Image </w:t>
      </w:r>
      <w:r w:rsidR="001E3024" w:rsidRPr="00734691">
        <w:t>a</w:t>
      </w:r>
      <w:r w:rsidR="00161C91" w:rsidRPr="00734691">
        <w:t xml:space="preserve">ttributes </w:t>
      </w:r>
      <w:r w:rsidR="007B6696" w:rsidRPr="00734691">
        <w:t xml:space="preserve">are not necessarily equivalent. RDSR items </w:t>
      </w:r>
      <w:r w:rsidR="005A5F4B" w:rsidRPr="00734691">
        <w:t>describe</w:t>
      </w:r>
      <w:r w:rsidR="007B6696" w:rsidRPr="00734691">
        <w:t xml:space="preserve"> X-Ray </w:t>
      </w:r>
      <w:r w:rsidR="005A5F4B" w:rsidRPr="00734691">
        <w:t xml:space="preserve">irradiation </w:t>
      </w:r>
      <w:r w:rsidR="007B6696" w:rsidRPr="00734691">
        <w:t xml:space="preserve">(i.e. tube current flowing), while </w:t>
      </w:r>
      <w:r w:rsidR="00161C91" w:rsidRPr="00734691">
        <w:t>I</w:t>
      </w:r>
      <w:r w:rsidR="007B6696" w:rsidRPr="00734691">
        <w:t xml:space="preserve">mage attributes </w:t>
      </w:r>
      <w:r w:rsidR="005A5F4B" w:rsidRPr="00734691">
        <w:t>describe acquisition and image formation workflow</w:t>
      </w:r>
      <w:r w:rsidR="007B6696" w:rsidRPr="00734691">
        <w:t xml:space="preserve">. </w:t>
      </w:r>
      <w:r w:rsidR="00161C91" w:rsidRPr="00734691">
        <w:t>Moreover</w:t>
      </w:r>
      <w:r w:rsidR="007B6696" w:rsidRPr="00734691">
        <w:t xml:space="preserve">, </w:t>
      </w:r>
      <w:r w:rsidR="005A5F4B" w:rsidRPr="00734691">
        <w:t xml:space="preserve">different technologies and model designs of </w:t>
      </w:r>
      <w:r w:rsidR="007B6696" w:rsidRPr="00734691">
        <w:t xml:space="preserve">irradiating equipment may </w:t>
      </w:r>
      <w:r w:rsidR="005A5F4B" w:rsidRPr="00734691">
        <w:t>result in different information being captured in the image</w:t>
      </w:r>
      <w:r w:rsidR="00F52539" w:rsidRPr="00734691">
        <w:t>, e.g. pre-pulses to set up the next acquisition, frame averaging, recursive filtering etc</w:t>
      </w:r>
      <w:r w:rsidR="00501723" w:rsidRPr="00734691">
        <w:t>.</w:t>
      </w:r>
    </w:p>
    <w:p w14:paraId="08D2AA92" w14:textId="6AAEB0E3" w:rsidR="00501723" w:rsidRPr="00734691" w:rsidRDefault="005A5F4B" w:rsidP="00A76B71">
      <w:r w:rsidRPr="00734691">
        <w:t>As an example, Table ZZZZZ.4.6-1 compares some timing concepts between the image header of one XA image (single or multi-frame) and its corresponding Irradiation Event in the RDSR.</w:t>
      </w:r>
    </w:p>
    <w:p w14:paraId="23D5C6A4" w14:textId="24247830" w:rsidR="00463A3A" w:rsidRPr="00734691" w:rsidRDefault="00B85143" w:rsidP="00A76B71">
      <w:pPr>
        <w:pStyle w:val="TableLabel"/>
      </w:pPr>
      <w:r w:rsidRPr="00734691">
        <w:t xml:space="preserve">Table </w:t>
      </w:r>
      <w:r w:rsidR="00D50357" w:rsidRPr="00734691">
        <w:t>ZZZZZ.4.6</w:t>
      </w:r>
      <w:r w:rsidRPr="00734691">
        <w:t>-1</w:t>
      </w:r>
      <w:r w:rsidR="00EE65CD">
        <w:t>.</w:t>
      </w:r>
      <w:r w:rsidRPr="00734691">
        <w:t xml:space="preserve"> </w:t>
      </w:r>
      <w:r w:rsidR="009737D8" w:rsidRPr="00734691">
        <w:t xml:space="preserve">Comparison </w:t>
      </w:r>
      <w:r w:rsidRPr="00734691">
        <w:t xml:space="preserve">of </w:t>
      </w:r>
      <w:r w:rsidR="001A096E" w:rsidRPr="00734691">
        <w:t xml:space="preserve">Irradiation </w:t>
      </w:r>
      <w:r w:rsidR="009737D8" w:rsidRPr="00734691">
        <w:t xml:space="preserve">Timing </w:t>
      </w:r>
      <w:r w:rsidRPr="00734691">
        <w:t xml:space="preserve">Concepts Between </w:t>
      </w:r>
      <w:r w:rsidR="00160978" w:rsidRPr="00734691">
        <w:t xml:space="preserve">XA </w:t>
      </w:r>
      <w:r w:rsidRPr="00734691">
        <w:t>Image</w:t>
      </w:r>
      <w:r w:rsidR="001A096E" w:rsidRPr="00734691">
        <w:t>s</w:t>
      </w:r>
      <w:r w:rsidRPr="00734691">
        <w:t xml:space="preserve"> and RDSR</w:t>
      </w:r>
    </w:p>
    <w:tbl>
      <w:tblPr>
        <w:tblStyle w:val="TableGrid"/>
        <w:tblW w:w="5000" w:type="pct"/>
        <w:tblLook w:val="04A0" w:firstRow="1" w:lastRow="0" w:firstColumn="1" w:lastColumn="0" w:noHBand="0" w:noVBand="1"/>
      </w:tblPr>
      <w:tblGrid>
        <w:gridCol w:w="2154"/>
        <w:gridCol w:w="3512"/>
        <w:gridCol w:w="3774"/>
      </w:tblGrid>
      <w:tr w:rsidR="001A096E" w:rsidRPr="00734691" w14:paraId="51B3A52D" w14:textId="77777777" w:rsidTr="001A096E">
        <w:trPr>
          <w:cantSplit/>
          <w:trHeight w:val="411"/>
          <w:tblHeader/>
        </w:trPr>
        <w:tc>
          <w:tcPr>
            <w:tcW w:w="1141" w:type="pct"/>
            <w:shd w:val="clear" w:color="auto" w:fill="DBE5F1" w:themeFill="accent1" w:themeFillTint="33"/>
          </w:tcPr>
          <w:p w14:paraId="3D995FB7" w14:textId="6BFCCF24" w:rsidR="001A096E" w:rsidRPr="00734691" w:rsidRDefault="001A096E" w:rsidP="00907D74">
            <w:r w:rsidRPr="00734691">
              <w:t>Real World Concept</w:t>
            </w:r>
          </w:p>
        </w:tc>
        <w:tc>
          <w:tcPr>
            <w:tcW w:w="1860" w:type="pct"/>
            <w:shd w:val="clear" w:color="auto" w:fill="DBE5F1" w:themeFill="accent1" w:themeFillTint="33"/>
          </w:tcPr>
          <w:p w14:paraId="6D4E1937" w14:textId="63AB52EA" w:rsidR="001A096E" w:rsidRPr="00734691" w:rsidRDefault="001A096E" w:rsidP="00907D74">
            <w:r w:rsidRPr="00734691">
              <w:t xml:space="preserve">Traditional </w:t>
            </w:r>
            <w:r w:rsidR="00160978" w:rsidRPr="00734691">
              <w:t xml:space="preserve">RDSR (X-Ray Projection) </w:t>
            </w:r>
            <w:r w:rsidRPr="00734691">
              <w:t>and Enhanced RDSR</w:t>
            </w:r>
          </w:p>
        </w:tc>
        <w:tc>
          <w:tcPr>
            <w:tcW w:w="1999" w:type="pct"/>
            <w:shd w:val="clear" w:color="auto" w:fill="DBE5F1" w:themeFill="accent1" w:themeFillTint="33"/>
          </w:tcPr>
          <w:p w14:paraId="1B9D7100" w14:textId="2F0B5EA9" w:rsidR="001A096E" w:rsidRPr="00734691" w:rsidRDefault="001A096E" w:rsidP="00907D74">
            <w:r w:rsidRPr="00734691">
              <w:t>XA Image Metadata (header)</w:t>
            </w:r>
          </w:p>
        </w:tc>
      </w:tr>
      <w:tr w:rsidR="00A27905" w:rsidRPr="00734691" w14:paraId="505AA06C" w14:textId="77777777" w:rsidTr="00084CF1">
        <w:trPr>
          <w:cantSplit/>
          <w:trHeight w:val="602"/>
        </w:trPr>
        <w:tc>
          <w:tcPr>
            <w:tcW w:w="1141" w:type="pct"/>
            <w:vMerge w:val="restart"/>
            <w:shd w:val="clear" w:color="auto" w:fill="F2F2F2" w:themeFill="background1" w:themeFillShade="F2"/>
          </w:tcPr>
          <w:p w14:paraId="73D49A91" w14:textId="374DBFA7" w:rsidR="00A27905" w:rsidRPr="00734691" w:rsidRDefault="00A27905" w:rsidP="00907D74">
            <w:r w:rsidRPr="00734691">
              <w:t>X-Ray acquisition start date and time</w:t>
            </w:r>
          </w:p>
        </w:tc>
        <w:tc>
          <w:tcPr>
            <w:tcW w:w="1860" w:type="pct"/>
          </w:tcPr>
          <w:p w14:paraId="3E3AAA1B" w14:textId="0E1E3CAB" w:rsidR="00A27905" w:rsidRPr="00734691" w:rsidRDefault="00A27905" w:rsidP="00907D74">
            <w:r w:rsidRPr="00734691">
              <w:rPr>
                <w:color w:val="0070C0"/>
              </w:rPr>
              <w:t xml:space="preserve">(111526, DCM, “Date Time Started”) </w:t>
            </w:r>
            <w:r w:rsidRPr="00734691">
              <w:t>of the Irradiation Event in TID 10003 and TID 10042.</w:t>
            </w:r>
          </w:p>
        </w:tc>
        <w:tc>
          <w:tcPr>
            <w:tcW w:w="1999" w:type="pct"/>
          </w:tcPr>
          <w:p w14:paraId="0B10FD3B" w14:textId="29C82B98" w:rsidR="00A27905" w:rsidRPr="00734691" w:rsidRDefault="00A27905" w:rsidP="00907D74">
            <w:r w:rsidRPr="00734691">
              <w:t xml:space="preserve">Acquisition Datetime (0008,002A) </w:t>
            </w:r>
          </w:p>
        </w:tc>
      </w:tr>
      <w:tr w:rsidR="00A27905" w:rsidRPr="00734691" w14:paraId="3F195F9B" w14:textId="77777777" w:rsidTr="00084CF1">
        <w:trPr>
          <w:cantSplit/>
          <w:trHeight w:val="440"/>
        </w:trPr>
        <w:tc>
          <w:tcPr>
            <w:tcW w:w="1141" w:type="pct"/>
            <w:vMerge/>
            <w:shd w:val="clear" w:color="auto" w:fill="F2F2F2" w:themeFill="background1" w:themeFillShade="F2"/>
          </w:tcPr>
          <w:p w14:paraId="40C95126" w14:textId="77777777" w:rsidR="00A27905" w:rsidRPr="00734691" w:rsidRDefault="00A27905" w:rsidP="00907D74"/>
        </w:tc>
        <w:tc>
          <w:tcPr>
            <w:tcW w:w="1860" w:type="pct"/>
          </w:tcPr>
          <w:p w14:paraId="063AED8F" w14:textId="0B71737C" w:rsidR="00A27905" w:rsidRPr="00734691" w:rsidRDefault="005C2141" w:rsidP="00907D74">
            <w:pPr>
              <w:rPr>
                <w:color w:val="0070C0"/>
              </w:rPr>
            </w:pPr>
            <w:r w:rsidRPr="00734691">
              <w:t>T</w:t>
            </w:r>
            <w:r w:rsidR="00F424DB" w:rsidRPr="00734691">
              <w:t>he</w:t>
            </w:r>
            <w:r w:rsidR="00A27905" w:rsidRPr="00734691">
              <w:t xml:space="preserve"> </w:t>
            </w:r>
            <w:r w:rsidR="00A8401D" w:rsidRPr="00734691">
              <w:t>date and time</w:t>
            </w:r>
            <w:r w:rsidR="00A27905" w:rsidRPr="00734691">
              <w:t xml:space="preserve"> that the application of X-Rays started for this irradiation event. This corresponds to the start of the first irradiation in the Irradiation Event, which defines the starting point for the calculation of </w:t>
            </w:r>
            <w:r w:rsidR="00A27905" w:rsidRPr="00734691">
              <w:rPr>
                <w:color w:val="0070C0"/>
              </w:rPr>
              <w:t>(113742, DCM, “Irradiation Duration”).</w:t>
            </w:r>
          </w:p>
        </w:tc>
        <w:tc>
          <w:tcPr>
            <w:tcW w:w="1999" w:type="pct"/>
          </w:tcPr>
          <w:p w14:paraId="45A61534" w14:textId="37A1DDFB" w:rsidR="00A27905" w:rsidRPr="00734691" w:rsidRDefault="005C2141" w:rsidP="00907D74">
            <w:r w:rsidRPr="00734691">
              <w:t>T</w:t>
            </w:r>
            <w:r w:rsidR="00A27905" w:rsidRPr="00734691">
              <w:t xml:space="preserve">he date and time that the acquisition of data that resulted in the image instance started. </w:t>
            </w:r>
          </w:p>
          <w:p w14:paraId="1DB836C2" w14:textId="35A2D51C" w:rsidR="00A27905" w:rsidRPr="00734691" w:rsidRDefault="00A27905" w:rsidP="00907D74">
            <w:r w:rsidRPr="00734691">
              <w:t>It can be equal to the Frame Acquisition DateTime (0018,9074) of frame #1, or equal to Content Date (0008,0023) and Content Time (0008,0033).</w:t>
            </w:r>
          </w:p>
        </w:tc>
      </w:tr>
      <w:tr w:rsidR="00A27905" w:rsidRPr="00734691" w14:paraId="144424D4" w14:textId="77777777" w:rsidTr="00084CF1">
        <w:trPr>
          <w:cantSplit/>
          <w:trHeight w:val="440"/>
        </w:trPr>
        <w:tc>
          <w:tcPr>
            <w:tcW w:w="1141" w:type="pct"/>
            <w:vMerge/>
            <w:shd w:val="clear" w:color="auto" w:fill="F2F2F2" w:themeFill="background1" w:themeFillShade="F2"/>
          </w:tcPr>
          <w:p w14:paraId="162F33D2" w14:textId="77777777" w:rsidR="00A27905" w:rsidRPr="00734691" w:rsidRDefault="00A27905" w:rsidP="00907D74"/>
        </w:tc>
        <w:tc>
          <w:tcPr>
            <w:tcW w:w="3859" w:type="pct"/>
            <w:gridSpan w:val="2"/>
          </w:tcPr>
          <w:p w14:paraId="5D334DFF" w14:textId="311A2C69" w:rsidR="00A27905" w:rsidRPr="00734691" w:rsidRDefault="00A27905" w:rsidP="00907D74">
            <w:pPr>
              <w:rPr>
                <w:color w:val="984806" w:themeColor="accent6" w:themeShade="80"/>
              </w:rPr>
            </w:pPr>
            <w:r w:rsidRPr="00734691">
              <w:t xml:space="preserve">It is not necessarily equal between image header and RDSR: </w:t>
            </w:r>
            <w:r w:rsidR="005D4E98" w:rsidRPr="00734691">
              <w:t>typically,</w:t>
            </w:r>
            <w:r w:rsidRPr="00734691">
              <w:t xml:space="preserve"> the image acquisition starts before the first X-Ray pulse (e.g. triggered by manual activation of an X-Ray switch before the actual X-Ray). On the other hand, when an image acquisition has applied pre-pulses before the first actual frame stored in the multi-frame image, the image acquisition starts after the pre-pulses which are not stored as image frames but they are counted in the RDSR as actual radiation.</w:t>
            </w:r>
          </w:p>
        </w:tc>
      </w:tr>
      <w:tr w:rsidR="0067638C" w:rsidRPr="00734691" w14:paraId="05548F80" w14:textId="77777777" w:rsidTr="001A096E">
        <w:trPr>
          <w:cantSplit/>
        </w:trPr>
        <w:tc>
          <w:tcPr>
            <w:tcW w:w="1141" w:type="pct"/>
            <w:vMerge w:val="restart"/>
            <w:shd w:val="clear" w:color="auto" w:fill="F2F2F2" w:themeFill="background1" w:themeFillShade="F2"/>
          </w:tcPr>
          <w:p w14:paraId="3F53E7EB" w14:textId="12AABD7A" w:rsidR="0067638C" w:rsidRPr="00734691" w:rsidRDefault="0067638C" w:rsidP="00907D74">
            <w:r w:rsidRPr="00734691">
              <w:t>Number of X-Ray pulses during the acquisition</w:t>
            </w:r>
          </w:p>
        </w:tc>
        <w:tc>
          <w:tcPr>
            <w:tcW w:w="1860" w:type="pct"/>
          </w:tcPr>
          <w:p w14:paraId="10F505A7" w14:textId="6ABB5D89" w:rsidR="0067638C" w:rsidRPr="00734691" w:rsidRDefault="0067638C" w:rsidP="00907D74">
            <w:r w:rsidRPr="00734691">
              <w:rPr>
                <w:color w:val="0070C0"/>
                <w:lang w:val="fr-FR"/>
              </w:rPr>
              <w:t xml:space="preserve">(113768, DCM, “Number of Pulses”) </w:t>
            </w:r>
            <w:r w:rsidRPr="00734691">
              <w:t>of the Irradiation Event in TID 10003 and TID 10042.</w:t>
            </w:r>
          </w:p>
        </w:tc>
        <w:tc>
          <w:tcPr>
            <w:tcW w:w="1999" w:type="pct"/>
          </w:tcPr>
          <w:p w14:paraId="20BE8FE9" w14:textId="77B7B44C" w:rsidR="0067638C" w:rsidRPr="00734691" w:rsidRDefault="0067638C" w:rsidP="00907D74">
            <w:r w:rsidRPr="00734691">
              <w:t xml:space="preserve">Number of Frames (0028,0008) </w:t>
            </w:r>
          </w:p>
        </w:tc>
      </w:tr>
      <w:tr w:rsidR="0067638C" w:rsidRPr="00734691" w14:paraId="3B4B94BD" w14:textId="77777777" w:rsidTr="001A096E">
        <w:trPr>
          <w:cantSplit/>
        </w:trPr>
        <w:tc>
          <w:tcPr>
            <w:tcW w:w="1141" w:type="pct"/>
            <w:vMerge/>
            <w:shd w:val="clear" w:color="auto" w:fill="F2F2F2" w:themeFill="background1" w:themeFillShade="F2"/>
          </w:tcPr>
          <w:p w14:paraId="2994268C" w14:textId="77777777" w:rsidR="0067638C" w:rsidRPr="00734691" w:rsidRDefault="0067638C" w:rsidP="00907D74"/>
        </w:tc>
        <w:tc>
          <w:tcPr>
            <w:tcW w:w="1860" w:type="pct"/>
          </w:tcPr>
          <w:p w14:paraId="3397A489" w14:textId="12CBD252" w:rsidR="0067638C" w:rsidRPr="00734691" w:rsidRDefault="0067638C" w:rsidP="00907D74">
            <w:pPr>
              <w:rPr>
                <w:color w:val="0070C0"/>
                <w:lang w:val="fr-FR"/>
              </w:rPr>
            </w:pPr>
            <w:r w:rsidRPr="00734691">
              <w:t>Number of pulses applied by X-Ray systems during an irradiation event (acquisition run or pulsed fluoro).</w:t>
            </w:r>
          </w:p>
        </w:tc>
        <w:tc>
          <w:tcPr>
            <w:tcW w:w="1999" w:type="pct"/>
          </w:tcPr>
          <w:p w14:paraId="5B8FEB88" w14:textId="476F95C7" w:rsidR="0067638C" w:rsidRPr="00734691" w:rsidRDefault="0067638C" w:rsidP="00907D74">
            <w:r w:rsidRPr="00734691">
              <w:t>The number of resulting 2D images (pixel data)</w:t>
            </w:r>
            <w:r w:rsidR="005C03B8" w:rsidRPr="00734691">
              <w:t>.</w:t>
            </w:r>
          </w:p>
        </w:tc>
      </w:tr>
      <w:tr w:rsidR="0067638C" w:rsidRPr="00734691" w14:paraId="4F040B30" w14:textId="77777777" w:rsidTr="0067638C">
        <w:trPr>
          <w:cantSplit/>
        </w:trPr>
        <w:tc>
          <w:tcPr>
            <w:tcW w:w="1141" w:type="pct"/>
            <w:vMerge/>
            <w:shd w:val="clear" w:color="auto" w:fill="F2F2F2" w:themeFill="background1" w:themeFillShade="F2"/>
          </w:tcPr>
          <w:p w14:paraId="20268AFF" w14:textId="77777777" w:rsidR="0067638C" w:rsidRPr="00734691" w:rsidRDefault="0067638C" w:rsidP="00907D74"/>
        </w:tc>
        <w:tc>
          <w:tcPr>
            <w:tcW w:w="3859" w:type="pct"/>
            <w:gridSpan w:val="2"/>
          </w:tcPr>
          <w:p w14:paraId="36E01EA2" w14:textId="5EC56467" w:rsidR="0067638C" w:rsidRPr="00734691" w:rsidRDefault="0067638C" w:rsidP="00907D74">
            <w:r w:rsidRPr="00734691">
              <w:t xml:space="preserve">In the image Instance, </w:t>
            </w:r>
            <w:r w:rsidRPr="00734691">
              <w:rPr>
                <w:color w:val="984806" w:themeColor="accent6" w:themeShade="80"/>
              </w:rPr>
              <w:t>Number of Frames (0028,0008)</w:t>
            </w:r>
            <w:r w:rsidRPr="00734691">
              <w:t xml:space="preserve"> </w:t>
            </w:r>
            <w:r w:rsidR="005C03B8" w:rsidRPr="00734691">
              <w:t>typically does</w:t>
            </w:r>
            <w:r w:rsidRPr="00734691">
              <w:t xml:space="preserve"> not correspond to the actual number of X-Ray pulses. For instance, if frame averaging or recursive filtering, the number of irradiation pulses may be higher than the number of resulting 2D images.</w:t>
            </w:r>
            <w:r w:rsidR="00691231" w:rsidRPr="00734691">
              <w:t xml:space="preserve"> Therefore, it is not necessarily equal between image header and RDSR.</w:t>
            </w:r>
          </w:p>
        </w:tc>
      </w:tr>
      <w:tr w:rsidR="00C708FC" w:rsidRPr="00734691" w14:paraId="66989CA9" w14:textId="77777777" w:rsidTr="001A096E">
        <w:trPr>
          <w:cantSplit/>
        </w:trPr>
        <w:tc>
          <w:tcPr>
            <w:tcW w:w="1141" w:type="pct"/>
            <w:vMerge w:val="restart"/>
            <w:shd w:val="clear" w:color="auto" w:fill="F2F2F2" w:themeFill="background1" w:themeFillShade="F2"/>
          </w:tcPr>
          <w:p w14:paraId="35358DA0" w14:textId="7EB05B4B" w:rsidR="00C708FC" w:rsidRPr="00734691" w:rsidRDefault="00C708FC" w:rsidP="00907D74">
            <w:r w:rsidRPr="00734691">
              <w:t>X-Ray Duration since first to last X-Ray pulse</w:t>
            </w:r>
          </w:p>
          <w:p w14:paraId="370D4BF5" w14:textId="3516D888" w:rsidR="00C708FC" w:rsidRPr="00734691" w:rsidRDefault="00C708FC" w:rsidP="00907D74"/>
        </w:tc>
        <w:tc>
          <w:tcPr>
            <w:tcW w:w="1860" w:type="pct"/>
          </w:tcPr>
          <w:p w14:paraId="4809B646" w14:textId="7E21F990" w:rsidR="00691231" w:rsidRPr="00734691" w:rsidRDefault="00C708FC" w:rsidP="00907D74">
            <w:r w:rsidRPr="00734691">
              <w:rPr>
                <w:color w:val="0070C0"/>
              </w:rPr>
              <w:t xml:space="preserve">(113742, DCM, “Irradiation Duration”) </w:t>
            </w:r>
            <w:r w:rsidRPr="00734691">
              <w:t>of the Irradiation Event in TID 10003B.</w:t>
            </w:r>
          </w:p>
          <w:p w14:paraId="22202AB3" w14:textId="7536C397" w:rsidR="00691231" w:rsidRPr="00734691" w:rsidRDefault="00691231" w:rsidP="00907D74">
            <w:r w:rsidRPr="00734691">
              <w:t xml:space="preserve">Not encoded as is in Enhanced RDSR, but it can be calculated from </w:t>
            </w:r>
            <w:r w:rsidRPr="00734691">
              <w:rPr>
                <w:color w:val="0070C0"/>
              </w:rPr>
              <w:t xml:space="preserve">(111526, DCM, “Date Time Started”) </w:t>
            </w:r>
            <w:r w:rsidRPr="00734691">
              <w:t xml:space="preserve">and  </w:t>
            </w:r>
            <w:r w:rsidRPr="00734691">
              <w:rPr>
                <w:color w:val="0070C0"/>
              </w:rPr>
              <w:t xml:space="preserve">(111527, DCM, “Date Time Ended”) </w:t>
            </w:r>
            <w:r w:rsidRPr="00734691">
              <w:t>in TID 10042.</w:t>
            </w:r>
          </w:p>
          <w:p w14:paraId="575A57C2" w14:textId="5C98C793" w:rsidR="00C708FC" w:rsidRPr="00734691" w:rsidRDefault="00C708FC" w:rsidP="00907D74"/>
        </w:tc>
        <w:tc>
          <w:tcPr>
            <w:tcW w:w="1999" w:type="pct"/>
          </w:tcPr>
          <w:p w14:paraId="386A7B85" w14:textId="77777777" w:rsidR="00C708FC" w:rsidRPr="00734691" w:rsidRDefault="00C708FC" w:rsidP="00907D74">
            <w:r w:rsidRPr="00734691">
              <w:t>Acquisition Duration (0018,9073)</w:t>
            </w:r>
          </w:p>
          <w:p w14:paraId="24B3C079" w14:textId="4CAD96D3" w:rsidR="00C708FC" w:rsidRPr="00734691" w:rsidRDefault="00C708FC" w:rsidP="00907D74"/>
        </w:tc>
      </w:tr>
      <w:tr w:rsidR="00C708FC" w:rsidRPr="00734691" w14:paraId="58016184" w14:textId="77777777" w:rsidTr="001A096E">
        <w:trPr>
          <w:cantSplit/>
        </w:trPr>
        <w:tc>
          <w:tcPr>
            <w:tcW w:w="1141" w:type="pct"/>
            <w:vMerge/>
            <w:shd w:val="clear" w:color="auto" w:fill="F2F2F2" w:themeFill="background1" w:themeFillShade="F2"/>
          </w:tcPr>
          <w:p w14:paraId="5BD576A1" w14:textId="77777777" w:rsidR="00C708FC" w:rsidRPr="00734691" w:rsidRDefault="00C708FC" w:rsidP="00907D74"/>
        </w:tc>
        <w:tc>
          <w:tcPr>
            <w:tcW w:w="1860" w:type="pct"/>
          </w:tcPr>
          <w:p w14:paraId="2734D93A" w14:textId="0F5BE892" w:rsidR="00C708FC" w:rsidRPr="00734691" w:rsidRDefault="00C708FC" w:rsidP="00907D74">
            <w:pPr>
              <w:rPr>
                <w:color w:val="0070C0"/>
              </w:rPr>
            </w:pPr>
            <w:r w:rsidRPr="00734691">
              <w:t>Clock time from the start of loading time of the first pulse until the loading time trailing edge of the final pulse in the same irradiation event.</w:t>
            </w:r>
          </w:p>
        </w:tc>
        <w:tc>
          <w:tcPr>
            <w:tcW w:w="1999" w:type="pct"/>
          </w:tcPr>
          <w:p w14:paraId="317E5EA3" w14:textId="058B8F4E" w:rsidR="00C708FC" w:rsidRPr="00734691" w:rsidRDefault="00C708FC" w:rsidP="00907D74">
            <w:r w:rsidRPr="00734691">
              <w:t>Duration of the single continuous gathering of data over a period of time that resulted in this instance, in seconds. Also defined as the time in seconds needed for the complete acquisition.</w:t>
            </w:r>
          </w:p>
        </w:tc>
      </w:tr>
      <w:tr w:rsidR="00C708FC" w:rsidRPr="00734691" w14:paraId="3CE6716A" w14:textId="77777777" w:rsidTr="00C708FC">
        <w:trPr>
          <w:cantSplit/>
        </w:trPr>
        <w:tc>
          <w:tcPr>
            <w:tcW w:w="1141" w:type="pct"/>
            <w:vMerge/>
            <w:shd w:val="clear" w:color="auto" w:fill="F2F2F2" w:themeFill="background1" w:themeFillShade="F2"/>
          </w:tcPr>
          <w:p w14:paraId="59F33BA8" w14:textId="77777777" w:rsidR="00C708FC" w:rsidRPr="00734691" w:rsidRDefault="00C708FC" w:rsidP="00907D74"/>
        </w:tc>
        <w:tc>
          <w:tcPr>
            <w:tcW w:w="3859" w:type="pct"/>
            <w:gridSpan w:val="2"/>
          </w:tcPr>
          <w:p w14:paraId="57F714D1" w14:textId="70CC4C7E" w:rsidR="00C708FC" w:rsidRPr="00734691" w:rsidRDefault="00691231" w:rsidP="00907D74">
            <w:pPr>
              <w:rPr>
                <w:color w:val="984806" w:themeColor="accent6" w:themeShade="80"/>
              </w:rPr>
            </w:pPr>
            <w:r w:rsidRPr="00734691">
              <w:t xml:space="preserve">In the image Instance, </w:t>
            </w:r>
            <w:r w:rsidRPr="00734691">
              <w:rPr>
                <w:color w:val="984806" w:themeColor="accent6" w:themeShade="80"/>
              </w:rPr>
              <w:t xml:space="preserve">Acquisition Duration (0018,9073) </w:t>
            </w:r>
            <w:r w:rsidRPr="00734691">
              <w:t>is not accurately defined, as the trigger to start counting the time is defined by the manufacturer, and could be dictated by the protocol or by a manual activation of an X-Ray switch (pedal press) before the actual X-Ray. Therefore, it is not necessarily equal between image header and RDSR.</w:t>
            </w:r>
          </w:p>
        </w:tc>
      </w:tr>
      <w:tr w:rsidR="00C5269C" w:rsidRPr="00734691" w14:paraId="291524D9" w14:textId="77777777" w:rsidTr="001A096E">
        <w:trPr>
          <w:cantSplit/>
        </w:trPr>
        <w:tc>
          <w:tcPr>
            <w:tcW w:w="1141" w:type="pct"/>
            <w:vMerge w:val="restart"/>
            <w:shd w:val="clear" w:color="auto" w:fill="F2F2F2" w:themeFill="background1" w:themeFillShade="F2"/>
          </w:tcPr>
          <w:p w14:paraId="5341AC5E" w14:textId="77777777" w:rsidR="00C5269C" w:rsidRPr="00734691" w:rsidRDefault="00C5269C" w:rsidP="00907D74">
            <w:r w:rsidRPr="00734691">
              <w:t>Pulse Width</w:t>
            </w:r>
          </w:p>
          <w:p w14:paraId="6657BEDA" w14:textId="3B71356E" w:rsidR="00C5269C" w:rsidRPr="00734691" w:rsidRDefault="00C5269C" w:rsidP="00907D74"/>
        </w:tc>
        <w:tc>
          <w:tcPr>
            <w:tcW w:w="1860" w:type="pct"/>
          </w:tcPr>
          <w:p w14:paraId="4F419A22" w14:textId="101DB983" w:rsidR="00C5269C" w:rsidRPr="00734691" w:rsidRDefault="00C5269C" w:rsidP="00907D74">
            <w:pPr>
              <w:rPr>
                <w:color w:val="984806" w:themeColor="accent6" w:themeShade="80"/>
              </w:rPr>
            </w:pPr>
            <w:r w:rsidRPr="00734691">
              <w:rPr>
                <w:color w:val="0070C0"/>
              </w:rPr>
              <w:t xml:space="preserve">(113793, DCM, "Pulse Width") </w:t>
            </w:r>
            <w:r w:rsidRPr="00734691">
              <w:t>of the Irradiation Event in TID 10003B and in TID 10045.</w:t>
            </w:r>
          </w:p>
        </w:tc>
        <w:tc>
          <w:tcPr>
            <w:tcW w:w="1999" w:type="pct"/>
          </w:tcPr>
          <w:p w14:paraId="4942012F" w14:textId="7A61429A" w:rsidR="00C5269C" w:rsidRPr="00734691" w:rsidRDefault="00C5269C" w:rsidP="00907D74">
            <w:pPr>
              <w:rPr>
                <w:color w:val="0D0D0D" w:themeColor="text1" w:themeTint="F2"/>
              </w:rPr>
            </w:pPr>
            <w:r w:rsidRPr="00734691">
              <w:t>Average Pulse Width (0018,1154)</w:t>
            </w:r>
            <w:r w:rsidRPr="00734691">
              <w:rPr>
                <w:color w:val="0D0D0D" w:themeColor="text1" w:themeTint="F2"/>
              </w:rPr>
              <w:t>.</w:t>
            </w:r>
          </w:p>
          <w:p w14:paraId="50AADFA8" w14:textId="6B305DEA" w:rsidR="00C5269C" w:rsidRPr="00734691" w:rsidRDefault="00C5269C" w:rsidP="00907D74"/>
        </w:tc>
      </w:tr>
      <w:tr w:rsidR="00C5269C" w:rsidRPr="00734691" w14:paraId="32CF7A03" w14:textId="77777777" w:rsidTr="001A096E">
        <w:trPr>
          <w:cantSplit/>
        </w:trPr>
        <w:tc>
          <w:tcPr>
            <w:tcW w:w="1141" w:type="pct"/>
            <w:vMerge/>
            <w:shd w:val="clear" w:color="auto" w:fill="F2F2F2" w:themeFill="background1" w:themeFillShade="F2"/>
          </w:tcPr>
          <w:p w14:paraId="687E407B" w14:textId="77777777" w:rsidR="00C5269C" w:rsidRPr="00734691" w:rsidRDefault="00C5269C" w:rsidP="00907D74"/>
        </w:tc>
        <w:tc>
          <w:tcPr>
            <w:tcW w:w="1860" w:type="pct"/>
          </w:tcPr>
          <w:p w14:paraId="4E78F7C4" w14:textId="375EF439" w:rsidR="00C5269C" w:rsidRPr="00734691" w:rsidRDefault="00C5269C" w:rsidP="00907D74">
            <w:r w:rsidRPr="00734691">
              <w:t>Time of X-Ray emission (i.e. tube current flowing) of a single pulse in msec.</w:t>
            </w:r>
          </w:p>
          <w:p w14:paraId="4E7C9389" w14:textId="14461E40" w:rsidR="00C5269C" w:rsidRPr="00734691" w:rsidRDefault="00C5269C" w:rsidP="00907D74">
            <w:r w:rsidRPr="00734691">
              <w:t xml:space="preserve">In TID10003B it can be encoded either as a single value, or as multiple values. If a single value is provided, it contains the average pulse width. If multiple values are provided, it contains the value of the pulse width for each pulse. </w:t>
            </w:r>
          </w:p>
        </w:tc>
        <w:tc>
          <w:tcPr>
            <w:tcW w:w="1999" w:type="pct"/>
          </w:tcPr>
          <w:p w14:paraId="5CD6A793" w14:textId="77777777" w:rsidR="00C5269C" w:rsidRPr="00734691" w:rsidRDefault="00C5269C" w:rsidP="00907D74">
            <w:r w:rsidRPr="00734691">
              <w:t>Pulse width if the time of X-Ray emission (i.e. tube current flowing) of a single pulse in msec.</w:t>
            </w:r>
          </w:p>
          <w:p w14:paraId="1C34DB58" w14:textId="61D79A7B" w:rsidR="00C5269C" w:rsidRPr="00734691" w:rsidRDefault="00C5269C" w:rsidP="00907D74"/>
        </w:tc>
      </w:tr>
      <w:tr w:rsidR="00C5269C" w:rsidRPr="00734691" w14:paraId="6CA9BFA3" w14:textId="77777777" w:rsidTr="00C5269C">
        <w:trPr>
          <w:cantSplit/>
        </w:trPr>
        <w:tc>
          <w:tcPr>
            <w:tcW w:w="1141" w:type="pct"/>
            <w:vMerge/>
            <w:shd w:val="clear" w:color="auto" w:fill="F2F2F2" w:themeFill="background1" w:themeFillShade="F2"/>
          </w:tcPr>
          <w:p w14:paraId="4BC201F0" w14:textId="77777777" w:rsidR="00C5269C" w:rsidRPr="00734691" w:rsidRDefault="00C5269C" w:rsidP="00907D74"/>
        </w:tc>
        <w:tc>
          <w:tcPr>
            <w:tcW w:w="3859" w:type="pct"/>
            <w:gridSpan w:val="2"/>
          </w:tcPr>
          <w:p w14:paraId="13F049F4" w14:textId="475B63CD" w:rsidR="00C5269C" w:rsidRPr="00734691" w:rsidRDefault="00C5269C" w:rsidP="00907D74">
            <w:r w:rsidRPr="00734691">
              <w:t xml:space="preserve">The value of the </w:t>
            </w:r>
            <w:r w:rsidRPr="00734691">
              <w:rPr>
                <w:color w:val="984806" w:themeColor="accent6" w:themeShade="80"/>
              </w:rPr>
              <w:t xml:space="preserve">Average Pulse Width (0018,1154) </w:t>
            </w:r>
            <w:r w:rsidRPr="00734691">
              <w:t xml:space="preserve">in the image header is the same as the value of </w:t>
            </w:r>
            <w:r w:rsidRPr="00734691">
              <w:rPr>
                <w:color w:val="0070C0"/>
              </w:rPr>
              <w:t xml:space="preserve">(113793, DCM, "Pulse Width") </w:t>
            </w:r>
            <w:r w:rsidRPr="00734691">
              <w:t>in Traditional RDSR when encoded as a single value.</w:t>
            </w:r>
            <w:r w:rsidR="00C537D4" w:rsidRPr="00734691">
              <w:t xml:space="preserve"> Otherwise, if RDSR encodes the Pulse Width for each pulse, it will typically be different between image header and RDSR.</w:t>
            </w:r>
          </w:p>
          <w:p w14:paraId="2DCEAC03" w14:textId="2C2391A5" w:rsidR="00C5269C" w:rsidRPr="00734691" w:rsidRDefault="00C5269C" w:rsidP="00907D74">
            <w:r w:rsidRPr="00734691">
              <w:t xml:space="preserve">Note that in Enhanced XA IOD, the attribute </w:t>
            </w:r>
            <w:r w:rsidRPr="00734691">
              <w:rPr>
                <w:color w:val="984806" w:themeColor="accent6" w:themeShade="80"/>
              </w:rPr>
              <w:t xml:space="preserve">Frame Acquisition Duration (0018,9220) </w:t>
            </w:r>
            <w:r w:rsidRPr="00734691">
              <w:t>is the time that was used to acquire data for one frame, and is not accurately defined. It could be longer than the duration of one pulse in case of frame averaging or recursive filtering.</w:t>
            </w:r>
          </w:p>
        </w:tc>
      </w:tr>
      <w:tr w:rsidR="00062A9E" w:rsidRPr="00734691" w14:paraId="1BBB535C" w14:textId="77777777" w:rsidTr="001A096E">
        <w:trPr>
          <w:cantSplit/>
        </w:trPr>
        <w:tc>
          <w:tcPr>
            <w:tcW w:w="1141" w:type="pct"/>
            <w:vMerge w:val="restart"/>
            <w:shd w:val="clear" w:color="auto" w:fill="F2F2F2" w:themeFill="background1" w:themeFillShade="F2"/>
          </w:tcPr>
          <w:p w14:paraId="07BEEE84" w14:textId="794D3046" w:rsidR="00062A9E" w:rsidRPr="00734691" w:rsidRDefault="00062A9E" w:rsidP="00907D74">
            <w:r w:rsidRPr="00734691">
              <w:t>Exposure Time</w:t>
            </w:r>
          </w:p>
        </w:tc>
        <w:tc>
          <w:tcPr>
            <w:tcW w:w="1860" w:type="pct"/>
          </w:tcPr>
          <w:p w14:paraId="42D0FFBE" w14:textId="4E5B914B" w:rsidR="00062A9E" w:rsidRPr="00734691" w:rsidRDefault="00062A9E" w:rsidP="00907D74">
            <w:r w:rsidRPr="00734691">
              <w:rPr>
                <w:color w:val="0070C0"/>
              </w:rPr>
              <w:t xml:space="preserve">(113824, DCM, "Exposure Time") </w:t>
            </w:r>
            <w:r w:rsidRPr="00734691">
              <w:t>of the Irradiation Event in TID 10003B and TID 10042.</w:t>
            </w:r>
          </w:p>
        </w:tc>
        <w:tc>
          <w:tcPr>
            <w:tcW w:w="1999" w:type="pct"/>
          </w:tcPr>
          <w:p w14:paraId="3CC389CE" w14:textId="77777777" w:rsidR="00062A9E" w:rsidRPr="00734691" w:rsidRDefault="00062A9E" w:rsidP="00907D74">
            <w:r w:rsidRPr="00734691">
              <w:t>Exposure Time (0018,9328)</w:t>
            </w:r>
          </w:p>
          <w:p w14:paraId="7C329039" w14:textId="4A2A74C1" w:rsidR="00062A9E" w:rsidRPr="00734691" w:rsidRDefault="00062A9E" w:rsidP="00907D74"/>
        </w:tc>
      </w:tr>
      <w:tr w:rsidR="00062A9E" w:rsidRPr="00734691" w14:paraId="78A7A5B7" w14:textId="77777777" w:rsidTr="001A096E">
        <w:trPr>
          <w:cantSplit/>
        </w:trPr>
        <w:tc>
          <w:tcPr>
            <w:tcW w:w="1141" w:type="pct"/>
            <w:vMerge/>
            <w:shd w:val="clear" w:color="auto" w:fill="F2F2F2" w:themeFill="background1" w:themeFillShade="F2"/>
          </w:tcPr>
          <w:p w14:paraId="76193CB2" w14:textId="77777777" w:rsidR="00062A9E" w:rsidRPr="00734691" w:rsidRDefault="00062A9E" w:rsidP="00907D74"/>
        </w:tc>
        <w:tc>
          <w:tcPr>
            <w:tcW w:w="1860" w:type="pct"/>
          </w:tcPr>
          <w:p w14:paraId="4900B88D" w14:textId="77777777" w:rsidR="00062A9E" w:rsidRPr="00734691" w:rsidRDefault="00062A9E" w:rsidP="00907D74">
            <w:r w:rsidRPr="00734691">
              <w:t>The total time the patient has received X-Ray exposure (i.e. when the tube current is flowing) during the irradiation event.</w:t>
            </w:r>
          </w:p>
          <w:p w14:paraId="3BB4D430" w14:textId="77777777" w:rsidR="00062A9E" w:rsidRPr="00734691" w:rsidRDefault="00062A9E" w:rsidP="00907D74">
            <w:pPr>
              <w:rPr>
                <w:color w:val="0070C0"/>
              </w:rPr>
            </w:pPr>
            <w:r w:rsidRPr="00734691">
              <w:t xml:space="preserve">If the pulse width is provided with a single value, it could be equivalent to the multiplication of </w:t>
            </w:r>
            <w:r w:rsidRPr="00734691">
              <w:rPr>
                <w:color w:val="0070C0"/>
              </w:rPr>
              <w:t xml:space="preserve">(113793, DCM, "Pulse Width") </w:t>
            </w:r>
            <w:r w:rsidRPr="00734691">
              <w:rPr>
                <w:color w:val="0D0D0D" w:themeColor="text1" w:themeTint="F2"/>
              </w:rPr>
              <w:t>*</w:t>
            </w:r>
            <w:r w:rsidRPr="00734691">
              <w:rPr>
                <w:color w:val="0070C0"/>
              </w:rPr>
              <w:t xml:space="preserve"> (113768, DCM, “Number of Pulses”).</w:t>
            </w:r>
          </w:p>
          <w:p w14:paraId="413A79B1" w14:textId="233CFC8C" w:rsidR="00062A9E" w:rsidRPr="00734691" w:rsidRDefault="00062A9E" w:rsidP="00907D74">
            <w:pPr>
              <w:rPr>
                <w:color w:val="0070C0"/>
              </w:rPr>
            </w:pPr>
            <w:r w:rsidRPr="00734691">
              <w:t>If the pulse width is provided with one value per pulse, it could be equivalent to the sum of all values of pulse width.</w:t>
            </w:r>
          </w:p>
        </w:tc>
        <w:tc>
          <w:tcPr>
            <w:tcW w:w="1999" w:type="pct"/>
          </w:tcPr>
          <w:p w14:paraId="7B5B4D0B" w14:textId="2832BE9F" w:rsidR="00062A9E" w:rsidRPr="00734691" w:rsidRDefault="00062A9E" w:rsidP="00907D74">
            <w:r w:rsidRPr="00734691">
              <w:t>Duration of X-Ray exposure in milliseconds, which is the time of X-Ray emission (i.e. tube current flowing) for the multi-frame image.</w:t>
            </w:r>
          </w:p>
        </w:tc>
      </w:tr>
      <w:tr w:rsidR="00062A9E" w:rsidRPr="00734691" w14:paraId="3C79D8A9" w14:textId="77777777" w:rsidTr="00062A9E">
        <w:trPr>
          <w:cantSplit/>
        </w:trPr>
        <w:tc>
          <w:tcPr>
            <w:tcW w:w="1141" w:type="pct"/>
            <w:vMerge/>
            <w:shd w:val="clear" w:color="auto" w:fill="F2F2F2" w:themeFill="background1" w:themeFillShade="F2"/>
          </w:tcPr>
          <w:p w14:paraId="42B96E59" w14:textId="77777777" w:rsidR="00062A9E" w:rsidRPr="00734691" w:rsidRDefault="00062A9E" w:rsidP="00907D74"/>
        </w:tc>
        <w:tc>
          <w:tcPr>
            <w:tcW w:w="3859" w:type="pct"/>
            <w:gridSpan w:val="2"/>
          </w:tcPr>
          <w:p w14:paraId="34084633" w14:textId="2E446447" w:rsidR="00062A9E" w:rsidRPr="00734691" w:rsidRDefault="00062A9E" w:rsidP="00907D74">
            <w:pPr>
              <w:rPr>
                <w:color w:val="984806" w:themeColor="accent6" w:themeShade="80"/>
              </w:rPr>
            </w:pPr>
            <w:r w:rsidRPr="00734691">
              <w:t>It is equal between image header and RDSR.</w:t>
            </w:r>
          </w:p>
        </w:tc>
      </w:tr>
      <w:tr w:rsidR="004A07D8" w:rsidRPr="00734691" w14:paraId="011E74E2" w14:textId="77777777" w:rsidTr="00760774">
        <w:trPr>
          <w:cantSplit/>
          <w:trHeight w:val="512"/>
        </w:trPr>
        <w:tc>
          <w:tcPr>
            <w:tcW w:w="1141" w:type="pct"/>
            <w:vMerge w:val="restart"/>
            <w:shd w:val="clear" w:color="auto" w:fill="F2F2F2" w:themeFill="background1" w:themeFillShade="F2"/>
          </w:tcPr>
          <w:p w14:paraId="79110B56" w14:textId="77777777" w:rsidR="004A07D8" w:rsidRPr="00734691" w:rsidRDefault="004A07D8" w:rsidP="00907D74">
            <w:r w:rsidRPr="00734691">
              <w:t>Total Fluoro Time</w:t>
            </w:r>
          </w:p>
          <w:p w14:paraId="32EF3BF3" w14:textId="7B65F64B" w:rsidR="004A07D8" w:rsidRPr="00734691" w:rsidRDefault="004A07D8" w:rsidP="00907D74"/>
        </w:tc>
        <w:tc>
          <w:tcPr>
            <w:tcW w:w="1860" w:type="pct"/>
          </w:tcPr>
          <w:p w14:paraId="1EDBA9E7" w14:textId="4E823849" w:rsidR="004A07D8" w:rsidRPr="00734691" w:rsidRDefault="004A07D8" w:rsidP="00907D74">
            <w:pPr>
              <w:rPr>
                <w:color w:val="984806" w:themeColor="accent6" w:themeShade="80"/>
              </w:rPr>
            </w:pPr>
            <w:r w:rsidRPr="00734691">
              <w:t xml:space="preserve">(113730, DCM, "Total Fluoro Time") </w:t>
            </w:r>
            <w:r w:rsidRPr="00734691">
              <w:rPr>
                <w:color w:val="0D0D0D" w:themeColor="text1" w:themeTint="F2"/>
              </w:rPr>
              <w:t>in TID 10004 and TID 10041.</w:t>
            </w:r>
          </w:p>
        </w:tc>
        <w:tc>
          <w:tcPr>
            <w:tcW w:w="1999" w:type="pct"/>
            <w:vMerge w:val="restart"/>
          </w:tcPr>
          <w:p w14:paraId="698DF054" w14:textId="6BC4DB22" w:rsidR="004A07D8" w:rsidRPr="00734691" w:rsidRDefault="004A07D8" w:rsidP="00907D74">
            <w:r w:rsidRPr="00734691">
              <w:t>There is no equivalent attribute in the image.</w:t>
            </w:r>
          </w:p>
        </w:tc>
      </w:tr>
      <w:tr w:rsidR="004A07D8" w:rsidRPr="00734691" w14:paraId="6BB18229" w14:textId="77777777" w:rsidTr="001A096E">
        <w:trPr>
          <w:cantSplit/>
        </w:trPr>
        <w:tc>
          <w:tcPr>
            <w:tcW w:w="1141" w:type="pct"/>
            <w:vMerge/>
            <w:shd w:val="clear" w:color="auto" w:fill="F2F2F2" w:themeFill="background1" w:themeFillShade="F2"/>
          </w:tcPr>
          <w:p w14:paraId="7F694193" w14:textId="77777777" w:rsidR="004A07D8" w:rsidRPr="00734691" w:rsidRDefault="004A07D8" w:rsidP="00907D74"/>
        </w:tc>
        <w:tc>
          <w:tcPr>
            <w:tcW w:w="1860" w:type="pct"/>
          </w:tcPr>
          <w:p w14:paraId="0405A6DB" w14:textId="5AC072D2" w:rsidR="004A07D8" w:rsidRPr="00734691" w:rsidRDefault="004A07D8" w:rsidP="00907D74">
            <w:pPr>
              <w:rPr>
                <w:color w:val="0070C0"/>
              </w:rPr>
            </w:pPr>
            <w:r w:rsidRPr="00734691">
              <w:t xml:space="preserve">Total accumulated clock time of Fluoroscopy in the scope of the RDSR, defined as the SUM of </w:t>
            </w:r>
            <w:r w:rsidRPr="00734691">
              <w:rPr>
                <w:color w:val="0070C0"/>
              </w:rPr>
              <w:t>(113742, DCM, “Irradiation Duration")</w:t>
            </w:r>
            <w:r w:rsidRPr="00734691">
              <w:t xml:space="preserve"> of all Irradiation Events of type “Fluoroscopy”.</w:t>
            </w:r>
          </w:p>
        </w:tc>
        <w:tc>
          <w:tcPr>
            <w:tcW w:w="1999" w:type="pct"/>
            <w:vMerge/>
          </w:tcPr>
          <w:p w14:paraId="67DEDC2C" w14:textId="47C4663C" w:rsidR="004A07D8" w:rsidRPr="00734691" w:rsidRDefault="004A07D8" w:rsidP="00907D74"/>
        </w:tc>
      </w:tr>
      <w:tr w:rsidR="00355E00" w:rsidRPr="00734691" w14:paraId="481C356F" w14:textId="77777777" w:rsidTr="00355E00">
        <w:trPr>
          <w:cantSplit/>
        </w:trPr>
        <w:tc>
          <w:tcPr>
            <w:tcW w:w="1141" w:type="pct"/>
            <w:vMerge/>
            <w:shd w:val="clear" w:color="auto" w:fill="F2F2F2" w:themeFill="background1" w:themeFillShade="F2"/>
          </w:tcPr>
          <w:p w14:paraId="6E027063" w14:textId="77777777" w:rsidR="00355E00" w:rsidRPr="00734691" w:rsidRDefault="00355E00" w:rsidP="00907D74"/>
        </w:tc>
        <w:tc>
          <w:tcPr>
            <w:tcW w:w="3859" w:type="pct"/>
            <w:gridSpan w:val="2"/>
          </w:tcPr>
          <w:p w14:paraId="51C68654" w14:textId="6CBE0B5E" w:rsidR="00355E00" w:rsidRPr="00734691" w:rsidRDefault="00355E00" w:rsidP="00907D74">
            <w:pPr>
              <w:rPr>
                <w:highlight w:val="yellow"/>
              </w:rPr>
            </w:pPr>
            <w:r w:rsidRPr="00734691">
              <w:t xml:space="preserve">If all the fluoroscopy irradiations were stored in DICOM Instances, </w:t>
            </w:r>
            <w:r w:rsidRPr="00734691">
              <w:rPr>
                <w:color w:val="0070C0"/>
              </w:rPr>
              <w:t xml:space="preserve">(113730, DCM, "Total Fluoro Time") </w:t>
            </w:r>
            <w:r w:rsidRPr="00734691">
              <w:t xml:space="preserve">would be the SUM of </w:t>
            </w:r>
            <w:r w:rsidRPr="00734691">
              <w:rPr>
                <w:color w:val="984806" w:themeColor="accent6" w:themeShade="80"/>
              </w:rPr>
              <w:t xml:space="preserve">Acquisition Duration (0018,9073) </w:t>
            </w:r>
            <w:r w:rsidRPr="00734691">
              <w:t xml:space="preserve">of all the images for which the </w:t>
            </w:r>
            <w:r w:rsidRPr="00734691">
              <w:rPr>
                <w:color w:val="984806" w:themeColor="accent6" w:themeShade="80"/>
              </w:rPr>
              <w:t>Radiation Setting (0018,1155)</w:t>
            </w:r>
            <w:r w:rsidRPr="00734691">
              <w:t xml:space="preserve"> equals “</w:t>
            </w:r>
            <w:r w:rsidRPr="00734691">
              <w:rPr>
                <w:b/>
                <w:bCs/>
              </w:rPr>
              <w:t>SC</w:t>
            </w:r>
            <w:r w:rsidRPr="00734691">
              <w:t>”, i.e., low dose (fluoroscopy).</w:t>
            </w:r>
          </w:p>
        </w:tc>
      </w:tr>
      <w:tr w:rsidR="008162FE" w:rsidRPr="00734691" w14:paraId="33FF437F" w14:textId="77777777" w:rsidTr="001A096E">
        <w:trPr>
          <w:cantSplit/>
        </w:trPr>
        <w:tc>
          <w:tcPr>
            <w:tcW w:w="1141" w:type="pct"/>
            <w:vMerge w:val="restart"/>
            <w:shd w:val="clear" w:color="auto" w:fill="F2F2F2" w:themeFill="background1" w:themeFillShade="F2"/>
          </w:tcPr>
          <w:p w14:paraId="5FA75272" w14:textId="77777777" w:rsidR="008162FE" w:rsidRPr="00734691" w:rsidRDefault="008162FE" w:rsidP="00907D74">
            <w:r w:rsidRPr="00734691">
              <w:t>Total Acquisition Time</w:t>
            </w:r>
          </w:p>
          <w:p w14:paraId="5748FAE1" w14:textId="3E5EAB45" w:rsidR="008162FE" w:rsidRPr="00734691" w:rsidRDefault="008162FE" w:rsidP="00907D74"/>
        </w:tc>
        <w:tc>
          <w:tcPr>
            <w:tcW w:w="1860" w:type="pct"/>
          </w:tcPr>
          <w:p w14:paraId="25CD79E8" w14:textId="752CD1ED" w:rsidR="008162FE" w:rsidRPr="00734691" w:rsidRDefault="008162FE" w:rsidP="00907D74">
            <w:pPr>
              <w:rPr>
                <w:color w:val="0D0D0D" w:themeColor="text1" w:themeTint="F2"/>
              </w:rPr>
            </w:pPr>
            <w:r w:rsidRPr="00734691">
              <w:lastRenderedPageBreak/>
              <w:t xml:space="preserve">(113855, DCM, "Total Acquisition Time") </w:t>
            </w:r>
            <w:r w:rsidRPr="00734691">
              <w:rPr>
                <w:color w:val="0D0D0D" w:themeColor="text1" w:themeTint="F2"/>
              </w:rPr>
              <w:t>in TID 10004 and TID 10041.</w:t>
            </w:r>
          </w:p>
        </w:tc>
        <w:tc>
          <w:tcPr>
            <w:tcW w:w="1999" w:type="pct"/>
            <w:vMerge w:val="restart"/>
          </w:tcPr>
          <w:p w14:paraId="75FB24D2" w14:textId="361D0BC4" w:rsidR="008162FE" w:rsidRPr="00734691" w:rsidRDefault="008162FE" w:rsidP="00907D74">
            <w:r w:rsidRPr="00734691">
              <w:t>There is no equivalent attribute in the image.</w:t>
            </w:r>
          </w:p>
        </w:tc>
      </w:tr>
      <w:tr w:rsidR="008162FE" w:rsidRPr="00734691" w14:paraId="2B84E99A" w14:textId="77777777" w:rsidTr="001A096E">
        <w:trPr>
          <w:cantSplit/>
        </w:trPr>
        <w:tc>
          <w:tcPr>
            <w:tcW w:w="1141" w:type="pct"/>
            <w:vMerge/>
            <w:shd w:val="clear" w:color="auto" w:fill="F2F2F2" w:themeFill="background1" w:themeFillShade="F2"/>
          </w:tcPr>
          <w:p w14:paraId="45265F91" w14:textId="77777777" w:rsidR="008162FE" w:rsidRPr="00734691" w:rsidRDefault="008162FE" w:rsidP="00907D74"/>
        </w:tc>
        <w:tc>
          <w:tcPr>
            <w:tcW w:w="1860" w:type="pct"/>
          </w:tcPr>
          <w:p w14:paraId="6C2D0860" w14:textId="47E2241B" w:rsidR="008162FE" w:rsidRPr="00734691" w:rsidRDefault="008162FE" w:rsidP="00907D74">
            <w:pPr>
              <w:rPr>
                <w:color w:val="0070C0"/>
              </w:rPr>
            </w:pPr>
            <w:r w:rsidRPr="00734691">
              <w:t xml:space="preserve">Total accumulated acquisition clock time in the scope of the RDSR, defined as the SUM of </w:t>
            </w:r>
            <w:r w:rsidRPr="00734691">
              <w:rPr>
                <w:color w:val="0070C0"/>
              </w:rPr>
              <w:t>(113742, DCM, “Irradiation Duration")</w:t>
            </w:r>
            <w:r w:rsidRPr="00734691">
              <w:t xml:space="preserve"> of all Irradiation Events of type “Acquisition”.</w:t>
            </w:r>
          </w:p>
        </w:tc>
        <w:tc>
          <w:tcPr>
            <w:tcW w:w="1999" w:type="pct"/>
            <w:vMerge/>
          </w:tcPr>
          <w:p w14:paraId="16A74EC0" w14:textId="77777777" w:rsidR="008162FE" w:rsidRPr="00734691" w:rsidRDefault="008162FE" w:rsidP="00907D74">
            <w:pPr>
              <w:rPr>
                <w:highlight w:val="yellow"/>
              </w:rPr>
            </w:pPr>
          </w:p>
        </w:tc>
      </w:tr>
      <w:tr w:rsidR="008162FE" w:rsidRPr="00734691" w14:paraId="5C8E15BA" w14:textId="77777777" w:rsidTr="008162FE">
        <w:trPr>
          <w:cantSplit/>
        </w:trPr>
        <w:tc>
          <w:tcPr>
            <w:tcW w:w="1141" w:type="pct"/>
            <w:vMerge/>
            <w:shd w:val="clear" w:color="auto" w:fill="F2F2F2" w:themeFill="background1" w:themeFillShade="F2"/>
          </w:tcPr>
          <w:p w14:paraId="10D7D704" w14:textId="77777777" w:rsidR="008162FE" w:rsidRPr="00734691" w:rsidRDefault="008162FE" w:rsidP="00907D74"/>
        </w:tc>
        <w:tc>
          <w:tcPr>
            <w:tcW w:w="3859" w:type="pct"/>
            <w:gridSpan w:val="2"/>
          </w:tcPr>
          <w:p w14:paraId="65D5F7BE" w14:textId="76A0193F" w:rsidR="008162FE" w:rsidRPr="00734691" w:rsidRDefault="008162FE" w:rsidP="00907D74">
            <w:r w:rsidRPr="00734691">
              <w:t xml:space="preserve">If all the acquisition irradiations were stored in DICOM Instances, </w:t>
            </w:r>
            <w:r w:rsidRPr="00734691">
              <w:rPr>
                <w:color w:val="0070C0"/>
              </w:rPr>
              <w:t xml:space="preserve">(113855, DCM, "Total Acquisition Time") </w:t>
            </w:r>
            <w:r w:rsidRPr="00734691">
              <w:t xml:space="preserve">would be the SUM of </w:t>
            </w:r>
            <w:r w:rsidRPr="00734691">
              <w:rPr>
                <w:color w:val="984806" w:themeColor="accent6" w:themeShade="80"/>
              </w:rPr>
              <w:t xml:space="preserve">Acquisition Duration (0018,9073) </w:t>
            </w:r>
            <w:r w:rsidRPr="00734691">
              <w:t xml:space="preserve">of all the images for which the </w:t>
            </w:r>
            <w:r w:rsidRPr="00734691">
              <w:rPr>
                <w:color w:val="984806" w:themeColor="accent6" w:themeShade="80"/>
              </w:rPr>
              <w:t>Radiation Setting (0018,1155)</w:t>
            </w:r>
            <w:r w:rsidRPr="00734691">
              <w:t xml:space="preserve"> equals “</w:t>
            </w:r>
            <w:r w:rsidRPr="00734691">
              <w:rPr>
                <w:b/>
                <w:bCs/>
              </w:rPr>
              <w:t>GR</w:t>
            </w:r>
            <w:r w:rsidRPr="00734691">
              <w:t>”, i.e., high dose (acquisition, digital spot or cine).</w:t>
            </w:r>
          </w:p>
        </w:tc>
      </w:tr>
    </w:tbl>
    <w:p w14:paraId="06CF2F65" w14:textId="77777777" w:rsidR="000D5E64" w:rsidRPr="00734691" w:rsidRDefault="000D5E64" w:rsidP="00A76B71"/>
    <w:p w14:paraId="73F9F7CF" w14:textId="56943F1D" w:rsidR="000D5E64" w:rsidRPr="00734691" w:rsidRDefault="00E10FB2" w:rsidP="00A76B71">
      <w:r w:rsidRPr="00734691">
        <w:t>F</w:t>
      </w:r>
      <w:r w:rsidR="004E1EEF" w:rsidRPr="00734691">
        <w:t>igure</w:t>
      </w:r>
      <w:r w:rsidR="0074412F" w:rsidRPr="00734691">
        <w:t xml:space="preserve"> </w:t>
      </w:r>
      <w:r w:rsidR="00507012" w:rsidRPr="00734691">
        <w:t xml:space="preserve">ZZZZZ.4.6-1 </w:t>
      </w:r>
      <w:r w:rsidR="001A096E" w:rsidRPr="00734691">
        <w:t>illustrates</w:t>
      </w:r>
      <w:r w:rsidR="0074412F" w:rsidRPr="00734691">
        <w:t xml:space="preserve"> </w:t>
      </w:r>
      <w:r w:rsidR="008427DF" w:rsidRPr="00734691">
        <w:t xml:space="preserve">the concepts described in </w:t>
      </w:r>
      <w:r w:rsidRPr="00734691">
        <w:t>T</w:t>
      </w:r>
      <w:r w:rsidR="008427DF" w:rsidRPr="00734691">
        <w:t xml:space="preserve">able ZZZZZ.4.6-1 by </w:t>
      </w:r>
      <w:r w:rsidR="0074412F" w:rsidRPr="00734691">
        <w:t>represent</w:t>
      </w:r>
      <w:r w:rsidR="008427DF" w:rsidRPr="00734691">
        <w:t>ing</w:t>
      </w:r>
      <w:r w:rsidR="0074412F" w:rsidRPr="00734691">
        <w:t xml:space="preserve"> one DICOM Irradiation Event</w:t>
      </w:r>
      <w:r w:rsidR="001A096E" w:rsidRPr="00734691">
        <w:t xml:space="preserve"> with multiple pulses, resulting in a multi-frame DICOM image. The figure represents RDSR Concept Names as well as attributes of the image metadata.</w:t>
      </w:r>
    </w:p>
    <w:p w14:paraId="4EB621AD" w14:textId="23BD9FE3" w:rsidR="000D5E64" w:rsidRPr="00734691" w:rsidRDefault="00B35213" w:rsidP="00907D74">
      <w:pPr>
        <w:pStyle w:val="List-FirstMiddle"/>
        <w:rPr>
          <w:color w:val="000000" w:themeColor="text1"/>
          <w:sz w:val="22"/>
          <w:szCs w:val="22"/>
        </w:rPr>
      </w:pPr>
      <w:r w:rsidRPr="00734691">
        <w:drawing>
          <wp:inline distT="0" distB="0" distL="0" distR="0" wp14:anchorId="25ECC0A2" wp14:editId="30207595">
            <wp:extent cx="6000750" cy="2812415"/>
            <wp:effectExtent l="0" t="0" r="0" b="6985"/>
            <wp:docPr id="2698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5960" name=""/>
                    <pic:cNvPicPr/>
                  </pic:nvPicPr>
                  <pic:blipFill>
                    <a:blip r:embed="rId21"/>
                    <a:stretch>
                      <a:fillRect/>
                    </a:stretch>
                  </pic:blipFill>
                  <pic:spPr>
                    <a:xfrm>
                      <a:off x="0" y="0"/>
                      <a:ext cx="6000750" cy="2812415"/>
                    </a:xfrm>
                    <a:prstGeom prst="rect">
                      <a:avLst/>
                    </a:prstGeom>
                  </pic:spPr>
                </pic:pic>
              </a:graphicData>
            </a:graphic>
          </wp:inline>
        </w:drawing>
      </w:r>
    </w:p>
    <w:p w14:paraId="78758A2E" w14:textId="20BDC592" w:rsidR="000D5E64" w:rsidRPr="00734691" w:rsidRDefault="000D5E64" w:rsidP="00907D74">
      <w:pPr>
        <w:pStyle w:val="FigureTitle"/>
      </w:pPr>
      <w:r w:rsidRPr="00337230">
        <w:t>Figure </w:t>
      </w:r>
      <w:r w:rsidR="00D50357" w:rsidRPr="00337230">
        <w:t>ZZZ</w:t>
      </w:r>
      <w:r w:rsidR="00D50357" w:rsidRPr="00734691">
        <w:t>ZZ.4.6</w:t>
      </w:r>
      <w:r w:rsidRPr="00734691">
        <w:t>-</w:t>
      </w:r>
      <w:r w:rsidR="00A47896" w:rsidRPr="00734691">
        <w:t>1</w:t>
      </w:r>
      <w:r w:rsidRPr="00734691">
        <w:t xml:space="preserve">. Representation of </w:t>
      </w:r>
      <w:r w:rsidR="001A096E" w:rsidRPr="00734691">
        <w:t>a single</w:t>
      </w:r>
      <w:r w:rsidRPr="00734691">
        <w:t xml:space="preserve"> DICOM Irradiation Event</w:t>
      </w:r>
    </w:p>
    <w:p w14:paraId="237DE4E2" w14:textId="77777777" w:rsidR="000D5E64" w:rsidRPr="00734691" w:rsidRDefault="000D5E64" w:rsidP="00907D74">
      <w:pPr>
        <w:pStyle w:val="NormalWeb"/>
      </w:pPr>
    </w:p>
    <w:p w14:paraId="27192D60" w14:textId="12CFAFB8" w:rsidR="00D40FBB" w:rsidRPr="00734691" w:rsidRDefault="00D50357" w:rsidP="00907D74">
      <w:pPr>
        <w:pStyle w:val="Heading3"/>
      </w:pPr>
      <w:bookmarkStart w:id="95" w:name="_Toc219295283"/>
      <w:r w:rsidRPr="00734691">
        <w:t>ZZZZZ.4.7</w:t>
      </w:r>
      <w:r w:rsidR="00D40FBB" w:rsidRPr="00734691">
        <w:t xml:space="preserve"> Encoding of </w:t>
      </w:r>
      <w:r w:rsidR="00FC0870" w:rsidRPr="00734691">
        <w:t xml:space="preserve">X-Ray </w:t>
      </w:r>
      <w:r w:rsidR="00D40FBB" w:rsidRPr="00734691">
        <w:t>Filters</w:t>
      </w:r>
      <w:r w:rsidR="009422D9" w:rsidRPr="00734691">
        <w:t xml:space="preserve">, </w:t>
      </w:r>
      <w:r w:rsidR="00F337C3" w:rsidRPr="00734691">
        <w:t xml:space="preserve">Collimator, X-Ray Grid, and </w:t>
      </w:r>
      <w:r w:rsidR="00232613" w:rsidRPr="00734691">
        <w:t>X-Ray Attenuators</w:t>
      </w:r>
      <w:bookmarkEnd w:id="95"/>
    </w:p>
    <w:p w14:paraId="383B6973" w14:textId="28410D2D" w:rsidR="001F12CD" w:rsidRPr="00734691" w:rsidRDefault="001F12CD" w:rsidP="00907D74">
      <w:r w:rsidRPr="00734691">
        <w:t xml:space="preserve">In medical imaging, </w:t>
      </w:r>
      <w:r w:rsidR="00DA3442" w:rsidRPr="00734691">
        <w:t>diverse types</w:t>
      </w:r>
      <w:r w:rsidRPr="00734691">
        <w:t xml:space="preserve"> of X-Ray attenuators are employed to influence the quality and characteristics of ionizing radiation. These devices play a critical role in optimizing image quality, reducing patient dose, and ensuring diagnostic accuracy. While the physical diversity of attenuators is broad, the DICOM standard classifies them into four distinct categories for consistent encoding and interoperability:</w:t>
      </w:r>
    </w:p>
    <w:p w14:paraId="4BFEBEE4" w14:textId="7D0CEED7" w:rsidR="00B94300" w:rsidRPr="00734691" w:rsidRDefault="00B94300" w:rsidP="00907D74">
      <w:pPr>
        <w:pStyle w:val="ListParagraph"/>
        <w:numPr>
          <w:ilvl w:val="0"/>
          <w:numId w:val="39"/>
        </w:numPr>
      </w:pPr>
      <w:r w:rsidRPr="00734691">
        <w:rPr>
          <w:b/>
          <w:bCs/>
        </w:rPr>
        <w:t>X-Ray Filters</w:t>
      </w:r>
      <w:r w:rsidRPr="00734691">
        <w:t xml:space="preserve"> modify the energy spectrum of the X-Ray beam. They can be uniform (e.g., spectral filters) or non-uniform (e.g., wedge filters), and help optimize image quality and reduce patient dose.</w:t>
      </w:r>
    </w:p>
    <w:p w14:paraId="06EE13AA" w14:textId="67C591EA" w:rsidR="00B94300" w:rsidRPr="00734691" w:rsidRDefault="00B94300" w:rsidP="00907D74">
      <w:pPr>
        <w:pStyle w:val="ListParagraph"/>
        <w:numPr>
          <w:ilvl w:val="0"/>
          <w:numId w:val="39"/>
        </w:numPr>
      </w:pPr>
      <w:r w:rsidRPr="00734691">
        <w:rPr>
          <w:b/>
          <w:bCs/>
        </w:rPr>
        <w:lastRenderedPageBreak/>
        <w:t>Collimators</w:t>
      </w:r>
      <w:r w:rsidRPr="00734691">
        <w:t xml:space="preserve"> are devices that limit the X-Ray beam to the area of interest, reducing unnecessary exposure and enhancing image contrast. They are essential for precise beam shaping.</w:t>
      </w:r>
    </w:p>
    <w:p w14:paraId="76750445" w14:textId="4F003F2D" w:rsidR="00B94300" w:rsidRPr="00734691" w:rsidRDefault="00B94300" w:rsidP="00907D74">
      <w:pPr>
        <w:pStyle w:val="ListParagraph"/>
        <w:numPr>
          <w:ilvl w:val="0"/>
          <w:numId w:val="39"/>
        </w:numPr>
      </w:pPr>
      <w:r w:rsidRPr="00734691">
        <w:rPr>
          <w:b/>
          <w:bCs/>
        </w:rPr>
        <w:t>X-Ray Grids</w:t>
      </w:r>
      <w:r w:rsidRPr="00734691">
        <w:t xml:space="preserve"> (anti-scatter grids) are placed between the patient and detector to absorb scattered radiation, improving image clarity and contrast.</w:t>
      </w:r>
    </w:p>
    <w:p w14:paraId="1E3A9AC5" w14:textId="164872DB" w:rsidR="001F12CD" w:rsidRPr="00734691" w:rsidRDefault="00B94300" w:rsidP="00907D74">
      <w:pPr>
        <w:pStyle w:val="ListParagraph"/>
        <w:numPr>
          <w:ilvl w:val="0"/>
          <w:numId w:val="39"/>
        </w:numPr>
      </w:pPr>
      <w:r w:rsidRPr="00734691">
        <w:rPr>
          <w:b/>
          <w:bCs/>
        </w:rPr>
        <w:t>X-Ray Attenuators</w:t>
      </w:r>
      <w:r w:rsidRPr="00734691">
        <w:t xml:space="preserve"> include other objects in the beam path, such as patient tables or support devices, which affect radiation attenuation and must be accounted for in imaging and dose calculations.</w:t>
      </w:r>
    </w:p>
    <w:p w14:paraId="4B51BD37" w14:textId="78E7A0C6" w:rsidR="00FC0870" w:rsidRPr="00734691" w:rsidRDefault="00D50357" w:rsidP="00907D74">
      <w:pPr>
        <w:pStyle w:val="Heading4"/>
        <w:rPr>
          <w:sz w:val="18"/>
          <w:szCs w:val="18"/>
        </w:rPr>
      </w:pPr>
      <w:bookmarkStart w:id="96" w:name="_Toc219295284"/>
      <w:r w:rsidRPr="00734691">
        <w:t>ZZZZZ.4.7</w:t>
      </w:r>
      <w:r w:rsidR="00FC0870" w:rsidRPr="00734691">
        <w:t xml:space="preserve">.1 X-Ray </w:t>
      </w:r>
      <w:r w:rsidR="009A7F24" w:rsidRPr="00734691">
        <w:t>Filters and other Attenuation</w:t>
      </w:r>
      <w:r w:rsidR="00307F89" w:rsidRPr="00734691">
        <w:t xml:space="preserve"> </w:t>
      </w:r>
      <w:r w:rsidR="009A7F24" w:rsidRPr="00734691">
        <w:t xml:space="preserve">Devices </w:t>
      </w:r>
      <w:r w:rsidR="00FC0870" w:rsidRPr="00734691">
        <w:t>in Traditional RSDR</w:t>
      </w:r>
      <w:bookmarkEnd w:id="96"/>
    </w:p>
    <w:p w14:paraId="7C595911" w14:textId="43A6A665" w:rsidR="001D0696" w:rsidRPr="00734691" w:rsidRDefault="00D40FBB" w:rsidP="00907D74">
      <w:r w:rsidRPr="00734691">
        <w:rPr>
          <w:b/>
          <w:bCs/>
        </w:rPr>
        <w:t>TID 10003B</w:t>
      </w:r>
      <w:r w:rsidRPr="00734691">
        <w:t xml:space="preserve"> </w:t>
      </w:r>
      <w:r w:rsidR="00EF0370" w:rsidRPr="00734691">
        <w:t>I</w:t>
      </w:r>
      <w:r w:rsidRPr="00734691">
        <w:t xml:space="preserve">rradiation Event X-Ray Source Data </w:t>
      </w:r>
      <w:r w:rsidR="00EF0370" w:rsidRPr="00734691">
        <w:t>encodes</w:t>
      </w:r>
      <w:r w:rsidRPr="00734691">
        <w:t xml:space="preserve"> </w:t>
      </w:r>
      <w:r w:rsidR="00EF0370" w:rsidRPr="00734691">
        <w:t>the</w:t>
      </w:r>
      <w:r w:rsidRPr="00734691">
        <w:t xml:space="preserve"> X-Ray Filters </w:t>
      </w:r>
      <w:r w:rsidR="00EF0370" w:rsidRPr="00734691">
        <w:t>C</w:t>
      </w:r>
      <w:r w:rsidRPr="00734691">
        <w:t xml:space="preserve">ontainer that can be repeatedly included for each filter applied during an irradiation event. The </w:t>
      </w:r>
      <w:r w:rsidR="00EF0370" w:rsidRPr="00734691">
        <w:t>C</w:t>
      </w:r>
      <w:r w:rsidRPr="00734691">
        <w:t xml:space="preserve">ontainer has concepts to specify the X-Ray Filter Type, X-Ray Filter Material, X-Ray Filter Thickness Minimum and X-Ray Filter Thickness Maximum. The </w:t>
      </w:r>
      <w:r w:rsidR="00746141" w:rsidRPr="00734691">
        <w:t xml:space="preserve">codes for </w:t>
      </w:r>
      <w:r w:rsidRPr="00734691">
        <w:t xml:space="preserve">filter types and filter material are </w:t>
      </w:r>
      <w:r w:rsidR="00746141" w:rsidRPr="00734691">
        <w:t>defined</w:t>
      </w:r>
      <w:r w:rsidRPr="00734691">
        <w:t xml:space="preserve"> </w:t>
      </w:r>
      <w:r w:rsidR="00746141" w:rsidRPr="00734691">
        <w:t xml:space="preserve">in </w:t>
      </w:r>
      <w:r w:rsidRPr="00734691">
        <w:rPr>
          <w:b/>
          <w:bCs/>
        </w:rPr>
        <w:t>CID 10007</w:t>
      </w:r>
      <w:r w:rsidRPr="00734691">
        <w:t xml:space="preserve"> and </w:t>
      </w:r>
      <w:r w:rsidRPr="00734691">
        <w:rPr>
          <w:b/>
          <w:bCs/>
        </w:rPr>
        <w:t>CID 10006</w:t>
      </w:r>
      <w:r w:rsidRPr="00734691">
        <w:t>. The typical filtration with a copper filter is declared by the filter type of “Flat filter”.</w:t>
      </w:r>
      <w:r w:rsidR="00893783" w:rsidRPr="00734691">
        <w:t xml:space="preserve"> If no filtration was used during an Irradiation Event, </w:t>
      </w:r>
      <w:r w:rsidR="00406D7D" w:rsidRPr="00734691">
        <w:t>the value “No Filter” is used.</w:t>
      </w:r>
      <w:r w:rsidRPr="00734691">
        <w:t xml:space="preserve"> In the typical case that the filter has a homogeneous thickness, the same value is encoded in the minimum and maximum thickness concepts.</w:t>
      </w:r>
    </w:p>
    <w:p w14:paraId="1E0C6369" w14:textId="1BC998B4" w:rsidR="00D40FBB" w:rsidRPr="00734691" w:rsidRDefault="00EF0370" w:rsidP="00907D74">
      <w:r w:rsidRPr="00734691">
        <w:t>Non-uniform</w:t>
      </w:r>
      <w:r w:rsidR="00D40FBB" w:rsidRPr="00734691">
        <w:t xml:space="preserve"> filters are listed in the filter types, but the </w:t>
      </w:r>
      <w:r w:rsidRPr="00734691">
        <w:t>C</w:t>
      </w:r>
      <w:r w:rsidR="00D40FBB" w:rsidRPr="00734691">
        <w:t>oncept</w:t>
      </w:r>
      <w:r w:rsidRPr="00734691">
        <w:t xml:space="preserve"> Item</w:t>
      </w:r>
      <w:r w:rsidR="00D40FBB" w:rsidRPr="00734691">
        <w:t>s in the X-Ray Filters containers cannot fully describe the profile and geometry of such modulating filters rather than indicating that one of these filters was used.</w:t>
      </w:r>
    </w:p>
    <w:p w14:paraId="7183754E" w14:textId="5C24BCEA" w:rsidR="00EF0370" w:rsidRPr="00734691" w:rsidRDefault="00D410DC" w:rsidP="00907D74">
      <w:r w:rsidRPr="00734691">
        <w:rPr>
          <w:b/>
          <w:bCs/>
        </w:rPr>
        <w:t>TID 10003B</w:t>
      </w:r>
      <w:r w:rsidRPr="00734691">
        <w:t xml:space="preserve"> also encodes concepts to specify the collimation, such as height, width, and area, but it cannot fully describe the profile and geometry of the collimation which typically include multiple blades.</w:t>
      </w:r>
    </w:p>
    <w:p w14:paraId="6D14A7EC" w14:textId="22A8A801" w:rsidR="00F337C3" w:rsidRPr="00734691" w:rsidRDefault="00F337C3" w:rsidP="00907D74">
      <w:r w:rsidRPr="00734691">
        <w:rPr>
          <w:b/>
          <w:bCs/>
        </w:rPr>
        <w:t>TID 10003B</w:t>
      </w:r>
      <w:r w:rsidRPr="00734691">
        <w:t xml:space="preserve"> also encodes the X-Ray Grid to indicate if an anti-scatter grid was used by describing the related grid type (see </w:t>
      </w:r>
      <w:r w:rsidRPr="00734691">
        <w:rPr>
          <w:b/>
          <w:bCs/>
        </w:rPr>
        <w:t>CID 10017</w:t>
      </w:r>
      <w:r w:rsidRPr="00734691">
        <w:t>). A value of “No grid” is available to indicate it was removed or it is not supported by the equipment.</w:t>
      </w:r>
    </w:p>
    <w:p w14:paraId="3F962A68" w14:textId="29A10CA9" w:rsidR="008A3803" w:rsidRPr="00734691" w:rsidRDefault="00D410DC" w:rsidP="00907D74">
      <w:r w:rsidRPr="00734691">
        <w:t xml:space="preserve">Other X-Ray attenuators such as patient support (e.g. X-Ray Table) are described in </w:t>
      </w:r>
      <w:r w:rsidRPr="00734691">
        <w:rPr>
          <w:b/>
          <w:bCs/>
        </w:rPr>
        <w:t>TID10003C</w:t>
      </w:r>
      <w:r w:rsidRPr="00734691">
        <w:t xml:space="preserve"> Irradiation Event X-Ray Mechanical Data.</w:t>
      </w:r>
    </w:p>
    <w:p w14:paraId="6E7E674F" w14:textId="152C55E1" w:rsidR="0007404F" w:rsidRPr="00734691" w:rsidRDefault="00D50357" w:rsidP="00907D74">
      <w:pPr>
        <w:pStyle w:val="Heading4"/>
      </w:pPr>
      <w:bookmarkStart w:id="97" w:name="_Toc219295285"/>
      <w:r w:rsidRPr="00734691">
        <w:t>ZZZZZ.4.7</w:t>
      </w:r>
      <w:r w:rsidR="0007404F" w:rsidRPr="00734691">
        <w:t>.</w:t>
      </w:r>
      <w:r w:rsidR="00FC0870" w:rsidRPr="00734691">
        <w:t>2</w:t>
      </w:r>
      <w:r w:rsidR="0007404F" w:rsidRPr="00734691">
        <w:t> </w:t>
      </w:r>
      <w:r w:rsidR="00FC0870" w:rsidRPr="00734691">
        <w:t>X-</w:t>
      </w:r>
      <w:r w:rsidR="009A7F24" w:rsidRPr="00734691">
        <w:t xml:space="preserve">Ray Filters and other Attenuation Devices in </w:t>
      </w:r>
      <w:r w:rsidR="0007404F" w:rsidRPr="00734691">
        <w:t>Enhanced RSDR</w:t>
      </w:r>
      <w:bookmarkEnd w:id="97"/>
    </w:p>
    <w:p w14:paraId="06ABCF68" w14:textId="1737F367" w:rsidR="00EC189A" w:rsidRPr="00734691" w:rsidRDefault="00D45F41" w:rsidP="00907D74">
      <w:r w:rsidRPr="00734691">
        <w:t xml:space="preserve">The X-Ray </w:t>
      </w:r>
      <w:r w:rsidR="00EC189A" w:rsidRPr="00734691">
        <w:t xml:space="preserve">Filters in Enhanced RDSR are described </w:t>
      </w:r>
      <w:r w:rsidR="00CF3B17" w:rsidRPr="00734691">
        <w:t>in</w:t>
      </w:r>
      <w:r w:rsidR="00EC189A" w:rsidRPr="00734691">
        <w:t xml:space="preserve"> </w:t>
      </w:r>
      <w:r w:rsidR="00EC189A" w:rsidRPr="00734691">
        <w:rPr>
          <w:b/>
          <w:bCs/>
        </w:rPr>
        <w:t>TID 10046</w:t>
      </w:r>
      <w:r w:rsidR="00902294" w:rsidRPr="00734691">
        <w:t xml:space="preserve"> “Filtration”</w:t>
      </w:r>
      <w:r w:rsidR="00EC189A" w:rsidRPr="00734691">
        <w:t xml:space="preserve"> which reference</w:t>
      </w:r>
      <w:r w:rsidR="00DD6232" w:rsidRPr="00734691">
        <w:t>s</w:t>
      </w:r>
      <w:r w:rsidR="00EC189A" w:rsidRPr="00734691">
        <w:t xml:space="preserve"> the X-Ray Source to which they are applied. </w:t>
      </w:r>
      <w:r w:rsidRPr="00734691">
        <w:t xml:space="preserve">Detailed X-Ray </w:t>
      </w:r>
      <w:r w:rsidR="00EC189A" w:rsidRPr="00734691">
        <w:t>Filters</w:t>
      </w:r>
      <w:r w:rsidRPr="00734691">
        <w:t xml:space="preserve"> characteristics</w:t>
      </w:r>
      <w:r w:rsidR="00EC189A" w:rsidRPr="00734691">
        <w:t xml:space="preserve"> are described </w:t>
      </w:r>
      <w:r w:rsidR="00A74FF1" w:rsidRPr="00734691">
        <w:t>in</w:t>
      </w:r>
      <w:r w:rsidR="00EC189A" w:rsidRPr="00734691">
        <w:t xml:space="preserve"> </w:t>
      </w:r>
      <w:r w:rsidR="00EC189A" w:rsidRPr="00734691">
        <w:rPr>
          <w:b/>
          <w:bCs/>
        </w:rPr>
        <w:t>TID 10055</w:t>
      </w:r>
      <w:r w:rsidR="00EC189A" w:rsidRPr="00734691">
        <w:t xml:space="preserve"> “Attenuator Characteristics” </w:t>
      </w:r>
      <w:r w:rsidR="00CD421E" w:rsidRPr="00734691">
        <w:t>and it</w:t>
      </w:r>
      <w:r w:rsidR="00EC189A" w:rsidRPr="00734691">
        <w:t xml:space="preserve"> covers the technical description of the filters (e.g. Material, Type and Thickness).</w:t>
      </w:r>
      <w:r w:rsidR="0091358A" w:rsidRPr="00734691">
        <w:t xml:space="preserve"> Note that TID 10055 is also used to describe any other attenuator such as patient support.</w:t>
      </w:r>
    </w:p>
    <w:p w14:paraId="2D3C3E07" w14:textId="43D133F2" w:rsidR="00EC189A" w:rsidRPr="00734691" w:rsidRDefault="00EC189A" w:rsidP="00907D74">
      <w:r w:rsidRPr="00734691">
        <w:t xml:space="preserve">If the </w:t>
      </w:r>
      <w:r w:rsidR="002B2D1B" w:rsidRPr="00734691">
        <w:t xml:space="preserve">3D </w:t>
      </w:r>
      <w:r w:rsidRPr="00734691">
        <w:t>position</w:t>
      </w:r>
      <w:r w:rsidR="002B2D1B" w:rsidRPr="00734691">
        <w:t xml:space="preserve"> and shape</w:t>
      </w:r>
      <w:r w:rsidRPr="00734691">
        <w:t xml:space="preserve"> </w:t>
      </w:r>
      <w:r w:rsidR="0091358A" w:rsidRPr="00734691">
        <w:t xml:space="preserve">of the X-Ray Filter </w:t>
      </w:r>
      <w:r w:rsidRPr="00734691">
        <w:t>is known, a 3D</w:t>
      </w:r>
      <w:r w:rsidR="00D45F41" w:rsidRPr="00734691">
        <w:t xml:space="preserve"> </w:t>
      </w:r>
      <w:r w:rsidR="002B2D1B" w:rsidRPr="00734691">
        <w:t>m</w:t>
      </w:r>
      <w:r w:rsidRPr="00734691">
        <w:t xml:space="preserve">odel of the filter can be referenced in </w:t>
      </w:r>
      <w:r w:rsidRPr="00734691">
        <w:rPr>
          <w:b/>
          <w:bCs/>
        </w:rPr>
        <w:t>TID 10051</w:t>
      </w:r>
      <w:r w:rsidRPr="00734691">
        <w:t xml:space="preserve"> “Beam Position”</w:t>
      </w:r>
      <w:r w:rsidR="002B2D1B" w:rsidRPr="00734691">
        <w:t>, which</w:t>
      </w:r>
      <w:r w:rsidRPr="00734691">
        <w:t xml:space="preserve"> includ</w:t>
      </w:r>
      <w:r w:rsidR="002B2D1B" w:rsidRPr="00734691">
        <w:t>e</w:t>
      </w:r>
      <w:r w:rsidR="00D21930" w:rsidRPr="00734691">
        <w:t>s</w:t>
      </w:r>
      <w:r w:rsidRPr="00734691">
        <w:t xml:space="preserve"> the Transformation Matrix for the referenced</w:t>
      </w:r>
      <w:r w:rsidR="002B2D1B" w:rsidRPr="00734691">
        <w:t xml:space="preserve"> </w:t>
      </w:r>
      <w:r w:rsidRPr="00734691">
        <w:t xml:space="preserve">filter </w:t>
      </w:r>
      <w:r w:rsidR="002B2D1B" w:rsidRPr="00734691">
        <w:t xml:space="preserve">3D </w:t>
      </w:r>
      <w:r w:rsidRPr="00734691">
        <w:t>model into the Source Coordinate System of the referenced X-Ray Source.</w:t>
      </w:r>
      <w:r w:rsidR="007B349F" w:rsidRPr="00734691">
        <w:t xml:space="preserve"> </w:t>
      </w:r>
      <w:r w:rsidRPr="00734691">
        <w:t xml:space="preserve">If the </w:t>
      </w:r>
      <w:r w:rsidR="00765021" w:rsidRPr="00734691">
        <w:t xml:space="preserve">X-Ray Filter </w:t>
      </w:r>
      <w:r w:rsidRPr="00734691">
        <w:t xml:space="preserve">position is </w:t>
      </w:r>
      <w:r w:rsidR="00D21930" w:rsidRPr="00734691">
        <w:t>unk</w:t>
      </w:r>
      <w:r w:rsidRPr="00734691">
        <w:t xml:space="preserve">nown and no model can be supplied, the </w:t>
      </w:r>
      <w:r w:rsidR="00765021" w:rsidRPr="00734691">
        <w:t xml:space="preserve">X-Ray Filter </w:t>
      </w:r>
      <w:r w:rsidRPr="00734691">
        <w:t>is assumed to cover the complete Field of View of the X-Ray beam.</w:t>
      </w:r>
    </w:p>
    <w:p w14:paraId="4FA81EEA" w14:textId="45B2536E" w:rsidR="00F337C3" w:rsidRPr="00734691" w:rsidRDefault="00BF4A7C" w:rsidP="00907D74">
      <w:r w:rsidRPr="00734691">
        <w:t xml:space="preserve">The position of the collimator blades in Enhanced RDSR is encoded as a shape (i.e. POLYGON or ELLIPSE) in </w:t>
      </w:r>
      <w:r w:rsidRPr="00734691">
        <w:rPr>
          <w:b/>
          <w:bCs/>
        </w:rPr>
        <w:t>TID 10049</w:t>
      </w:r>
      <w:r w:rsidRPr="00734691">
        <w:t xml:space="preserve"> “Radiation Field Area” which references the X-Ray Source to which th</w:t>
      </w:r>
      <w:r w:rsidR="008C5A7E" w:rsidRPr="00734691">
        <w:t>is collimator is</w:t>
      </w:r>
      <w:r w:rsidRPr="00734691">
        <w:t xml:space="preserve"> applied. The shape is defined in the Source Coordinate System of the referenced X-Ray Source. When multiple shapes are encoded for the same X-Ray Source, the actual radiation field surface is the intersection of the shapes</w:t>
      </w:r>
      <w:r w:rsidR="008C5A7E" w:rsidRPr="00734691">
        <w:t>.</w:t>
      </w:r>
    </w:p>
    <w:p w14:paraId="15607273" w14:textId="4B3CD496" w:rsidR="00E45035" w:rsidRPr="00734691" w:rsidRDefault="00902294" w:rsidP="00907D74">
      <w:r w:rsidRPr="00734691">
        <w:rPr>
          <w:b/>
          <w:bCs/>
        </w:rPr>
        <w:t>TID 100054</w:t>
      </w:r>
      <w:r w:rsidRPr="00734691">
        <w:t xml:space="preserve"> “Procedure Characteristics” encodes the X-Ray Grid to indicate if an anti-scatter grid was used by describing the related grid type (see </w:t>
      </w:r>
      <w:r w:rsidRPr="00734691">
        <w:rPr>
          <w:b/>
          <w:bCs/>
        </w:rPr>
        <w:t>CID 10017</w:t>
      </w:r>
      <w:r w:rsidRPr="00734691">
        <w:t>). A value of “No grid” is available to indicate it was removed or it is not supported by the equipment.</w:t>
      </w:r>
    </w:p>
    <w:p w14:paraId="7B246BA1" w14:textId="045CE715" w:rsidR="00EC189A" w:rsidRPr="00734691" w:rsidRDefault="00D21930" w:rsidP="00907D74">
      <w:r w:rsidRPr="00734691">
        <w:lastRenderedPageBreak/>
        <w:t>Other a</w:t>
      </w:r>
      <w:r w:rsidR="00EC189A" w:rsidRPr="00734691">
        <w:t xml:space="preserve">ttenuators </w:t>
      </w:r>
      <w:r w:rsidR="009B29F8" w:rsidRPr="00734691">
        <w:t xml:space="preserve">not defined in the Source Coordinate System </w:t>
      </w:r>
      <w:r w:rsidR="00EC189A" w:rsidRPr="00734691">
        <w:t xml:space="preserve">are described </w:t>
      </w:r>
      <w:r w:rsidR="00F54F13" w:rsidRPr="00734691">
        <w:t xml:space="preserve">in </w:t>
      </w:r>
      <w:r w:rsidR="00EC189A" w:rsidRPr="00734691">
        <w:rPr>
          <w:b/>
          <w:bCs/>
        </w:rPr>
        <w:t>TID 10047</w:t>
      </w:r>
      <w:r w:rsidR="00A74FF1" w:rsidRPr="00734691">
        <w:rPr>
          <w:b/>
          <w:bCs/>
        </w:rPr>
        <w:t xml:space="preserve"> </w:t>
      </w:r>
      <w:r w:rsidR="00902294" w:rsidRPr="00734691">
        <w:t>“Attenuators”</w:t>
      </w:r>
      <w:r w:rsidR="00902294" w:rsidRPr="00734691">
        <w:rPr>
          <w:b/>
          <w:bCs/>
        </w:rPr>
        <w:t xml:space="preserve"> </w:t>
      </w:r>
      <w:r w:rsidR="00A74FF1" w:rsidRPr="00734691">
        <w:t xml:space="preserve">and their characteristics are described in </w:t>
      </w:r>
      <w:r w:rsidR="00A74FF1" w:rsidRPr="00734691">
        <w:rPr>
          <w:b/>
          <w:bCs/>
        </w:rPr>
        <w:t>TID 10055</w:t>
      </w:r>
      <w:r w:rsidR="00A74FF1" w:rsidRPr="00734691">
        <w:t xml:space="preserve"> “Attenuator Characteristics”</w:t>
      </w:r>
      <w:r w:rsidR="00EC189A" w:rsidRPr="00734691">
        <w:t xml:space="preserve">. </w:t>
      </w:r>
      <w:r w:rsidRPr="00734691">
        <w:t xml:space="preserve">Similarly to the X-Ray Filters, if the 3D position and shape of the attenuator is known, a 3D model of the attenuator can be referenced in </w:t>
      </w:r>
      <w:r w:rsidRPr="00734691">
        <w:rPr>
          <w:b/>
          <w:bCs/>
        </w:rPr>
        <w:t>TID 10052</w:t>
      </w:r>
      <w:r w:rsidR="00EC189A" w:rsidRPr="00734691">
        <w:t xml:space="preserve"> </w:t>
      </w:r>
      <w:r w:rsidRPr="00734691">
        <w:t>“</w:t>
      </w:r>
      <w:r w:rsidR="00EC189A" w:rsidRPr="00734691">
        <w:t>Attenuator Position</w:t>
      </w:r>
      <w:r w:rsidRPr="00734691">
        <w:t>”, which includes</w:t>
      </w:r>
      <w:r w:rsidR="00EC189A" w:rsidRPr="00734691">
        <w:t xml:space="preserve"> the 3D</w:t>
      </w:r>
      <w:r w:rsidRPr="00734691">
        <w:t xml:space="preserve"> m</w:t>
      </w:r>
      <w:r w:rsidR="00EC189A" w:rsidRPr="00734691">
        <w:t xml:space="preserve">odel of the Attenuator and the related Transformation Matrix to transform the Attenuator coordinates to the RDSR </w:t>
      </w:r>
      <w:r w:rsidR="00113A69" w:rsidRPr="00734691">
        <w:t>Reference Coordinate System</w:t>
      </w:r>
      <w:r w:rsidR="00EC189A" w:rsidRPr="00734691">
        <w:t>.</w:t>
      </w:r>
      <w:r w:rsidR="00042E51" w:rsidRPr="00734691">
        <w:t xml:space="preserve"> If the </w:t>
      </w:r>
      <w:r w:rsidR="00765021" w:rsidRPr="00734691">
        <w:t>A</w:t>
      </w:r>
      <w:r w:rsidR="00042E51" w:rsidRPr="00734691">
        <w:t xml:space="preserve">ttenuator position is unknown and no model can be supplied, the </w:t>
      </w:r>
      <w:r w:rsidR="00765021" w:rsidRPr="00734691">
        <w:t>A</w:t>
      </w:r>
      <w:r w:rsidR="00042E51" w:rsidRPr="00734691">
        <w:t>ttenuator is assumed to cover the complete Field of View of the X-Ray beam.</w:t>
      </w:r>
    </w:p>
    <w:p w14:paraId="530E437B" w14:textId="42236A1B" w:rsidR="00B125A3" w:rsidRPr="00734691" w:rsidRDefault="00D50357" w:rsidP="00907D74">
      <w:pPr>
        <w:pStyle w:val="Heading3"/>
      </w:pPr>
      <w:bookmarkStart w:id="98" w:name="_Toc219295286"/>
      <w:r w:rsidRPr="00734691">
        <w:t>ZZZZZ.4.8</w:t>
      </w:r>
      <w:r w:rsidR="00AB55BE" w:rsidRPr="00734691">
        <w:t> </w:t>
      </w:r>
      <w:r w:rsidR="00DB0E79" w:rsidRPr="00734691">
        <w:rPr>
          <w:color w:val="0D0D0D" w:themeColor="text1" w:themeTint="F2"/>
        </w:rPr>
        <w:t xml:space="preserve">Encoding of </w:t>
      </w:r>
      <w:r w:rsidR="00AB55BE" w:rsidRPr="00734691">
        <w:rPr>
          <w:color w:val="0D0D0D" w:themeColor="text1" w:themeTint="F2"/>
        </w:rPr>
        <w:t xml:space="preserve">Pulse </w:t>
      </w:r>
      <w:r w:rsidR="00316932" w:rsidRPr="00734691">
        <w:t>R</w:t>
      </w:r>
      <w:r w:rsidR="00AB55BE" w:rsidRPr="00734691">
        <w:t xml:space="preserve">ate </w:t>
      </w:r>
      <w:r w:rsidR="00316932" w:rsidRPr="00734691">
        <w:t>and</w:t>
      </w:r>
      <w:r w:rsidR="00AB55BE" w:rsidRPr="00734691">
        <w:t xml:space="preserve"> </w:t>
      </w:r>
      <w:r w:rsidR="00316932" w:rsidRPr="00734691">
        <w:t>N</w:t>
      </w:r>
      <w:r w:rsidR="00AB55BE" w:rsidRPr="00734691">
        <w:t xml:space="preserve">umber of </w:t>
      </w:r>
      <w:r w:rsidR="00316932" w:rsidRPr="00734691">
        <w:t>P</w:t>
      </w:r>
      <w:r w:rsidR="00AB55BE" w:rsidRPr="00734691">
        <w:t xml:space="preserve">ulses in </w:t>
      </w:r>
      <w:r w:rsidR="003A4FDD" w:rsidRPr="00734691">
        <w:t xml:space="preserve">Fluoroscopy and </w:t>
      </w:r>
      <w:r w:rsidR="00316932" w:rsidRPr="00734691">
        <w:t>Angiograph</w:t>
      </w:r>
      <w:r w:rsidR="003A4FDD" w:rsidRPr="00734691">
        <w:t>y</w:t>
      </w:r>
      <w:bookmarkEnd w:id="98"/>
    </w:p>
    <w:p w14:paraId="07ADE7E4" w14:textId="621371F2" w:rsidR="00086528" w:rsidRPr="00734691" w:rsidRDefault="00D877AF" w:rsidP="00907D74">
      <w:r w:rsidRPr="00734691">
        <w:t xml:space="preserve">Traditional </w:t>
      </w:r>
      <w:r w:rsidR="006E6F12" w:rsidRPr="00734691">
        <w:t>RDSR</w:t>
      </w:r>
      <w:r w:rsidRPr="00734691">
        <w:t xml:space="preserve"> require</w:t>
      </w:r>
      <w:r w:rsidR="003A55D9" w:rsidRPr="00734691">
        <w:t>s</w:t>
      </w:r>
      <w:r w:rsidRPr="00734691">
        <w:t xml:space="preserve"> </w:t>
      </w:r>
      <w:r w:rsidR="003A55D9" w:rsidRPr="00734691">
        <w:t>a</w:t>
      </w:r>
      <w:r w:rsidRPr="00734691">
        <w:t xml:space="preserve"> single pulse rate </w:t>
      </w:r>
      <w:r w:rsidR="003A55D9" w:rsidRPr="00734691">
        <w:t xml:space="preserve">value </w:t>
      </w:r>
      <w:r w:rsidRPr="00734691">
        <w:t>in fluoroscopy Irradiation Events if the fluoro mode is provided and equals “Pulsed”</w:t>
      </w:r>
      <w:r w:rsidR="00101AD1" w:rsidRPr="00734691">
        <w:t>.</w:t>
      </w:r>
      <w:r w:rsidRPr="00734691">
        <w:t xml:space="preserve"> </w:t>
      </w:r>
      <w:r w:rsidR="00101AD1" w:rsidRPr="00734691">
        <w:t>P</w:t>
      </w:r>
      <w:r w:rsidRPr="00734691">
        <w:t xml:space="preserve">ulse rate </w:t>
      </w:r>
      <w:r w:rsidR="00101AD1" w:rsidRPr="00734691">
        <w:t>is not supported for</w:t>
      </w:r>
      <w:r w:rsidRPr="00734691">
        <w:t xml:space="preserve"> acquisition </w:t>
      </w:r>
      <w:r w:rsidR="00101AD1" w:rsidRPr="00734691">
        <w:t>Irradiation E</w:t>
      </w:r>
      <w:r w:rsidRPr="00734691">
        <w:t xml:space="preserve">vents. </w:t>
      </w:r>
    </w:p>
    <w:p w14:paraId="524268DF" w14:textId="276FFEF5" w:rsidR="00D877AF" w:rsidRPr="00734691" w:rsidRDefault="00D877AF" w:rsidP="00907D74">
      <w:r w:rsidRPr="00734691">
        <w:t xml:space="preserve">Enhanced RDSR </w:t>
      </w:r>
      <w:r w:rsidR="00411086" w:rsidRPr="00734691">
        <w:t>supports</w:t>
      </w:r>
      <w:r w:rsidRPr="00734691">
        <w:t xml:space="preserve"> pulse rate </w:t>
      </w:r>
      <w:r w:rsidR="00101AD1" w:rsidRPr="00734691">
        <w:t xml:space="preserve">for both types </w:t>
      </w:r>
      <w:r w:rsidRPr="00734691">
        <w:t>of Irradiation Event</w:t>
      </w:r>
      <w:r w:rsidR="00101AD1" w:rsidRPr="00734691">
        <w:t>s</w:t>
      </w:r>
      <w:r w:rsidR="00086528" w:rsidRPr="00734691">
        <w:t>. M</w:t>
      </w:r>
      <w:r w:rsidRPr="00734691">
        <w:t xml:space="preserve">ultiple values of pulse rate can be provided for </w:t>
      </w:r>
      <w:r w:rsidR="0016365E" w:rsidRPr="00734691">
        <w:t>a given</w:t>
      </w:r>
      <w:r w:rsidRPr="00734691">
        <w:t xml:space="preserve"> Irradiation Event</w:t>
      </w:r>
      <w:r w:rsidR="005374AC" w:rsidRPr="00734691">
        <w:t xml:space="preserve"> when the pulse rate changes during an Irradiation Event</w:t>
      </w:r>
      <w:r w:rsidRPr="00734691">
        <w:t>.</w:t>
      </w:r>
    </w:p>
    <w:p w14:paraId="35C16FBD" w14:textId="1411D18F" w:rsidR="00306B19" w:rsidRPr="00734691" w:rsidRDefault="00D50357" w:rsidP="00907D74">
      <w:pPr>
        <w:pStyle w:val="Heading4"/>
      </w:pPr>
      <w:bookmarkStart w:id="99" w:name="_Toc219295287"/>
      <w:r w:rsidRPr="00734691">
        <w:t>ZZZZZ.4.8</w:t>
      </w:r>
      <w:r w:rsidR="00306B19" w:rsidRPr="00734691">
        <w:t>.1 Traditional RDSR</w:t>
      </w:r>
      <w:bookmarkEnd w:id="99"/>
    </w:p>
    <w:p w14:paraId="6153FEA5" w14:textId="339C9113" w:rsidR="009A5913" w:rsidRPr="00734691" w:rsidRDefault="00DA7055" w:rsidP="00907D74">
      <w:r w:rsidRPr="00734691">
        <w:t>In th</w:t>
      </w:r>
      <w:r w:rsidR="00636E97" w:rsidRPr="00734691">
        <w:t>e</w:t>
      </w:r>
      <w:r w:rsidRPr="00734691">
        <w:t xml:space="preserve"> Traditional RDSR, the pulse rate and number of pulses are </w:t>
      </w:r>
      <w:r w:rsidR="00477B4B" w:rsidRPr="00734691">
        <w:t xml:space="preserve">encoded </w:t>
      </w:r>
      <w:r w:rsidRPr="00734691">
        <w:t xml:space="preserve">in </w:t>
      </w:r>
      <w:r w:rsidR="003A4FDD" w:rsidRPr="00734691">
        <w:rPr>
          <w:b/>
          <w:bCs/>
        </w:rPr>
        <w:t>TID 10003 Irradiation Event X-Ray Data</w:t>
      </w:r>
      <w:r w:rsidR="00C40A27" w:rsidRPr="00734691">
        <w:t xml:space="preserve"> and i</w:t>
      </w:r>
      <w:r w:rsidR="003A4FDD" w:rsidRPr="00734691">
        <w:t xml:space="preserve">n </w:t>
      </w:r>
      <w:r w:rsidR="003A4FDD" w:rsidRPr="00734691">
        <w:rPr>
          <w:b/>
          <w:bCs/>
        </w:rPr>
        <w:t>TID 10003B Irradiation Event X-Ray Source Data</w:t>
      </w:r>
      <w:r w:rsidRPr="00734691">
        <w:t xml:space="preserve">. The </w:t>
      </w:r>
      <w:r w:rsidR="005374AC" w:rsidRPr="00734691">
        <w:t xml:space="preserve">encoding </w:t>
      </w:r>
      <w:r w:rsidRPr="00734691">
        <w:t>requirements depend on the type of Irra</w:t>
      </w:r>
      <w:r w:rsidR="007E7348" w:rsidRPr="00734691">
        <w:t>d</w:t>
      </w:r>
      <w:r w:rsidRPr="00734691">
        <w:t>iation Event (i.e.</w:t>
      </w:r>
      <w:r w:rsidR="00FE714B" w:rsidRPr="00734691">
        <w:t>,</w:t>
      </w:r>
      <w:r w:rsidRPr="00734691">
        <w:t xml:space="preserve"> Fluoroscopy or Acquisition) as well as the fluoro mode (i.e.</w:t>
      </w:r>
      <w:r w:rsidR="00FE714B" w:rsidRPr="00734691">
        <w:t>,</w:t>
      </w:r>
      <w:r w:rsidRPr="00734691">
        <w:t xml:space="preserve"> pulsed or continuous).</w:t>
      </w:r>
    </w:p>
    <w:p w14:paraId="4857F48D" w14:textId="58FADA18" w:rsidR="009A5913" w:rsidRPr="00734691" w:rsidRDefault="00CB0B9F" w:rsidP="00907D74">
      <w:r w:rsidRPr="00CB0B9F">
        <w:t xml:space="preserve">Table ZZZZZ.4.8.1-1 </w:t>
      </w:r>
      <w:r w:rsidR="00F45798" w:rsidRPr="00734691">
        <w:t>shows an e</w:t>
      </w:r>
      <w:r w:rsidR="003E7AC2" w:rsidRPr="00734691">
        <w:t>xample</w:t>
      </w:r>
      <w:r w:rsidR="003A4FDD" w:rsidRPr="00734691">
        <w:t xml:space="preserve"> pulsed </w:t>
      </w:r>
      <w:r w:rsidR="003E7AC2" w:rsidRPr="00734691">
        <w:t>Fluoroscopy Irradiation Event</w:t>
      </w:r>
      <w:r w:rsidR="003A4FDD" w:rsidRPr="00734691">
        <w:t xml:space="preserve"> of </w:t>
      </w:r>
      <w:r w:rsidR="008B2C5A" w:rsidRPr="00734691">
        <w:t>4 seconds</w:t>
      </w:r>
      <w:r w:rsidR="003A4FDD" w:rsidRPr="00734691">
        <w:t xml:space="preserve"> at 7.5 pulses per second</w:t>
      </w:r>
      <w:r w:rsidR="00E32CEE" w:rsidRPr="00734691">
        <w:t>.</w:t>
      </w:r>
      <w:r w:rsidR="003E7AC2" w:rsidRPr="00734691">
        <w:t xml:space="preserve"> </w:t>
      </w:r>
      <w:r w:rsidR="001033DD" w:rsidRPr="00734691">
        <w:t>I</w:t>
      </w:r>
      <w:r w:rsidR="00477B4B" w:rsidRPr="00734691">
        <w:t xml:space="preserve">n this case </w:t>
      </w:r>
      <w:r w:rsidR="003A4FDD" w:rsidRPr="00734691">
        <w:t>the pulse rate and the number of pulses</w:t>
      </w:r>
      <w:r w:rsidR="00477B4B" w:rsidRPr="00734691">
        <w:t xml:space="preserve"> are required</w:t>
      </w:r>
      <w:r w:rsidR="003A4FDD" w:rsidRPr="00734691">
        <w:t>.</w:t>
      </w:r>
    </w:p>
    <w:p w14:paraId="1BC55524" w14:textId="7388C516" w:rsidR="00983F19" w:rsidRPr="00734691" w:rsidRDefault="00983F19" w:rsidP="00FD208F">
      <w:pPr>
        <w:pStyle w:val="TableLabel"/>
      </w:pPr>
      <w:r w:rsidRPr="00734691">
        <w:t xml:space="preserve">Table </w:t>
      </w:r>
      <w:r w:rsidR="00D50357" w:rsidRPr="00734691">
        <w:t>ZZZZZ.4.8</w:t>
      </w:r>
      <w:r w:rsidRPr="00734691">
        <w:t>.1-1</w:t>
      </w:r>
      <w:r w:rsidR="00EE65CD">
        <w:t>.</w:t>
      </w:r>
      <w:r w:rsidRPr="00734691">
        <w:t xml:space="preserve"> </w:t>
      </w:r>
      <w:r w:rsidR="00C82E02" w:rsidRPr="00734691">
        <w:t>Example o</w:t>
      </w:r>
      <w:r w:rsidR="00944A69" w:rsidRPr="00734691">
        <w:t xml:space="preserve">f </w:t>
      </w:r>
      <w:r w:rsidR="00C82E02" w:rsidRPr="00734691">
        <w:t>Pulsed Fluoroscopy Irradiation Event</w:t>
      </w:r>
    </w:p>
    <w:tbl>
      <w:tblPr>
        <w:tblW w:w="9239" w:type="dxa"/>
        <w:tblInd w:w="50" w:type="dxa"/>
        <w:tblLayout w:type="fixed"/>
        <w:tblCellMar>
          <w:left w:w="10" w:type="dxa"/>
          <w:right w:w="10" w:type="dxa"/>
        </w:tblCellMar>
        <w:tblLook w:val="04A0" w:firstRow="1" w:lastRow="0" w:firstColumn="1" w:lastColumn="0" w:noHBand="0" w:noVBand="1"/>
      </w:tblPr>
      <w:tblGrid>
        <w:gridCol w:w="4104"/>
        <w:gridCol w:w="3851"/>
        <w:gridCol w:w="1284"/>
      </w:tblGrid>
      <w:tr w:rsidR="003E7AC2" w:rsidRPr="00734691" w14:paraId="07D222D5" w14:textId="77777777" w:rsidTr="00433040">
        <w:trPr>
          <w:trHeight w:val="144"/>
          <w:tblHeader/>
        </w:trPr>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037DFEDC" w14:textId="77777777" w:rsidR="003E7AC2" w:rsidRPr="00734691" w:rsidRDefault="003E7AC2" w:rsidP="00907D74">
            <w:r w:rsidRPr="00734691">
              <w:t>Code Meaning of Concept Name</w:t>
            </w:r>
          </w:p>
        </w:tc>
        <w:tc>
          <w:tcPr>
            <w:tcW w:w="3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13A6E736" w14:textId="77777777" w:rsidR="003E7AC2" w:rsidRPr="00734691" w:rsidRDefault="003E7AC2" w:rsidP="00907D74">
            <w:r w:rsidRPr="00734691">
              <w:t>Code or Example Value</w:t>
            </w:r>
          </w:p>
        </w:tc>
        <w:tc>
          <w:tcPr>
            <w:tcW w:w="128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0500B952" w14:textId="77777777" w:rsidR="003E7AC2" w:rsidRPr="00734691" w:rsidRDefault="003E7AC2" w:rsidP="00907D74">
            <w:r w:rsidRPr="00734691">
              <w:t>TID</w:t>
            </w:r>
          </w:p>
        </w:tc>
      </w:tr>
      <w:tr w:rsidR="003E7AC2" w:rsidRPr="00734691" w14:paraId="31DF1EB4" w14:textId="77777777" w:rsidTr="00433040">
        <w:trPr>
          <w:trHeight w:val="210"/>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D87E321" w14:textId="67C1EC8C" w:rsidR="003E7AC2" w:rsidRPr="00734691" w:rsidRDefault="008C2DDA" w:rsidP="00907D74">
            <w:pPr>
              <w:rPr>
                <w:lang w:eastAsia="fr-FR"/>
              </w:rPr>
            </w:pPr>
            <w:r w:rsidRPr="00734691">
              <w:rPr>
                <w:lang w:eastAsia="fr-FR"/>
              </w:rPr>
              <w:t>(</w:t>
            </w:r>
            <w:r w:rsidR="003E7AC2" w:rsidRPr="00734691">
              <w:rPr>
                <w:lang w:eastAsia="fr-FR"/>
              </w:rPr>
              <w:t xml:space="preserve">113721, DCM, </w:t>
            </w:r>
            <w:r w:rsidR="001033DD" w:rsidRPr="00734691">
              <w:rPr>
                <w:lang w:eastAsia="fr-FR"/>
              </w:rPr>
              <w:t>“</w:t>
            </w:r>
            <w:r w:rsidR="003E7AC2" w:rsidRPr="00734691">
              <w:rPr>
                <w:lang w:eastAsia="fr-FR"/>
              </w:rPr>
              <w:t>Irradiation Event Type</w:t>
            </w:r>
            <w:r w:rsidR="001033DD" w:rsidRPr="00734691">
              <w:rPr>
                <w:lang w:eastAsia="fr-FR"/>
              </w:rPr>
              <w:t>”</w:t>
            </w:r>
            <w:r w:rsidR="003E7AC2" w:rsidRPr="00734691">
              <w:rPr>
                <w:lang w:eastAsia="fr-FR"/>
              </w:rPr>
              <w:t>)</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1214A06" w14:textId="176AB8B4" w:rsidR="003E7AC2" w:rsidRPr="00734691" w:rsidRDefault="003E7AC2" w:rsidP="00907D74">
            <w:pPr>
              <w:rPr>
                <w:lang w:eastAsia="fr-FR"/>
              </w:rPr>
            </w:pPr>
            <w:r w:rsidRPr="00734691">
              <w:rPr>
                <w:lang w:eastAsia="fr-FR"/>
              </w:rPr>
              <w:t xml:space="preserve">(44491008, SCT, </w:t>
            </w:r>
            <w:r w:rsidR="001033DD" w:rsidRPr="00734691">
              <w:rPr>
                <w:lang w:eastAsia="fr-FR"/>
              </w:rPr>
              <w:t>“</w:t>
            </w:r>
            <w:r w:rsidRPr="00734691">
              <w:rPr>
                <w:b/>
                <w:lang w:eastAsia="fr-FR"/>
              </w:rPr>
              <w:t>Fluoroscopy</w:t>
            </w:r>
            <w:r w:rsidR="001033DD" w:rsidRPr="00734691">
              <w:rPr>
                <w:lang w:eastAsia="fr-FR"/>
              </w:rPr>
              <w:t>”</w:t>
            </w:r>
            <w:r w:rsidRPr="00734691">
              <w:rPr>
                <w:lang w:eastAsia="fr-FR"/>
              </w:rPr>
              <w:t>)</w:t>
            </w:r>
          </w:p>
        </w:tc>
        <w:tc>
          <w:tcPr>
            <w:tcW w:w="1284"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45218459" w14:textId="1ABF3FD2" w:rsidR="003E7AC2" w:rsidRPr="00734691" w:rsidRDefault="003E7AC2" w:rsidP="00907D74">
            <w:pPr>
              <w:rPr>
                <w:lang w:eastAsia="fr-FR"/>
              </w:rPr>
            </w:pPr>
            <w:r w:rsidRPr="00734691">
              <w:rPr>
                <w:lang w:eastAsia="fr-FR"/>
              </w:rPr>
              <w:t>TID 10003</w:t>
            </w:r>
          </w:p>
        </w:tc>
      </w:tr>
      <w:tr w:rsidR="003E7AC2" w:rsidRPr="00734691" w14:paraId="679B5AF4"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7F24981" w14:textId="159C9652" w:rsidR="003E7AC2" w:rsidRPr="00734691" w:rsidRDefault="008C2DDA" w:rsidP="00907D74">
            <w:pPr>
              <w:rPr>
                <w:lang w:eastAsia="fr-FR"/>
              </w:rPr>
            </w:pPr>
            <w:r w:rsidRPr="00734691">
              <w:rPr>
                <w:lang w:eastAsia="fr-FR"/>
              </w:rPr>
              <w:t>(</w:t>
            </w:r>
            <w:r w:rsidR="003E7AC2" w:rsidRPr="00734691">
              <w:rPr>
                <w:lang w:eastAsia="fr-FR"/>
              </w:rPr>
              <w:t xml:space="preserve">113732, DCM, </w:t>
            </w:r>
            <w:r w:rsidR="001033DD" w:rsidRPr="00734691">
              <w:rPr>
                <w:lang w:eastAsia="fr-FR"/>
              </w:rPr>
              <w:t>“</w:t>
            </w:r>
            <w:r w:rsidR="003E7AC2" w:rsidRPr="00734691">
              <w:rPr>
                <w:lang w:eastAsia="fr-FR"/>
              </w:rPr>
              <w:t>Fluoro Mode</w:t>
            </w:r>
            <w:r w:rsidR="001033DD" w:rsidRPr="00734691">
              <w:rPr>
                <w:lang w:eastAsia="fr-FR"/>
              </w:rPr>
              <w:t>”</w:t>
            </w:r>
            <w:r w:rsidR="003E7AC2" w:rsidRPr="00734691">
              <w:rPr>
                <w:lang w:eastAsia="fr-FR"/>
              </w:rPr>
              <w:t>)</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FA86BE" w14:textId="216E8C66" w:rsidR="003E7AC2" w:rsidRPr="00734691" w:rsidRDefault="003E7AC2" w:rsidP="00907D74">
            <w:pPr>
              <w:rPr>
                <w:lang w:eastAsia="fr-FR"/>
              </w:rPr>
            </w:pPr>
            <w:r w:rsidRPr="00734691">
              <w:rPr>
                <w:lang w:eastAsia="fr-FR"/>
              </w:rPr>
              <w:t>(113631, DCM, “</w:t>
            </w:r>
            <w:r w:rsidRPr="00734691">
              <w:rPr>
                <w:b/>
                <w:bCs/>
                <w:lang w:eastAsia="fr-FR"/>
              </w:rPr>
              <w:t>Pulsed</w:t>
            </w:r>
            <w:r w:rsidRPr="00734691">
              <w:rPr>
                <w:lang w:eastAsia="fr-FR"/>
              </w:rPr>
              <w:t>”)</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A101FA8" w14:textId="35DF55E5" w:rsidR="003E7AC2" w:rsidRPr="00734691" w:rsidRDefault="003E7AC2" w:rsidP="00907D74">
            <w:pPr>
              <w:rPr>
                <w:lang w:eastAsia="fr-FR"/>
              </w:rPr>
            </w:pPr>
            <w:r w:rsidRPr="00734691">
              <w:rPr>
                <w:lang w:eastAsia="fr-FR"/>
              </w:rPr>
              <w:t>TID 10003B</w:t>
            </w:r>
          </w:p>
        </w:tc>
      </w:tr>
      <w:tr w:rsidR="003E7AC2" w:rsidRPr="00734691" w14:paraId="2204B333"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3627F0A" w14:textId="333F8B00" w:rsidR="003E7AC2" w:rsidRPr="00734691" w:rsidRDefault="008C2DDA" w:rsidP="00907D74">
            <w:pPr>
              <w:rPr>
                <w:lang w:eastAsia="fr-FR"/>
              </w:rPr>
            </w:pPr>
            <w:r w:rsidRPr="00734691">
              <w:rPr>
                <w:lang w:eastAsia="fr-FR"/>
              </w:rPr>
              <w:t>(</w:t>
            </w:r>
            <w:r w:rsidR="003E7AC2" w:rsidRPr="00734691">
              <w:rPr>
                <w:lang w:eastAsia="fr-FR"/>
              </w:rPr>
              <w:t xml:space="preserve">113791, DCM, </w:t>
            </w:r>
            <w:r w:rsidR="001033DD" w:rsidRPr="00734691">
              <w:rPr>
                <w:lang w:eastAsia="fr-FR"/>
              </w:rPr>
              <w:t>“</w:t>
            </w:r>
            <w:r w:rsidR="003E7AC2" w:rsidRPr="00734691">
              <w:rPr>
                <w:lang w:eastAsia="fr-FR"/>
              </w:rPr>
              <w:t>Pulse Rate</w:t>
            </w:r>
            <w:r w:rsidR="001033DD" w:rsidRPr="00734691">
              <w:rPr>
                <w:lang w:eastAsia="fr-FR"/>
              </w:rPr>
              <w:t>”</w:t>
            </w:r>
            <w:r w:rsidR="003E7AC2" w:rsidRPr="00734691">
              <w:rPr>
                <w:lang w:eastAsia="fr-FR"/>
              </w:rPr>
              <w:t>)</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B0532F" w14:textId="6C9C5049" w:rsidR="003E7AC2" w:rsidRPr="00734691" w:rsidRDefault="003E7AC2" w:rsidP="00907D74">
            <w:pPr>
              <w:rPr>
                <w:lang w:eastAsia="fr-FR"/>
              </w:rPr>
            </w:pPr>
            <w:r w:rsidRPr="00734691">
              <w:rPr>
                <w:b/>
                <w:i/>
                <w:iCs/>
                <w:color w:val="7030A0"/>
                <w:lang w:eastAsia="fr-FR"/>
              </w:rPr>
              <w:t>7.5</w:t>
            </w:r>
            <w:r w:rsidRPr="00734691">
              <w:rPr>
                <w:lang w:eastAsia="fr-FR"/>
              </w:rPr>
              <w:t xml:space="preserve"> pulse/s</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7426E4" w14:textId="07B7EBD7" w:rsidR="003E7AC2" w:rsidRPr="00734691" w:rsidRDefault="003E7AC2" w:rsidP="00907D74">
            <w:pPr>
              <w:rPr>
                <w:lang w:eastAsia="fr-FR"/>
              </w:rPr>
            </w:pPr>
            <w:r w:rsidRPr="00734691">
              <w:rPr>
                <w:lang w:eastAsia="fr-FR"/>
              </w:rPr>
              <w:t>TID 10003B</w:t>
            </w:r>
          </w:p>
        </w:tc>
      </w:tr>
      <w:tr w:rsidR="003E7AC2" w:rsidRPr="00734691" w14:paraId="39FCCC9C"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4357A0F" w14:textId="27C45638" w:rsidR="003E7AC2" w:rsidRPr="00734691" w:rsidRDefault="008C2DDA" w:rsidP="00907D74">
            <w:pPr>
              <w:rPr>
                <w:lang w:eastAsia="fr-FR"/>
              </w:rPr>
            </w:pPr>
            <w:r w:rsidRPr="00734691">
              <w:rPr>
                <w:lang w:eastAsia="fr-FR"/>
              </w:rPr>
              <w:t>(</w:t>
            </w:r>
            <w:r w:rsidR="003E7AC2" w:rsidRPr="00734691">
              <w:rPr>
                <w:lang w:eastAsia="fr-FR"/>
              </w:rPr>
              <w:t xml:space="preserve">113768, DCM, </w:t>
            </w:r>
            <w:r w:rsidR="001033DD" w:rsidRPr="00734691">
              <w:rPr>
                <w:lang w:eastAsia="fr-FR"/>
              </w:rPr>
              <w:t>“</w:t>
            </w:r>
            <w:r w:rsidR="003E7AC2" w:rsidRPr="00734691">
              <w:rPr>
                <w:lang w:eastAsia="fr-FR"/>
              </w:rPr>
              <w:t>Number of Pulses</w:t>
            </w:r>
            <w:r w:rsidR="001033DD" w:rsidRPr="00734691">
              <w:rPr>
                <w:lang w:eastAsia="fr-FR"/>
              </w:rPr>
              <w:t>”</w:t>
            </w:r>
            <w:r w:rsidR="003E7AC2" w:rsidRPr="00734691">
              <w:rPr>
                <w:lang w:eastAsia="fr-FR"/>
              </w:rPr>
              <w:t>)</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2985BC8" w14:textId="233DA97C" w:rsidR="003E7AC2" w:rsidRPr="00734691" w:rsidRDefault="003E7AC2" w:rsidP="00907D74">
            <w:pPr>
              <w:rPr>
                <w:color w:val="000000"/>
                <w:lang w:eastAsia="fr-FR"/>
              </w:rPr>
            </w:pPr>
            <w:r w:rsidRPr="00734691">
              <w:rPr>
                <w:lang w:eastAsia="fr-FR"/>
              </w:rPr>
              <w:t>30</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A05C254" w14:textId="62F90EC1" w:rsidR="003E7AC2" w:rsidRPr="00734691" w:rsidRDefault="003E7AC2" w:rsidP="00907D74">
            <w:pPr>
              <w:rPr>
                <w:lang w:eastAsia="fr-FR"/>
              </w:rPr>
            </w:pPr>
            <w:r w:rsidRPr="00734691">
              <w:rPr>
                <w:lang w:eastAsia="fr-FR"/>
              </w:rPr>
              <w:t>TID 10003B</w:t>
            </w:r>
          </w:p>
        </w:tc>
      </w:tr>
      <w:tr w:rsidR="008B2C5A" w:rsidRPr="00734691" w14:paraId="5CCCB03C"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39E7817" w14:textId="54323A6D" w:rsidR="008B2C5A" w:rsidRPr="00734691" w:rsidRDefault="00733F37" w:rsidP="00907D74">
            <w:pPr>
              <w:rPr>
                <w:highlight w:val="yellow"/>
                <w:lang w:eastAsia="fr-FR"/>
              </w:rPr>
            </w:pPr>
            <w:r w:rsidRPr="00734691">
              <w:rPr>
                <w:lang w:eastAsia="fr-FR"/>
              </w:rPr>
              <w:t>(113742, DCM, "Irradiation Duration")</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171B9A3" w14:textId="57464A07" w:rsidR="008B2C5A" w:rsidRPr="00734691" w:rsidRDefault="008B2C5A" w:rsidP="00907D74">
            <w:pPr>
              <w:rPr>
                <w:highlight w:val="yellow"/>
                <w:lang w:eastAsia="fr-FR"/>
              </w:rPr>
            </w:pPr>
            <w:r w:rsidRPr="00734691">
              <w:rPr>
                <w:lang w:eastAsia="fr-FR"/>
              </w:rPr>
              <w:t xml:space="preserve">4 </w:t>
            </w:r>
            <w:r w:rsidRPr="00734691">
              <w:rPr>
                <w:color w:val="000000"/>
                <w:lang w:eastAsia="fr-FR"/>
              </w:rPr>
              <w:t>s</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2EB6D4B" w14:textId="194B3F8E" w:rsidR="008B2C5A" w:rsidRPr="00734691" w:rsidRDefault="00733F37" w:rsidP="00907D74">
            <w:pPr>
              <w:rPr>
                <w:lang w:eastAsia="fr-FR"/>
              </w:rPr>
            </w:pPr>
            <w:r w:rsidRPr="00734691">
              <w:rPr>
                <w:lang w:eastAsia="fr-FR"/>
              </w:rPr>
              <w:t>TID 10003B</w:t>
            </w:r>
          </w:p>
        </w:tc>
      </w:tr>
    </w:tbl>
    <w:p w14:paraId="32A0FFC7" w14:textId="77777777" w:rsidR="003A4FDD" w:rsidRPr="00734691" w:rsidRDefault="003A4FDD" w:rsidP="00907D74"/>
    <w:p w14:paraId="7EB8764E" w14:textId="54B2F33F" w:rsidR="00CF71B5" w:rsidRPr="00734691" w:rsidRDefault="00CF71B5" w:rsidP="00907D74">
      <w:r w:rsidRPr="00734691">
        <w:t xml:space="preserve">Since it is not possible to encode several pulse rates in one Fluoroscopy Irradiation Event in the Traditional RDSR, it is </w:t>
      </w:r>
      <w:r w:rsidR="005D4E98" w:rsidRPr="00734691">
        <w:t>recommended</w:t>
      </w:r>
      <w:r w:rsidRPr="00734691">
        <w:t xml:space="preserve"> to encode an average pulse rate when the pulse rate is variable.</w:t>
      </w:r>
    </w:p>
    <w:p w14:paraId="658155CC" w14:textId="4CE5829B" w:rsidR="003A4FDD" w:rsidRPr="00734691" w:rsidRDefault="00CB0B9F" w:rsidP="00907D74">
      <w:r w:rsidRPr="00CB0B9F">
        <w:t xml:space="preserve">Table ZZZZZ.4.8.1-2 </w:t>
      </w:r>
      <w:r w:rsidR="00F45798" w:rsidRPr="00734691">
        <w:t xml:space="preserve">shows an example </w:t>
      </w:r>
      <w:r w:rsidR="003A4FDD" w:rsidRPr="00734691">
        <w:t xml:space="preserve">continuous Fluoroscopy Irradiation Event. </w:t>
      </w:r>
      <w:r w:rsidR="00574BE9" w:rsidRPr="00734691">
        <w:t xml:space="preserve">In this case the pulse rate and the number of pulses are not </w:t>
      </w:r>
      <w:r w:rsidR="00A57D8E" w:rsidRPr="00734691">
        <w:t>relevant</w:t>
      </w:r>
      <w:r w:rsidR="00574BE9" w:rsidRPr="00734691">
        <w:t>.</w:t>
      </w:r>
    </w:p>
    <w:p w14:paraId="7FF8C013" w14:textId="53D33B09" w:rsidR="00983F19" w:rsidRPr="00734691" w:rsidRDefault="00983F19" w:rsidP="00A332EC">
      <w:pPr>
        <w:pStyle w:val="TableLabel"/>
      </w:pPr>
      <w:r w:rsidRPr="00734691">
        <w:t xml:space="preserve">Table </w:t>
      </w:r>
      <w:r w:rsidR="00D50357" w:rsidRPr="00734691">
        <w:t>ZZZZZ.4.8</w:t>
      </w:r>
      <w:r w:rsidRPr="00734691">
        <w:t>.1-2</w:t>
      </w:r>
      <w:r w:rsidR="00EE65CD">
        <w:t>.</w:t>
      </w:r>
      <w:r w:rsidRPr="00734691">
        <w:t xml:space="preserve"> </w:t>
      </w:r>
      <w:r w:rsidR="00C82E02" w:rsidRPr="00734691">
        <w:t>Example Continuous Fluoroscopy Irradiation Event</w:t>
      </w:r>
    </w:p>
    <w:tbl>
      <w:tblPr>
        <w:tblW w:w="9239" w:type="dxa"/>
        <w:tblInd w:w="50" w:type="dxa"/>
        <w:tblLayout w:type="fixed"/>
        <w:tblCellMar>
          <w:left w:w="10" w:type="dxa"/>
          <w:right w:w="10" w:type="dxa"/>
        </w:tblCellMar>
        <w:tblLook w:val="04A0" w:firstRow="1" w:lastRow="0" w:firstColumn="1" w:lastColumn="0" w:noHBand="0" w:noVBand="1"/>
      </w:tblPr>
      <w:tblGrid>
        <w:gridCol w:w="4104"/>
        <w:gridCol w:w="3851"/>
        <w:gridCol w:w="1284"/>
      </w:tblGrid>
      <w:tr w:rsidR="003A4FDD" w:rsidRPr="00734691" w14:paraId="78E7774B" w14:textId="77777777" w:rsidTr="00433040">
        <w:trPr>
          <w:trHeight w:val="144"/>
          <w:tblHeader/>
        </w:trPr>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2DC57184" w14:textId="77777777" w:rsidR="003A4FDD" w:rsidRPr="00734691" w:rsidRDefault="003A4FDD" w:rsidP="00907D74">
            <w:r w:rsidRPr="00734691">
              <w:t>Code Meaning of Concept Name</w:t>
            </w:r>
          </w:p>
        </w:tc>
        <w:tc>
          <w:tcPr>
            <w:tcW w:w="3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0AA098D7" w14:textId="77777777" w:rsidR="003A4FDD" w:rsidRPr="00734691" w:rsidRDefault="003A4FDD" w:rsidP="00907D74">
            <w:r w:rsidRPr="00734691">
              <w:t>Code or Example Value</w:t>
            </w:r>
          </w:p>
        </w:tc>
        <w:tc>
          <w:tcPr>
            <w:tcW w:w="128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4E14394F" w14:textId="77777777" w:rsidR="003A4FDD" w:rsidRPr="00734691" w:rsidRDefault="003A4FDD" w:rsidP="00907D74">
            <w:r w:rsidRPr="00734691">
              <w:t>TID</w:t>
            </w:r>
          </w:p>
        </w:tc>
      </w:tr>
      <w:tr w:rsidR="003A4FDD" w:rsidRPr="00734691" w14:paraId="668686B4" w14:textId="77777777" w:rsidTr="00433040">
        <w:trPr>
          <w:trHeight w:val="210"/>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2D87227" w14:textId="302422EE" w:rsidR="003A4FDD" w:rsidRPr="00734691" w:rsidRDefault="008C2DDA" w:rsidP="00907D74">
            <w:pPr>
              <w:rPr>
                <w:lang w:eastAsia="fr-FR"/>
              </w:rPr>
            </w:pPr>
            <w:r w:rsidRPr="00734691">
              <w:rPr>
                <w:lang w:eastAsia="fr-FR"/>
              </w:rPr>
              <w:t>(</w:t>
            </w:r>
            <w:r w:rsidR="003A4FDD" w:rsidRPr="00734691">
              <w:rPr>
                <w:lang w:eastAsia="fr-FR"/>
              </w:rPr>
              <w:t>113721, DCM, "Irradiation Event Type")</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4A03064" w14:textId="77777777" w:rsidR="003A4FDD" w:rsidRPr="00734691" w:rsidRDefault="003A4FDD" w:rsidP="00907D74">
            <w:pPr>
              <w:rPr>
                <w:lang w:eastAsia="fr-FR"/>
              </w:rPr>
            </w:pPr>
            <w:r w:rsidRPr="00734691">
              <w:rPr>
                <w:lang w:eastAsia="fr-FR"/>
              </w:rPr>
              <w:t>(44491008, SCT, "</w:t>
            </w:r>
            <w:r w:rsidRPr="00734691">
              <w:rPr>
                <w:b/>
                <w:lang w:eastAsia="fr-FR"/>
              </w:rPr>
              <w:t>Fluoroscopy</w:t>
            </w:r>
            <w:r w:rsidRPr="00734691">
              <w:rPr>
                <w:lang w:eastAsia="fr-FR"/>
              </w:rPr>
              <w:t>")</w:t>
            </w:r>
          </w:p>
        </w:tc>
        <w:tc>
          <w:tcPr>
            <w:tcW w:w="1284"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306D2739" w14:textId="2703F927" w:rsidR="003A4FDD" w:rsidRPr="00734691" w:rsidRDefault="003A4FDD" w:rsidP="00907D74">
            <w:pPr>
              <w:rPr>
                <w:lang w:eastAsia="fr-FR"/>
              </w:rPr>
            </w:pPr>
            <w:r w:rsidRPr="00734691">
              <w:rPr>
                <w:lang w:eastAsia="fr-FR"/>
              </w:rPr>
              <w:t>TID 10003</w:t>
            </w:r>
          </w:p>
        </w:tc>
      </w:tr>
      <w:tr w:rsidR="003A4FDD" w:rsidRPr="00734691" w14:paraId="414D8E74"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EA8ECA" w14:textId="755CD6BB" w:rsidR="003A4FDD" w:rsidRPr="00734691" w:rsidRDefault="008C2DDA" w:rsidP="00907D74">
            <w:pPr>
              <w:rPr>
                <w:lang w:eastAsia="fr-FR"/>
              </w:rPr>
            </w:pPr>
            <w:r w:rsidRPr="00734691">
              <w:rPr>
                <w:lang w:eastAsia="fr-FR"/>
              </w:rPr>
              <w:lastRenderedPageBreak/>
              <w:t>(</w:t>
            </w:r>
            <w:r w:rsidR="003A4FDD" w:rsidRPr="00734691">
              <w:rPr>
                <w:lang w:eastAsia="fr-FR"/>
              </w:rPr>
              <w:t>113732, DCM, "Fluoro Mode")</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74CEB3" w14:textId="6602C69B" w:rsidR="003A4FDD" w:rsidRPr="00734691" w:rsidRDefault="003A4FDD" w:rsidP="00907D74">
            <w:pPr>
              <w:rPr>
                <w:lang w:eastAsia="fr-FR"/>
              </w:rPr>
            </w:pPr>
            <w:r w:rsidRPr="00734691">
              <w:rPr>
                <w:lang w:eastAsia="fr-FR"/>
              </w:rPr>
              <w:t>(113630, DCM, “</w:t>
            </w:r>
            <w:r w:rsidRPr="00734691">
              <w:rPr>
                <w:b/>
                <w:bCs/>
                <w:lang w:eastAsia="fr-FR"/>
              </w:rPr>
              <w:t>Continuous</w:t>
            </w:r>
            <w:r w:rsidRPr="00734691">
              <w:rPr>
                <w:lang w:eastAsia="fr-FR"/>
              </w:rPr>
              <w:t>”)</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22A7168" w14:textId="2B78E808" w:rsidR="003A4FDD" w:rsidRPr="00734691" w:rsidRDefault="003A4FDD" w:rsidP="00907D74">
            <w:pPr>
              <w:rPr>
                <w:lang w:eastAsia="fr-FR"/>
              </w:rPr>
            </w:pPr>
            <w:r w:rsidRPr="00734691">
              <w:rPr>
                <w:lang w:eastAsia="fr-FR"/>
              </w:rPr>
              <w:t>TID 10003B</w:t>
            </w:r>
          </w:p>
        </w:tc>
      </w:tr>
    </w:tbl>
    <w:p w14:paraId="6E7672DD" w14:textId="3AF9C675" w:rsidR="009A5913" w:rsidRPr="00734691" w:rsidRDefault="009A5913" w:rsidP="00907D74"/>
    <w:p w14:paraId="11F09A18" w14:textId="20EE123D" w:rsidR="003A4FDD" w:rsidRPr="00734691" w:rsidRDefault="00CB0B9F" w:rsidP="00907D74">
      <w:r w:rsidRPr="00CB0B9F">
        <w:t xml:space="preserve">Table ZZZZZ.4.8.1-3 </w:t>
      </w:r>
      <w:r w:rsidR="00F45798" w:rsidRPr="00734691">
        <w:t xml:space="preserve">shows an example </w:t>
      </w:r>
      <w:r w:rsidR="00C40A27" w:rsidRPr="00734691">
        <w:t>s</w:t>
      </w:r>
      <w:r w:rsidR="003A4FDD" w:rsidRPr="00734691">
        <w:t>tationary Acquisition Irradiation Event of 5 seconds at 30 pulses per second</w:t>
      </w:r>
      <w:r w:rsidR="003B4EF4" w:rsidRPr="00734691">
        <w:t>.</w:t>
      </w:r>
      <w:r w:rsidR="003A4FDD" w:rsidRPr="00734691">
        <w:t xml:space="preserve"> </w:t>
      </w:r>
      <w:r w:rsidR="00E41772" w:rsidRPr="00734691">
        <w:t xml:space="preserve">In this case the number of pulses </w:t>
      </w:r>
      <w:r w:rsidR="003B4EF4" w:rsidRPr="00734691">
        <w:t>is</w:t>
      </w:r>
      <w:r w:rsidR="00E41772" w:rsidRPr="00734691">
        <w:t xml:space="preserve"> required, and fluoro mode and pulse rate are not permitted.</w:t>
      </w:r>
    </w:p>
    <w:p w14:paraId="346241B3" w14:textId="3CF9D281" w:rsidR="00983F19" w:rsidRPr="00734691" w:rsidRDefault="00983F19" w:rsidP="00F54770">
      <w:pPr>
        <w:pStyle w:val="TableLabel"/>
      </w:pPr>
      <w:r w:rsidRPr="00734691">
        <w:t xml:space="preserve">Table </w:t>
      </w:r>
      <w:r w:rsidR="00D50357" w:rsidRPr="00734691">
        <w:t>ZZZZZ.4.8</w:t>
      </w:r>
      <w:r w:rsidRPr="00734691">
        <w:t>.1-3</w:t>
      </w:r>
      <w:r w:rsidR="00EE65CD">
        <w:t>.</w:t>
      </w:r>
      <w:r w:rsidRPr="00734691">
        <w:t xml:space="preserve"> </w:t>
      </w:r>
      <w:r w:rsidR="00C82E02" w:rsidRPr="00734691">
        <w:t xml:space="preserve">Example </w:t>
      </w:r>
      <w:r w:rsidR="00750368" w:rsidRPr="00734691">
        <w:t xml:space="preserve">Stationary </w:t>
      </w:r>
      <w:r w:rsidR="00C82E02" w:rsidRPr="00734691">
        <w:t>Acquisition Irradiation Event</w:t>
      </w:r>
    </w:p>
    <w:tbl>
      <w:tblPr>
        <w:tblW w:w="9239" w:type="dxa"/>
        <w:tblInd w:w="50" w:type="dxa"/>
        <w:tblLayout w:type="fixed"/>
        <w:tblCellMar>
          <w:left w:w="10" w:type="dxa"/>
          <w:right w:w="10" w:type="dxa"/>
        </w:tblCellMar>
        <w:tblLook w:val="04A0" w:firstRow="1" w:lastRow="0" w:firstColumn="1" w:lastColumn="0" w:noHBand="0" w:noVBand="1"/>
      </w:tblPr>
      <w:tblGrid>
        <w:gridCol w:w="4104"/>
        <w:gridCol w:w="3851"/>
        <w:gridCol w:w="1284"/>
      </w:tblGrid>
      <w:tr w:rsidR="003A4FDD" w:rsidRPr="00734691" w14:paraId="0D427418" w14:textId="77777777" w:rsidTr="00433040">
        <w:trPr>
          <w:trHeight w:val="144"/>
          <w:tblHeader/>
        </w:trPr>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565444A3" w14:textId="77777777" w:rsidR="003A4FDD" w:rsidRPr="00734691" w:rsidRDefault="003A4FDD" w:rsidP="00907D74">
            <w:r w:rsidRPr="00734691">
              <w:t>Code Meaning of Concept Name</w:t>
            </w:r>
          </w:p>
        </w:tc>
        <w:tc>
          <w:tcPr>
            <w:tcW w:w="3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79DA0AB6" w14:textId="77777777" w:rsidR="003A4FDD" w:rsidRPr="00734691" w:rsidRDefault="003A4FDD" w:rsidP="00907D74">
            <w:r w:rsidRPr="00734691">
              <w:t>Code or Example Value</w:t>
            </w:r>
          </w:p>
        </w:tc>
        <w:tc>
          <w:tcPr>
            <w:tcW w:w="128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3CD9DEBB" w14:textId="77777777" w:rsidR="003A4FDD" w:rsidRPr="00734691" w:rsidRDefault="003A4FDD" w:rsidP="00907D74">
            <w:r w:rsidRPr="00734691">
              <w:t>TID</w:t>
            </w:r>
          </w:p>
        </w:tc>
      </w:tr>
      <w:tr w:rsidR="003A4FDD" w:rsidRPr="00734691" w14:paraId="46EFA443" w14:textId="77777777" w:rsidTr="00433040">
        <w:trPr>
          <w:trHeight w:val="210"/>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96C6D1F" w14:textId="7D2B8001" w:rsidR="003A4FDD" w:rsidRPr="00734691" w:rsidRDefault="008C2DDA" w:rsidP="00907D74">
            <w:pPr>
              <w:rPr>
                <w:lang w:eastAsia="fr-FR"/>
              </w:rPr>
            </w:pPr>
            <w:r w:rsidRPr="00734691">
              <w:rPr>
                <w:lang w:eastAsia="fr-FR"/>
              </w:rPr>
              <w:t>(</w:t>
            </w:r>
            <w:r w:rsidR="003A4FDD" w:rsidRPr="00734691">
              <w:rPr>
                <w:lang w:eastAsia="fr-FR"/>
              </w:rPr>
              <w:t>113721, DCM, "Irradiation Event Type")</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FA32523" w14:textId="11449846" w:rsidR="003A4FDD" w:rsidRPr="00734691" w:rsidRDefault="003A4FDD" w:rsidP="00907D74">
            <w:pPr>
              <w:rPr>
                <w:lang w:eastAsia="fr-FR"/>
              </w:rPr>
            </w:pPr>
            <w:r w:rsidRPr="00734691">
              <w:rPr>
                <w:lang w:eastAsia="fr-FR"/>
              </w:rPr>
              <w:t>(11361, DCM, “Stationary Acquisition”)</w:t>
            </w:r>
          </w:p>
        </w:tc>
        <w:tc>
          <w:tcPr>
            <w:tcW w:w="1284" w:type="dxa"/>
            <w:tcBorders>
              <w:top w:val="nil"/>
              <w:left w:val="single" w:sz="4" w:space="0" w:color="auto"/>
              <w:bottom w:val="single" w:sz="4" w:space="0" w:color="000000"/>
              <w:right w:val="single" w:sz="4" w:space="0" w:color="000000"/>
            </w:tcBorders>
            <w:tcMar>
              <w:top w:w="40" w:type="dxa"/>
              <w:left w:w="40" w:type="dxa"/>
              <w:bottom w:w="40" w:type="dxa"/>
              <w:right w:w="40" w:type="dxa"/>
            </w:tcMar>
          </w:tcPr>
          <w:p w14:paraId="10D4989E" w14:textId="2D213606" w:rsidR="003A4FDD" w:rsidRPr="00734691" w:rsidRDefault="003A4FDD" w:rsidP="00907D74">
            <w:pPr>
              <w:rPr>
                <w:lang w:eastAsia="fr-FR"/>
              </w:rPr>
            </w:pPr>
            <w:r w:rsidRPr="00734691">
              <w:rPr>
                <w:lang w:eastAsia="fr-FR"/>
              </w:rPr>
              <w:t>TID 10003</w:t>
            </w:r>
          </w:p>
        </w:tc>
      </w:tr>
      <w:tr w:rsidR="003A4FDD" w:rsidRPr="00734691" w14:paraId="2AA763E8"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66372AB" w14:textId="08DAAD50" w:rsidR="003A4FDD" w:rsidRPr="00734691" w:rsidRDefault="008C2DDA" w:rsidP="00907D74">
            <w:pPr>
              <w:rPr>
                <w:lang w:eastAsia="fr-FR"/>
              </w:rPr>
            </w:pPr>
            <w:r w:rsidRPr="00734691">
              <w:rPr>
                <w:lang w:eastAsia="fr-FR"/>
              </w:rPr>
              <w:t>(</w:t>
            </w:r>
            <w:r w:rsidR="003A4FDD" w:rsidRPr="00734691">
              <w:rPr>
                <w:lang w:eastAsia="fr-FR"/>
              </w:rPr>
              <w:t>113768, DCM, "Number of Pulses")</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032FBEF" w14:textId="1260C2A1" w:rsidR="003A4FDD" w:rsidRPr="00734691" w:rsidRDefault="003A4FDD" w:rsidP="00907D74">
            <w:pPr>
              <w:rPr>
                <w:color w:val="000000"/>
                <w:lang w:eastAsia="fr-FR"/>
              </w:rPr>
            </w:pPr>
            <w:r w:rsidRPr="00734691">
              <w:rPr>
                <w:lang w:eastAsia="fr-FR"/>
              </w:rPr>
              <w:t>150</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EF7FCBB" w14:textId="336C2F5F" w:rsidR="003A4FDD" w:rsidRPr="00734691" w:rsidRDefault="003A4FDD" w:rsidP="00907D74">
            <w:pPr>
              <w:rPr>
                <w:lang w:eastAsia="fr-FR"/>
              </w:rPr>
            </w:pPr>
            <w:r w:rsidRPr="00734691">
              <w:rPr>
                <w:lang w:eastAsia="fr-FR"/>
              </w:rPr>
              <w:t>TID 10003B</w:t>
            </w:r>
          </w:p>
        </w:tc>
      </w:tr>
      <w:tr w:rsidR="00A57D8E" w:rsidRPr="00734691" w14:paraId="00585379" w14:textId="77777777" w:rsidTr="00433040">
        <w:trPr>
          <w:trHeight w:val="144"/>
        </w:trPr>
        <w:tc>
          <w:tcPr>
            <w:tcW w:w="410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F43A04C" w14:textId="5EBB5FEE" w:rsidR="00A57D8E" w:rsidRPr="00734691" w:rsidRDefault="00A57D8E" w:rsidP="00907D74">
            <w:pPr>
              <w:rPr>
                <w:lang w:eastAsia="fr-FR"/>
              </w:rPr>
            </w:pPr>
            <w:r w:rsidRPr="00734691">
              <w:rPr>
                <w:lang w:eastAsia="fr-FR"/>
              </w:rPr>
              <w:t>(113742, DCM, "Irradiation Duration")</w:t>
            </w:r>
          </w:p>
        </w:tc>
        <w:tc>
          <w:tcPr>
            <w:tcW w:w="385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0698BC1" w14:textId="532F5E38" w:rsidR="00A57D8E" w:rsidRPr="00734691" w:rsidRDefault="00A57D8E" w:rsidP="00907D74">
            <w:pPr>
              <w:rPr>
                <w:lang w:eastAsia="fr-FR"/>
              </w:rPr>
            </w:pPr>
            <w:r w:rsidRPr="00734691">
              <w:rPr>
                <w:lang w:eastAsia="fr-FR"/>
              </w:rPr>
              <w:t xml:space="preserve">5 </w:t>
            </w:r>
            <w:r w:rsidRPr="00734691">
              <w:rPr>
                <w:color w:val="000000"/>
                <w:lang w:eastAsia="fr-FR"/>
              </w:rPr>
              <w:t>s</w:t>
            </w:r>
          </w:p>
        </w:tc>
        <w:tc>
          <w:tcPr>
            <w:tcW w:w="128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C23469A" w14:textId="49B5C26F" w:rsidR="00A57D8E" w:rsidRPr="00734691" w:rsidRDefault="00A57D8E" w:rsidP="00907D74">
            <w:pPr>
              <w:rPr>
                <w:lang w:eastAsia="fr-FR"/>
              </w:rPr>
            </w:pPr>
            <w:r w:rsidRPr="00734691">
              <w:rPr>
                <w:lang w:eastAsia="fr-FR"/>
              </w:rPr>
              <w:t>TID 10003B</w:t>
            </w:r>
          </w:p>
        </w:tc>
      </w:tr>
    </w:tbl>
    <w:p w14:paraId="72B08A2E" w14:textId="77777777" w:rsidR="003A4FDD" w:rsidRPr="00734691" w:rsidRDefault="003A4FDD" w:rsidP="00907D74"/>
    <w:p w14:paraId="3470BC48" w14:textId="21D3086D" w:rsidR="00505C09" w:rsidRPr="00734691" w:rsidRDefault="00CC615F" w:rsidP="00907D74">
      <w:r w:rsidRPr="00734691">
        <w:t>T</w:t>
      </w:r>
      <w:r w:rsidR="00DA7055" w:rsidRPr="00734691">
        <w:t xml:space="preserve">he pulse rate value </w:t>
      </w:r>
      <w:r w:rsidR="00922B83" w:rsidRPr="00734691">
        <w:t>is not</w:t>
      </w:r>
      <w:r w:rsidR="00DA7055" w:rsidRPr="00734691">
        <w:t xml:space="preserve"> </w:t>
      </w:r>
      <w:r w:rsidR="007314F3" w:rsidRPr="00734691">
        <w:t xml:space="preserve">encoded </w:t>
      </w:r>
      <w:r w:rsidR="00D877AF" w:rsidRPr="00734691">
        <w:t>when the</w:t>
      </w:r>
      <w:r w:rsidR="00DA7055" w:rsidRPr="00734691">
        <w:t xml:space="preserve"> Irradiation Event</w:t>
      </w:r>
      <w:r w:rsidR="00D877AF" w:rsidRPr="00734691">
        <w:t xml:space="preserve"> Type is Acquisition</w:t>
      </w:r>
      <w:r w:rsidR="00DA7055" w:rsidRPr="00734691">
        <w:t>. In</w:t>
      </w:r>
      <w:r w:rsidR="002257D8" w:rsidRPr="00734691">
        <w:t xml:space="preserve"> such case</w:t>
      </w:r>
      <w:r w:rsidR="00DA7055" w:rsidRPr="00734691">
        <w:t xml:space="preserve">, the average pulse rate </w:t>
      </w:r>
      <w:r w:rsidR="002257D8" w:rsidRPr="00734691">
        <w:t>c</w:t>
      </w:r>
      <w:r w:rsidR="00DA7055" w:rsidRPr="00734691">
        <w:t xml:space="preserve">an be calculated from the number of pulses </w:t>
      </w:r>
      <w:r w:rsidR="00636E97" w:rsidRPr="00734691">
        <w:rPr>
          <w:color w:val="0070C0"/>
        </w:rPr>
        <w:t xml:space="preserve">(113768, DCM, "Number of Pulses") </w:t>
      </w:r>
      <w:r w:rsidR="00DA7055" w:rsidRPr="00734691">
        <w:t>and the acquisition duration</w:t>
      </w:r>
      <w:r w:rsidR="005A7F4A" w:rsidRPr="00734691">
        <w:t xml:space="preserve"> </w:t>
      </w:r>
      <w:r w:rsidR="005A7F4A" w:rsidRPr="00734691">
        <w:rPr>
          <w:color w:val="0070C0"/>
        </w:rPr>
        <w:t>(113742, DCM, “Irradiation Duration”)</w:t>
      </w:r>
      <w:r w:rsidR="00DA7055" w:rsidRPr="00734691">
        <w:t>.</w:t>
      </w:r>
    </w:p>
    <w:p w14:paraId="572B360F" w14:textId="63820A25" w:rsidR="00306B19" w:rsidRPr="00734691" w:rsidRDefault="00D50357" w:rsidP="00907D74">
      <w:pPr>
        <w:pStyle w:val="Heading4"/>
      </w:pPr>
      <w:bookmarkStart w:id="100" w:name="_Toc219295288"/>
      <w:r w:rsidRPr="00734691">
        <w:t>ZZZZZ.4.8</w:t>
      </w:r>
      <w:r w:rsidR="00306B19" w:rsidRPr="00734691">
        <w:t>.2 Enhanced RDSR</w:t>
      </w:r>
      <w:bookmarkEnd w:id="100"/>
    </w:p>
    <w:p w14:paraId="726227D6" w14:textId="37F714D1" w:rsidR="006E4FA4" w:rsidRPr="00734691" w:rsidRDefault="00636E97" w:rsidP="00907D74">
      <w:r w:rsidRPr="00734691">
        <w:t xml:space="preserve">In the Enhanced RDSR, </w:t>
      </w:r>
      <w:r w:rsidR="006E4FA4" w:rsidRPr="00734691">
        <w:t xml:space="preserve">the pulse rate is </w:t>
      </w:r>
      <w:r w:rsidR="008B477F" w:rsidRPr="00734691">
        <w:t>encoded</w:t>
      </w:r>
      <w:r w:rsidR="006E4FA4" w:rsidRPr="00734691">
        <w:t xml:space="preserve"> in </w:t>
      </w:r>
      <w:r w:rsidR="006E4FA4" w:rsidRPr="00734691">
        <w:rPr>
          <w:b/>
          <w:bCs/>
        </w:rPr>
        <w:t>TID 10045 Radiation Technique</w:t>
      </w:r>
      <w:r w:rsidR="006E4FA4" w:rsidRPr="00734691">
        <w:t xml:space="preserve">, and </w:t>
      </w:r>
      <w:r w:rsidR="0040626B" w:rsidRPr="00734691">
        <w:t xml:space="preserve">several </w:t>
      </w:r>
      <w:r w:rsidR="00FE73FE" w:rsidRPr="00734691">
        <w:t>value</w:t>
      </w:r>
      <w:r w:rsidR="0040626B" w:rsidRPr="00734691">
        <w:t>s</w:t>
      </w:r>
      <w:r w:rsidR="00FE73FE" w:rsidRPr="00734691">
        <w:t xml:space="preserve"> of </w:t>
      </w:r>
      <w:r w:rsidRPr="00734691">
        <w:t>pulse rate</w:t>
      </w:r>
      <w:r w:rsidR="00FE73FE" w:rsidRPr="00734691">
        <w:t xml:space="preserve"> can be encoded</w:t>
      </w:r>
      <w:r w:rsidR="0040626B" w:rsidRPr="00734691">
        <w:t xml:space="preserve"> within a single Irradiation Event</w:t>
      </w:r>
      <w:r w:rsidR="007E7348" w:rsidRPr="00734691">
        <w:t xml:space="preserve">, regardless </w:t>
      </w:r>
      <w:r w:rsidR="00D450B2" w:rsidRPr="00734691">
        <w:t xml:space="preserve">of </w:t>
      </w:r>
      <w:r w:rsidR="007E7348" w:rsidRPr="00734691">
        <w:t xml:space="preserve">the type of Irradiation Event (i.e. Fluoroscopy or Acquisition) </w:t>
      </w:r>
      <w:r w:rsidR="00D450B2" w:rsidRPr="00734691">
        <w:t>or</w:t>
      </w:r>
      <w:r w:rsidR="007E7348" w:rsidRPr="00734691">
        <w:t xml:space="preserve"> the fluoro mode (i.e. pulsed or continuous).</w:t>
      </w:r>
    </w:p>
    <w:p w14:paraId="03155BF9" w14:textId="72AF3BAB" w:rsidR="006E4FA4" w:rsidRPr="00734691" w:rsidRDefault="006E4FA4" w:rsidP="00907D74">
      <w:r w:rsidRPr="00734691">
        <w:t xml:space="preserve">There are two </w:t>
      </w:r>
      <w:r w:rsidR="008B477F" w:rsidRPr="00734691">
        <w:t>mechanisms</w:t>
      </w:r>
      <w:r w:rsidRPr="00734691">
        <w:t xml:space="preserve"> to encode several values of pulse rate:</w:t>
      </w:r>
    </w:p>
    <w:p w14:paraId="1960E895" w14:textId="1082036B" w:rsidR="006213C1" w:rsidRPr="00734691" w:rsidRDefault="006E4FA4" w:rsidP="00907D74">
      <w:pPr>
        <w:pStyle w:val="ListParagraph"/>
        <w:numPr>
          <w:ilvl w:val="0"/>
          <w:numId w:val="20"/>
        </w:numPr>
      </w:pPr>
      <w:r w:rsidRPr="00734691">
        <w:t xml:space="preserve">Encode the </w:t>
      </w:r>
      <w:r w:rsidR="007E7348" w:rsidRPr="00734691">
        <w:t xml:space="preserve">item </w:t>
      </w:r>
      <w:r w:rsidR="008C2DDA" w:rsidRPr="00734691">
        <w:t>(</w:t>
      </w:r>
      <w:r w:rsidR="007E7348" w:rsidRPr="00734691">
        <w:t xml:space="preserve">113791, DCM, "Pulse Rate") of Value Type TABLE with as many rows as different values of pulse rate within the time period over which the CONTAINER </w:t>
      </w:r>
      <w:r w:rsidR="008C2DDA" w:rsidRPr="00734691">
        <w:t>(</w:t>
      </w:r>
      <w:r w:rsidR="007E7348" w:rsidRPr="00734691">
        <w:t>130511, DCM, “Radiation Technique”) is applicable. Each row will contain the pulse rate applied during the time period of that particular row. The number of pulses can be calculated from the pulse rate of the row (in pulses per second) and the duration of the time period of the row (in seconds).</w:t>
      </w:r>
    </w:p>
    <w:p w14:paraId="4C4B3C01" w14:textId="77777777" w:rsidR="006E6F12" w:rsidRPr="00734691" w:rsidRDefault="006E6F12" w:rsidP="00907D74">
      <w:pPr>
        <w:pStyle w:val="ListParagraph"/>
      </w:pPr>
    </w:p>
    <w:p w14:paraId="25811009" w14:textId="1CE659E3" w:rsidR="007E7348" w:rsidRPr="00734691" w:rsidRDefault="006213C1" w:rsidP="00907D74">
      <w:pPr>
        <w:pStyle w:val="ListParagraph"/>
        <w:numPr>
          <w:ilvl w:val="0"/>
          <w:numId w:val="20"/>
        </w:numPr>
      </w:pPr>
      <w:r w:rsidRPr="00734691">
        <w:t xml:space="preserve">Encode the item </w:t>
      </w:r>
      <w:r w:rsidR="008C2DDA" w:rsidRPr="00734691">
        <w:t>(</w:t>
      </w:r>
      <w:r w:rsidRPr="00734691">
        <w:t xml:space="preserve">113791, DCM, "Pulse Rate") of Value Type </w:t>
      </w:r>
      <w:r w:rsidR="005871B7" w:rsidRPr="00734691">
        <w:t>NUM</w:t>
      </w:r>
      <w:r w:rsidRPr="00734691">
        <w:t xml:space="preserve"> with </w:t>
      </w:r>
      <w:r w:rsidR="005871B7" w:rsidRPr="00734691">
        <w:t>one</w:t>
      </w:r>
      <w:r w:rsidRPr="00734691">
        <w:t xml:space="preserve"> value of pulse rate within the time period over which the CONTAINER </w:t>
      </w:r>
      <w:r w:rsidR="008C2DDA" w:rsidRPr="00734691">
        <w:t>(</w:t>
      </w:r>
      <w:r w:rsidRPr="00734691">
        <w:t>130511, DCM, “Radiation Technique”) is applicable.</w:t>
      </w:r>
      <w:r w:rsidR="005871B7" w:rsidRPr="00734691">
        <w:t xml:space="preserve"> Then repeat the CONTAINER </w:t>
      </w:r>
      <w:r w:rsidR="008C2DDA" w:rsidRPr="00734691">
        <w:t>(</w:t>
      </w:r>
      <w:r w:rsidR="005871B7" w:rsidRPr="00734691">
        <w:t>130511, DCM, “Radiation Technique”) over time with different values of pulse rate.</w:t>
      </w:r>
      <w:r w:rsidRPr="00734691">
        <w:t xml:space="preserve"> Each </w:t>
      </w:r>
      <w:r w:rsidR="005871B7" w:rsidRPr="00734691">
        <w:t>CONTAINER</w:t>
      </w:r>
      <w:r w:rsidRPr="00734691">
        <w:t xml:space="preserve"> will contain the pulse rate applied during the time period of that </w:t>
      </w:r>
      <w:r w:rsidR="005871B7" w:rsidRPr="00734691">
        <w:t>CONTAINER</w:t>
      </w:r>
      <w:r w:rsidRPr="00734691">
        <w:t xml:space="preserve">. The number of pulses can be calculated from the pulse rate of the </w:t>
      </w:r>
      <w:r w:rsidR="005871B7" w:rsidRPr="00734691">
        <w:t>CONTAINER</w:t>
      </w:r>
      <w:r w:rsidRPr="00734691">
        <w:t xml:space="preserve"> (in pulses per second) and the duration of the time period of the </w:t>
      </w:r>
      <w:r w:rsidR="005871B7" w:rsidRPr="00734691">
        <w:t>CONTAINER</w:t>
      </w:r>
      <w:r w:rsidRPr="00734691">
        <w:t xml:space="preserve"> (in seconds).</w:t>
      </w:r>
    </w:p>
    <w:p w14:paraId="2AC93EDC" w14:textId="163139B2" w:rsidR="00C743B5" w:rsidRPr="00734691" w:rsidRDefault="009761FB" w:rsidP="00907D74">
      <w:r w:rsidRPr="00734691">
        <w:t>I</w:t>
      </w:r>
      <w:r w:rsidR="007E7348" w:rsidRPr="00734691">
        <w:t xml:space="preserve">n both </w:t>
      </w:r>
      <w:r w:rsidRPr="00734691">
        <w:t xml:space="preserve">mechanisms </w:t>
      </w:r>
      <w:r w:rsidR="007E7348" w:rsidRPr="00734691">
        <w:t>of encoding, the time period defined for a single value of pulse rate can be shorter than the duration of an Irradiation Event, or it can span across multiple Irradiation Events.</w:t>
      </w:r>
    </w:p>
    <w:p w14:paraId="21CD00CF" w14:textId="1A77C1F8" w:rsidR="00266474" w:rsidRPr="00734691" w:rsidRDefault="00266474" w:rsidP="00907D74">
      <w:pPr>
        <w:pStyle w:val="Heading3"/>
      </w:pPr>
      <w:bookmarkStart w:id="101" w:name="_Toc219295289"/>
      <w:r w:rsidRPr="00734691">
        <w:t>ZZZZZ.4.9 Integrated vs. Non-Integrated Radiography Equipment</w:t>
      </w:r>
      <w:bookmarkEnd w:id="101"/>
    </w:p>
    <w:p w14:paraId="50A4B7B3" w14:textId="7498D4C9" w:rsidR="00266474" w:rsidRPr="00734691" w:rsidRDefault="00266474" w:rsidP="00907D74">
      <w:r w:rsidRPr="00734691">
        <w:t>The Traditional X-Ray Dose Structured Report (RDSR) is designed to accommodate radiographic imaging systems with varying levels of integration</w:t>
      </w:r>
      <w:r w:rsidR="00DF5D93" w:rsidRPr="00734691">
        <w:t xml:space="preserve"> between the X-Ray </w:t>
      </w:r>
      <w:r w:rsidR="00485533" w:rsidRPr="00734691">
        <w:t>s</w:t>
      </w:r>
      <w:r w:rsidR="00DF5D93" w:rsidRPr="00734691">
        <w:t xml:space="preserve">ource, X-Ray </w:t>
      </w:r>
      <w:r w:rsidR="00485533" w:rsidRPr="00734691">
        <w:t>d</w:t>
      </w:r>
      <w:r w:rsidR="00DF5D93" w:rsidRPr="00734691">
        <w:t xml:space="preserve">etector, and mechanical </w:t>
      </w:r>
      <w:r w:rsidR="00DF5D93" w:rsidRPr="00734691">
        <w:lastRenderedPageBreak/>
        <w:t>components</w:t>
      </w:r>
      <w:r w:rsidRPr="00734691">
        <w:t xml:space="preserve">. The integration level is specified using the coded concept (122142, DCM, “Acquisition Device Type”), which determines the required </w:t>
      </w:r>
      <w:r w:rsidR="009E791C" w:rsidRPr="00734691">
        <w:t>sub templates</w:t>
      </w:r>
      <w:r w:rsidRPr="00734691">
        <w:t>. If this value is not provided, the RDSR include</w:t>
      </w:r>
      <w:r w:rsidR="005E3568" w:rsidRPr="00734691">
        <w:t>s</w:t>
      </w:r>
      <w:r w:rsidR="003B61DA" w:rsidRPr="00734691">
        <w:t xml:space="preserve"> details for the entire system</w:t>
      </w:r>
      <w:r w:rsidRPr="00734691">
        <w:t>.</w:t>
      </w:r>
    </w:p>
    <w:p w14:paraId="5A283833" w14:textId="77777777" w:rsidR="00266474" w:rsidRPr="00734691" w:rsidRDefault="00266474" w:rsidP="00907D74">
      <w:r w:rsidRPr="00734691">
        <w:t>For radiographic equipment, there are two possible values:</w:t>
      </w:r>
    </w:p>
    <w:p w14:paraId="5400E520" w14:textId="5947ECD0" w:rsidR="00266474" w:rsidRPr="00734691" w:rsidRDefault="00790C74" w:rsidP="00907D74">
      <w:pPr>
        <w:pStyle w:val="ListParagraph"/>
        <w:numPr>
          <w:ilvl w:val="0"/>
          <w:numId w:val="37"/>
        </w:numPr>
      </w:pPr>
      <w:r w:rsidRPr="00734691">
        <w:t xml:space="preserve">(113958, DCM, </w:t>
      </w:r>
      <w:r w:rsidR="00266474" w:rsidRPr="00734691">
        <w:t>Integrated Projection Radiography System</w:t>
      </w:r>
      <w:r w:rsidRPr="00734691">
        <w:t>)</w:t>
      </w:r>
    </w:p>
    <w:p w14:paraId="4162EC58" w14:textId="48B8EB7B" w:rsidR="00266474" w:rsidRPr="00734691" w:rsidRDefault="00790C74" w:rsidP="00907D74">
      <w:pPr>
        <w:pStyle w:val="ListParagraph"/>
        <w:numPr>
          <w:ilvl w:val="0"/>
          <w:numId w:val="37"/>
        </w:numPr>
      </w:pPr>
      <w:r w:rsidRPr="00BD7267">
        <w:t xml:space="preserve">(113959, DCM, </w:t>
      </w:r>
      <w:r w:rsidR="00266474" w:rsidRPr="00BD7267">
        <w:t>Cassette-based Projection Radiography System</w:t>
      </w:r>
      <w:r w:rsidRPr="00BD7267">
        <w:t>)</w:t>
      </w:r>
      <w:r w:rsidR="00266474" w:rsidRPr="00734691">
        <w:t> which should be used for all non-integrated systems, not just those using cassettes</w:t>
      </w:r>
    </w:p>
    <w:p w14:paraId="0B11BF25" w14:textId="1F23BFF7" w:rsidR="00266474" w:rsidRPr="00734691" w:rsidRDefault="00266474" w:rsidP="00907D74">
      <w:pPr>
        <w:pStyle w:val="Heading4"/>
      </w:pPr>
      <w:bookmarkStart w:id="102" w:name="_Toc219295290"/>
      <w:r w:rsidRPr="00734691">
        <w:t>ZZZZZ.4.9.1 </w:t>
      </w:r>
      <w:r w:rsidR="00495F06" w:rsidRPr="00734691">
        <w:t>Accumulated Dose Information Based</w:t>
      </w:r>
      <w:r w:rsidRPr="00734691">
        <w:t xml:space="preserve"> on Acquisition Device Type</w:t>
      </w:r>
      <w:bookmarkEnd w:id="102"/>
    </w:p>
    <w:p w14:paraId="003BB6D8" w14:textId="0B6DAE28" w:rsidR="00266474" w:rsidRPr="00734691" w:rsidRDefault="00266474" w:rsidP="00907D74">
      <w:r w:rsidRPr="00734691">
        <w:t>The Acquisition Device Type (from CID 10032 “Projection X-Ray Acquisition Device Types”) determines which TIDs are required</w:t>
      </w:r>
      <w:r w:rsidR="004623CF" w:rsidRPr="00734691">
        <w:t>.</w:t>
      </w:r>
    </w:p>
    <w:p w14:paraId="0DE2259C" w14:textId="6C70195A" w:rsidR="00266474" w:rsidRPr="00734691" w:rsidRDefault="00266474" w:rsidP="002F0ABC">
      <w:pPr>
        <w:pStyle w:val="TableLabel"/>
      </w:pPr>
      <w:r w:rsidRPr="00734691">
        <w:t>Table ZZZZZ.4.9.1-1</w:t>
      </w:r>
      <w:r w:rsidR="00EE65CD">
        <w:t>.</w:t>
      </w:r>
      <w:r w:rsidRPr="00734691">
        <w:t xml:space="preserve"> Required TIDs by </w:t>
      </w:r>
      <w:r w:rsidR="00495F06" w:rsidRPr="00734691">
        <w:t xml:space="preserve">Acquisition Device </w:t>
      </w:r>
      <w:r w:rsidRPr="00734691">
        <w:t>Type</w:t>
      </w:r>
    </w:p>
    <w:tbl>
      <w:tblPr>
        <w:tblW w:w="9395" w:type="dxa"/>
        <w:tblInd w:w="50" w:type="dxa"/>
        <w:tblLayout w:type="fixed"/>
        <w:tblCellMar>
          <w:left w:w="10" w:type="dxa"/>
          <w:right w:w="10" w:type="dxa"/>
        </w:tblCellMar>
        <w:tblLook w:val="04A0" w:firstRow="1" w:lastRow="0" w:firstColumn="1" w:lastColumn="0" w:noHBand="0" w:noVBand="1"/>
      </w:tblPr>
      <w:tblGrid>
        <w:gridCol w:w="3905"/>
        <w:gridCol w:w="5490"/>
      </w:tblGrid>
      <w:tr w:rsidR="00266474" w:rsidRPr="00734691" w14:paraId="68872E90" w14:textId="77777777" w:rsidTr="000F1760">
        <w:trPr>
          <w:trHeight w:val="144"/>
          <w:tblHeader/>
        </w:trPr>
        <w:tc>
          <w:tcPr>
            <w:tcW w:w="3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37C97A6F" w14:textId="77777777" w:rsidR="00266474" w:rsidRPr="00734691" w:rsidRDefault="00266474" w:rsidP="00907D74">
            <w:r w:rsidRPr="00734691">
              <w:t>(122142, DCM, “Acquisition Device Type”)</w:t>
            </w:r>
          </w:p>
        </w:tc>
        <w:tc>
          <w:tcPr>
            <w:tcW w:w="5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0" w:type="dxa"/>
              <w:left w:w="40" w:type="dxa"/>
              <w:bottom w:w="40" w:type="dxa"/>
              <w:right w:w="40" w:type="dxa"/>
            </w:tcMar>
            <w:hideMark/>
          </w:tcPr>
          <w:p w14:paraId="476AD556" w14:textId="77777777" w:rsidR="00266474" w:rsidRPr="00734691" w:rsidRDefault="00266474" w:rsidP="00907D74">
            <w:r w:rsidRPr="00734691">
              <w:t>Required TIDs</w:t>
            </w:r>
          </w:p>
        </w:tc>
      </w:tr>
      <w:tr w:rsidR="00266474" w:rsidRPr="00734691" w14:paraId="4C342A47" w14:textId="77777777" w:rsidTr="000F1760">
        <w:trPr>
          <w:trHeight w:val="144"/>
        </w:trPr>
        <w:tc>
          <w:tcPr>
            <w:tcW w:w="390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84EAC4F" w14:textId="60C4AB3F" w:rsidR="00266474" w:rsidRPr="00734691" w:rsidRDefault="004371DB" w:rsidP="00907D74">
            <w:pPr>
              <w:rPr>
                <w:lang w:eastAsia="fr-FR"/>
              </w:rPr>
            </w:pPr>
            <w:r w:rsidRPr="00734691">
              <w:rPr>
                <w:lang w:eastAsia="fr-FR"/>
              </w:rPr>
              <w:t>Absent</w:t>
            </w:r>
          </w:p>
        </w:tc>
        <w:tc>
          <w:tcPr>
            <w:tcW w:w="54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D35269F" w14:textId="73EA897E" w:rsidR="00266474" w:rsidRPr="00734691" w:rsidRDefault="00266474" w:rsidP="00907D74">
            <w:pPr>
              <w:rPr>
                <w:lang w:eastAsia="fr-FR"/>
              </w:rPr>
            </w:pPr>
            <w:r w:rsidRPr="00734691">
              <w:rPr>
                <w:lang w:eastAsia="fr-FR"/>
              </w:rPr>
              <w:t xml:space="preserve">TID 10002 </w:t>
            </w:r>
            <w:r w:rsidR="002A5FDC" w:rsidRPr="00734691">
              <w:rPr>
                <w:lang w:eastAsia="fr-FR"/>
              </w:rPr>
              <w:t>“</w:t>
            </w:r>
            <w:r w:rsidRPr="00734691">
              <w:rPr>
                <w:lang w:eastAsia="fr-FR"/>
              </w:rPr>
              <w:t>Accumulated X-Ray Dose</w:t>
            </w:r>
            <w:r w:rsidR="002A5FDC" w:rsidRPr="00734691">
              <w:rPr>
                <w:lang w:eastAsia="fr-FR"/>
              </w:rPr>
              <w:t>”</w:t>
            </w:r>
          </w:p>
          <w:p w14:paraId="4B176605" w14:textId="07A99F69" w:rsidR="00266474" w:rsidRPr="00734691" w:rsidRDefault="00266474" w:rsidP="00907D74">
            <w:pPr>
              <w:rPr>
                <w:lang w:eastAsia="fr-FR"/>
              </w:rPr>
            </w:pPr>
            <w:r w:rsidRPr="00734691">
              <w:rPr>
                <w:lang w:eastAsia="fr-FR"/>
              </w:rPr>
              <w:t xml:space="preserve">TID 10004 </w:t>
            </w:r>
            <w:r w:rsidR="002A5FDC" w:rsidRPr="00734691">
              <w:rPr>
                <w:lang w:eastAsia="fr-FR"/>
              </w:rPr>
              <w:t>“</w:t>
            </w:r>
            <w:r w:rsidRPr="00734691">
              <w:rPr>
                <w:lang w:eastAsia="fr-FR"/>
              </w:rPr>
              <w:t>Accumulated Fluoroscopy and Acquisition Projection X-Ray Dose</w:t>
            </w:r>
            <w:r w:rsidR="002A5FDC" w:rsidRPr="00734691">
              <w:rPr>
                <w:lang w:eastAsia="fr-FR"/>
              </w:rPr>
              <w:t>”</w:t>
            </w:r>
          </w:p>
          <w:p w14:paraId="5BB1B9DD" w14:textId="115543B5" w:rsidR="00266474" w:rsidRPr="00734691" w:rsidRDefault="00266474" w:rsidP="00907D74">
            <w:pPr>
              <w:rPr>
                <w:lang w:eastAsia="fr-FR"/>
              </w:rPr>
            </w:pPr>
            <w:r w:rsidRPr="00734691">
              <w:rPr>
                <w:lang w:eastAsia="fr-FR"/>
              </w:rPr>
              <w:t xml:space="preserve">TID 10007 </w:t>
            </w:r>
            <w:r w:rsidR="002A5FDC" w:rsidRPr="00734691">
              <w:rPr>
                <w:lang w:eastAsia="fr-FR"/>
              </w:rPr>
              <w:t>“</w:t>
            </w:r>
            <w:r w:rsidRPr="00734691">
              <w:rPr>
                <w:lang w:eastAsia="fr-FR"/>
              </w:rPr>
              <w:t>Accumulated Total Projection Radiography Dose</w:t>
            </w:r>
            <w:r w:rsidR="002A5FDC" w:rsidRPr="00734691">
              <w:rPr>
                <w:lang w:eastAsia="fr-FR"/>
              </w:rPr>
              <w:t>”</w:t>
            </w:r>
          </w:p>
        </w:tc>
      </w:tr>
      <w:tr w:rsidR="004371DB" w:rsidRPr="00734691" w14:paraId="5919E5BD" w14:textId="77777777" w:rsidTr="000F1760">
        <w:trPr>
          <w:trHeight w:val="144"/>
        </w:trPr>
        <w:tc>
          <w:tcPr>
            <w:tcW w:w="390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DF90257" w14:textId="7EF75EFD" w:rsidR="004371DB" w:rsidRPr="00734691" w:rsidRDefault="004371DB" w:rsidP="00907D74">
            <w:pPr>
              <w:rPr>
                <w:lang w:eastAsia="fr-FR"/>
              </w:rPr>
            </w:pPr>
            <w:r w:rsidRPr="00734691">
              <w:rPr>
                <w:lang w:eastAsia="fr-FR"/>
              </w:rPr>
              <w:t>“Fluoroscopy-Guided Projection Radiography System”</w:t>
            </w:r>
          </w:p>
        </w:tc>
        <w:tc>
          <w:tcPr>
            <w:tcW w:w="54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657EFA6" w14:textId="15D0C3E2" w:rsidR="004371DB" w:rsidRPr="00734691" w:rsidRDefault="004371DB" w:rsidP="00907D74">
            <w:pPr>
              <w:rPr>
                <w:lang w:eastAsia="fr-FR"/>
              </w:rPr>
            </w:pPr>
            <w:r w:rsidRPr="00734691">
              <w:rPr>
                <w:lang w:eastAsia="fr-FR"/>
              </w:rPr>
              <w:t xml:space="preserve">TID 10002 </w:t>
            </w:r>
            <w:r w:rsidR="002A5FDC" w:rsidRPr="00734691">
              <w:rPr>
                <w:lang w:eastAsia="fr-FR"/>
              </w:rPr>
              <w:t>“</w:t>
            </w:r>
            <w:r w:rsidRPr="00734691">
              <w:rPr>
                <w:lang w:eastAsia="fr-FR"/>
              </w:rPr>
              <w:t>Accumulated X-Ray Dose</w:t>
            </w:r>
            <w:r w:rsidR="002A5FDC" w:rsidRPr="00734691">
              <w:rPr>
                <w:lang w:eastAsia="fr-FR"/>
              </w:rPr>
              <w:t>”</w:t>
            </w:r>
          </w:p>
          <w:p w14:paraId="46916D99" w14:textId="62A157A5" w:rsidR="004371DB" w:rsidRPr="00734691" w:rsidRDefault="004371DB" w:rsidP="00907D74">
            <w:pPr>
              <w:rPr>
                <w:lang w:eastAsia="fr-FR"/>
              </w:rPr>
            </w:pPr>
            <w:r w:rsidRPr="00734691">
              <w:rPr>
                <w:lang w:eastAsia="fr-FR"/>
              </w:rPr>
              <w:t xml:space="preserve">TID 10004 </w:t>
            </w:r>
            <w:r w:rsidR="002A5FDC" w:rsidRPr="00734691">
              <w:rPr>
                <w:lang w:eastAsia="fr-FR"/>
              </w:rPr>
              <w:t>“</w:t>
            </w:r>
            <w:r w:rsidRPr="00734691">
              <w:rPr>
                <w:lang w:eastAsia="fr-FR"/>
              </w:rPr>
              <w:t>Accumulated Fluoroscopy and Acquisition Projection X-Ray Dose</w:t>
            </w:r>
            <w:r w:rsidR="002A5FDC" w:rsidRPr="00734691">
              <w:rPr>
                <w:lang w:eastAsia="fr-FR"/>
              </w:rPr>
              <w:t>”</w:t>
            </w:r>
          </w:p>
          <w:p w14:paraId="64DBA370" w14:textId="0CB50F57" w:rsidR="004371DB" w:rsidRPr="00734691" w:rsidRDefault="004371DB" w:rsidP="00907D74">
            <w:pPr>
              <w:rPr>
                <w:color w:val="000000"/>
                <w:lang w:eastAsia="fr-FR"/>
              </w:rPr>
            </w:pPr>
            <w:r w:rsidRPr="00734691">
              <w:rPr>
                <w:lang w:eastAsia="fr-FR"/>
              </w:rPr>
              <w:t xml:space="preserve">TID 10007 </w:t>
            </w:r>
            <w:r w:rsidR="002A5FDC" w:rsidRPr="00734691">
              <w:rPr>
                <w:lang w:eastAsia="fr-FR"/>
              </w:rPr>
              <w:t>“</w:t>
            </w:r>
            <w:r w:rsidRPr="00734691">
              <w:rPr>
                <w:lang w:eastAsia="fr-FR"/>
              </w:rPr>
              <w:t>Accumulated Total Projection Radiography Dose</w:t>
            </w:r>
            <w:r w:rsidR="002A5FDC" w:rsidRPr="00734691">
              <w:rPr>
                <w:lang w:eastAsia="fr-FR"/>
              </w:rPr>
              <w:t>”</w:t>
            </w:r>
          </w:p>
        </w:tc>
      </w:tr>
      <w:tr w:rsidR="004371DB" w:rsidRPr="00734691" w14:paraId="0D350DCE" w14:textId="77777777" w:rsidTr="000F1760">
        <w:trPr>
          <w:trHeight w:val="144"/>
        </w:trPr>
        <w:tc>
          <w:tcPr>
            <w:tcW w:w="390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846BB37" w14:textId="77777777" w:rsidR="004371DB" w:rsidRPr="00734691" w:rsidRDefault="004371DB" w:rsidP="00907D74">
            <w:pPr>
              <w:rPr>
                <w:lang w:eastAsia="fr-FR"/>
              </w:rPr>
            </w:pPr>
            <w:r w:rsidRPr="00734691">
              <w:rPr>
                <w:lang w:eastAsia="fr-FR"/>
              </w:rPr>
              <w:t>“Integrated Projection Radiography System”</w:t>
            </w:r>
          </w:p>
        </w:tc>
        <w:tc>
          <w:tcPr>
            <w:tcW w:w="54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C88E328" w14:textId="0F1331F3" w:rsidR="004371DB" w:rsidRPr="00734691" w:rsidRDefault="004371DB" w:rsidP="00907D74">
            <w:pPr>
              <w:rPr>
                <w:lang w:eastAsia="fr-FR"/>
              </w:rPr>
            </w:pPr>
            <w:r w:rsidRPr="00734691">
              <w:rPr>
                <w:lang w:eastAsia="fr-FR"/>
              </w:rPr>
              <w:t xml:space="preserve">TID 10002 </w:t>
            </w:r>
            <w:r w:rsidR="002A5FDC" w:rsidRPr="00734691">
              <w:rPr>
                <w:lang w:eastAsia="fr-FR"/>
              </w:rPr>
              <w:t>“</w:t>
            </w:r>
            <w:r w:rsidRPr="00734691">
              <w:rPr>
                <w:lang w:eastAsia="fr-FR"/>
              </w:rPr>
              <w:t>Accumulated X-Ray Dose</w:t>
            </w:r>
            <w:r w:rsidR="002A5FDC" w:rsidRPr="00734691">
              <w:rPr>
                <w:lang w:eastAsia="fr-FR"/>
              </w:rPr>
              <w:t>”</w:t>
            </w:r>
          </w:p>
          <w:p w14:paraId="4A7F3585" w14:textId="6E6FFDC8" w:rsidR="004371DB" w:rsidRPr="00734691" w:rsidRDefault="004371DB" w:rsidP="00907D74">
            <w:pPr>
              <w:rPr>
                <w:lang w:eastAsia="fr-FR"/>
              </w:rPr>
            </w:pPr>
            <w:r w:rsidRPr="00734691">
              <w:rPr>
                <w:lang w:eastAsia="fr-FR"/>
              </w:rPr>
              <w:t xml:space="preserve">TID 10007 </w:t>
            </w:r>
            <w:r w:rsidR="002A5FDC" w:rsidRPr="00734691">
              <w:rPr>
                <w:lang w:eastAsia="fr-FR"/>
              </w:rPr>
              <w:t>“</w:t>
            </w:r>
            <w:r w:rsidRPr="00734691">
              <w:rPr>
                <w:lang w:eastAsia="fr-FR"/>
              </w:rPr>
              <w:t>Accumulated Total Projection Radiography Dose</w:t>
            </w:r>
            <w:r w:rsidR="002A5FDC" w:rsidRPr="00734691">
              <w:rPr>
                <w:lang w:eastAsia="fr-FR"/>
              </w:rPr>
              <w:t>”</w:t>
            </w:r>
          </w:p>
        </w:tc>
      </w:tr>
      <w:tr w:rsidR="004371DB" w:rsidRPr="00734691" w14:paraId="5344093B" w14:textId="77777777" w:rsidTr="000F1760">
        <w:trPr>
          <w:trHeight w:val="144"/>
        </w:trPr>
        <w:tc>
          <w:tcPr>
            <w:tcW w:w="390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75F4D2F" w14:textId="77777777" w:rsidR="004371DB" w:rsidRPr="00734691" w:rsidRDefault="004371DB" w:rsidP="00907D74">
            <w:pPr>
              <w:rPr>
                <w:lang w:eastAsia="fr-FR"/>
              </w:rPr>
            </w:pPr>
            <w:r w:rsidRPr="00734691">
              <w:rPr>
                <w:lang w:eastAsia="fr-FR"/>
              </w:rPr>
              <w:t>“Cassette-based Projection Radiography System”</w:t>
            </w:r>
          </w:p>
        </w:tc>
        <w:tc>
          <w:tcPr>
            <w:tcW w:w="54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20EA81" w14:textId="5967DEEF" w:rsidR="004371DB" w:rsidRPr="00734691" w:rsidRDefault="004371DB" w:rsidP="00907D74">
            <w:pPr>
              <w:rPr>
                <w:lang w:eastAsia="fr-FR"/>
              </w:rPr>
            </w:pPr>
            <w:r w:rsidRPr="00734691">
              <w:rPr>
                <w:lang w:eastAsia="fr-FR"/>
              </w:rPr>
              <w:t xml:space="preserve">TID 10002 </w:t>
            </w:r>
            <w:r w:rsidR="002A5FDC" w:rsidRPr="00734691">
              <w:rPr>
                <w:lang w:eastAsia="fr-FR"/>
              </w:rPr>
              <w:t>“</w:t>
            </w:r>
            <w:r w:rsidRPr="00734691">
              <w:rPr>
                <w:lang w:eastAsia="fr-FR"/>
              </w:rPr>
              <w:t>Accumulated X-Ray Dose</w:t>
            </w:r>
            <w:r w:rsidR="002A5FDC" w:rsidRPr="00734691">
              <w:rPr>
                <w:lang w:eastAsia="fr-FR"/>
              </w:rPr>
              <w:t>”</w:t>
            </w:r>
          </w:p>
          <w:p w14:paraId="3FD115F4" w14:textId="00E06BA4" w:rsidR="004371DB" w:rsidRPr="00734691" w:rsidRDefault="004371DB" w:rsidP="00907D74">
            <w:pPr>
              <w:rPr>
                <w:lang w:eastAsia="fr-FR"/>
              </w:rPr>
            </w:pPr>
            <w:r w:rsidRPr="00734691">
              <w:rPr>
                <w:lang w:eastAsia="fr-FR"/>
              </w:rPr>
              <w:t xml:space="preserve">TID 10006 </w:t>
            </w:r>
            <w:r w:rsidR="002A5FDC" w:rsidRPr="00734691">
              <w:rPr>
                <w:lang w:eastAsia="fr-FR"/>
              </w:rPr>
              <w:t>“</w:t>
            </w:r>
            <w:r w:rsidRPr="00734691">
              <w:rPr>
                <w:lang w:eastAsia="fr-FR"/>
              </w:rPr>
              <w:t>Accumulated Cassette-based Projection Radiography Dose</w:t>
            </w:r>
            <w:r w:rsidR="002A5FDC" w:rsidRPr="00734691">
              <w:rPr>
                <w:lang w:eastAsia="fr-FR"/>
              </w:rPr>
              <w:t>”</w:t>
            </w:r>
          </w:p>
        </w:tc>
      </w:tr>
    </w:tbl>
    <w:p w14:paraId="6F78456F" w14:textId="68081351" w:rsidR="00DE67A2" w:rsidRPr="00734691" w:rsidRDefault="00DE67A2" w:rsidP="00907D74">
      <w:pPr>
        <w:pStyle w:val="Note"/>
      </w:pPr>
    </w:p>
    <w:p w14:paraId="76E926FE" w14:textId="7AFFABE5" w:rsidR="00266474" w:rsidRPr="00734691" w:rsidRDefault="00266474" w:rsidP="00907D74">
      <w:pPr>
        <w:pStyle w:val="Heading4"/>
      </w:pPr>
      <w:bookmarkStart w:id="103" w:name="_Toc219295291"/>
      <w:r w:rsidRPr="00734691">
        <w:t>ZZZZZ.4.9.2 </w:t>
      </w:r>
      <w:r w:rsidR="00384FC7" w:rsidRPr="00734691">
        <w:t>Irradiation Event Dose Information Based</w:t>
      </w:r>
      <w:r w:rsidRPr="00734691">
        <w:t xml:space="preserve"> on </w:t>
      </w:r>
      <w:r w:rsidR="003F4E04" w:rsidRPr="00734691">
        <w:t>System Capability</w:t>
      </w:r>
      <w:bookmarkEnd w:id="103"/>
    </w:p>
    <w:p w14:paraId="6989CDFD" w14:textId="14397FE3" w:rsidR="00266474" w:rsidRPr="00734691" w:rsidRDefault="00266474" w:rsidP="00907D74">
      <w:r w:rsidRPr="00734691">
        <w:t>Three flags in </w:t>
      </w:r>
      <w:r w:rsidRPr="00734691">
        <w:rPr>
          <w:b/>
          <w:bCs/>
        </w:rPr>
        <w:t>TID 10001 “Projection X-Ray Radiation Dose”</w:t>
      </w:r>
      <w:r w:rsidRPr="00734691">
        <w:t xml:space="preserve"> indicate which technical data </w:t>
      </w:r>
      <w:r w:rsidR="00447B70" w:rsidRPr="00734691">
        <w:t xml:space="preserve">a system is capable of providing </w:t>
      </w:r>
      <w:r w:rsidRPr="00734691">
        <w:t xml:space="preserve">for each </w:t>
      </w:r>
      <w:r w:rsidR="00447B70" w:rsidRPr="00734691">
        <w:t>I</w:t>
      </w:r>
      <w:r w:rsidRPr="00734691">
        <w:t xml:space="preserve">rradiation </w:t>
      </w:r>
      <w:r w:rsidR="00447B70" w:rsidRPr="00734691">
        <w:t>E</w:t>
      </w:r>
      <w:r w:rsidRPr="00734691">
        <w:t>vent:</w:t>
      </w:r>
    </w:p>
    <w:p w14:paraId="66B05C84" w14:textId="76CADE78" w:rsidR="00266474" w:rsidRPr="00734691" w:rsidRDefault="00266474" w:rsidP="002F0ABC">
      <w:pPr>
        <w:pStyle w:val="TableLabel"/>
      </w:pPr>
      <w:r w:rsidRPr="00734691">
        <w:lastRenderedPageBreak/>
        <w:t>Table ZZZZZ.4.9.2-1</w:t>
      </w:r>
      <w:r w:rsidR="00EE65CD">
        <w:t>.</w:t>
      </w:r>
      <w:r w:rsidRPr="00734691">
        <w:t xml:space="preserve"> </w:t>
      </w:r>
      <w:r w:rsidR="00C37892" w:rsidRPr="00734691">
        <w:t>Required TIDs by System Capability Flags</w:t>
      </w:r>
    </w:p>
    <w:tbl>
      <w:tblPr>
        <w:tblStyle w:val="TableGrid"/>
        <w:tblW w:w="9805" w:type="dxa"/>
        <w:tblLook w:val="04A0" w:firstRow="1" w:lastRow="0" w:firstColumn="1" w:lastColumn="0" w:noHBand="0" w:noVBand="1"/>
      </w:tblPr>
      <w:tblGrid>
        <w:gridCol w:w="5125"/>
        <w:gridCol w:w="4680"/>
      </w:tblGrid>
      <w:tr w:rsidR="00266474" w:rsidRPr="00734691" w14:paraId="0FB94154" w14:textId="77777777" w:rsidTr="007758BA">
        <w:trPr>
          <w:cantSplit/>
          <w:tblHeader/>
        </w:trPr>
        <w:tc>
          <w:tcPr>
            <w:tcW w:w="5125" w:type="dxa"/>
            <w:shd w:val="clear" w:color="auto" w:fill="D9D9D9" w:themeFill="background1" w:themeFillShade="D9"/>
            <w:vAlign w:val="center"/>
          </w:tcPr>
          <w:p w14:paraId="16DA2C97" w14:textId="77777777" w:rsidR="00266474" w:rsidRPr="00734691" w:rsidRDefault="00266474" w:rsidP="00907D74">
            <w:r w:rsidRPr="00734691">
              <w:t>TID 10001</w:t>
            </w:r>
          </w:p>
        </w:tc>
        <w:tc>
          <w:tcPr>
            <w:tcW w:w="4680" w:type="dxa"/>
            <w:shd w:val="clear" w:color="auto" w:fill="D9D9D9" w:themeFill="background1" w:themeFillShade="D9"/>
            <w:vAlign w:val="center"/>
          </w:tcPr>
          <w:p w14:paraId="4AED6144" w14:textId="7EBC5587" w:rsidR="00266474" w:rsidRPr="00734691" w:rsidRDefault="00E26EE9" w:rsidP="00907D74">
            <w:r w:rsidRPr="00734691">
              <w:t>Required TIDs</w:t>
            </w:r>
          </w:p>
        </w:tc>
      </w:tr>
      <w:tr w:rsidR="00266474" w:rsidRPr="00734691" w14:paraId="1B1AD08E" w14:textId="77777777" w:rsidTr="007758BA">
        <w:trPr>
          <w:cantSplit/>
        </w:trPr>
        <w:tc>
          <w:tcPr>
            <w:tcW w:w="5125" w:type="dxa"/>
            <w:vAlign w:val="center"/>
          </w:tcPr>
          <w:p w14:paraId="510BDBE7" w14:textId="60554FA2" w:rsidR="00266474" w:rsidRPr="00734691" w:rsidRDefault="008C2DDA" w:rsidP="00907D74">
            <w:r w:rsidRPr="00734691">
              <w:t>(</w:t>
            </w:r>
            <w:r w:rsidR="00266474" w:rsidRPr="00734691">
              <w:t>113945, DCM, “X-Ray Detector Data Available”)</w:t>
            </w:r>
            <w:r w:rsidR="00E26EE9" w:rsidRPr="00734691">
              <w:t xml:space="preserve"> = “YES”</w:t>
            </w:r>
          </w:p>
        </w:tc>
        <w:tc>
          <w:tcPr>
            <w:tcW w:w="4680" w:type="dxa"/>
            <w:vAlign w:val="center"/>
          </w:tcPr>
          <w:p w14:paraId="4E83387C" w14:textId="77777777" w:rsidR="00266474" w:rsidRPr="00734691" w:rsidRDefault="00266474" w:rsidP="00907D74">
            <w:r w:rsidRPr="00734691">
              <w:t>TID 10003A “Irradiation Event X-Ray Detector Data”</w:t>
            </w:r>
          </w:p>
        </w:tc>
      </w:tr>
      <w:tr w:rsidR="00266474" w:rsidRPr="00734691" w14:paraId="7428495C" w14:textId="77777777" w:rsidTr="007758BA">
        <w:trPr>
          <w:cantSplit/>
        </w:trPr>
        <w:tc>
          <w:tcPr>
            <w:tcW w:w="5125" w:type="dxa"/>
            <w:vAlign w:val="center"/>
          </w:tcPr>
          <w:p w14:paraId="6EBF9373" w14:textId="10FB2288" w:rsidR="00266474" w:rsidRPr="00734691" w:rsidRDefault="008C2DDA" w:rsidP="00907D74">
            <w:r w:rsidRPr="00734691">
              <w:t>(</w:t>
            </w:r>
            <w:r w:rsidR="00266474" w:rsidRPr="00734691">
              <w:t xml:space="preserve">113943, DCM, “X-Ray Source Data Available”) </w:t>
            </w:r>
            <w:r w:rsidR="00E26EE9" w:rsidRPr="00734691">
              <w:t>= “YES”</w:t>
            </w:r>
          </w:p>
        </w:tc>
        <w:tc>
          <w:tcPr>
            <w:tcW w:w="4680" w:type="dxa"/>
            <w:vAlign w:val="center"/>
          </w:tcPr>
          <w:p w14:paraId="03A1E058" w14:textId="77777777" w:rsidR="00266474" w:rsidRPr="00734691" w:rsidRDefault="00266474" w:rsidP="00907D74">
            <w:r w:rsidRPr="00734691">
              <w:t>TID 10003B “Irradiation Event X-Ray Source Data”</w:t>
            </w:r>
          </w:p>
        </w:tc>
      </w:tr>
      <w:tr w:rsidR="00266474" w:rsidRPr="00734691" w14:paraId="797F1CCE" w14:textId="77777777" w:rsidTr="007758BA">
        <w:trPr>
          <w:cantSplit/>
        </w:trPr>
        <w:tc>
          <w:tcPr>
            <w:tcW w:w="5125" w:type="dxa"/>
            <w:vAlign w:val="center"/>
          </w:tcPr>
          <w:p w14:paraId="489353DE" w14:textId="6EB4BF0F" w:rsidR="00266474" w:rsidRPr="00734691" w:rsidRDefault="008C2DDA" w:rsidP="00907D74">
            <w:r w:rsidRPr="00734691">
              <w:t>(</w:t>
            </w:r>
            <w:r w:rsidR="00266474" w:rsidRPr="00734691">
              <w:t xml:space="preserve">113944, DCM, “X-Ray Mechanical Data Available”) </w:t>
            </w:r>
            <w:r w:rsidR="00E26EE9" w:rsidRPr="00734691">
              <w:t>= “YES”</w:t>
            </w:r>
          </w:p>
        </w:tc>
        <w:tc>
          <w:tcPr>
            <w:tcW w:w="4680" w:type="dxa"/>
            <w:vAlign w:val="center"/>
          </w:tcPr>
          <w:p w14:paraId="032D3CB8" w14:textId="77777777" w:rsidR="00266474" w:rsidRPr="00734691" w:rsidRDefault="00266474" w:rsidP="00907D74">
            <w:r w:rsidRPr="00734691">
              <w:t>TID 10003C “Irradiation Event X-Ray Mechanical Data”</w:t>
            </w:r>
          </w:p>
        </w:tc>
      </w:tr>
    </w:tbl>
    <w:p w14:paraId="1C81135C" w14:textId="77777777" w:rsidR="00266474" w:rsidRPr="00734691" w:rsidRDefault="00266474" w:rsidP="00907D74"/>
    <w:p w14:paraId="1ED07908" w14:textId="1E6886E9" w:rsidR="00266474" w:rsidRPr="00734691" w:rsidRDefault="00CE0B60" w:rsidP="00907D74">
      <w:r w:rsidRPr="00734691">
        <w:t xml:space="preserve">Table ZZZZZ.4.9.2-2 </w:t>
      </w:r>
      <w:r w:rsidR="00266474" w:rsidRPr="00734691">
        <w:t xml:space="preserve">shows examples of when the </w:t>
      </w:r>
      <w:r w:rsidR="006411B1" w:rsidRPr="00734691">
        <w:t xml:space="preserve">flags </w:t>
      </w:r>
      <w:r w:rsidR="00266474" w:rsidRPr="00734691">
        <w:t>should be set to YES or NO</w:t>
      </w:r>
      <w:r w:rsidR="007758BA" w:rsidRPr="00734691">
        <w:t xml:space="preserve">, and recommended value for (113876, DCM, "Device Role in Procedure") </w:t>
      </w:r>
      <w:r w:rsidR="007758BA" w:rsidRPr="00734691">
        <w:rPr>
          <w:color w:val="000000"/>
        </w:rPr>
        <w:t>in Procedure in TID 1004 Device Observer Identifying Attributes (refer to CID 7445 Device Participating Role)</w:t>
      </w:r>
      <w:r w:rsidR="00266474" w:rsidRPr="00734691">
        <w:t>:</w:t>
      </w:r>
    </w:p>
    <w:p w14:paraId="51B4444A" w14:textId="08BA3DB0" w:rsidR="00CE0B60" w:rsidRPr="00734691" w:rsidRDefault="00CE0B60" w:rsidP="002F0ABC">
      <w:pPr>
        <w:pStyle w:val="TableLabel"/>
      </w:pPr>
      <w:r w:rsidRPr="00734691">
        <w:t>Table ZZZZZ.4.9.2-2</w:t>
      </w:r>
      <w:r w:rsidR="00EE65CD">
        <w:t>.</w:t>
      </w:r>
      <w:r w:rsidRPr="00734691">
        <w:t xml:space="preserve"> Examples of System Capability Flags</w:t>
      </w:r>
    </w:p>
    <w:tbl>
      <w:tblPr>
        <w:tblStyle w:val="TableGrid"/>
        <w:tblW w:w="10612" w:type="dxa"/>
        <w:tblLook w:val="04A0" w:firstRow="1" w:lastRow="0" w:firstColumn="1" w:lastColumn="0" w:noHBand="0" w:noVBand="1"/>
      </w:tblPr>
      <w:tblGrid>
        <w:gridCol w:w="2872"/>
        <w:gridCol w:w="1260"/>
        <w:gridCol w:w="1260"/>
        <w:gridCol w:w="1260"/>
        <w:gridCol w:w="3960"/>
      </w:tblGrid>
      <w:tr w:rsidR="004F4597" w:rsidRPr="00734691" w14:paraId="5A08B9F7" w14:textId="437631CD" w:rsidTr="004F4597">
        <w:trPr>
          <w:cantSplit/>
          <w:tblHeader/>
        </w:trPr>
        <w:tc>
          <w:tcPr>
            <w:tcW w:w="2872" w:type="dxa"/>
            <w:shd w:val="clear" w:color="auto" w:fill="D9D9D9" w:themeFill="background1" w:themeFillShade="D9"/>
            <w:vAlign w:val="center"/>
          </w:tcPr>
          <w:p w14:paraId="453A215E" w14:textId="0E13480E" w:rsidR="004F4597" w:rsidRPr="00734691" w:rsidRDefault="004F4597" w:rsidP="00907D74">
            <w:r w:rsidRPr="00734691">
              <w:t>System Capability</w:t>
            </w:r>
          </w:p>
        </w:tc>
        <w:tc>
          <w:tcPr>
            <w:tcW w:w="1260" w:type="dxa"/>
            <w:shd w:val="clear" w:color="auto" w:fill="D9D9D9" w:themeFill="background1" w:themeFillShade="D9"/>
          </w:tcPr>
          <w:p w14:paraId="41EF87E5" w14:textId="5AB5171D" w:rsidR="004F4597" w:rsidRPr="00734691" w:rsidRDefault="004F4597" w:rsidP="00907D74">
            <w:r w:rsidRPr="00734691">
              <w:t>X-Ray Detector Data Available</w:t>
            </w:r>
          </w:p>
        </w:tc>
        <w:tc>
          <w:tcPr>
            <w:tcW w:w="1260" w:type="dxa"/>
            <w:shd w:val="clear" w:color="auto" w:fill="D9D9D9" w:themeFill="background1" w:themeFillShade="D9"/>
            <w:vAlign w:val="center"/>
          </w:tcPr>
          <w:p w14:paraId="497987EC" w14:textId="05248EFF" w:rsidR="004F4597" w:rsidRPr="00734691" w:rsidRDefault="004F4597" w:rsidP="00907D74">
            <w:r w:rsidRPr="00734691">
              <w:t>X-Ray Source Data Available</w:t>
            </w:r>
          </w:p>
        </w:tc>
        <w:tc>
          <w:tcPr>
            <w:tcW w:w="1260" w:type="dxa"/>
            <w:shd w:val="clear" w:color="auto" w:fill="D9D9D9" w:themeFill="background1" w:themeFillShade="D9"/>
            <w:vAlign w:val="center"/>
          </w:tcPr>
          <w:p w14:paraId="621EFE25" w14:textId="6B3ACA8E" w:rsidR="004F4597" w:rsidRPr="00734691" w:rsidRDefault="004F4597" w:rsidP="00907D74">
            <w:r w:rsidRPr="00734691">
              <w:t>X-Ray Mechanical Data Available</w:t>
            </w:r>
          </w:p>
        </w:tc>
        <w:tc>
          <w:tcPr>
            <w:tcW w:w="3960" w:type="dxa"/>
            <w:shd w:val="clear" w:color="auto" w:fill="D9D9D9" w:themeFill="background1" w:themeFillShade="D9"/>
          </w:tcPr>
          <w:p w14:paraId="2861501A" w14:textId="12E0D030" w:rsidR="004F4597" w:rsidRPr="00734691" w:rsidRDefault="004F4597" w:rsidP="00907D74">
            <w:r w:rsidRPr="00734691">
              <w:t>Device Role in Procedure</w:t>
            </w:r>
          </w:p>
        </w:tc>
      </w:tr>
      <w:tr w:rsidR="003006CC" w:rsidRPr="00734691" w14:paraId="23E563F4" w14:textId="77777777" w:rsidTr="00B231D4">
        <w:trPr>
          <w:cantSplit/>
        </w:trPr>
        <w:tc>
          <w:tcPr>
            <w:tcW w:w="2872" w:type="dxa"/>
            <w:vAlign w:val="center"/>
          </w:tcPr>
          <w:p w14:paraId="6839E828" w14:textId="4473D3D3" w:rsidR="003006CC" w:rsidRPr="00734691" w:rsidRDefault="003006CC" w:rsidP="00907D74">
            <w:r w:rsidRPr="00734691">
              <w:t>Exposure index capability (detector) but no generator integration.</w:t>
            </w:r>
          </w:p>
        </w:tc>
        <w:tc>
          <w:tcPr>
            <w:tcW w:w="1260" w:type="dxa"/>
            <w:vAlign w:val="center"/>
          </w:tcPr>
          <w:p w14:paraId="4EFB71D7" w14:textId="2A922078" w:rsidR="003006CC" w:rsidRPr="00734691" w:rsidRDefault="003006CC" w:rsidP="00907D74">
            <w:r w:rsidRPr="00734691">
              <w:t>YES</w:t>
            </w:r>
          </w:p>
        </w:tc>
        <w:tc>
          <w:tcPr>
            <w:tcW w:w="1260" w:type="dxa"/>
            <w:vAlign w:val="center"/>
          </w:tcPr>
          <w:p w14:paraId="45D593DA" w14:textId="42F454C4" w:rsidR="003006CC" w:rsidRPr="00734691" w:rsidRDefault="003006CC" w:rsidP="00907D74">
            <w:r w:rsidRPr="00734691">
              <w:t>NO</w:t>
            </w:r>
          </w:p>
        </w:tc>
        <w:tc>
          <w:tcPr>
            <w:tcW w:w="1260" w:type="dxa"/>
            <w:vAlign w:val="center"/>
          </w:tcPr>
          <w:p w14:paraId="108C2BEA" w14:textId="3264AD62" w:rsidR="003006CC" w:rsidRPr="00734691" w:rsidRDefault="003006CC" w:rsidP="00907D74">
            <w:r w:rsidRPr="00734691">
              <w:t>any</w:t>
            </w:r>
          </w:p>
        </w:tc>
        <w:tc>
          <w:tcPr>
            <w:tcW w:w="3960" w:type="dxa"/>
          </w:tcPr>
          <w:p w14:paraId="406954C2" w14:textId="5B5C5BB2" w:rsidR="003006CC" w:rsidRPr="00734691" w:rsidRDefault="003006CC" w:rsidP="00907D74">
            <w:pPr>
              <w:rPr>
                <w:color w:val="000000"/>
              </w:rPr>
            </w:pPr>
            <w:r w:rsidRPr="00734691">
              <w:rPr>
                <w:color w:val="000000"/>
              </w:rPr>
              <w:t>(113942, DCM, “</w:t>
            </w:r>
            <w:r w:rsidRPr="00734691">
              <w:t>X-Ray Reading Device</w:t>
            </w:r>
            <w:r w:rsidRPr="00734691">
              <w:rPr>
                <w:color w:val="000000"/>
              </w:rPr>
              <w:t>”)</w:t>
            </w:r>
          </w:p>
        </w:tc>
      </w:tr>
      <w:tr w:rsidR="003006CC" w:rsidRPr="00734691" w14:paraId="754FF8B1" w14:textId="77777777" w:rsidTr="004F4597">
        <w:trPr>
          <w:cantSplit/>
        </w:trPr>
        <w:tc>
          <w:tcPr>
            <w:tcW w:w="2872" w:type="dxa"/>
            <w:vAlign w:val="center"/>
          </w:tcPr>
          <w:p w14:paraId="6EEA1DED" w14:textId="578B8A7B" w:rsidR="003006CC" w:rsidRPr="00734691" w:rsidRDefault="003006CC" w:rsidP="00907D74">
            <w:r w:rsidRPr="00734691">
              <w:t>Generator integration regardless other capabilities</w:t>
            </w:r>
          </w:p>
        </w:tc>
        <w:tc>
          <w:tcPr>
            <w:tcW w:w="1260" w:type="dxa"/>
            <w:vAlign w:val="center"/>
          </w:tcPr>
          <w:p w14:paraId="268B0A14" w14:textId="1F4C7D68" w:rsidR="003006CC" w:rsidRPr="00734691" w:rsidRDefault="003006CC" w:rsidP="00907D74">
            <w:r w:rsidRPr="00734691">
              <w:t>any</w:t>
            </w:r>
          </w:p>
        </w:tc>
        <w:tc>
          <w:tcPr>
            <w:tcW w:w="1260" w:type="dxa"/>
            <w:vAlign w:val="center"/>
          </w:tcPr>
          <w:p w14:paraId="3F0E7A35" w14:textId="5473C7C3" w:rsidR="003006CC" w:rsidRPr="00734691" w:rsidRDefault="003006CC" w:rsidP="00907D74">
            <w:r w:rsidRPr="00734691">
              <w:t>YES</w:t>
            </w:r>
          </w:p>
        </w:tc>
        <w:tc>
          <w:tcPr>
            <w:tcW w:w="1260" w:type="dxa"/>
            <w:vAlign w:val="center"/>
          </w:tcPr>
          <w:p w14:paraId="29730E09" w14:textId="78C35A87" w:rsidR="003006CC" w:rsidRPr="00734691" w:rsidRDefault="003006CC" w:rsidP="00907D74">
            <w:r w:rsidRPr="00734691">
              <w:t>any</w:t>
            </w:r>
          </w:p>
        </w:tc>
        <w:tc>
          <w:tcPr>
            <w:tcW w:w="3960" w:type="dxa"/>
            <w:vAlign w:val="center"/>
          </w:tcPr>
          <w:p w14:paraId="3DEE2D63" w14:textId="7974F350" w:rsidR="003006CC" w:rsidRPr="00734691" w:rsidRDefault="003006CC" w:rsidP="00907D74">
            <w:r w:rsidRPr="00734691">
              <w:t>(113859, DCM, “</w:t>
            </w:r>
            <w:r w:rsidRPr="00734691">
              <w:rPr>
                <w:color w:val="0070C0"/>
              </w:rPr>
              <w:t>Irradiating Device</w:t>
            </w:r>
            <w:r w:rsidRPr="00734691">
              <w:t>”)</w:t>
            </w:r>
          </w:p>
        </w:tc>
      </w:tr>
      <w:tr w:rsidR="004F4597" w:rsidRPr="00734691" w14:paraId="13D70AB4" w14:textId="07F30E04" w:rsidTr="004F4597">
        <w:trPr>
          <w:cantSplit/>
        </w:trPr>
        <w:tc>
          <w:tcPr>
            <w:tcW w:w="2872" w:type="dxa"/>
            <w:vAlign w:val="center"/>
          </w:tcPr>
          <w:p w14:paraId="6303DD6B" w14:textId="529A772B" w:rsidR="004F4597" w:rsidRPr="00734691" w:rsidRDefault="004F4597" w:rsidP="00907D74">
            <w:r w:rsidRPr="00734691">
              <w:t>No detector nor generator integration</w:t>
            </w:r>
          </w:p>
        </w:tc>
        <w:tc>
          <w:tcPr>
            <w:tcW w:w="1260" w:type="dxa"/>
            <w:vAlign w:val="center"/>
          </w:tcPr>
          <w:p w14:paraId="45020373" w14:textId="2570D72A" w:rsidR="004F4597" w:rsidRPr="00734691" w:rsidRDefault="004F4597" w:rsidP="00907D74">
            <w:r w:rsidRPr="00734691">
              <w:t>NO</w:t>
            </w:r>
          </w:p>
        </w:tc>
        <w:tc>
          <w:tcPr>
            <w:tcW w:w="1260" w:type="dxa"/>
            <w:vAlign w:val="center"/>
          </w:tcPr>
          <w:p w14:paraId="65E1F9A7" w14:textId="38F58DD1" w:rsidR="004F4597" w:rsidRPr="00734691" w:rsidRDefault="004F4597" w:rsidP="00907D74">
            <w:r w:rsidRPr="00734691">
              <w:t>NO</w:t>
            </w:r>
          </w:p>
        </w:tc>
        <w:tc>
          <w:tcPr>
            <w:tcW w:w="1260" w:type="dxa"/>
            <w:vAlign w:val="center"/>
          </w:tcPr>
          <w:p w14:paraId="265236BA" w14:textId="1BCEC180" w:rsidR="004F4597" w:rsidRPr="00734691" w:rsidRDefault="004F4597" w:rsidP="00907D74">
            <w:r w:rsidRPr="00734691">
              <w:t>any</w:t>
            </w:r>
          </w:p>
        </w:tc>
        <w:tc>
          <w:tcPr>
            <w:tcW w:w="3960" w:type="dxa"/>
          </w:tcPr>
          <w:p w14:paraId="126D5EE3" w14:textId="753AD3E5" w:rsidR="004F4597" w:rsidRPr="00734691" w:rsidRDefault="004F4597" w:rsidP="00907D74">
            <w:pPr>
              <w:rPr>
                <w:szCs w:val="18"/>
              </w:rPr>
            </w:pPr>
            <w:r w:rsidRPr="00734691">
              <w:t>(121097, DCM, “</w:t>
            </w:r>
            <w:r w:rsidRPr="00734691">
              <w:rPr>
                <w:color w:val="0070C0"/>
              </w:rPr>
              <w:t>Recording</w:t>
            </w:r>
            <w:r w:rsidRPr="00734691">
              <w:t>”)</w:t>
            </w:r>
          </w:p>
        </w:tc>
      </w:tr>
    </w:tbl>
    <w:p w14:paraId="5701147C" w14:textId="063C95A7" w:rsidR="00F52AC9" w:rsidRPr="00734691" w:rsidRDefault="005A2554" w:rsidP="00907D74">
      <w:r w:rsidRPr="00734691">
        <w:t xml:space="preserve"> </w:t>
      </w:r>
    </w:p>
    <w:p w14:paraId="35261C7B" w14:textId="4172A55C" w:rsidR="00BA7F72" w:rsidRPr="00734691" w:rsidRDefault="00D50357" w:rsidP="00907D74">
      <w:pPr>
        <w:pStyle w:val="Heading3"/>
      </w:pPr>
      <w:bookmarkStart w:id="104" w:name="_Toc219295292"/>
      <w:r w:rsidRPr="00734691">
        <w:t>ZZZZZ.4.1</w:t>
      </w:r>
      <w:r w:rsidR="00266474" w:rsidRPr="00734691">
        <w:t>0</w:t>
      </w:r>
      <w:r w:rsidR="00BA7F72" w:rsidRPr="00734691">
        <w:t> Encoding of Irradiation Event Type</w:t>
      </w:r>
      <w:bookmarkEnd w:id="104"/>
    </w:p>
    <w:p w14:paraId="38B7B3A0" w14:textId="500390A3" w:rsidR="005A2DDE" w:rsidRPr="00734691" w:rsidRDefault="00FD35E0" w:rsidP="00907D74">
      <w:r w:rsidRPr="00734691">
        <w:t>For RDSR consumers it is useful to distinguish between several X-Ray modes applied during the Irradiation Event (e.g. Fluoroscopy or Acquisition)</w:t>
      </w:r>
      <w:r w:rsidR="007F3561" w:rsidRPr="00734691">
        <w:t>. B</w:t>
      </w:r>
      <w:r w:rsidRPr="00734691">
        <w:t xml:space="preserve">oth Traditional and Enhanced RDSR include a content item </w:t>
      </w:r>
      <w:r w:rsidR="00D41B42" w:rsidRPr="00734691">
        <w:t>that is</w:t>
      </w:r>
      <w:r w:rsidRPr="00734691">
        <w:t xml:space="preserve"> a </w:t>
      </w:r>
      <w:r w:rsidR="00407995" w:rsidRPr="00734691">
        <w:t>basic</w:t>
      </w:r>
      <w:r w:rsidRPr="00734691">
        <w:t xml:space="preserve"> classification of X-Ray modes used as a condition for the presence of other content items.</w:t>
      </w:r>
    </w:p>
    <w:p w14:paraId="42B5172C" w14:textId="6DEAFDC3" w:rsidR="00130116" w:rsidRPr="00734691" w:rsidRDefault="009166D6" w:rsidP="00907D74">
      <w:r w:rsidRPr="00734691">
        <w:t>T</w:t>
      </w:r>
      <w:r w:rsidR="008F21A2" w:rsidRPr="00734691">
        <w:t xml:space="preserve">he </w:t>
      </w:r>
      <w:r w:rsidR="00745B55" w:rsidRPr="00734691">
        <w:t>Content I</w:t>
      </w:r>
      <w:r w:rsidR="00130116" w:rsidRPr="00734691">
        <w:t xml:space="preserve">tem </w:t>
      </w:r>
      <w:r w:rsidR="00130116" w:rsidRPr="00734691">
        <w:rPr>
          <w:color w:val="0070C0"/>
        </w:rPr>
        <w:t>(113721, DCM, "Irradiation Event Type")</w:t>
      </w:r>
      <w:r w:rsidR="00130116" w:rsidRPr="00734691">
        <w:t xml:space="preserve"> </w:t>
      </w:r>
      <w:r w:rsidRPr="00734691">
        <w:t xml:space="preserve">in TID 10003 “Irradiation Event X-Ray Data” and in TID 10042 “Irradiation Event Summary Data” </w:t>
      </w:r>
      <w:r w:rsidR="00057F1E" w:rsidRPr="00734691">
        <w:t>is mandatory in both traditional RDSR and enhanced RDSR</w:t>
      </w:r>
      <w:r w:rsidR="00505B0A" w:rsidRPr="00734691">
        <w:t>. I</w:t>
      </w:r>
      <w:r w:rsidR="00057F1E" w:rsidRPr="00734691">
        <w:t xml:space="preserve">t </w:t>
      </w:r>
      <w:r w:rsidR="00130116" w:rsidRPr="00734691">
        <w:t>distinguish</w:t>
      </w:r>
      <w:r w:rsidR="00505B0A" w:rsidRPr="00734691">
        <w:t>es</w:t>
      </w:r>
      <w:r w:rsidR="00130116" w:rsidRPr="00734691">
        <w:t xml:space="preserve"> between X-Ray modes </w:t>
      </w:r>
      <w:r w:rsidR="00057F1E" w:rsidRPr="00734691">
        <w:t xml:space="preserve">that </w:t>
      </w:r>
      <w:r w:rsidR="00DA3442" w:rsidRPr="00734691">
        <w:t>distinct types</w:t>
      </w:r>
      <w:r w:rsidR="00057F1E" w:rsidRPr="00734691">
        <w:t xml:space="preserve"> of equipment can apply</w:t>
      </w:r>
      <w:r w:rsidR="00130116" w:rsidRPr="00734691">
        <w:t>.</w:t>
      </w:r>
    </w:p>
    <w:p w14:paraId="1979F2FA" w14:textId="36D94805" w:rsidR="008F21A2" w:rsidRPr="00734691" w:rsidRDefault="00CB0B9F" w:rsidP="00907D74">
      <w:r w:rsidRPr="00CB0B9F">
        <w:t xml:space="preserve">Table ZZZZZ.4.10-1 </w:t>
      </w:r>
      <w:r w:rsidR="00536A75" w:rsidRPr="00734691">
        <w:t>describes the</w:t>
      </w:r>
      <w:r w:rsidR="008F21A2" w:rsidRPr="00734691">
        <w:t xml:space="preserve"> </w:t>
      </w:r>
      <w:r w:rsidR="008F21A2" w:rsidRPr="00734691">
        <w:rPr>
          <w:b/>
          <w:bCs/>
        </w:rPr>
        <w:t>CID 10002 “Irradiation Event Types”</w:t>
      </w:r>
      <w:r w:rsidR="00C03385" w:rsidRPr="00734691">
        <w:t xml:space="preserve"> and their applicability to the different modalities.</w:t>
      </w:r>
    </w:p>
    <w:p w14:paraId="2CBFA655" w14:textId="50073FE5" w:rsidR="00686E79" w:rsidRPr="00734691" w:rsidRDefault="00686E79" w:rsidP="006E752F">
      <w:pPr>
        <w:pStyle w:val="TableLabel"/>
      </w:pPr>
      <w:r w:rsidRPr="00734691">
        <w:lastRenderedPageBreak/>
        <w:t xml:space="preserve">Table </w:t>
      </w:r>
      <w:r w:rsidR="00D50357" w:rsidRPr="00734691">
        <w:t>ZZZZZ.4.1</w:t>
      </w:r>
      <w:r w:rsidR="00AD2F11" w:rsidRPr="00734691">
        <w:t>0</w:t>
      </w:r>
      <w:r w:rsidRPr="00734691">
        <w:t>-1</w:t>
      </w:r>
      <w:r w:rsidR="00EE65CD">
        <w:t>.</w:t>
      </w:r>
      <w:r w:rsidRPr="00734691">
        <w:t xml:space="preserve"> </w:t>
      </w:r>
      <w:r w:rsidR="006F795A" w:rsidRPr="00734691">
        <w:t>Applicability of Irradiation Event Type to Different Modalities</w:t>
      </w:r>
    </w:p>
    <w:tbl>
      <w:tblPr>
        <w:tblStyle w:val="TableGrid"/>
        <w:tblW w:w="0" w:type="auto"/>
        <w:tblLook w:val="04A0" w:firstRow="1" w:lastRow="0" w:firstColumn="1" w:lastColumn="0" w:noHBand="0" w:noVBand="1"/>
      </w:tblPr>
      <w:tblGrid>
        <w:gridCol w:w="3806"/>
        <w:gridCol w:w="5634"/>
      </w:tblGrid>
      <w:tr w:rsidR="008F21A2" w:rsidRPr="00734691" w14:paraId="0A00F115" w14:textId="77777777" w:rsidTr="00D00D64">
        <w:trPr>
          <w:cantSplit/>
          <w:tblHeader/>
        </w:trPr>
        <w:tc>
          <w:tcPr>
            <w:tcW w:w="3888" w:type="dxa"/>
            <w:shd w:val="clear" w:color="auto" w:fill="D9D9D9" w:themeFill="background1" w:themeFillShade="D9"/>
          </w:tcPr>
          <w:p w14:paraId="766B247A" w14:textId="6EC59854" w:rsidR="008F21A2" w:rsidRPr="00734691" w:rsidRDefault="006F795A" w:rsidP="00907D74">
            <w:r w:rsidRPr="00734691">
              <w:t>Irradiation Event Type</w:t>
            </w:r>
          </w:p>
        </w:tc>
        <w:tc>
          <w:tcPr>
            <w:tcW w:w="5778" w:type="dxa"/>
            <w:shd w:val="clear" w:color="auto" w:fill="D9D9D9" w:themeFill="background1" w:themeFillShade="D9"/>
          </w:tcPr>
          <w:p w14:paraId="07635D5A" w14:textId="1AC2AB02" w:rsidR="008F21A2" w:rsidRPr="00734691" w:rsidRDefault="004D010C" w:rsidP="00907D74">
            <w:r w:rsidRPr="00734691">
              <w:t>Applicable Modalities</w:t>
            </w:r>
          </w:p>
        </w:tc>
      </w:tr>
      <w:tr w:rsidR="008F21A2" w:rsidRPr="00734691" w14:paraId="55EEA38F" w14:textId="77777777" w:rsidTr="00D00D64">
        <w:trPr>
          <w:cantSplit/>
        </w:trPr>
        <w:tc>
          <w:tcPr>
            <w:tcW w:w="3888" w:type="dxa"/>
          </w:tcPr>
          <w:p w14:paraId="612D6C9F" w14:textId="77777777" w:rsidR="008F21A2" w:rsidRPr="00734691" w:rsidRDefault="008F21A2" w:rsidP="00907D74">
            <w:r w:rsidRPr="00734691">
              <w:t>(44491008, SCT, “Fluoroscopy”)</w:t>
            </w:r>
          </w:p>
        </w:tc>
        <w:tc>
          <w:tcPr>
            <w:tcW w:w="5778" w:type="dxa"/>
          </w:tcPr>
          <w:p w14:paraId="26AD003B" w14:textId="2C32A795" w:rsidR="008F21A2" w:rsidRPr="00734691" w:rsidRDefault="008F21A2" w:rsidP="00907D74">
            <w:r w:rsidRPr="00734691">
              <w:t>Applicable to X-Ray Angiography</w:t>
            </w:r>
            <w:r w:rsidR="00130116" w:rsidRPr="00734691">
              <w:t xml:space="preserve"> and </w:t>
            </w:r>
            <w:r w:rsidRPr="00734691">
              <w:t>Radio Fluoroscopy</w:t>
            </w:r>
            <w:r w:rsidR="0032263C" w:rsidRPr="00734691">
              <w:t xml:space="preserve"> modalities</w:t>
            </w:r>
          </w:p>
        </w:tc>
      </w:tr>
      <w:tr w:rsidR="008F21A2" w:rsidRPr="00734691" w14:paraId="077A0CDD" w14:textId="77777777" w:rsidTr="00D00D64">
        <w:trPr>
          <w:cantSplit/>
        </w:trPr>
        <w:tc>
          <w:tcPr>
            <w:tcW w:w="3888" w:type="dxa"/>
          </w:tcPr>
          <w:p w14:paraId="3F0593C5" w14:textId="77777777" w:rsidR="008F21A2" w:rsidRPr="00734691" w:rsidRDefault="008F21A2" w:rsidP="00907D74">
            <w:r w:rsidRPr="00734691">
              <w:t>(113611, DCM, “Stationary Acquisition”)</w:t>
            </w:r>
          </w:p>
        </w:tc>
        <w:tc>
          <w:tcPr>
            <w:tcW w:w="5778" w:type="dxa"/>
          </w:tcPr>
          <w:p w14:paraId="5402B8D8" w14:textId="4C5E8B46" w:rsidR="008F21A2" w:rsidRPr="00734691" w:rsidRDefault="008F21A2" w:rsidP="00907D74">
            <w:r w:rsidRPr="00734691">
              <w:t xml:space="preserve">Applicable to any X-Ray </w:t>
            </w:r>
            <w:r w:rsidR="0032263C" w:rsidRPr="00734691">
              <w:t>modality</w:t>
            </w:r>
            <w:r w:rsidRPr="00734691">
              <w:t xml:space="preserve"> (including Mammography, Angiography etc.)</w:t>
            </w:r>
          </w:p>
        </w:tc>
      </w:tr>
      <w:tr w:rsidR="008F21A2" w:rsidRPr="00734691" w14:paraId="65B3DBE4" w14:textId="77777777" w:rsidTr="00D00D64">
        <w:trPr>
          <w:cantSplit/>
        </w:trPr>
        <w:tc>
          <w:tcPr>
            <w:tcW w:w="3888" w:type="dxa"/>
          </w:tcPr>
          <w:p w14:paraId="704C3E51" w14:textId="77777777" w:rsidR="008F21A2" w:rsidRPr="00734691" w:rsidRDefault="008F21A2" w:rsidP="00907D74">
            <w:r w:rsidRPr="00734691">
              <w:t>(113612, DCM, “Stepping Acquisition”)</w:t>
            </w:r>
          </w:p>
        </w:tc>
        <w:tc>
          <w:tcPr>
            <w:tcW w:w="5778" w:type="dxa"/>
          </w:tcPr>
          <w:p w14:paraId="37FFA6EE" w14:textId="73BFEB97" w:rsidR="008F21A2" w:rsidRPr="00734691" w:rsidRDefault="0032263C" w:rsidP="00907D74">
            <w:r w:rsidRPr="00734691">
              <w:t>A</w:t>
            </w:r>
            <w:r w:rsidR="008F21A2" w:rsidRPr="00734691">
              <w:t>pplicable to X-Ray Angiography</w:t>
            </w:r>
            <w:r w:rsidRPr="00734691">
              <w:t xml:space="preserve"> and</w:t>
            </w:r>
            <w:r w:rsidR="008F21A2" w:rsidRPr="00734691">
              <w:t xml:space="preserve"> Mammo </w:t>
            </w:r>
            <w:r w:rsidR="00FC22C2" w:rsidRPr="00734691">
              <w:t>T</w:t>
            </w:r>
            <w:r w:rsidR="008F21A2" w:rsidRPr="00734691">
              <w:t>omosynthesis (DBT)</w:t>
            </w:r>
            <w:r w:rsidRPr="00734691">
              <w:t xml:space="preserve"> modalities</w:t>
            </w:r>
          </w:p>
        </w:tc>
      </w:tr>
      <w:tr w:rsidR="008F21A2" w:rsidRPr="00734691" w14:paraId="669B990E" w14:textId="77777777" w:rsidTr="00D00D64">
        <w:trPr>
          <w:cantSplit/>
        </w:trPr>
        <w:tc>
          <w:tcPr>
            <w:tcW w:w="3888" w:type="dxa"/>
          </w:tcPr>
          <w:p w14:paraId="40079517" w14:textId="77777777" w:rsidR="008F21A2" w:rsidRPr="00734691" w:rsidRDefault="008F21A2" w:rsidP="00907D74">
            <w:r w:rsidRPr="00734691">
              <w:t>(113613, DCM, “Rotational Acquisition”)</w:t>
            </w:r>
          </w:p>
        </w:tc>
        <w:tc>
          <w:tcPr>
            <w:tcW w:w="5778" w:type="dxa"/>
          </w:tcPr>
          <w:p w14:paraId="7DEF7655" w14:textId="7903314F" w:rsidR="008F21A2" w:rsidRPr="00734691" w:rsidRDefault="008F21A2" w:rsidP="00907D74">
            <w:r w:rsidRPr="00734691">
              <w:t>Applicable to X-Ray Angiography, Dentistry, CT, Mammo Tomosynthesis (DBT)</w:t>
            </w:r>
            <w:r w:rsidR="0032263C" w:rsidRPr="00734691">
              <w:t xml:space="preserve"> modalities</w:t>
            </w:r>
          </w:p>
        </w:tc>
      </w:tr>
    </w:tbl>
    <w:p w14:paraId="2499FC38" w14:textId="714A2D9C" w:rsidR="0075482A" w:rsidRPr="00734691" w:rsidRDefault="008F21A2" w:rsidP="00907D74">
      <w:r w:rsidRPr="00734691">
        <w:t xml:space="preserve"> </w:t>
      </w:r>
    </w:p>
    <w:p w14:paraId="2F949550" w14:textId="2F36B47D" w:rsidR="003D7F62" w:rsidRPr="00734691" w:rsidRDefault="00120869" w:rsidP="00907D74">
      <w:r w:rsidRPr="00734691">
        <w:t>In the Traditional RDSR</w:t>
      </w:r>
      <w:r w:rsidR="001B13D7" w:rsidRPr="00734691">
        <w:t xml:space="preserve"> for X-Ray Projection</w:t>
      </w:r>
      <w:r w:rsidRPr="00734691">
        <w:t>, w</w:t>
      </w:r>
      <w:r w:rsidR="00772FF9" w:rsidRPr="00734691">
        <w:t>hen</w:t>
      </w:r>
      <w:r w:rsidR="009166D6" w:rsidRPr="00734691">
        <w:t xml:space="preserve"> the </w:t>
      </w:r>
      <w:r w:rsidR="00DA5E59" w:rsidRPr="00734691">
        <w:t>X-Ray source</w:t>
      </w:r>
      <w:r w:rsidR="009166D6" w:rsidRPr="00734691">
        <w:t xml:space="preserve"> moves </w:t>
      </w:r>
      <w:r w:rsidR="00DA5E59" w:rsidRPr="00734691">
        <w:t xml:space="preserve">angularly </w:t>
      </w:r>
      <w:r w:rsidR="00772FF9" w:rsidRPr="00734691">
        <w:t xml:space="preserve">on a free trajectory </w:t>
      </w:r>
      <w:r w:rsidR="009166D6" w:rsidRPr="00734691">
        <w:t xml:space="preserve">(i.e. not </w:t>
      </w:r>
      <w:r w:rsidR="009E791C" w:rsidRPr="00734691">
        <w:t>necessarily</w:t>
      </w:r>
      <w:r w:rsidR="009166D6" w:rsidRPr="00734691">
        <w:t xml:space="preserve"> following a planar rotation around an axis), the Irradiation Event Type sho</w:t>
      </w:r>
      <w:r w:rsidR="00DA5E59" w:rsidRPr="00734691">
        <w:t>uld</w:t>
      </w:r>
      <w:r w:rsidR="009166D6" w:rsidRPr="00734691">
        <w:t xml:space="preserve"> be (113613, DCM, “Rotational Acquisition”), regardless </w:t>
      </w:r>
      <w:r w:rsidRPr="00734691">
        <w:t xml:space="preserve">of </w:t>
      </w:r>
      <w:r w:rsidR="009166D6" w:rsidRPr="00734691">
        <w:t>whether or not the X-Ray source moves laterally in relation to the patient.</w:t>
      </w:r>
      <w:r w:rsidR="00C03385" w:rsidRPr="00734691">
        <w:t xml:space="preserve"> This satisf</w:t>
      </w:r>
      <w:r w:rsidR="00847356" w:rsidRPr="00734691">
        <w:t>ies</w:t>
      </w:r>
      <w:r w:rsidR="00C03385" w:rsidRPr="00734691">
        <w:t xml:space="preserve"> the condition for the presence of the Content Items </w:t>
      </w:r>
      <w:r w:rsidR="00C03385" w:rsidRPr="00734691">
        <w:rPr>
          <w:color w:val="0070C0"/>
        </w:rPr>
        <w:t xml:space="preserve">(113739, DCM, "Positioner Primary End Angle") </w:t>
      </w:r>
      <w:r w:rsidR="00C03385" w:rsidRPr="00734691">
        <w:t xml:space="preserve">and </w:t>
      </w:r>
      <w:r w:rsidR="00C03385" w:rsidRPr="00734691">
        <w:rPr>
          <w:color w:val="0070C0"/>
        </w:rPr>
        <w:t xml:space="preserve">(113740, DCM, "Positioner Secondary End Angle") </w:t>
      </w:r>
      <w:r w:rsidR="00C03385" w:rsidRPr="00734691">
        <w:t xml:space="preserve">in </w:t>
      </w:r>
      <w:r w:rsidR="00C03385" w:rsidRPr="00734691">
        <w:rPr>
          <w:b/>
          <w:bCs/>
        </w:rPr>
        <w:t>TID10003C “Irradiation Event X-Ray Mechanical Data”</w:t>
      </w:r>
      <w:r w:rsidR="00C2247D" w:rsidRPr="00734691">
        <w:t xml:space="preserve"> that otherwise </w:t>
      </w:r>
      <w:r w:rsidRPr="00734691">
        <w:t>are prohibited</w:t>
      </w:r>
      <w:r w:rsidR="00C2247D" w:rsidRPr="00734691">
        <w:t>.</w:t>
      </w:r>
      <w:r w:rsidR="00DA7998" w:rsidRPr="00734691">
        <w:t xml:space="preserve"> </w:t>
      </w:r>
      <w:r w:rsidR="003D7F62" w:rsidRPr="00734691">
        <w:t>In the Enhance</w:t>
      </w:r>
      <w:r w:rsidR="00A22293" w:rsidRPr="00734691">
        <w:t>d</w:t>
      </w:r>
      <w:r w:rsidR="003D7F62" w:rsidRPr="00734691">
        <w:t xml:space="preserve"> RDSR, the position of the X-Ray Source can be encoded at any period of time during the movement, which allows </w:t>
      </w:r>
      <w:r w:rsidR="00BF3A22" w:rsidRPr="00734691">
        <w:t xml:space="preserve">full description of the X-Ray source </w:t>
      </w:r>
      <w:r w:rsidR="003D7F62" w:rsidRPr="00734691">
        <w:t>trajectory.</w:t>
      </w:r>
    </w:p>
    <w:p w14:paraId="3C856D59" w14:textId="73A64E14" w:rsidR="0075482A" w:rsidRPr="00734691" w:rsidRDefault="001B13D7" w:rsidP="00907D74">
      <w:r w:rsidRPr="00734691">
        <w:t>In the Traditional RDSR for CT</w:t>
      </w:r>
      <w:r w:rsidR="00DA7998" w:rsidRPr="00734691">
        <w:t xml:space="preserve"> the Content Item </w:t>
      </w:r>
      <w:r w:rsidR="00DA7998" w:rsidRPr="00734691">
        <w:rPr>
          <w:color w:val="0070C0"/>
        </w:rPr>
        <w:t>(113721, DCM, "Irradiation Event Type")</w:t>
      </w:r>
      <w:r w:rsidR="00DA7998" w:rsidRPr="00734691">
        <w:t xml:space="preserve"> is not defined. </w:t>
      </w:r>
      <w:r w:rsidR="0075482A" w:rsidRPr="00734691">
        <w:t xml:space="preserve">In the Enhanced RDSR, the </w:t>
      </w:r>
      <w:r w:rsidR="003C2F4C" w:rsidRPr="00734691">
        <w:t>Content I</w:t>
      </w:r>
      <w:r w:rsidR="0075482A" w:rsidRPr="00734691">
        <w:t xml:space="preserve">tem </w:t>
      </w:r>
      <w:r w:rsidR="0075482A" w:rsidRPr="00734691">
        <w:rPr>
          <w:color w:val="0070C0"/>
        </w:rPr>
        <w:t>(113721, DCM, "Irradiation Event Type")</w:t>
      </w:r>
      <w:r w:rsidR="0075482A" w:rsidRPr="00734691">
        <w:t xml:space="preserve"> </w:t>
      </w:r>
      <w:r w:rsidR="0072082D" w:rsidRPr="00734691">
        <w:t>in</w:t>
      </w:r>
      <w:r w:rsidR="0072082D" w:rsidRPr="00734691">
        <w:rPr>
          <w:b/>
          <w:bCs/>
        </w:rPr>
        <w:t xml:space="preserve"> TID 10042 “Irradiation Event Summary Data”</w:t>
      </w:r>
      <w:r w:rsidR="0072082D" w:rsidRPr="00734691">
        <w:t xml:space="preserve"> </w:t>
      </w:r>
      <w:r w:rsidR="00A54116" w:rsidRPr="00734691">
        <w:t xml:space="preserve">can be used in CT equipment to document a Rotational Acquisition, and then use the optional item </w:t>
      </w:r>
      <w:r w:rsidR="00A54116" w:rsidRPr="00734691">
        <w:rPr>
          <w:color w:val="0070C0"/>
        </w:rPr>
        <w:t xml:space="preserve">(113820, DCM, "CT Acquisition Type") </w:t>
      </w:r>
      <w:r w:rsidR="00A54116" w:rsidRPr="00734691">
        <w:rPr>
          <w:color w:val="0D0D0D" w:themeColor="text1" w:themeTint="F2"/>
        </w:rPr>
        <w:t xml:space="preserve">in the same TID </w:t>
      </w:r>
      <w:r w:rsidR="009166D6" w:rsidRPr="00734691">
        <w:rPr>
          <w:color w:val="0D0D0D" w:themeColor="text1" w:themeTint="F2"/>
        </w:rPr>
        <w:t xml:space="preserve">10042 </w:t>
      </w:r>
      <w:r w:rsidR="00A54116" w:rsidRPr="00734691">
        <w:t xml:space="preserve">to specify the details of the CT rotation as defined in the </w:t>
      </w:r>
      <w:r w:rsidR="00A54116" w:rsidRPr="00734691">
        <w:rPr>
          <w:b/>
          <w:bCs/>
        </w:rPr>
        <w:t>CID 10013 “CT Acquisition Type”</w:t>
      </w:r>
      <w:r w:rsidR="00A54116" w:rsidRPr="00734691">
        <w:t xml:space="preserve"> (e.g. spiral, sequenced, constant angle, free, cone beam).</w:t>
      </w:r>
    </w:p>
    <w:p w14:paraId="660C1CA1" w14:textId="609901CA" w:rsidR="00DB0E79" w:rsidRPr="00734691" w:rsidRDefault="00D50357" w:rsidP="00907D74">
      <w:pPr>
        <w:pStyle w:val="Heading3"/>
      </w:pPr>
      <w:bookmarkStart w:id="105" w:name="_Toc219295293"/>
      <w:r w:rsidRPr="00734691">
        <w:t>ZZZZZ.4.1</w:t>
      </w:r>
      <w:r w:rsidR="00266474" w:rsidRPr="00734691">
        <w:t>1</w:t>
      </w:r>
      <w:r w:rsidR="00DB0E79" w:rsidRPr="00734691">
        <w:t xml:space="preserve"> Encoding of </w:t>
      </w:r>
      <w:r w:rsidR="007A6AE5" w:rsidRPr="00734691">
        <w:t xml:space="preserve">User </w:t>
      </w:r>
      <w:r w:rsidR="00DB0E79" w:rsidRPr="00734691">
        <w:t>Dose Calibration</w:t>
      </w:r>
      <w:bookmarkEnd w:id="105"/>
    </w:p>
    <w:p w14:paraId="51FFC154" w14:textId="4239B7A8" w:rsidR="00072070" w:rsidRPr="00734691" w:rsidRDefault="009F530D" w:rsidP="00907D74">
      <w:r w:rsidRPr="00734691">
        <w:t>T</w:t>
      </w:r>
      <w:r w:rsidR="003D01BD" w:rsidRPr="00734691">
        <w:t xml:space="preserve">he </w:t>
      </w:r>
      <w:r w:rsidR="001A37BD" w:rsidRPr="00734691">
        <w:t>radiation output</w:t>
      </w:r>
      <w:r w:rsidRPr="00734691">
        <w:t xml:space="preserve"> values </w:t>
      </w:r>
      <w:r w:rsidR="00BC39D2" w:rsidRPr="00734691">
        <w:t xml:space="preserve">provided </w:t>
      </w:r>
      <w:r w:rsidR="003D01BD" w:rsidRPr="00734691">
        <w:t>by the X-Ray irradiating equipment</w:t>
      </w:r>
      <w:r w:rsidR="00BC39D2" w:rsidRPr="00734691">
        <w:t xml:space="preserve"> (which are estimated or calculated)</w:t>
      </w:r>
      <w:r w:rsidR="003D01BD" w:rsidRPr="00734691">
        <w:t xml:space="preserve"> </w:t>
      </w:r>
      <w:r w:rsidRPr="00734691">
        <w:t>can be</w:t>
      </w:r>
      <w:r w:rsidR="003D01BD" w:rsidRPr="00734691">
        <w:t xml:space="preserve"> different from the actual real world </w:t>
      </w:r>
      <w:r w:rsidR="001A37BD" w:rsidRPr="00734691">
        <w:t>radiation output</w:t>
      </w:r>
      <w:r w:rsidR="003D01BD" w:rsidRPr="00734691">
        <w:t xml:space="preserve"> measured by the users.</w:t>
      </w:r>
      <w:r w:rsidR="00072070" w:rsidRPr="00734691">
        <w:t xml:space="preserve"> </w:t>
      </w:r>
      <w:r w:rsidR="003D01BD" w:rsidRPr="00734691">
        <w:t>Users such as local medical physicists might perform d</w:t>
      </w:r>
      <w:r w:rsidR="00F33197" w:rsidRPr="00734691">
        <w:t>ose calibration</w:t>
      </w:r>
      <w:r w:rsidR="00C15AEA" w:rsidRPr="00734691">
        <w:t xml:space="preserve"> </w:t>
      </w:r>
      <w:r w:rsidR="00F33197" w:rsidRPr="00734691">
        <w:t xml:space="preserve">to </w:t>
      </w:r>
      <w:r w:rsidR="008433DD" w:rsidRPr="00734691">
        <w:t xml:space="preserve">support </w:t>
      </w:r>
      <w:r w:rsidR="00F33197" w:rsidRPr="00734691">
        <w:t>reduc</w:t>
      </w:r>
      <w:r w:rsidR="00BE74EB" w:rsidRPr="00734691">
        <w:t>ing</w:t>
      </w:r>
      <w:r w:rsidR="00F33197" w:rsidRPr="00734691">
        <w:t xml:space="preserve"> th</w:t>
      </w:r>
      <w:r w:rsidR="00BE74EB" w:rsidRPr="00734691">
        <w:t>is</w:t>
      </w:r>
      <w:r w:rsidR="00F33197" w:rsidRPr="00734691">
        <w:t xml:space="preserve"> </w:t>
      </w:r>
      <w:r w:rsidR="00BE74EB" w:rsidRPr="00734691">
        <w:t>difference</w:t>
      </w:r>
      <w:r w:rsidR="00F33197" w:rsidRPr="00734691">
        <w:t xml:space="preserve"> and to </w:t>
      </w:r>
      <w:r w:rsidR="00BC39D2" w:rsidRPr="00734691">
        <w:t xml:space="preserve">obtain </w:t>
      </w:r>
      <w:r w:rsidR="00F33197" w:rsidRPr="00734691">
        <w:t xml:space="preserve">more accurate dose </w:t>
      </w:r>
      <w:r w:rsidR="00AF1A4D" w:rsidRPr="00734691">
        <w:t>values</w:t>
      </w:r>
      <w:r w:rsidR="00F33197" w:rsidRPr="00734691">
        <w:t>.</w:t>
      </w:r>
    </w:p>
    <w:p w14:paraId="7CF38FF6" w14:textId="6DCB2BAC" w:rsidR="00143EF9" w:rsidRPr="00734691" w:rsidRDefault="00F33197" w:rsidP="00907D74">
      <w:r w:rsidRPr="00734691">
        <w:t xml:space="preserve">Encoding of </w:t>
      </w:r>
      <w:r w:rsidR="007A6AE5" w:rsidRPr="00734691">
        <w:t xml:space="preserve">this user </w:t>
      </w:r>
      <w:r w:rsidRPr="00734691">
        <w:t>dose calibration in RDSR is defined in TID 10002 (</w:t>
      </w:r>
      <w:r w:rsidR="00072070" w:rsidRPr="00734691">
        <w:t>Traditional</w:t>
      </w:r>
      <w:r w:rsidRPr="00734691">
        <w:t xml:space="preserve"> RDSR) and </w:t>
      </w:r>
      <w:r w:rsidR="008D7C56" w:rsidRPr="00734691">
        <w:t xml:space="preserve">TID </w:t>
      </w:r>
      <w:r w:rsidRPr="00734691">
        <w:t>10041 (Enhanced RDSR)</w:t>
      </w:r>
      <w:r w:rsidR="00EE2855" w:rsidRPr="00734691">
        <w:t xml:space="preserve"> and includes a</w:t>
      </w:r>
      <w:r w:rsidR="003D01BD" w:rsidRPr="00734691">
        <w:t xml:space="preserve"> calibration </w:t>
      </w:r>
      <w:r w:rsidRPr="00734691">
        <w:t>factor</w:t>
      </w:r>
      <w:r w:rsidR="00143EF9" w:rsidRPr="00734691">
        <w:t xml:space="preserve"> </w:t>
      </w:r>
      <w:r w:rsidR="00EE2855" w:rsidRPr="00734691">
        <w:t xml:space="preserve">which is </w:t>
      </w:r>
      <w:r w:rsidR="00143EF9" w:rsidRPr="00734691">
        <w:t xml:space="preserve">intended to be </w:t>
      </w:r>
      <w:r w:rsidRPr="00734691">
        <w:t xml:space="preserve">multiplied by the </w:t>
      </w:r>
      <w:r w:rsidR="001A37BD" w:rsidRPr="00734691">
        <w:t>radiation output</w:t>
      </w:r>
      <w:r w:rsidRPr="00734691">
        <w:t xml:space="preserve"> </w:t>
      </w:r>
      <w:r w:rsidR="00AF1A4D" w:rsidRPr="00734691">
        <w:t xml:space="preserve">values </w:t>
      </w:r>
      <w:r w:rsidR="00353FDB" w:rsidRPr="00734691">
        <w:t xml:space="preserve">provided by </w:t>
      </w:r>
      <w:r w:rsidR="003D01BD" w:rsidRPr="00734691">
        <w:t xml:space="preserve">the </w:t>
      </w:r>
      <w:r w:rsidRPr="00734691">
        <w:t>X-Ray equipment</w:t>
      </w:r>
      <w:r w:rsidR="00143EF9" w:rsidRPr="00734691">
        <w:t xml:space="preserve"> to obtain the </w:t>
      </w:r>
      <w:r w:rsidR="009E791C" w:rsidRPr="00734691">
        <w:t>real-world</w:t>
      </w:r>
      <w:r w:rsidR="00143EF9" w:rsidRPr="00734691">
        <w:t xml:space="preserve"> </w:t>
      </w:r>
      <w:r w:rsidR="001A37BD" w:rsidRPr="00734691">
        <w:t>radiation output</w:t>
      </w:r>
      <w:r w:rsidR="00AF1A4D" w:rsidRPr="00734691">
        <w:t xml:space="preserve"> values</w:t>
      </w:r>
      <w:r w:rsidR="00143EF9" w:rsidRPr="00734691">
        <w:t>.</w:t>
      </w:r>
    </w:p>
    <w:p w14:paraId="7CF931D0" w14:textId="180F173A" w:rsidR="007D6F5F" w:rsidRPr="00734691" w:rsidRDefault="007D6F5F" w:rsidP="00907D74">
      <w:r w:rsidRPr="00734691">
        <w:t xml:space="preserve">Dose calibration in RDSR also includes </w:t>
      </w:r>
      <w:r w:rsidR="002C3195" w:rsidRPr="00734691">
        <w:t xml:space="preserve">free text describing the </w:t>
      </w:r>
      <w:r w:rsidRPr="00734691">
        <w:t xml:space="preserve">calibration protocols, however the definitions </w:t>
      </w:r>
      <w:r w:rsidR="002C3195" w:rsidRPr="00734691">
        <w:t xml:space="preserve">of </w:t>
      </w:r>
      <w:r w:rsidR="00EC5352" w:rsidRPr="00734691">
        <w:t xml:space="preserve">such </w:t>
      </w:r>
      <w:r w:rsidR="002C3195" w:rsidRPr="00734691">
        <w:t xml:space="preserve">protocols </w:t>
      </w:r>
      <w:r w:rsidRPr="00734691">
        <w:t>are outside the scope of the DICOM standard and are not covered in this section.</w:t>
      </w:r>
    </w:p>
    <w:p w14:paraId="457D5C8B" w14:textId="53A049DA" w:rsidR="009C28D1" w:rsidRPr="00734691" w:rsidRDefault="009C28D1" w:rsidP="00907D74">
      <w:r w:rsidRPr="00734691">
        <w:t xml:space="preserve">The </w:t>
      </w:r>
      <w:r w:rsidR="001A37BD" w:rsidRPr="00734691">
        <w:t>radiation output</w:t>
      </w:r>
      <w:r w:rsidRPr="00734691">
        <w:t xml:space="preserve"> values in the RDSR are exactly as provided by the X-Ray irradiating </w:t>
      </w:r>
      <w:r w:rsidR="009E791C" w:rsidRPr="00734691">
        <w:t>Equipment</w:t>
      </w:r>
      <w:r w:rsidRPr="00734691">
        <w:t xml:space="preserve">, i.e. without the described </w:t>
      </w:r>
      <w:r w:rsidR="00C83299" w:rsidRPr="00734691">
        <w:t xml:space="preserve">user </w:t>
      </w:r>
      <w:r w:rsidRPr="00734691">
        <w:t>calibration being applied. It is the responsibility of the recipients of the RDSR to take th</w:t>
      </w:r>
      <w:r w:rsidR="00EE30F0" w:rsidRPr="00734691">
        <w:t>is</w:t>
      </w:r>
      <w:r w:rsidRPr="00734691">
        <w:t xml:space="preserve"> calibration into account as appropriate when interpreting the provided </w:t>
      </w:r>
      <w:r w:rsidR="001A37BD" w:rsidRPr="00734691">
        <w:t>radiation output</w:t>
      </w:r>
      <w:r w:rsidRPr="00734691">
        <w:t xml:space="preserve"> values.</w:t>
      </w:r>
    </w:p>
    <w:p w14:paraId="1B3D9B38" w14:textId="017FFF4E" w:rsidR="00143EF9" w:rsidRPr="00734691" w:rsidRDefault="00F33197" w:rsidP="00907D74">
      <w:r w:rsidRPr="00734691">
        <w:t xml:space="preserve">The interpreter of the RDSR </w:t>
      </w:r>
      <w:r w:rsidR="001E5152" w:rsidRPr="00734691">
        <w:t xml:space="preserve">might </w:t>
      </w:r>
      <w:r w:rsidRPr="00734691">
        <w:t>appl</w:t>
      </w:r>
      <w:r w:rsidR="001E5152" w:rsidRPr="00734691">
        <w:t>y</w:t>
      </w:r>
      <w:r w:rsidRPr="00734691">
        <w:t xml:space="preserve"> </w:t>
      </w:r>
      <w:r w:rsidR="001E5152" w:rsidRPr="00734691">
        <w:t xml:space="preserve">user </w:t>
      </w:r>
      <w:r w:rsidRPr="00734691">
        <w:t xml:space="preserve">dose calibration </w:t>
      </w:r>
      <w:r w:rsidR="00143EF9" w:rsidRPr="00734691">
        <w:t xml:space="preserve">factors </w:t>
      </w:r>
      <w:r w:rsidRPr="00734691">
        <w:t xml:space="preserve">to </w:t>
      </w:r>
      <w:r w:rsidR="001A37BD" w:rsidRPr="00734691">
        <w:t>radiation output</w:t>
      </w:r>
      <w:r w:rsidRPr="00734691">
        <w:t xml:space="preserve"> when performing dose management</w:t>
      </w:r>
      <w:r w:rsidR="00143EF9" w:rsidRPr="00734691">
        <w:t xml:space="preserve">. Since </w:t>
      </w:r>
      <w:r w:rsidRPr="00734691">
        <w:t xml:space="preserve">the relation </w:t>
      </w:r>
      <w:r w:rsidR="00143EF9" w:rsidRPr="00734691">
        <w:t xml:space="preserve">between the </w:t>
      </w:r>
      <w:r w:rsidR="00CE3001" w:rsidRPr="00734691">
        <w:t xml:space="preserve">user </w:t>
      </w:r>
      <w:r w:rsidR="00143EF9" w:rsidRPr="00734691">
        <w:t xml:space="preserve">dose calibration factors in the RDSR and the </w:t>
      </w:r>
      <w:r w:rsidR="00CE3001" w:rsidRPr="00734691">
        <w:t xml:space="preserve">provided </w:t>
      </w:r>
      <w:r w:rsidR="001A37BD" w:rsidRPr="00734691">
        <w:t>radiation output</w:t>
      </w:r>
      <w:r w:rsidR="00143EF9" w:rsidRPr="00734691">
        <w:t xml:space="preserve"> values </w:t>
      </w:r>
      <w:r w:rsidRPr="00734691">
        <w:t xml:space="preserve">can be complex, </w:t>
      </w:r>
      <w:r w:rsidR="00143EF9" w:rsidRPr="00734691">
        <w:t xml:space="preserve">the </w:t>
      </w:r>
      <w:r w:rsidR="00CE3001" w:rsidRPr="00734691">
        <w:t xml:space="preserve">user </w:t>
      </w:r>
      <w:r w:rsidR="00F27C10" w:rsidRPr="00734691">
        <w:t>performing</w:t>
      </w:r>
      <w:r w:rsidR="00143EF9" w:rsidRPr="00734691">
        <w:t xml:space="preserve"> the </w:t>
      </w:r>
      <w:r w:rsidRPr="00734691">
        <w:t xml:space="preserve">dose calibration is </w:t>
      </w:r>
      <w:r w:rsidRPr="00734691">
        <w:lastRenderedPageBreak/>
        <w:t xml:space="preserve">recommended to inform the interpreter of </w:t>
      </w:r>
      <w:r w:rsidR="008A6E25" w:rsidRPr="00734691">
        <w:t xml:space="preserve">the </w:t>
      </w:r>
      <w:r w:rsidRPr="00734691">
        <w:t>RDSR</w:t>
      </w:r>
      <w:r w:rsidR="002A22BC" w:rsidRPr="00734691">
        <w:t xml:space="preserve"> </w:t>
      </w:r>
      <w:r w:rsidR="00B82EEF" w:rsidRPr="00734691">
        <w:t xml:space="preserve">of its intended use </w:t>
      </w:r>
      <w:r w:rsidR="002A22BC" w:rsidRPr="00734691">
        <w:t xml:space="preserve">by specifying the intended </w:t>
      </w:r>
      <w:r w:rsidR="00CF0613" w:rsidRPr="00734691">
        <w:t>d</w:t>
      </w:r>
      <w:r w:rsidR="002A22BC" w:rsidRPr="00734691">
        <w:t xml:space="preserve">ose </w:t>
      </w:r>
      <w:r w:rsidR="00CF0613" w:rsidRPr="00734691">
        <w:t>i</w:t>
      </w:r>
      <w:r w:rsidR="002A22BC" w:rsidRPr="00734691">
        <w:t xml:space="preserve">ndex and </w:t>
      </w:r>
      <w:r w:rsidR="00CF0613" w:rsidRPr="00734691">
        <w:t xml:space="preserve">the </w:t>
      </w:r>
      <w:r w:rsidR="002A22BC" w:rsidRPr="00734691">
        <w:t xml:space="preserve">intended </w:t>
      </w:r>
      <w:r w:rsidR="00CF0613" w:rsidRPr="00734691">
        <w:t>a</w:t>
      </w:r>
      <w:r w:rsidR="002A22BC" w:rsidRPr="00734691">
        <w:t xml:space="preserve">cquisition </w:t>
      </w:r>
      <w:r w:rsidR="00CF0613" w:rsidRPr="00734691">
        <w:t>p</w:t>
      </w:r>
      <w:r w:rsidR="002A22BC" w:rsidRPr="00734691">
        <w:t>rotocol to which the dose calibration applies. Multiple dose calibrations may be performed under different equipment configurations</w:t>
      </w:r>
      <w:r w:rsidR="009F0EFE" w:rsidRPr="00734691">
        <w:t>.</w:t>
      </w:r>
      <w:r w:rsidR="00CF0613" w:rsidRPr="00734691">
        <w:t xml:space="preserve"> </w:t>
      </w:r>
      <w:r w:rsidR="009F0EFE" w:rsidRPr="00734691">
        <w:t>I</w:t>
      </w:r>
      <w:r w:rsidR="008B30D6" w:rsidRPr="00734691">
        <w:t xml:space="preserve">t is the responsibility of the RDSR interpreter to properly </w:t>
      </w:r>
      <w:r w:rsidR="00FE171A" w:rsidRPr="00734691">
        <w:t xml:space="preserve">apply </w:t>
      </w:r>
      <w:r w:rsidR="008B30D6" w:rsidRPr="00734691">
        <w:t>the calibration data based on the calibration date and time, calibration protocols, calibration intentions</w:t>
      </w:r>
      <w:r w:rsidR="00B869B0" w:rsidRPr="00734691">
        <w:t>,</w:t>
      </w:r>
      <w:r w:rsidR="005E2B62" w:rsidRPr="00734691">
        <w:t xml:space="preserve"> etc</w:t>
      </w:r>
      <w:r w:rsidR="008B30D6" w:rsidRPr="00734691">
        <w:t>.</w:t>
      </w:r>
    </w:p>
    <w:p w14:paraId="758CD564" w14:textId="7C375789" w:rsidR="001A6670" w:rsidRPr="00734691" w:rsidRDefault="001F67CB" w:rsidP="00907D74">
      <w:r w:rsidRPr="00734691">
        <w:t>Consider t</w:t>
      </w:r>
      <w:r w:rsidR="006F6F6F" w:rsidRPr="00734691">
        <w:t>he following use cases</w:t>
      </w:r>
      <w:r w:rsidR="001A6670" w:rsidRPr="00734691">
        <w:t xml:space="preserve">: </w:t>
      </w:r>
    </w:p>
    <w:p w14:paraId="35582D8D" w14:textId="6296B580" w:rsidR="001A6670" w:rsidRPr="00734691" w:rsidRDefault="001A6670" w:rsidP="00907D74">
      <w:r w:rsidRPr="00734691">
        <w:rPr>
          <w:u w:val="single"/>
        </w:rPr>
        <w:t>Use Case 1:</w:t>
      </w:r>
      <w:r w:rsidRPr="00734691">
        <w:t xml:space="preserve"> </w:t>
      </w:r>
      <w:r w:rsidR="00A6280A" w:rsidRPr="00734691">
        <w:t>N</w:t>
      </w:r>
      <w:r w:rsidR="00AA3256" w:rsidRPr="00734691">
        <w:t xml:space="preserve">o </w:t>
      </w:r>
      <w:r w:rsidR="00A6280A" w:rsidRPr="00734691">
        <w:t xml:space="preserve">user </w:t>
      </w:r>
      <w:r w:rsidR="00AA3256" w:rsidRPr="00734691">
        <w:t xml:space="preserve">dose calibration </w:t>
      </w:r>
      <w:r w:rsidR="00A6280A" w:rsidRPr="00734691">
        <w:t xml:space="preserve">is </w:t>
      </w:r>
      <w:r w:rsidR="00AA3256" w:rsidRPr="00734691">
        <w:t>performed</w:t>
      </w:r>
      <w:r w:rsidR="009D6BDA" w:rsidRPr="00734691">
        <w:t>.</w:t>
      </w:r>
      <w:r w:rsidR="00AA3256" w:rsidRPr="00734691">
        <w:t xml:space="preserve"> </w:t>
      </w:r>
      <w:r w:rsidR="009D6BDA" w:rsidRPr="00734691">
        <w:t>T</w:t>
      </w:r>
      <w:r w:rsidRPr="00734691">
        <w:t>he CONTAINER (122505, DCM, "Calibration")</w:t>
      </w:r>
      <w:r w:rsidR="00AA3256" w:rsidRPr="00734691">
        <w:t xml:space="preserve"> </w:t>
      </w:r>
      <w:r w:rsidR="005064DA" w:rsidRPr="00734691">
        <w:t xml:space="preserve">is </w:t>
      </w:r>
      <w:r w:rsidR="00AA3256" w:rsidRPr="00734691">
        <w:t>not inclu</w:t>
      </w:r>
      <w:r w:rsidR="009D6BDA" w:rsidRPr="00734691">
        <w:t>d</w:t>
      </w:r>
      <w:r w:rsidR="00AA3256" w:rsidRPr="00734691">
        <w:t>ed in the RDSR.</w:t>
      </w:r>
    </w:p>
    <w:p w14:paraId="3CD97134" w14:textId="5414428C" w:rsidR="00A72224" w:rsidRPr="00734691" w:rsidRDefault="001A6670" w:rsidP="00907D74">
      <w:r w:rsidRPr="00734691">
        <w:rPr>
          <w:u w:val="single"/>
        </w:rPr>
        <w:t>Use Case 2:</w:t>
      </w:r>
      <w:r w:rsidRPr="00734691">
        <w:t xml:space="preserve"> </w:t>
      </w:r>
      <w:r w:rsidR="009E4624" w:rsidRPr="00734691">
        <w:t>Local m</w:t>
      </w:r>
      <w:r w:rsidRPr="00734691">
        <w:t xml:space="preserve">edical physicist </w:t>
      </w:r>
      <w:r w:rsidR="009E4624" w:rsidRPr="00734691">
        <w:t xml:space="preserve">creates one </w:t>
      </w:r>
      <w:r w:rsidRPr="00734691">
        <w:t xml:space="preserve">calibration factor </w:t>
      </w:r>
      <w:r w:rsidR="009E4624" w:rsidRPr="00734691">
        <w:t>applicable to</w:t>
      </w:r>
      <w:r w:rsidRPr="00734691">
        <w:t xml:space="preserve"> all dose ind</w:t>
      </w:r>
      <w:r w:rsidR="002B7687" w:rsidRPr="00734691">
        <w:t>ic</w:t>
      </w:r>
      <w:r w:rsidRPr="00734691">
        <w:t>es and all acquisition conditions</w:t>
      </w:r>
      <w:r w:rsidR="00892512" w:rsidRPr="00734691">
        <w:t xml:space="preserve">. </w:t>
      </w:r>
      <w:r w:rsidR="00024DED" w:rsidRPr="00734691">
        <w:t>The</w:t>
      </w:r>
      <w:r w:rsidRPr="00734691">
        <w:t xml:space="preserve"> CONTAINER (122505, DCM, "Calibration")</w:t>
      </w:r>
      <w:r w:rsidR="00892512" w:rsidRPr="00734691">
        <w:t xml:space="preserve"> </w:t>
      </w:r>
      <w:r w:rsidR="00024DED" w:rsidRPr="00734691">
        <w:t xml:space="preserve">is included once </w:t>
      </w:r>
      <w:r w:rsidR="00892512" w:rsidRPr="00734691">
        <w:t>with values defined by the user</w:t>
      </w:r>
      <w:r w:rsidR="00485B2A" w:rsidRPr="00734691">
        <w:t>.</w:t>
      </w:r>
      <w:r w:rsidR="004023EF" w:rsidRPr="00734691">
        <w:t xml:space="preserve"> Making the factor applicable to all dose indices and all acquisition protocols is encoded by leaving the two corresponding Concept Items out of the Container.</w:t>
      </w:r>
    </w:p>
    <w:p w14:paraId="267CAFD5" w14:textId="24C661DB" w:rsidR="00AD2F11" w:rsidRPr="00734691" w:rsidRDefault="00AD2F11" w:rsidP="006E752F">
      <w:pPr>
        <w:pStyle w:val="TableLabel"/>
      </w:pPr>
      <w:r w:rsidRPr="00734691">
        <w:t>Table ZZZZZ.4.11-1</w:t>
      </w:r>
      <w:r w:rsidR="00EE65CD">
        <w:t>.</w:t>
      </w:r>
      <w:r w:rsidRPr="00734691">
        <w:t xml:space="preserve"> </w:t>
      </w:r>
      <w:r w:rsidR="00C63730" w:rsidRPr="00734691">
        <w:t>User Dose Calibration Use Case 2 Example Values</w:t>
      </w:r>
    </w:p>
    <w:tbl>
      <w:tblPr>
        <w:tblStyle w:val="TableGrid"/>
        <w:tblW w:w="0" w:type="auto"/>
        <w:tblLook w:val="04A0" w:firstRow="1" w:lastRow="0" w:firstColumn="1" w:lastColumn="0" w:noHBand="0" w:noVBand="1"/>
      </w:tblPr>
      <w:tblGrid>
        <w:gridCol w:w="4225"/>
        <w:gridCol w:w="5117"/>
      </w:tblGrid>
      <w:tr w:rsidR="00910046" w:rsidRPr="00734691" w14:paraId="2F8F9B44" w14:textId="77777777" w:rsidTr="00D65874">
        <w:trPr>
          <w:trHeight w:val="144"/>
        </w:trPr>
        <w:tc>
          <w:tcPr>
            <w:tcW w:w="4225" w:type="dxa"/>
            <w:shd w:val="clear" w:color="auto" w:fill="D9D9D9" w:themeFill="background1" w:themeFillShade="D9"/>
          </w:tcPr>
          <w:p w14:paraId="17486BA9" w14:textId="5707A571" w:rsidR="00910046" w:rsidRPr="00734691" w:rsidRDefault="00910046" w:rsidP="00907D74">
            <w:r w:rsidRPr="00734691">
              <w:t>Concept Name</w:t>
            </w:r>
          </w:p>
        </w:tc>
        <w:tc>
          <w:tcPr>
            <w:tcW w:w="5117" w:type="dxa"/>
            <w:shd w:val="clear" w:color="auto" w:fill="D9D9D9" w:themeFill="background1" w:themeFillShade="D9"/>
          </w:tcPr>
          <w:p w14:paraId="5056DE01" w14:textId="6B88A2CA" w:rsidR="00910046" w:rsidRPr="00734691" w:rsidRDefault="00910046" w:rsidP="00907D74">
            <w:r w:rsidRPr="00734691">
              <w:t>Example value</w:t>
            </w:r>
            <w:r w:rsidR="004636BE" w:rsidRPr="00734691">
              <w:t>s</w:t>
            </w:r>
          </w:p>
        </w:tc>
      </w:tr>
      <w:tr w:rsidR="00910046" w:rsidRPr="00734691" w14:paraId="724E8A26" w14:textId="77777777" w:rsidTr="00D65874">
        <w:trPr>
          <w:trHeight w:val="144"/>
        </w:trPr>
        <w:tc>
          <w:tcPr>
            <w:tcW w:w="4225" w:type="dxa"/>
          </w:tcPr>
          <w:p w14:paraId="7C871CE6" w14:textId="307FA25D" w:rsidR="00910046" w:rsidRPr="00734691" w:rsidRDefault="00910046" w:rsidP="00907D74">
            <w:r w:rsidRPr="00734691">
              <w:t>Calibration Factor</w:t>
            </w:r>
          </w:p>
        </w:tc>
        <w:tc>
          <w:tcPr>
            <w:tcW w:w="5117" w:type="dxa"/>
          </w:tcPr>
          <w:p w14:paraId="666CADA5" w14:textId="3E6BB03B" w:rsidR="00910046" w:rsidRPr="00734691" w:rsidRDefault="006F6F6F" w:rsidP="00907D74">
            <w:r w:rsidRPr="00734691">
              <w:t>1.15</w:t>
            </w:r>
          </w:p>
        </w:tc>
      </w:tr>
      <w:tr w:rsidR="00910046" w:rsidRPr="00734691" w14:paraId="6C6A2ABB" w14:textId="77777777" w:rsidTr="00D65874">
        <w:trPr>
          <w:trHeight w:val="144"/>
        </w:trPr>
        <w:tc>
          <w:tcPr>
            <w:tcW w:w="4225" w:type="dxa"/>
          </w:tcPr>
          <w:p w14:paraId="4A16D3A2" w14:textId="3EC97424" w:rsidR="00910046" w:rsidRPr="00734691" w:rsidRDefault="006F6F6F" w:rsidP="00907D74">
            <w:r w:rsidRPr="00734691">
              <w:t xml:space="preserve">Calibration </w:t>
            </w:r>
            <w:r w:rsidR="00910046" w:rsidRPr="00734691">
              <w:t>Uncertainty</w:t>
            </w:r>
          </w:p>
        </w:tc>
        <w:tc>
          <w:tcPr>
            <w:tcW w:w="5117" w:type="dxa"/>
          </w:tcPr>
          <w:p w14:paraId="68C1C331" w14:textId="1B561E96" w:rsidR="00910046" w:rsidRPr="00734691" w:rsidRDefault="006F6F6F" w:rsidP="00907D74">
            <w:r w:rsidRPr="00734691">
              <w:t>10%</w:t>
            </w:r>
          </w:p>
        </w:tc>
      </w:tr>
      <w:tr w:rsidR="00910046" w:rsidRPr="00734691" w14:paraId="76D0F2EE" w14:textId="77777777" w:rsidTr="00D65874">
        <w:trPr>
          <w:trHeight w:val="144"/>
        </w:trPr>
        <w:tc>
          <w:tcPr>
            <w:tcW w:w="4225" w:type="dxa"/>
          </w:tcPr>
          <w:p w14:paraId="3FF63268" w14:textId="32E3D364" w:rsidR="00910046" w:rsidRPr="00734691" w:rsidRDefault="006F6F6F" w:rsidP="00907D74">
            <w:r w:rsidRPr="00734691">
              <w:t xml:space="preserve">Calibration </w:t>
            </w:r>
            <w:r w:rsidR="00910046" w:rsidRPr="00734691">
              <w:t>Responsible Party</w:t>
            </w:r>
          </w:p>
        </w:tc>
        <w:tc>
          <w:tcPr>
            <w:tcW w:w="5117" w:type="dxa"/>
          </w:tcPr>
          <w:p w14:paraId="62F89DF7" w14:textId="6F827ABF" w:rsidR="00910046" w:rsidRPr="00734691" w:rsidRDefault="006F6F6F" w:rsidP="00907D74">
            <w:r w:rsidRPr="00734691">
              <w:t>Hugh Mann</w:t>
            </w:r>
          </w:p>
        </w:tc>
      </w:tr>
      <w:tr w:rsidR="00910046" w:rsidRPr="00734691" w14:paraId="5EEC5DC7" w14:textId="77777777" w:rsidTr="00D65874">
        <w:trPr>
          <w:trHeight w:val="144"/>
        </w:trPr>
        <w:tc>
          <w:tcPr>
            <w:tcW w:w="4225" w:type="dxa"/>
          </w:tcPr>
          <w:p w14:paraId="49048B5F" w14:textId="75B2E317" w:rsidR="00910046" w:rsidRPr="00734691" w:rsidRDefault="006F6F6F" w:rsidP="00907D74">
            <w:r w:rsidRPr="00734691">
              <w:t xml:space="preserve">Calibration </w:t>
            </w:r>
            <w:r w:rsidR="00910046" w:rsidRPr="00734691">
              <w:t>Protocol</w:t>
            </w:r>
          </w:p>
        </w:tc>
        <w:tc>
          <w:tcPr>
            <w:tcW w:w="5117" w:type="dxa"/>
          </w:tcPr>
          <w:p w14:paraId="4E639F8A" w14:textId="7233F3EA" w:rsidR="00910046" w:rsidRPr="00734691" w:rsidRDefault="00BC5FB0" w:rsidP="00907D74">
            <w:r w:rsidRPr="00734691">
              <w:t>Protocol XXX, based on YYY guideline (2025)</w:t>
            </w:r>
          </w:p>
        </w:tc>
      </w:tr>
      <w:tr w:rsidR="00910046" w:rsidRPr="00734691" w14:paraId="7E6ADD5B" w14:textId="77777777" w:rsidTr="00D65874">
        <w:trPr>
          <w:trHeight w:val="144"/>
        </w:trPr>
        <w:tc>
          <w:tcPr>
            <w:tcW w:w="4225" w:type="dxa"/>
          </w:tcPr>
          <w:p w14:paraId="2CD683AB" w14:textId="0BCB2636" w:rsidR="00910046" w:rsidRPr="00734691" w:rsidRDefault="00910046" w:rsidP="00907D74">
            <w:r w:rsidRPr="00734691">
              <w:t>Intended Dose Index for this Calibration</w:t>
            </w:r>
          </w:p>
        </w:tc>
        <w:tc>
          <w:tcPr>
            <w:tcW w:w="5117" w:type="dxa"/>
          </w:tcPr>
          <w:p w14:paraId="3C8611EF" w14:textId="73DA1850" w:rsidR="00910046" w:rsidRPr="00734691" w:rsidRDefault="00BB5311" w:rsidP="00907D74">
            <w:r w:rsidRPr="00734691">
              <w:t>&lt;The Content Item is absent&gt;</w:t>
            </w:r>
          </w:p>
        </w:tc>
      </w:tr>
      <w:tr w:rsidR="00910046" w:rsidRPr="00734691" w14:paraId="7A8BD112" w14:textId="77777777" w:rsidTr="00D65874">
        <w:trPr>
          <w:trHeight w:val="144"/>
        </w:trPr>
        <w:tc>
          <w:tcPr>
            <w:tcW w:w="4225" w:type="dxa"/>
          </w:tcPr>
          <w:p w14:paraId="64BADC99" w14:textId="06CDF447" w:rsidR="00910046" w:rsidRPr="00734691" w:rsidRDefault="00910046" w:rsidP="00907D74">
            <w:r w:rsidRPr="00734691">
              <w:t>Intended Acquisition Protocol for this Calibration</w:t>
            </w:r>
          </w:p>
        </w:tc>
        <w:tc>
          <w:tcPr>
            <w:tcW w:w="5117" w:type="dxa"/>
          </w:tcPr>
          <w:p w14:paraId="6FADD330" w14:textId="0BAAB813" w:rsidR="00910046" w:rsidRPr="00734691" w:rsidRDefault="00445697" w:rsidP="00907D74">
            <w:r w:rsidRPr="00734691">
              <w:t>&lt;T</w:t>
            </w:r>
            <w:r w:rsidR="00BB5311" w:rsidRPr="00734691">
              <w:t>he Content Item is absent</w:t>
            </w:r>
            <w:r w:rsidR="00910046" w:rsidRPr="00734691">
              <w:t>&gt;</w:t>
            </w:r>
          </w:p>
        </w:tc>
      </w:tr>
    </w:tbl>
    <w:p w14:paraId="6D1E1ED9" w14:textId="77777777" w:rsidR="006E752F" w:rsidRDefault="006E752F" w:rsidP="00907D74"/>
    <w:p w14:paraId="212B6935" w14:textId="685A593B" w:rsidR="00270188" w:rsidRPr="00734691" w:rsidRDefault="00014F75" w:rsidP="00907D74">
      <w:r w:rsidRPr="00734691">
        <w:t>I</w:t>
      </w:r>
      <w:r w:rsidR="00270188" w:rsidRPr="00734691">
        <w:t xml:space="preserve">f the local medical physicist creates a new calibration factor, it is recommended that only the </w:t>
      </w:r>
      <w:r w:rsidR="00684DA4" w:rsidRPr="00734691">
        <w:t xml:space="preserve">newest </w:t>
      </w:r>
      <w:r w:rsidR="00270188" w:rsidRPr="00734691">
        <w:t xml:space="preserve">calibration factor is </w:t>
      </w:r>
      <w:r w:rsidRPr="00734691">
        <w:t xml:space="preserve">encoded </w:t>
      </w:r>
      <w:r w:rsidR="00684DA4" w:rsidRPr="00734691">
        <w:t xml:space="preserve">in subsequent </w:t>
      </w:r>
      <w:r w:rsidR="00270188" w:rsidRPr="00734691">
        <w:t>RDSR</w:t>
      </w:r>
      <w:r w:rsidR="00684DA4" w:rsidRPr="00734691">
        <w:t xml:space="preserve"> objects</w:t>
      </w:r>
      <w:r w:rsidR="00270188" w:rsidRPr="00734691">
        <w:t>.</w:t>
      </w:r>
      <w:r w:rsidR="00684DA4" w:rsidRPr="00734691">
        <w:t xml:space="preserve"> The existing RDSR objects with the prior calibration factor are not affected.</w:t>
      </w:r>
    </w:p>
    <w:p w14:paraId="366D324D" w14:textId="24A3FB69" w:rsidR="00910046" w:rsidRPr="00734691" w:rsidRDefault="001A6670" w:rsidP="00907D74">
      <w:r w:rsidRPr="00734691">
        <w:rPr>
          <w:u w:val="single"/>
        </w:rPr>
        <w:t xml:space="preserve">Use Case 3: </w:t>
      </w:r>
      <w:r w:rsidR="00910046" w:rsidRPr="00734691">
        <w:t>Local m</w:t>
      </w:r>
      <w:r w:rsidRPr="00734691">
        <w:t xml:space="preserve">edical physicist </w:t>
      </w:r>
      <w:r w:rsidR="00910046" w:rsidRPr="00734691">
        <w:t>creates</w:t>
      </w:r>
      <w:r w:rsidRPr="00734691">
        <w:t xml:space="preserve"> </w:t>
      </w:r>
      <w:r w:rsidR="00684DA4" w:rsidRPr="00734691">
        <w:t>multiple</w:t>
      </w:r>
      <w:r w:rsidRPr="00734691">
        <w:t xml:space="preserve"> calibration factors applicable to </w:t>
      </w:r>
      <w:r w:rsidR="004636BE" w:rsidRPr="00734691">
        <w:t>specific</w:t>
      </w:r>
      <w:r w:rsidR="00910046" w:rsidRPr="00734691">
        <w:t xml:space="preserve"> </w:t>
      </w:r>
      <w:r w:rsidRPr="00734691">
        <w:t xml:space="preserve">dose indices </w:t>
      </w:r>
      <w:r w:rsidR="00910046" w:rsidRPr="00734691">
        <w:t>and/</w:t>
      </w:r>
      <w:r w:rsidRPr="00734691">
        <w:t>or acquisition protocols</w:t>
      </w:r>
      <w:r w:rsidR="00910046" w:rsidRPr="00734691">
        <w:t xml:space="preserve">. The </w:t>
      </w:r>
      <w:r w:rsidRPr="00734691">
        <w:t xml:space="preserve">CONTAINER (122505, DCM, "Calibration") </w:t>
      </w:r>
      <w:r w:rsidR="00847ADC" w:rsidRPr="00734691">
        <w:t xml:space="preserve">is included </w:t>
      </w:r>
      <w:r w:rsidR="00684DA4" w:rsidRPr="00734691">
        <w:t>multiple</w:t>
      </w:r>
      <w:r w:rsidR="00910046" w:rsidRPr="00734691">
        <w:t xml:space="preserve"> times</w:t>
      </w:r>
      <w:r w:rsidR="00F9737C" w:rsidRPr="00734691">
        <w:t xml:space="preserve">, </w:t>
      </w:r>
      <w:r w:rsidR="00F11B0A" w:rsidRPr="00734691">
        <w:t>once for each corresponding</w:t>
      </w:r>
      <w:r w:rsidR="00910046" w:rsidRPr="00734691">
        <w:t xml:space="preserve"> </w:t>
      </w:r>
      <w:r w:rsidR="00F9737C" w:rsidRPr="00734691">
        <w:t>dose ind</w:t>
      </w:r>
      <w:r w:rsidR="009E764F" w:rsidRPr="00734691">
        <w:t>ex</w:t>
      </w:r>
      <w:r w:rsidR="00F9737C" w:rsidRPr="00734691">
        <w:t xml:space="preserve"> and</w:t>
      </w:r>
      <w:r w:rsidR="00F11B0A" w:rsidRPr="00734691">
        <w:t>/or</w:t>
      </w:r>
      <w:r w:rsidR="00F9737C" w:rsidRPr="00734691">
        <w:t xml:space="preserve"> acquisition protocol.</w:t>
      </w:r>
    </w:p>
    <w:p w14:paraId="2432595A" w14:textId="47054649" w:rsidR="00BC5FB0" w:rsidRPr="00734691" w:rsidRDefault="00BC5FB0" w:rsidP="00907D74">
      <w:r w:rsidRPr="006E752F">
        <w:rPr>
          <w:u w:val="single"/>
        </w:rPr>
        <w:t xml:space="preserve">Case </w:t>
      </w:r>
      <w:r w:rsidR="00684DA4" w:rsidRPr="006E752F">
        <w:rPr>
          <w:u w:val="single"/>
        </w:rPr>
        <w:t>3</w:t>
      </w:r>
      <w:r w:rsidRPr="006E752F">
        <w:rPr>
          <w:u w:val="single"/>
        </w:rPr>
        <w:t>A</w:t>
      </w:r>
      <w:r w:rsidRPr="00734691">
        <w:t xml:space="preserve">: </w:t>
      </w:r>
      <w:r w:rsidR="00F503DC" w:rsidRPr="00734691">
        <w:t>Two</w:t>
      </w:r>
      <w:r w:rsidR="00BF4096" w:rsidRPr="00734691">
        <w:t xml:space="preserve"> </w:t>
      </w:r>
      <w:r w:rsidR="00F503DC" w:rsidRPr="00734691">
        <w:t>calibration</w:t>
      </w:r>
      <w:r w:rsidR="00BF4096" w:rsidRPr="00734691">
        <w:t xml:space="preserve"> factor</w:t>
      </w:r>
      <w:r w:rsidR="00F503DC" w:rsidRPr="00734691">
        <w:t xml:space="preserve">s applicable to the </w:t>
      </w:r>
      <w:r w:rsidR="00B52516" w:rsidRPr="00734691">
        <w:rPr>
          <w:rFonts w:eastAsiaTheme="minorEastAsia"/>
          <w:lang w:eastAsia="ja-JP"/>
        </w:rPr>
        <w:t xml:space="preserve">Dose Area Product </w:t>
      </w:r>
      <w:r w:rsidR="00757A31" w:rsidRPr="00734691">
        <w:rPr>
          <w:rFonts w:eastAsiaTheme="minorEastAsia"/>
          <w:lang w:eastAsia="ja-JP"/>
        </w:rPr>
        <w:t xml:space="preserve">dose index </w:t>
      </w:r>
      <w:r w:rsidR="000C2B96" w:rsidRPr="00734691">
        <w:t>for</w:t>
      </w:r>
      <w:r w:rsidRPr="00734691">
        <w:t xml:space="preserve"> </w:t>
      </w:r>
      <w:r w:rsidR="00F503DC" w:rsidRPr="00734691">
        <w:t>t</w:t>
      </w:r>
      <w:r w:rsidR="000C2B96" w:rsidRPr="00734691">
        <w:t>wo</w:t>
      </w:r>
      <w:r w:rsidR="00F503DC" w:rsidRPr="00734691">
        <w:t xml:space="preserve"> </w:t>
      </w:r>
      <w:r w:rsidRPr="00734691">
        <w:t xml:space="preserve">different </w:t>
      </w:r>
      <w:r w:rsidR="00D56674" w:rsidRPr="00734691">
        <w:t xml:space="preserve">protocols that differ by the </w:t>
      </w:r>
      <w:r w:rsidRPr="00734691">
        <w:t>imaging technique.</w:t>
      </w:r>
    </w:p>
    <w:p w14:paraId="47DE7C3B" w14:textId="715E177E" w:rsidR="00D77F5B" w:rsidRPr="00734691" w:rsidRDefault="00D77F5B" w:rsidP="006E752F">
      <w:pPr>
        <w:pStyle w:val="TableLabel"/>
      </w:pPr>
      <w:r w:rsidRPr="00734691">
        <w:t>Table ZZZZZ.4.11-2</w:t>
      </w:r>
      <w:r w:rsidR="00EE65CD">
        <w:t>.</w:t>
      </w:r>
      <w:r w:rsidRPr="00734691">
        <w:t xml:space="preserve"> User Dose Calibration Use Case 3A Example Values</w:t>
      </w:r>
    </w:p>
    <w:tbl>
      <w:tblPr>
        <w:tblStyle w:val="TableGrid"/>
        <w:tblW w:w="0" w:type="auto"/>
        <w:tblLook w:val="04A0" w:firstRow="1" w:lastRow="0" w:firstColumn="1" w:lastColumn="0" w:noHBand="0" w:noVBand="1"/>
      </w:tblPr>
      <w:tblGrid>
        <w:gridCol w:w="3775"/>
        <w:gridCol w:w="2430"/>
        <w:gridCol w:w="2520"/>
      </w:tblGrid>
      <w:tr w:rsidR="00A932AA" w:rsidRPr="00734691" w14:paraId="5C5E59FA" w14:textId="01F31CC3" w:rsidTr="006E752F">
        <w:trPr>
          <w:trHeight w:val="144"/>
        </w:trPr>
        <w:tc>
          <w:tcPr>
            <w:tcW w:w="3775" w:type="dxa"/>
            <w:shd w:val="clear" w:color="auto" w:fill="D9D9D9" w:themeFill="background1" w:themeFillShade="D9"/>
          </w:tcPr>
          <w:p w14:paraId="71F75664" w14:textId="77777777" w:rsidR="00A932AA" w:rsidRPr="00734691" w:rsidRDefault="00A932AA" w:rsidP="00907D74">
            <w:r w:rsidRPr="00734691">
              <w:t>Concept Name</w:t>
            </w:r>
          </w:p>
        </w:tc>
        <w:tc>
          <w:tcPr>
            <w:tcW w:w="2430" w:type="dxa"/>
            <w:shd w:val="clear" w:color="auto" w:fill="D9D9D9" w:themeFill="background1" w:themeFillShade="D9"/>
          </w:tcPr>
          <w:p w14:paraId="38BA410D" w14:textId="30664626" w:rsidR="00A932AA" w:rsidRPr="00734691" w:rsidRDefault="00A932AA" w:rsidP="00907D74">
            <w:r w:rsidRPr="00734691">
              <w:t>Example values of CONTAINER #1</w:t>
            </w:r>
          </w:p>
        </w:tc>
        <w:tc>
          <w:tcPr>
            <w:tcW w:w="2520" w:type="dxa"/>
            <w:shd w:val="clear" w:color="auto" w:fill="D9D9D9" w:themeFill="background1" w:themeFillShade="D9"/>
          </w:tcPr>
          <w:p w14:paraId="2844B04D" w14:textId="5E9DDB4C" w:rsidR="00A932AA" w:rsidRPr="00734691" w:rsidRDefault="00A932AA" w:rsidP="00907D74">
            <w:r w:rsidRPr="00734691">
              <w:t>Example values of CONTAINER #2</w:t>
            </w:r>
          </w:p>
        </w:tc>
      </w:tr>
      <w:tr w:rsidR="00A932AA" w:rsidRPr="00734691" w14:paraId="7A2CA13C" w14:textId="1986F180" w:rsidTr="006E752F">
        <w:trPr>
          <w:trHeight w:val="144"/>
        </w:trPr>
        <w:tc>
          <w:tcPr>
            <w:tcW w:w="3775" w:type="dxa"/>
          </w:tcPr>
          <w:p w14:paraId="2AAEA5E3" w14:textId="580AD8B0" w:rsidR="00A932AA" w:rsidRPr="00734691" w:rsidRDefault="00A932AA" w:rsidP="00907D74">
            <w:r w:rsidRPr="00734691">
              <w:t>Calibration Factor</w:t>
            </w:r>
          </w:p>
        </w:tc>
        <w:tc>
          <w:tcPr>
            <w:tcW w:w="2430" w:type="dxa"/>
          </w:tcPr>
          <w:p w14:paraId="091EB5AF" w14:textId="435D98EB" w:rsidR="00A932AA" w:rsidRPr="00734691" w:rsidRDefault="00A932AA" w:rsidP="00907D74">
            <w:r w:rsidRPr="00734691">
              <w:t>1.15</w:t>
            </w:r>
          </w:p>
        </w:tc>
        <w:tc>
          <w:tcPr>
            <w:tcW w:w="2520" w:type="dxa"/>
          </w:tcPr>
          <w:p w14:paraId="32A9E5FD" w14:textId="7B260729" w:rsidR="00A932AA" w:rsidRPr="00734691" w:rsidRDefault="00A932AA" w:rsidP="00907D74">
            <w:r w:rsidRPr="00734691">
              <w:t>1.20</w:t>
            </w:r>
          </w:p>
        </w:tc>
      </w:tr>
      <w:tr w:rsidR="00A932AA" w:rsidRPr="00734691" w14:paraId="7DC7170C" w14:textId="2C6ECE96" w:rsidTr="006E752F">
        <w:trPr>
          <w:trHeight w:val="144"/>
        </w:trPr>
        <w:tc>
          <w:tcPr>
            <w:tcW w:w="3775" w:type="dxa"/>
          </w:tcPr>
          <w:p w14:paraId="1D327083" w14:textId="6B3E132F" w:rsidR="00A932AA" w:rsidRPr="00734691" w:rsidRDefault="00A932AA" w:rsidP="00907D74">
            <w:r w:rsidRPr="00734691">
              <w:t>Calibration Uncertainty</w:t>
            </w:r>
          </w:p>
        </w:tc>
        <w:tc>
          <w:tcPr>
            <w:tcW w:w="2430" w:type="dxa"/>
          </w:tcPr>
          <w:p w14:paraId="331312DA" w14:textId="372F7D2B" w:rsidR="00A932AA" w:rsidRPr="00734691" w:rsidRDefault="00A932AA" w:rsidP="00907D74">
            <w:r w:rsidRPr="00734691">
              <w:t>10%</w:t>
            </w:r>
          </w:p>
        </w:tc>
        <w:tc>
          <w:tcPr>
            <w:tcW w:w="2520" w:type="dxa"/>
          </w:tcPr>
          <w:p w14:paraId="162A799D" w14:textId="194969B8" w:rsidR="00A932AA" w:rsidRPr="00734691" w:rsidRDefault="00A932AA" w:rsidP="00907D74">
            <w:r w:rsidRPr="00734691">
              <w:t>12%</w:t>
            </w:r>
          </w:p>
        </w:tc>
      </w:tr>
      <w:tr w:rsidR="00A932AA" w:rsidRPr="00734691" w14:paraId="0022F459" w14:textId="17323F6D" w:rsidTr="006E752F">
        <w:trPr>
          <w:trHeight w:val="144"/>
        </w:trPr>
        <w:tc>
          <w:tcPr>
            <w:tcW w:w="3775" w:type="dxa"/>
          </w:tcPr>
          <w:p w14:paraId="59CC301A" w14:textId="23AEDE5A" w:rsidR="00A932AA" w:rsidRPr="00734691" w:rsidRDefault="00A932AA" w:rsidP="00907D74">
            <w:r w:rsidRPr="00734691">
              <w:lastRenderedPageBreak/>
              <w:t>Calibration Responsible Party</w:t>
            </w:r>
          </w:p>
        </w:tc>
        <w:tc>
          <w:tcPr>
            <w:tcW w:w="2430" w:type="dxa"/>
          </w:tcPr>
          <w:p w14:paraId="095E4252" w14:textId="320B3C96" w:rsidR="00A932AA" w:rsidRPr="00734691" w:rsidRDefault="00A932AA" w:rsidP="00907D74">
            <w:r w:rsidRPr="00734691">
              <w:t>Hugh Mann</w:t>
            </w:r>
          </w:p>
        </w:tc>
        <w:tc>
          <w:tcPr>
            <w:tcW w:w="2520" w:type="dxa"/>
          </w:tcPr>
          <w:p w14:paraId="645C6630" w14:textId="6271BFA0" w:rsidR="00A932AA" w:rsidRPr="00734691" w:rsidRDefault="00A932AA" w:rsidP="00907D74">
            <w:r w:rsidRPr="00734691">
              <w:t>Hugh Mann</w:t>
            </w:r>
          </w:p>
        </w:tc>
      </w:tr>
      <w:tr w:rsidR="00A932AA" w:rsidRPr="00734691" w14:paraId="24750669" w14:textId="15DF6FF2" w:rsidTr="006E752F">
        <w:trPr>
          <w:trHeight w:val="144"/>
        </w:trPr>
        <w:tc>
          <w:tcPr>
            <w:tcW w:w="3775" w:type="dxa"/>
          </w:tcPr>
          <w:p w14:paraId="5804A26B" w14:textId="62E417A0" w:rsidR="00A932AA" w:rsidRPr="00734691" w:rsidRDefault="00A932AA" w:rsidP="00907D74">
            <w:r w:rsidRPr="00734691">
              <w:t>Calibration Protocol</w:t>
            </w:r>
          </w:p>
        </w:tc>
        <w:tc>
          <w:tcPr>
            <w:tcW w:w="2430" w:type="dxa"/>
          </w:tcPr>
          <w:p w14:paraId="44D7C388" w14:textId="5C9F9987" w:rsidR="00A932AA" w:rsidRPr="00734691" w:rsidRDefault="00A932AA" w:rsidP="00907D74">
            <w:r w:rsidRPr="00734691">
              <w:rPr>
                <w:rFonts w:eastAsiaTheme="minorEastAsia"/>
                <w:lang w:eastAsia="ja-JP"/>
              </w:rPr>
              <w:t>Protocol for dental panoramic devices</w:t>
            </w:r>
          </w:p>
        </w:tc>
        <w:tc>
          <w:tcPr>
            <w:tcW w:w="2520" w:type="dxa"/>
          </w:tcPr>
          <w:p w14:paraId="0AE0F331" w14:textId="71D1C8D3" w:rsidR="00A932AA" w:rsidRPr="00734691" w:rsidRDefault="00A932AA" w:rsidP="00907D74">
            <w:r w:rsidRPr="00734691">
              <w:rPr>
                <w:rFonts w:eastAsiaTheme="minorEastAsia"/>
                <w:lang w:eastAsia="ja-JP"/>
              </w:rPr>
              <w:t>Protocol for dental CBCT devices</w:t>
            </w:r>
          </w:p>
        </w:tc>
      </w:tr>
      <w:tr w:rsidR="00A932AA" w:rsidRPr="00734691" w14:paraId="778B4ECA" w14:textId="340A6354" w:rsidTr="006E752F">
        <w:trPr>
          <w:trHeight w:val="144"/>
        </w:trPr>
        <w:tc>
          <w:tcPr>
            <w:tcW w:w="3775" w:type="dxa"/>
          </w:tcPr>
          <w:p w14:paraId="3883A0FE" w14:textId="2726FF8E" w:rsidR="00A932AA" w:rsidRPr="00734691" w:rsidRDefault="00A932AA" w:rsidP="00907D74">
            <w:r w:rsidRPr="00734691">
              <w:t>Intended Dose Index for this Calibration</w:t>
            </w:r>
          </w:p>
        </w:tc>
        <w:tc>
          <w:tcPr>
            <w:tcW w:w="2430" w:type="dxa"/>
          </w:tcPr>
          <w:p w14:paraId="2CC4089E" w14:textId="619021B3" w:rsidR="00A932AA" w:rsidRPr="00734691" w:rsidRDefault="00A932AA" w:rsidP="00907D74">
            <w:r w:rsidRPr="00734691">
              <w:rPr>
                <w:rFonts w:eastAsiaTheme="minorEastAsia"/>
                <w:lang w:eastAsia="ja-JP"/>
              </w:rPr>
              <w:t>Dose Area Product</w:t>
            </w:r>
          </w:p>
        </w:tc>
        <w:tc>
          <w:tcPr>
            <w:tcW w:w="2520" w:type="dxa"/>
          </w:tcPr>
          <w:p w14:paraId="5407967C" w14:textId="3AFB7AE1" w:rsidR="00A932AA" w:rsidRPr="00734691" w:rsidRDefault="00A932AA" w:rsidP="00907D74">
            <w:r w:rsidRPr="00734691">
              <w:rPr>
                <w:rFonts w:eastAsiaTheme="minorEastAsia"/>
                <w:lang w:eastAsia="ja-JP"/>
              </w:rPr>
              <w:t>Dose Area Product</w:t>
            </w:r>
            <w:r w:rsidRPr="00734691" w:rsidDel="00F11B0A">
              <w:rPr>
                <w:rFonts w:eastAsiaTheme="minorEastAsia"/>
                <w:lang w:eastAsia="ja-JP"/>
              </w:rPr>
              <w:t xml:space="preserve"> </w:t>
            </w:r>
          </w:p>
        </w:tc>
      </w:tr>
      <w:tr w:rsidR="00A932AA" w:rsidRPr="00734691" w14:paraId="120447DE" w14:textId="1B1D836D" w:rsidTr="006E752F">
        <w:trPr>
          <w:trHeight w:val="144"/>
        </w:trPr>
        <w:tc>
          <w:tcPr>
            <w:tcW w:w="3775" w:type="dxa"/>
          </w:tcPr>
          <w:p w14:paraId="365AA0D5" w14:textId="4BC6CF42" w:rsidR="00A932AA" w:rsidRPr="00734691" w:rsidRDefault="00A932AA" w:rsidP="00907D74">
            <w:r w:rsidRPr="00734691">
              <w:t>Intended Acquisition Protocol for this Calibration</w:t>
            </w:r>
          </w:p>
        </w:tc>
        <w:tc>
          <w:tcPr>
            <w:tcW w:w="2430" w:type="dxa"/>
          </w:tcPr>
          <w:p w14:paraId="4DD8D230" w14:textId="5F1A73CB" w:rsidR="00A932AA" w:rsidRPr="00734691" w:rsidRDefault="00A932AA" w:rsidP="00907D74">
            <w:r w:rsidRPr="00734691">
              <w:rPr>
                <w:rFonts w:eastAsiaTheme="minorEastAsia"/>
                <w:lang w:eastAsia="ja-JP"/>
              </w:rPr>
              <w:t>Dental Panoramic Acquisition</w:t>
            </w:r>
          </w:p>
        </w:tc>
        <w:tc>
          <w:tcPr>
            <w:tcW w:w="2520" w:type="dxa"/>
          </w:tcPr>
          <w:p w14:paraId="1E418AE6" w14:textId="14D9167B" w:rsidR="00A932AA" w:rsidRPr="00734691" w:rsidRDefault="00A932AA" w:rsidP="00907D74">
            <w:r w:rsidRPr="00734691">
              <w:rPr>
                <w:rFonts w:eastAsiaTheme="minorEastAsia"/>
                <w:lang w:eastAsia="ja-JP"/>
              </w:rPr>
              <w:t>Cone Beam CT Acquisition</w:t>
            </w:r>
          </w:p>
        </w:tc>
      </w:tr>
    </w:tbl>
    <w:p w14:paraId="4D0F13A1" w14:textId="77777777" w:rsidR="004514F2" w:rsidRPr="00734691" w:rsidRDefault="004514F2" w:rsidP="00907D74"/>
    <w:p w14:paraId="6EDDA3F4" w14:textId="458F7594" w:rsidR="00BC5FB0" w:rsidRPr="00734691" w:rsidRDefault="00BC5FB0" w:rsidP="00907D74">
      <w:r w:rsidRPr="006E752F">
        <w:rPr>
          <w:u w:val="single"/>
        </w:rPr>
        <w:t xml:space="preserve">Case </w:t>
      </w:r>
      <w:r w:rsidR="00684DA4" w:rsidRPr="006E752F">
        <w:rPr>
          <w:u w:val="single"/>
        </w:rPr>
        <w:t>3</w:t>
      </w:r>
      <w:r w:rsidRPr="006E752F">
        <w:rPr>
          <w:u w:val="single"/>
        </w:rPr>
        <w:t>B</w:t>
      </w:r>
      <w:r w:rsidRPr="00734691">
        <w:t xml:space="preserve">: </w:t>
      </w:r>
      <w:r w:rsidR="00055270" w:rsidRPr="00734691">
        <w:t xml:space="preserve">Two calibration factors applicable to the </w:t>
      </w:r>
      <w:r w:rsidR="00055270" w:rsidRPr="00734691">
        <w:rPr>
          <w:rFonts w:eastAsiaTheme="minorEastAsia"/>
          <w:lang w:eastAsia="ja-JP"/>
        </w:rPr>
        <w:t>CBCT Acquisition</w:t>
      </w:r>
      <w:r w:rsidR="00055270" w:rsidRPr="00734691">
        <w:t xml:space="preserve"> protocol for two different dose indices</w:t>
      </w:r>
      <w:r w:rsidRPr="00734691">
        <w:t>.</w:t>
      </w:r>
    </w:p>
    <w:p w14:paraId="366B10F8" w14:textId="3B016C6E" w:rsidR="00D77F5B" w:rsidRPr="00734691" w:rsidRDefault="00D77F5B" w:rsidP="006E752F">
      <w:pPr>
        <w:pStyle w:val="TableLabel"/>
      </w:pPr>
      <w:r w:rsidRPr="00734691">
        <w:t>Table ZZZZZ.4.11-3</w:t>
      </w:r>
      <w:r w:rsidR="00EE65CD">
        <w:t>.</w:t>
      </w:r>
      <w:r w:rsidRPr="00734691">
        <w:t xml:space="preserve"> User Dose Calibration Use Case 3B Example Values</w:t>
      </w:r>
    </w:p>
    <w:tbl>
      <w:tblPr>
        <w:tblStyle w:val="TableGrid"/>
        <w:tblW w:w="0" w:type="auto"/>
        <w:tblLook w:val="04A0" w:firstRow="1" w:lastRow="0" w:firstColumn="1" w:lastColumn="0" w:noHBand="0" w:noVBand="1"/>
      </w:tblPr>
      <w:tblGrid>
        <w:gridCol w:w="3806"/>
        <w:gridCol w:w="2489"/>
        <w:gridCol w:w="2520"/>
      </w:tblGrid>
      <w:tr w:rsidR="00BC5FB0" w:rsidRPr="00734691" w14:paraId="3DA1D7FE" w14:textId="77777777" w:rsidTr="006E752F">
        <w:trPr>
          <w:trHeight w:val="144"/>
        </w:trPr>
        <w:tc>
          <w:tcPr>
            <w:tcW w:w="3806" w:type="dxa"/>
            <w:shd w:val="clear" w:color="auto" w:fill="D9D9D9" w:themeFill="background1" w:themeFillShade="D9"/>
          </w:tcPr>
          <w:p w14:paraId="47E7B45D" w14:textId="77777777" w:rsidR="00BC5FB0" w:rsidRPr="00734691" w:rsidRDefault="00BC5FB0" w:rsidP="00907D74">
            <w:r w:rsidRPr="00734691">
              <w:t>Concept Name</w:t>
            </w:r>
          </w:p>
        </w:tc>
        <w:tc>
          <w:tcPr>
            <w:tcW w:w="2489" w:type="dxa"/>
            <w:shd w:val="clear" w:color="auto" w:fill="D9D9D9" w:themeFill="background1" w:themeFillShade="D9"/>
          </w:tcPr>
          <w:p w14:paraId="1EFF1CD8" w14:textId="77777777" w:rsidR="00BC5FB0" w:rsidRPr="00734691" w:rsidRDefault="00BC5FB0" w:rsidP="00907D74">
            <w:r w:rsidRPr="00734691">
              <w:t>Example of encoded value of CONTAINER #1</w:t>
            </w:r>
          </w:p>
        </w:tc>
        <w:tc>
          <w:tcPr>
            <w:tcW w:w="2520" w:type="dxa"/>
            <w:shd w:val="clear" w:color="auto" w:fill="D9D9D9" w:themeFill="background1" w:themeFillShade="D9"/>
          </w:tcPr>
          <w:p w14:paraId="3C0241C4" w14:textId="77777777" w:rsidR="00BC5FB0" w:rsidRPr="00734691" w:rsidRDefault="00BC5FB0" w:rsidP="00907D74">
            <w:r w:rsidRPr="00734691">
              <w:t>Example of encoded value of CONTAINER #2</w:t>
            </w:r>
          </w:p>
        </w:tc>
      </w:tr>
      <w:tr w:rsidR="00BC5FB0" w:rsidRPr="00734691" w14:paraId="09C85A47" w14:textId="77777777" w:rsidTr="006E752F">
        <w:trPr>
          <w:trHeight w:val="144"/>
        </w:trPr>
        <w:tc>
          <w:tcPr>
            <w:tcW w:w="3806" w:type="dxa"/>
          </w:tcPr>
          <w:p w14:paraId="04E7F24F" w14:textId="77777777" w:rsidR="00BC5FB0" w:rsidRPr="00734691" w:rsidRDefault="00BC5FB0" w:rsidP="00907D74">
            <w:r w:rsidRPr="00734691">
              <w:t>Calibration Factor</w:t>
            </w:r>
          </w:p>
        </w:tc>
        <w:tc>
          <w:tcPr>
            <w:tcW w:w="2489" w:type="dxa"/>
          </w:tcPr>
          <w:p w14:paraId="51477BAB" w14:textId="2B9E7892" w:rsidR="00BC5FB0" w:rsidRPr="00734691" w:rsidRDefault="00BC5FB0" w:rsidP="00907D74">
            <w:r w:rsidRPr="00734691">
              <w:t>1.1</w:t>
            </w:r>
            <w:r w:rsidR="00BE7619" w:rsidRPr="00734691">
              <w:t>1</w:t>
            </w:r>
          </w:p>
        </w:tc>
        <w:tc>
          <w:tcPr>
            <w:tcW w:w="2520" w:type="dxa"/>
          </w:tcPr>
          <w:p w14:paraId="3E602716" w14:textId="79844FA7" w:rsidR="00BC5FB0" w:rsidRPr="00734691" w:rsidRDefault="00BC5FB0" w:rsidP="00907D74">
            <w:r w:rsidRPr="00734691">
              <w:t>1.</w:t>
            </w:r>
            <w:r w:rsidR="00BE7619" w:rsidRPr="00734691">
              <w:t>18</w:t>
            </w:r>
          </w:p>
        </w:tc>
      </w:tr>
      <w:tr w:rsidR="00BC5FB0" w:rsidRPr="00734691" w14:paraId="75AE0015" w14:textId="77777777" w:rsidTr="006E752F">
        <w:trPr>
          <w:trHeight w:val="144"/>
        </w:trPr>
        <w:tc>
          <w:tcPr>
            <w:tcW w:w="3806" w:type="dxa"/>
          </w:tcPr>
          <w:p w14:paraId="663BFCC1" w14:textId="77777777" w:rsidR="00BC5FB0" w:rsidRPr="00734691" w:rsidRDefault="00BC5FB0" w:rsidP="00907D74">
            <w:r w:rsidRPr="00734691">
              <w:t>Calibration Uncertainty</w:t>
            </w:r>
          </w:p>
        </w:tc>
        <w:tc>
          <w:tcPr>
            <w:tcW w:w="2489" w:type="dxa"/>
          </w:tcPr>
          <w:p w14:paraId="265C6356" w14:textId="63F0B8F8" w:rsidR="00BC5FB0" w:rsidRPr="00734691" w:rsidRDefault="00BC5FB0" w:rsidP="00907D74">
            <w:r w:rsidRPr="00734691">
              <w:t>1</w:t>
            </w:r>
            <w:r w:rsidR="00BE7619" w:rsidRPr="00734691">
              <w:t>3</w:t>
            </w:r>
            <w:r w:rsidRPr="00734691">
              <w:t>%</w:t>
            </w:r>
          </w:p>
        </w:tc>
        <w:tc>
          <w:tcPr>
            <w:tcW w:w="2520" w:type="dxa"/>
          </w:tcPr>
          <w:p w14:paraId="415BB14F" w14:textId="24F4F350" w:rsidR="00BC5FB0" w:rsidRPr="00734691" w:rsidRDefault="00BC5FB0" w:rsidP="00907D74">
            <w:r w:rsidRPr="00734691">
              <w:t>1</w:t>
            </w:r>
            <w:r w:rsidR="00BE7619" w:rsidRPr="00734691">
              <w:t>4</w:t>
            </w:r>
            <w:r w:rsidRPr="00734691">
              <w:t>%</w:t>
            </w:r>
          </w:p>
        </w:tc>
      </w:tr>
      <w:tr w:rsidR="00BC5FB0" w:rsidRPr="00734691" w14:paraId="7BFF6CE8" w14:textId="77777777" w:rsidTr="006E752F">
        <w:trPr>
          <w:trHeight w:val="144"/>
        </w:trPr>
        <w:tc>
          <w:tcPr>
            <w:tcW w:w="3806" w:type="dxa"/>
          </w:tcPr>
          <w:p w14:paraId="2F462469" w14:textId="77777777" w:rsidR="00BC5FB0" w:rsidRPr="00734691" w:rsidRDefault="00BC5FB0" w:rsidP="00907D74">
            <w:r w:rsidRPr="00734691">
              <w:t>Calibration Responsible Party</w:t>
            </w:r>
          </w:p>
        </w:tc>
        <w:tc>
          <w:tcPr>
            <w:tcW w:w="2489" w:type="dxa"/>
          </w:tcPr>
          <w:p w14:paraId="30EF9082" w14:textId="77777777" w:rsidR="00BC5FB0" w:rsidRPr="00734691" w:rsidRDefault="00BC5FB0" w:rsidP="00907D74">
            <w:r w:rsidRPr="00734691">
              <w:t>Hugh Mann</w:t>
            </w:r>
          </w:p>
        </w:tc>
        <w:tc>
          <w:tcPr>
            <w:tcW w:w="2520" w:type="dxa"/>
          </w:tcPr>
          <w:p w14:paraId="7187A630" w14:textId="77777777" w:rsidR="00BC5FB0" w:rsidRPr="00734691" w:rsidRDefault="00BC5FB0" w:rsidP="00907D74">
            <w:r w:rsidRPr="00734691">
              <w:t>Hugh Mann</w:t>
            </w:r>
          </w:p>
        </w:tc>
      </w:tr>
      <w:tr w:rsidR="00BC5FB0" w:rsidRPr="00734691" w14:paraId="4746E76F" w14:textId="77777777" w:rsidTr="006E752F">
        <w:trPr>
          <w:trHeight w:val="144"/>
        </w:trPr>
        <w:tc>
          <w:tcPr>
            <w:tcW w:w="3806" w:type="dxa"/>
          </w:tcPr>
          <w:p w14:paraId="1101E8A9" w14:textId="77777777" w:rsidR="00BC5FB0" w:rsidRPr="00734691" w:rsidRDefault="00BC5FB0" w:rsidP="00907D74">
            <w:r w:rsidRPr="00734691">
              <w:t>Calibration Protocol</w:t>
            </w:r>
          </w:p>
        </w:tc>
        <w:tc>
          <w:tcPr>
            <w:tcW w:w="2489" w:type="dxa"/>
          </w:tcPr>
          <w:p w14:paraId="11474FEC" w14:textId="70B9E66D" w:rsidR="00BC5FB0" w:rsidRPr="00734691" w:rsidRDefault="00BC5FB0" w:rsidP="00907D74">
            <w:r w:rsidRPr="00734691">
              <w:rPr>
                <w:rFonts w:eastAsiaTheme="minorEastAsia"/>
                <w:lang w:eastAsia="ja-JP"/>
              </w:rPr>
              <w:t>DAP calibration protocol</w:t>
            </w:r>
          </w:p>
        </w:tc>
        <w:tc>
          <w:tcPr>
            <w:tcW w:w="2520" w:type="dxa"/>
          </w:tcPr>
          <w:p w14:paraId="77D1D0DF" w14:textId="26C9D3D8" w:rsidR="00BC5FB0" w:rsidRPr="00734691" w:rsidRDefault="00BC5FB0" w:rsidP="00907D74">
            <w:r w:rsidRPr="00734691">
              <w:rPr>
                <w:rFonts w:eastAsiaTheme="minorEastAsia"/>
                <w:lang w:eastAsia="ja-JP"/>
              </w:rPr>
              <w:t>CTDI calibration protocol</w:t>
            </w:r>
          </w:p>
        </w:tc>
      </w:tr>
      <w:tr w:rsidR="00BC5FB0" w:rsidRPr="00734691" w14:paraId="3828BE77" w14:textId="77777777" w:rsidTr="006E752F">
        <w:trPr>
          <w:trHeight w:val="144"/>
        </w:trPr>
        <w:tc>
          <w:tcPr>
            <w:tcW w:w="3806" w:type="dxa"/>
          </w:tcPr>
          <w:p w14:paraId="062960E0" w14:textId="77777777" w:rsidR="00BC5FB0" w:rsidRPr="00734691" w:rsidRDefault="00BC5FB0" w:rsidP="00907D74">
            <w:r w:rsidRPr="00734691">
              <w:t>Intended Dose Index for this Calibration</w:t>
            </w:r>
          </w:p>
        </w:tc>
        <w:tc>
          <w:tcPr>
            <w:tcW w:w="2489" w:type="dxa"/>
          </w:tcPr>
          <w:p w14:paraId="7C7612CA" w14:textId="27D0BCD8" w:rsidR="00BC5FB0" w:rsidRPr="00734691" w:rsidRDefault="00BC5FB0" w:rsidP="00907D74">
            <w:r w:rsidRPr="00734691">
              <w:rPr>
                <w:rFonts w:eastAsiaTheme="minorEastAsia"/>
                <w:lang w:eastAsia="ja-JP"/>
              </w:rPr>
              <w:t>Dose Area Product</w:t>
            </w:r>
          </w:p>
        </w:tc>
        <w:tc>
          <w:tcPr>
            <w:tcW w:w="2520" w:type="dxa"/>
          </w:tcPr>
          <w:p w14:paraId="58BBD009" w14:textId="0DE966DD" w:rsidR="00BC5FB0" w:rsidRPr="00734691" w:rsidRDefault="00BC5FB0" w:rsidP="00907D74">
            <w:r w:rsidRPr="00734691">
              <w:rPr>
                <w:rFonts w:eastAsiaTheme="minorEastAsia"/>
                <w:lang w:eastAsia="ja-JP"/>
              </w:rPr>
              <w:t>CTDIvol</w:t>
            </w:r>
          </w:p>
        </w:tc>
      </w:tr>
      <w:tr w:rsidR="00BC5FB0" w:rsidRPr="00734691" w14:paraId="56A7B3D4" w14:textId="77777777" w:rsidTr="006E752F">
        <w:trPr>
          <w:trHeight w:val="144"/>
        </w:trPr>
        <w:tc>
          <w:tcPr>
            <w:tcW w:w="3806" w:type="dxa"/>
          </w:tcPr>
          <w:p w14:paraId="0E1FA2DE" w14:textId="77777777" w:rsidR="00BC5FB0" w:rsidRPr="00734691" w:rsidRDefault="00BC5FB0" w:rsidP="00907D74">
            <w:r w:rsidRPr="00734691">
              <w:t>Intended Acquisition Protocol for this Calibration</w:t>
            </w:r>
          </w:p>
        </w:tc>
        <w:tc>
          <w:tcPr>
            <w:tcW w:w="2489" w:type="dxa"/>
          </w:tcPr>
          <w:p w14:paraId="6EB7C4A2" w14:textId="4E1BEF32" w:rsidR="00BC5FB0" w:rsidRPr="00734691" w:rsidRDefault="00BC5FB0" w:rsidP="00907D74">
            <w:r w:rsidRPr="00734691">
              <w:rPr>
                <w:rFonts w:eastAsiaTheme="minorEastAsia"/>
                <w:lang w:eastAsia="ja-JP"/>
              </w:rPr>
              <w:t>CBCT Acquisition</w:t>
            </w:r>
          </w:p>
        </w:tc>
        <w:tc>
          <w:tcPr>
            <w:tcW w:w="2520" w:type="dxa"/>
          </w:tcPr>
          <w:p w14:paraId="1AFF7E94" w14:textId="20B432DF" w:rsidR="00BC5FB0" w:rsidRPr="00734691" w:rsidRDefault="00BC5FB0" w:rsidP="00907D74">
            <w:r w:rsidRPr="00734691">
              <w:rPr>
                <w:rFonts w:eastAsiaTheme="minorEastAsia"/>
                <w:lang w:eastAsia="ja-JP"/>
              </w:rPr>
              <w:t>CBCT Acquisition</w:t>
            </w:r>
          </w:p>
        </w:tc>
      </w:tr>
    </w:tbl>
    <w:p w14:paraId="7AAAB177" w14:textId="77777777" w:rsidR="00BC5FB0" w:rsidRPr="00734691" w:rsidRDefault="00BC5FB0" w:rsidP="00907D74"/>
    <w:p w14:paraId="06463CE8" w14:textId="421F80F2" w:rsidR="00BC5FB0" w:rsidRPr="00734691" w:rsidRDefault="00BC5FB0" w:rsidP="00907D74">
      <w:r w:rsidRPr="006E752F">
        <w:rPr>
          <w:u w:val="single"/>
        </w:rPr>
        <w:t xml:space="preserve">Case </w:t>
      </w:r>
      <w:r w:rsidR="00684DA4" w:rsidRPr="006E752F">
        <w:rPr>
          <w:u w:val="single"/>
        </w:rPr>
        <w:t>3</w:t>
      </w:r>
      <w:r w:rsidRPr="006E752F">
        <w:rPr>
          <w:u w:val="single"/>
        </w:rPr>
        <w:t>C</w:t>
      </w:r>
      <w:r w:rsidRPr="00734691">
        <w:t xml:space="preserve">: </w:t>
      </w:r>
      <w:r w:rsidR="00E63059" w:rsidRPr="00734691">
        <w:t>Two calibration factors applicable to all</w:t>
      </w:r>
      <w:r w:rsidR="00E63059" w:rsidRPr="00734691">
        <w:rPr>
          <w:rFonts w:eastAsiaTheme="minorEastAsia"/>
          <w:lang w:eastAsia="ja-JP"/>
        </w:rPr>
        <w:t xml:space="preserve"> dose indices </w:t>
      </w:r>
      <w:r w:rsidR="00E63059" w:rsidRPr="00734691">
        <w:t>for two different protocols that differ by the X-Ray geometries.</w:t>
      </w:r>
    </w:p>
    <w:p w14:paraId="1659AF69" w14:textId="0B0994DE" w:rsidR="00885297" w:rsidRPr="00734691" w:rsidRDefault="00885297" w:rsidP="006E752F">
      <w:pPr>
        <w:pStyle w:val="TableLabel"/>
      </w:pPr>
      <w:r w:rsidRPr="00734691">
        <w:t>Table ZZZZZ.4.11-4</w:t>
      </w:r>
      <w:r w:rsidR="00EE65CD">
        <w:t>.</w:t>
      </w:r>
      <w:r w:rsidRPr="00734691">
        <w:t xml:space="preserve"> User Dose Calibration Use Case 3C Example Values</w:t>
      </w:r>
    </w:p>
    <w:tbl>
      <w:tblPr>
        <w:tblStyle w:val="TableGrid"/>
        <w:tblW w:w="0" w:type="auto"/>
        <w:tblLook w:val="04A0" w:firstRow="1" w:lastRow="0" w:firstColumn="1" w:lastColumn="0" w:noHBand="0" w:noVBand="1"/>
      </w:tblPr>
      <w:tblGrid>
        <w:gridCol w:w="3806"/>
        <w:gridCol w:w="2489"/>
        <w:gridCol w:w="2520"/>
      </w:tblGrid>
      <w:tr w:rsidR="00BC5FB0" w:rsidRPr="00734691" w14:paraId="70926B58" w14:textId="77777777" w:rsidTr="006E752F">
        <w:trPr>
          <w:trHeight w:val="144"/>
        </w:trPr>
        <w:tc>
          <w:tcPr>
            <w:tcW w:w="3806" w:type="dxa"/>
            <w:shd w:val="clear" w:color="auto" w:fill="D9D9D9" w:themeFill="background1" w:themeFillShade="D9"/>
          </w:tcPr>
          <w:p w14:paraId="4F9B42A2" w14:textId="77777777" w:rsidR="00BC5FB0" w:rsidRPr="00734691" w:rsidRDefault="00BC5FB0" w:rsidP="00907D74">
            <w:r w:rsidRPr="00734691">
              <w:t>Concept Name</w:t>
            </w:r>
          </w:p>
        </w:tc>
        <w:tc>
          <w:tcPr>
            <w:tcW w:w="2489" w:type="dxa"/>
            <w:shd w:val="clear" w:color="auto" w:fill="D9D9D9" w:themeFill="background1" w:themeFillShade="D9"/>
          </w:tcPr>
          <w:p w14:paraId="12581D17" w14:textId="77777777" w:rsidR="00BC5FB0" w:rsidRPr="00734691" w:rsidRDefault="00BC5FB0" w:rsidP="00907D74">
            <w:r w:rsidRPr="00734691">
              <w:t>Example of encoded value of CONTAINER #1</w:t>
            </w:r>
          </w:p>
        </w:tc>
        <w:tc>
          <w:tcPr>
            <w:tcW w:w="2520" w:type="dxa"/>
            <w:shd w:val="clear" w:color="auto" w:fill="D9D9D9" w:themeFill="background1" w:themeFillShade="D9"/>
          </w:tcPr>
          <w:p w14:paraId="5960C5D5" w14:textId="77777777" w:rsidR="00BC5FB0" w:rsidRPr="00734691" w:rsidRDefault="00BC5FB0" w:rsidP="00907D74">
            <w:r w:rsidRPr="00734691">
              <w:t>Example of encoded value of CONTAINER #2</w:t>
            </w:r>
          </w:p>
        </w:tc>
      </w:tr>
      <w:tr w:rsidR="00BC5FB0" w:rsidRPr="00734691" w14:paraId="58AA7879" w14:textId="77777777" w:rsidTr="006E752F">
        <w:trPr>
          <w:trHeight w:val="144"/>
        </w:trPr>
        <w:tc>
          <w:tcPr>
            <w:tcW w:w="3806" w:type="dxa"/>
          </w:tcPr>
          <w:p w14:paraId="3C2D0F8C" w14:textId="77777777" w:rsidR="00BC5FB0" w:rsidRPr="00734691" w:rsidRDefault="00BC5FB0" w:rsidP="00907D74">
            <w:r w:rsidRPr="00734691">
              <w:t>Calibration Factor</w:t>
            </w:r>
          </w:p>
        </w:tc>
        <w:tc>
          <w:tcPr>
            <w:tcW w:w="2489" w:type="dxa"/>
          </w:tcPr>
          <w:p w14:paraId="27BA3C03" w14:textId="4DA2A013" w:rsidR="00BC5FB0" w:rsidRPr="00734691" w:rsidRDefault="00BC5FB0" w:rsidP="00907D74">
            <w:r w:rsidRPr="00734691">
              <w:t>1.1</w:t>
            </w:r>
            <w:r w:rsidR="00253A4B" w:rsidRPr="00734691">
              <w:t>6</w:t>
            </w:r>
          </w:p>
        </w:tc>
        <w:tc>
          <w:tcPr>
            <w:tcW w:w="2520" w:type="dxa"/>
          </w:tcPr>
          <w:p w14:paraId="2E9D03E0" w14:textId="72E3E2C6" w:rsidR="00BC5FB0" w:rsidRPr="00734691" w:rsidRDefault="00BC5FB0" w:rsidP="00907D74">
            <w:r w:rsidRPr="00734691">
              <w:t>1.2</w:t>
            </w:r>
            <w:r w:rsidR="00253A4B" w:rsidRPr="00734691">
              <w:t>2</w:t>
            </w:r>
          </w:p>
        </w:tc>
      </w:tr>
      <w:tr w:rsidR="00BC5FB0" w:rsidRPr="00734691" w14:paraId="4A9F60A1" w14:textId="77777777" w:rsidTr="006E752F">
        <w:trPr>
          <w:trHeight w:val="144"/>
        </w:trPr>
        <w:tc>
          <w:tcPr>
            <w:tcW w:w="3806" w:type="dxa"/>
          </w:tcPr>
          <w:p w14:paraId="1EDC9A78" w14:textId="77777777" w:rsidR="00BC5FB0" w:rsidRPr="00734691" w:rsidRDefault="00BC5FB0" w:rsidP="00907D74">
            <w:r w:rsidRPr="00734691">
              <w:t>Calibration Uncertainty</w:t>
            </w:r>
          </w:p>
        </w:tc>
        <w:tc>
          <w:tcPr>
            <w:tcW w:w="2489" w:type="dxa"/>
          </w:tcPr>
          <w:p w14:paraId="101E9F46" w14:textId="2B7FB905" w:rsidR="00BC5FB0" w:rsidRPr="00734691" w:rsidRDefault="00253A4B" w:rsidP="00907D74">
            <w:r w:rsidRPr="00734691">
              <w:t>5</w:t>
            </w:r>
            <w:r w:rsidR="00BC5FB0" w:rsidRPr="00734691">
              <w:t>%</w:t>
            </w:r>
          </w:p>
        </w:tc>
        <w:tc>
          <w:tcPr>
            <w:tcW w:w="2520" w:type="dxa"/>
          </w:tcPr>
          <w:p w14:paraId="01D10452" w14:textId="5DE9CEA7" w:rsidR="00BC5FB0" w:rsidRPr="00734691" w:rsidRDefault="00253A4B" w:rsidP="00907D74">
            <w:r w:rsidRPr="00734691">
              <w:t>6</w:t>
            </w:r>
            <w:r w:rsidR="00BC5FB0" w:rsidRPr="00734691">
              <w:t>%</w:t>
            </w:r>
          </w:p>
        </w:tc>
      </w:tr>
      <w:tr w:rsidR="00BC5FB0" w:rsidRPr="00734691" w14:paraId="5C885BBB" w14:textId="77777777" w:rsidTr="006E752F">
        <w:trPr>
          <w:trHeight w:val="144"/>
        </w:trPr>
        <w:tc>
          <w:tcPr>
            <w:tcW w:w="3806" w:type="dxa"/>
          </w:tcPr>
          <w:p w14:paraId="5F4AEC16" w14:textId="77777777" w:rsidR="00BC5FB0" w:rsidRPr="00734691" w:rsidRDefault="00BC5FB0" w:rsidP="00907D74">
            <w:r w:rsidRPr="00734691">
              <w:t>Calibration Responsible Party</w:t>
            </w:r>
          </w:p>
        </w:tc>
        <w:tc>
          <w:tcPr>
            <w:tcW w:w="2489" w:type="dxa"/>
          </w:tcPr>
          <w:p w14:paraId="584FF28A" w14:textId="77777777" w:rsidR="00BC5FB0" w:rsidRPr="00734691" w:rsidRDefault="00BC5FB0" w:rsidP="00907D74">
            <w:r w:rsidRPr="00734691">
              <w:t>Hugh Mann</w:t>
            </w:r>
          </w:p>
        </w:tc>
        <w:tc>
          <w:tcPr>
            <w:tcW w:w="2520" w:type="dxa"/>
          </w:tcPr>
          <w:p w14:paraId="0E187D37" w14:textId="77777777" w:rsidR="00BC5FB0" w:rsidRPr="00734691" w:rsidRDefault="00BC5FB0" w:rsidP="00907D74">
            <w:r w:rsidRPr="00734691">
              <w:t>Hugh Mann</w:t>
            </w:r>
          </w:p>
        </w:tc>
      </w:tr>
      <w:tr w:rsidR="00BC5FB0" w:rsidRPr="00734691" w14:paraId="79DF483A" w14:textId="77777777" w:rsidTr="006E752F">
        <w:trPr>
          <w:trHeight w:val="144"/>
        </w:trPr>
        <w:tc>
          <w:tcPr>
            <w:tcW w:w="3806" w:type="dxa"/>
          </w:tcPr>
          <w:p w14:paraId="7633E9F9" w14:textId="77777777" w:rsidR="00BC5FB0" w:rsidRPr="00734691" w:rsidRDefault="00BC5FB0" w:rsidP="00907D74">
            <w:r w:rsidRPr="00734691">
              <w:t>Calibration Protocol</w:t>
            </w:r>
          </w:p>
        </w:tc>
        <w:tc>
          <w:tcPr>
            <w:tcW w:w="2489" w:type="dxa"/>
          </w:tcPr>
          <w:p w14:paraId="40A3FBE1" w14:textId="1FEE4B48" w:rsidR="00BC5FB0" w:rsidRPr="00734691" w:rsidRDefault="00BC5FB0" w:rsidP="00907D74">
            <w:r w:rsidRPr="00734691">
              <w:rPr>
                <w:rFonts w:eastAsiaTheme="minorEastAsia"/>
                <w:lang w:eastAsia="ja-JP"/>
              </w:rPr>
              <w:t xml:space="preserve">Dose calibration for endodontics scan </w:t>
            </w:r>
          </w:p>
        </w:tc>
        <w:tc>
          <w:tcPr>
            <w:tcW w:w="2520" w:type="dxa"/>
          </w:tcPr>
          <w:p w14:paraId="6E02BB7B" w14:textId="13CACD7E" w:rsidR="00BC5FB0" w:rsidRPr="00734691" w:rsidRDefault="00BC5FB0" w:rsidP="00907D74">
            <w:r w:rsidRPr="00734691">
              <w:rPr>
                <w:rFonts w:eastAsiaTheme="minorEastAsia"/>
                <w:lang w:eastAsia="ja-JP"/>
              </w:rPr>
              <w:t xml:space="preserve">Dose calibration for full head scan </w:t>
            </w:r>
          </w:p>
        </w:tc>
      </w:tr>
      <w:tr w:rsidR="00BC5FB0" w:rsidRPr="00734691" w14:paraId="6DA232D3" w14:textId="77777777" w:rsidTr="006E752F">
        <w:trPr>
          <w:trHeight w:val="144"/>
        </w:trPr>
        <w:tc>
          <w:tcPr>
            <w:tcW w:w="3806" w:type="dxa"/>
          </w:tcPr>
          <w:p w14:paraId="05E2E4AA" w14:textId="77777777" w:rsidR="00BC5FB0" w:rsidRPr="00734691" w:rsidRDefault="00BC5FB0" w:rsidP="00907D74">
            <w:r w:rsidRPr="00734691">
              <w:t>Intended Dose Index for this Calibration</w:t>
            </w:r>
          </w:p>
        </w:tc>
        <w:tc>
          <w:tcPr>
            <w:tcW w:w="2489" w:type="dxa"/>
          </w:tcPr>
          <w:p w14:paraId="6C6B1084" w14:textId="6DA9D4B3" w:rsidR="00BC5FB0" w:rsidRPr="00734691" w:rsidRDefault="00BC5FB0" w:rsidP="00907D74">
            <w:r w:rsidRPr="00734691">
              <w:rPr>
                <w:rFonts w:eastAsiaTheme="minorEastAsia"/>
                <w:lang w:eastAsia="ja-JP"/>
              </w:rPr>
              <w:t>&lt;</w:t>
            </w:r>
            <w:r w:rsidR="00F503DC" w:rsidRPr="00734691">
              <w:t>The Content Item is absent</w:t>
            </w:r>
            <w:r w:rsidRPr="00734691">
              <w:rPr>
                <w:rFonts w:eastAsiaTheme="minorEastAsia"/>
                <w:lang w:eastAsia="ja-JP"/>
              </w:rPr>
              <w:t>&gt;</w:t>
            </w:r>
          </w:p>
        </w:tc>
        <w:tc>
          <w:tcPr>
            <w:tcW w:w="2520" w:type="dxa"/>
          </w:tcPr>
          <w:p w14:paraId="62659216" w14:textId="2751D6C8" w:rsidR="00BC5FB0" w:rsidRPr="00734691" w:rsidRDefault="00BC5FB0" w:rsidP="00907D74">
            <w:r w:rsidRPr="00734691">
              <w:rPr>
                <w:rFonts w:eastAsiaTheme="minorEastAsia"/>
                <w:lang w:eastAsia="ja-JP"/>
              </w:rPr>
              <w:t>&lt;</w:t>
            </w:r>
            <w:r w:rsidR="00F503DC" w:rsidRPr="00734691">
              <w:t>The Content Item is absent</w:t>
            </w:r>
            <w:r w:rsidRPr="00734691">
              <w:rPr>
                <w:rFonts w:eastAsiaTheme="minorEastAsia"/>
                <w:lang w:eastAsia="ja-JP"/>
              </w:rPr>
              <w:t>&gt;</w:t>
            </w:r>
          </w:p>
        </w:tc>
      </w:tr>
      <w:tr w:rsidR="00BC5FB0" w:rsidRPr="00734691" w14:paraId="25CAA023" w14:textId="77777777" w:rsidTr="006E752F">
        <w:trPr>
          <w:trHeight w:val="144"/>
        </w:trPr>
        <w:tc>
          <w:tcPr>
            <w:tcW w:w="3806" w:type="dxa"/>
          </w:tcPr>
          <w:p w14:paraId="0284CAE2" w14:textId="77777777" w:rsidR="00BC5FB0" w:rsidRPr="00734691" w:rsidRDefault="00BC5FB0" w:rsidP="00907D74">
            <w:r w:rsidRPr="00734691">
              <w:t>Intended Acquisition Protocol for this Calibration</w:t>
            </w:r>
          </w:p>
        </w:tc>
        <w:tc>
          <w:tcPr>
            <w:tcW w:w="2489" w:type="dxa"/>
          </w:tcPr>
          <w:p w14:paraId="3B67E7E4" w14:textId="1419F864" w:rsidR="00BC5FB0" w:rsidRPr="00734691" w:rsidRDefault="00BC5FB0" w:rsidP="00907D74">
            <w:r w:rsidRPr="00734691">
              <w:rPr>
                <w:rFonts w:eastAsiaTheme="minorEastAsia"/>
                <w:lang w:eastAsia="ja-JP"/>
              </w:rPr>
              <w:t>W40xH40 CBCT</w:t>
            </w:r>
          </w:p>
        </w:tc>
        <w:tc>
          <w:tcPr>
            <w:tcW w:w="2520" w:type="dxa"/>
          </w:tcPr>
          <w:p w14:paraId="1C37DA9E" w14:textId="435AC6FB" w:rsidR="00BC5FB0" w:rsidRPr="00734691" w:rsidRDefault="00BC5FB0" w:rsidP="00907D74">
            <w:r w:rsidRPr="00734691">
              <w:rPr>
                <w:rFonts w:eastAsiaTheme="minorEastAsia"/>
                <w:lang w:eastAsia="ja-JP"/>
              </w:rPr>
              <w:t>W200xH200 CBCT</w:t>
            </w:r>
          </w:p>
        </w:tc>
      </w:tr>
    </w:tbl>
    <w:p w14:paraId="2F600AC8" w14:textId="77777777" w:rsidR="00BC5FB0" w:rsidRPr="00734691" w:rsidRDefault="00BC5FB0" w:rsidP="00907D74"/>
    <w:p w14:paraId="37692D90" w14:textId="1037460F" w:rsidR="00A932AA" w:rsidRPr="00734691" w:rsidRDefault="00537FB1" w:rsidP="00907D74">
      <w:r w:rsidRPr="00734691">
        <w:t xml:space="preserve">The user should not create an RDSR where </w:t>
      </w:r>
      <w:r w:rsidR="0080536A" w:rsidRPr="00734691">
        <w:t>more than one</w:t>
      </w:r>
      <w:r w:rsidR="001718E0" w:rsidRPr="00734691">
        <w:t xml:space="preserve"> inclusions of the</w:t>
      </w:r>
      <w:r w:rsidRPr="00734691">
        <w:t xml:space="preserve"> </w:t>
      </w:r>
      <w:r w:rsidR="001718E0" w:rsidRPr="00734691">
        <w:t xml:space="preserve">CONTAINER (122505, DCM, "Calibration") </w:t>
      </w:r>
      <w:r w:rsidRPr="00734691">
        <w:t xml:space="preserve">would apply to </w:t>
      </w:r>
      <w:r w:rsidR="001718E0" w:rsidRPr="00734691">
        <w:t>a given</w:t>
      </w:r>
      <w:r w:rsidRPr="00734691">
        <w:t xml:space="preserve"> Dose In</w:t>
      </w:r>
      <w:r w:rsidR="001718E0" w:rsidRPr="00734691">
        <w:t>d</w:t>
      </w:r>
      <w:r w:rsidRPr="00734691">
        <w:t>ex and Acquisition Protocol</w:t>
      </w:r>
      <w:r w:rsidR="000646F9" w:rsidRPr="00734691">
        <w:t>, since that would result in two different calibration factors to be applied making it unclear what the correct factor is</w:t>
      </w:r>
      <w:r w:rsidR="004224BC" w:rsidRPr="00734691">
        <w:t>.</w:t>
      </w:r>
    </w:p>
    <w:p w14:paraId="49B91AF4" w14:textId="77777777" w:rsidR="00E33EE4" w:rsidRPr="00734691" w:rsidRDefault="00E33EE4" w:rsidP="00907D74"/>
    <w:p w14:paraId="7ABAFBB4" w14:textId="77777777" w:rsidR="00627E89" w:rsidRPr="00734691" w:rsidRDefault="00627E89" w:rsidP="00907D74">
      <w:r w:rsidRPr="00734691">
        <w:br w:type="page"/>
      </w:r>
    </w:p>
    <w:p w14:paraId="4A0F3207" w14:textId="28447BE3" w:rsidR="005B255C" w:rsidRPr="00734691" w:rsidRDefault="00686E79" w:rsidP="00907D74">
      <w:pPr>
        <w:pStyle w:val="Heading2"/>
      </w:pPr>
      <w:bookmarkStart w:id="106" w:name="_Toc219295294"/>
      <w:r w:rsidRPr="00734691">
        <w:lastRenderedPageBreak/>
        <w:t>ZZZZZ</w:t>
      </w:r>
      <w:r w:rsidR="005B255C" w:rsidRPr="00734691">
        <w:t>.5 RADIATION DOSE S</w:t>
      </w:r>
      <w:r w:rsidR="00215A75" w:rsidRPr="00734691">
        <w:t xml:space="preserve">TRUCTURED </w:t>
      </w:r>
      <w:r w:rsidR="005B255C" w:rsidRPr="00734691">
        <w:t>R</w:t>
      </w:r>
      <w:r w:rsidR="00215A75" w:rsidRPr="00734691">
        <w:t>EPORT</w:t>
      </w:r>
      <w:r w:rsidR="005B255C" w:rsidRPr="00734691">
        <w:t xml:space="preserve"> EXAMPLES</w:t>
      </w:r>
      <w:bookmarkEnd w:id="106"/>
    </w:p>
    <w:p w14:paraId="1BB75A50" w14:textId="155ED85E" w:rsidR="005B255C" w:rsidRPr="00734691" w:rsidRDefault="005B255C" w:rsidP="00907D74">
      <w:r w:rsidRPr="00734691">
        <w:t xml:space="preserve">This section contains examples of </w:t>
      </w:r>
      <w:r w:rsidR="00C95FD5" w:rsidRPr="00734691">
        <w:t>encoding</w:t>
      </w:r>
      <w:r w:rsidRPr="00734691">
        <w:t xml:space="preserve"> of Radiation Dose Structured Report.</w:t>
      </w:r>
    </w:p>
    <w:p w14:paraId="4D4A58EC" w14:textId="77777777" w:rsidR="0063167C" w:rsidRPr="00734691" w:rsidRDefault="0063167C" w:rsidP="00907D74">
      <w:r w:rsidRPr="00734691">
        <w:t>In these examples, the following convention is used to describe the content items and values:</w:t>
      </w:r>
    </w:p>
    <w:p w14:paraId="26C428E8" w14:textId="267FAA87" w:rsidR="0063167C" w:rsidRPr="00734691" w:rsidRDefault="00C73730" w:rsidP="00907D74">
      <w:pPr>
        <w:pStyle w:val="ListParagraph"/>
        <w:numPr>
          <w:ilvl w:val="0"/>
          <w:numId w:val="38"/>
        </w:numPr>
      </w:pPr>
      <w:r w:rsidRPr="00734691">
        <w:t xml:space="preserve">Each Content Item is described by the Code Meaning of the </w:t>
      </w:r>
      <w:r w:rsidR="0063167C" w:rsidRPr="00734691">
        <w:t xml:space="preserve">Concept Name </w:t>
      </w:r>
    </w:p>
    <w:p w14:paraId="55B23441" w14:textId="0ABDB1A5" w:rsidR="0063167C" w:rsidRPr="00734691" w:rsidRDefault="00EB3A6B" w:rsidP="00907D74">
      <w:pPr>
        <w:pStyle w:val="ListParagraph"/>
        <w:numPr>
          <w:ilvl w:val="0"/>
          <w:numId w:val="38"/>
        </w:numPr>
      </w:pPr>
      <w:r w:rsidRPr="00734691">
        <w:t>TID number in which the Content Item is defined appears in</w:t>
      </w:r>
      <w:r w:rsidR="0063167C" w:rsidRPr="00734691">
        <w:t xml:space="preserve"> the right column</w:t>
      </w:r>
    </w:p>
    <w:p w14:paraId="4FB9DDF1" w14:textId="2A54CE0D" w:rsidR="0063167C" w:rsidRPr="00734691" w:rsidRDefault="0063167C" w:rsidP="00907D74">
      <w:pPr>
        <w:pStyle w:val="ListParagraph"/>
        <w:numPr>
          <w:ilvl w:val="0"/>
          <w:numId w:val="38"/>
        </w:numPr>
      </w:pPr>
      <w:r w:rsidRPr="00734691">
        <w:t xml:space="preserve">If the value of the Content Item is a code, the example </w:t>
      </w:r>
      <w:r w:rsidR="006A72DF" w:rsidRPr="00734691">
        <w:t xml:space="preserve">shows </w:t>
      </w:r>
      <w:r w:rsidRPr="00734691">
        <w:t>the code triplet</w:t>
      </w:r>
    </w:p>
    <w:p w14:paraId="522995E6" w14:textId="12718AAA" w:rsidR="0063167C" w:rsidRPr="00734691" w:rsidRDefault="0063167C" w:rsidP="00907D74">
      <w:pPr>
        <w:pStyle w:val="ListParagraph"/>
        <w:numPr>
          <w:ilvl w:val="0"/>
          <w:numId w:val="38"/>
        </w:numPr>
      </w:pPr>
      <w:r w:rsidRPr="00734691">
        <w:t xml:space="preserve">If the value of the Content Item is a number, the example </w:t>
      </w:r>
      <w:r w:rsidR="006A72DF" w:rsidRPr="00734691">
        <w:t xml:space="preserve">shows </w:t>
      </w:r>
      <w:r w:rsidRPr="00734691">
        <w:t>the unit with its Code Meaning</w:t>
      </w:r>
    </w:p>
    <w:p w14:paraId="2624BCA0" w14:textId="28E1493E" w:rsidR="0063167C" w:rsidRPr="00734691" w:rsidRDefault="00DF414B" w:rsidP="00907D74">
      <w:pPr>
        <w:pStyle w:val="ListParagraph"/>
        <w:numPr>
          <w:ilvl w:val="0"/>
          <w:numId w:val="38"/>
        </w:numPr>
      </w:pPr>
      <w:r w:rsidRPr="00734691">
        <w:t>Spanning rows that provide context in the examples</w:t>
      </w:r>
      <w:r w:rsidR="0063167C" w:rsidRPr="00734691">
        <w:t xml:space="preserve"> are not encoded in the RDSR</w:t>
      </w:r>
    </w:p>
    <w:p w14:paraId="77DFBD94" w14:textId="7BF6BAD4" w:rsidR="00C95FD5" w:rsidRPr="00734691" w:rsidRDefault="00C95FD5" w:rsidP="00907D74">
      <w:pPr>
        <w:rPr>
          <w:szCs w:val="18"/>
        </w:rPr>
      </w:pPr>
      <w:r w:rsidRPr="00734691">
        <w:rPr>
          <w:szCs w:val="18"/>
        </w:rPr>
        <w:t xml:space="preserve">Note that </w:t>
      </w:r>
      <w:r w:rsidRPr="00734691">
        <w:t xml:space="preserve">other alternative implementation patterns exist for these examples; </w:t>
      </w:r>
      <w:r w:rsidR="00114025" w:rsidRPr="00734691">
        <w:t>T</w:t>
      </w:r>
      <w:r w:rsidRPr="00734691">
        <w:t>he normative text in PS3.16 is constraining, these examples are not.</w:t>
      </w:r>
    </w:p>
    <w:p w14:paraId="46ADC2CC" w14:textId="0F55D2D1" w:rsidR="003E40E1" w:rsidRPr="00734691" w:rsidRDefault="003E40E1" w:rsidP="00907D74">
      <w:pPr>
        <w:pStyle w:val="Heading3"/>
        <w:rPr>
          <w:color w:val="FF0000"/>
        </w:rPr>
      </w:pPr>
      <w:bookmarkStart w:id="107" w:name="_Toc200815265"/>
      <w:bookmarkStart w:id="108" w:name="_Toc219295295"/>
      <w:r w:rsidRPr="00734691">
        <w:t>ZZZZZ.5.1</w:t>
      </w:r>
      <w:r w:rsidRPr="00734691">
        <w:rPr>
          <w:color w:val="0070C0"/>
        </w:rPr>
        <w:t xml:space="preserve"> </w:t>
      </w:r>
      <w:r w:rsidRPr="00734691">
        <w:t>Examples of Traditional RDSR</w:t>
      </w:r>
      <w:bookmarkEnd w:id="107"/>
      <w:bookmarkEnd w:id="108"/>
    </w:p>
    <w:p w14:paraId="1316F516" w14:textId="77777777" w:rsidR="003E40E1" w:rsidRPr="00734691" w:rsidRDefault="003E40E1" w:rsidP="00907D74">
      <w:pPr>
        <w:pStyle w:val="Heading4"/>
      </w:pPr>
      <w:bookmarkStart w:id="109" w:name="_Toc200815266"/>
      <w:bookmarkStart w:id="110" w:name="_Toc219295296"/>
      <w:r w:rsidRPr="00734691">
        <w:t>ZZZZZ.5.1.1 Example of Traditional RDSR for XA</w:t>
      </w:r>
      <w:bookmarkEnd w:id="109"/>
      <w:bookmarkEnd w:id="110"/>
    </w:p>
    <w:p w14:paraId="72C512D3" w14:textId="19FDF7BC" w:rsidR="003E40E1" w:rsidRPr="00734691" w:rsidRDefault="003E40E1" w:rsidP="00907D74">
      <w:r w:rsidRPr="00734691">
        <w:t xml:space="preserve">The following is an example RDSR for a routine XA procedure step combining diagnostic and interventional treatment. </w:t>
      </w:r>
      <w:r w:rsidR="005228D1" w:rsidRPr="00734691">
        <w:t>A</w:t>
      </w:r>
      <w:r w:rsidRPr="00734691">
        <w:t xml:space="preserve"> single plane Interventional X-Ray acquisition system (Irradiating Device) performs an exam (one procedure step) with the following characteristics</w:t>
      </w:r>
      <w:r w:rsidRPr="00734691">
        <w:rPr>
          <w:i/>
          <w:iCs/>
        </w:rPr>
        <w:t>:</w:t>
      </w:r>
      <w:r w:rsidRPr="00734691">
        <w:t xml:space="preserve"> </w:t>
      </w:r>
    </w:p>
    <w:p w14:paraId="0D700D96" w14:textId="2A5D65A0" w:rsidR="003E40E1" w:rsidRPr="00734691" w:rsidRDefault="003E40E1" w:rsidP="00907D74">
      <w:pPr>
        <w:pStyle w:val="ListParagraph"/>
        <w:numPr>
          <w:ilvl w:val="0"/>
          <w:numId w:val="43"/>
        </w:numPr>
      </w:pPr>
      <w:r w:rsidRPr="00734691">
        <w:t>Patient position is Head First Supine</w:t>
      </w:r>
      <w:r w:rsidR="0004529B" w:rsidRPr="00734691">
        <w:t>.</w:t>
      </w:r>
    </w:p>
    <w:p w14:paraId="1EC5DA62" w14:textId="44114DA7" w:rsidR="003E40E1" w:rsidRPr="00734691" w:rsidRDefault="0085237D" w:rsidP="00907D74">
      <w:pPr>
        <w:pStyle w:val="ListParagraph"/>
        <w:numPr>
          <w:ilvl w:val="0"/>
          <w:numId w:val="43"/>
        </w:numPr>
      </w:pPr>
      <w:r w:rsidRPr="00734691">
        <w:t xml:space="preserve">The top of the patient </w:t>
      </w:r>
      <w:r w:rsidR="003E40E1" w:rsidRPr="00734691">
        <w:t xml:space="preserve">head is located at 25 cm from the table </w:t>
      </w:r>
      <w:r w:rsidR="00213FC2" w:rsidRPr="00734691">
        <w:t>head</w:t>
      </w:r>
      <w:r w:rsidR="003E40E1" w:rsidRPr="00734691">
        <w:t xml:space="preserve"> </w:t>
      </w:r>
      <w:r w:rsidR="00213FC2" w:rsidRPr="00734691">
        <w:t>in the direction of</w:t>
      </w:r>
      <w:r w:rsidR="003E40E1" w:rsidRPr="00734691">
        <w:t xml:space="preserve"> the table f</w:t>
      </w:r>
      <w:r w:rsidR="00213FC2" w:rsidRPr="00734691">
        <w:t>oot</w:t>
      </w:r>
      <w:r w:rsidR="0004529B" w:rsidRPr="00734691">
        <w:t>.</w:t>
      </w:r>
    </w:p>
    <w:p w14:paraId="135BA924" w14:textId="195A961A" w:rsidR="00F30177" w:rsidRPr="00734691" w:rsidRDefault="00F30177" w:rsidP="00907D74">
      <w:pPr>
        <w:pStyle w:val="ListParagraph"/>
        <w:numPr>
          <w:ilvl w:val="0"/>
          <w:numId w:val="43"/>
        </w:numPr>
      </w:pPr>
      <w:r w:rsidRPr="00734691">
        <w:t xml:space="preserve">One </w:t>
      </w:r>
      <w:r w:rsidR="007D1E75" w:rsidRPr="00734691">
        <w:t xml:space="preserve">focused </w:t>
      </w:r>
      <w:r w:rsidR="000C066A" w:rsidRPr="00734691">
        <w:t xml:space="preserve">anti-scatter </w:t>
      </w:r>
      <w:r w:rsidRPr="00734691">
        <w:t>grid</w:t>
      </w:r>
      <w:r w:rsidR="007D1E75" w:rsidRPr="00734691">
        <w:t xml:space="preserve"> is</w:t>
      </w:r>
      <w:r w:rsidRPr="00734691">
        <w:t xml:space="preserve"> fixed</w:t>
      </w:r>
      <w:r w:rsidR="007D1E75" w:rsidRPr="00734691">
        <w:t xml:space="preserve"> on the detector housing</w:t>
      </w:r>
      <w:r w:rsidR="0004529B" w:rsidRPr="00734691">
        <w:t>.</w:t>
      </w:r>
    </w:p>
    <w:p w14:paraId="27579F7F" w14:textId="1B8537D0" w:rsidR="003E40E1" w:rsidRPr="00734691" w:rsidRDefault="00676353" w:rsidP="00907D74">
      <w:pPr>
        <w:pStyle w:val="ListParagraph"/>
        <w:numPr>
          <w:ilvl w:val="0"/>
          <w:numId w:val="43"/>
        </w:numPr>
      </w:pPr>
      <w:r w:rsidRPr="00734691">
        <w:t>One</w:t>
      </w:r>
      <w:r w:rsidR="003E40E1" w:rsidRPr="00734691">
        <w:t xml:space="preserve"> </w:t>
      </w:r>
      <w:r w:rsidR="00EB0BC2" w:rsidRPr="00734691">
        <w:t xml:space="preserve">pulsed </w:t>
      </w:r>
      <w:r w:rsidR="003E40E1" w:rsidRPr="00734691">
        <w:t>fluoroscopy Irradiation Event lasting 10 seconds, with no XA image recorded</w:t>
      </w:r>
      <w:r w:rsidR="0004529B" w:rsidRPr="00734691">
        <w:t>.</w:t>
      </w:r>
    </w:p>
    <w:p w14:paraId="678E7FF6" w14:textId="75C55674" w:rsidR="003E40E1" w:rsidRPr="00734691" w:rsidRDefault="00676353" w:rsidP="00907D74">
      <w:pPr>
        <w:pStyle w:val="ListParagraph"/>
        <w:numPr>
          <w:ilvl w:val="0"/>
          <w:numId w:val="43"/>
        </w:numPr>
      </w:pPr>
      <w:r w:rsidRPr="00734691">
        <w:t>One</w:t>
      </w:r>
      <w:r w:rsidR="003E40E1" w:rsidRPr="00734691">
        <w:t xml:space="preserve"> rotational acquisition (CBCT) Irradiation Event, </w:t>
      </w:r>
      <w:r w:rsidR="003E0D45" w:rsidRPr="00734691">
        <w:t xml:space="preserve">rotating </w:t>
      </w:r>
      <w:r w:rsidR="003E40E1" w:rsidRPr="00734691">
        <w:t xml:space="preserve">at 10 degrees per second and </w:t>
      </w:r>
      <w:r w:rsidR="003E0D45" w:rsidRPr="00734691">
        <w:t xml:space="preserve">acquiring </w:t>
      </w:r>
      <w:r w:rsidR="003E40E1" w:rsidRPr="00734691">
        <w:t xml:space="preserve">30 frames per second over an arc of 200 degrees. An XA image </w:t>
      </w:r>
      <w:r w:rsidR="00C60ADF" w:rsidRPr="00734691">
        <w:t>is</w:t>
      </w:r>
      <w:r w:rsidR="003E40E1" w:rsidRPr="00734691">
        <w:t xml:space="preserve"> recorded.</w:t>
      </w:r>
    </w:p>
    <w:p w14:paraId="46BCAAE9" w14:textId="5FD977FE" w:rsidR="00F30177" w:rsidRPr="00734691" w:rsidRDefault="003E40E1" w:rsidP="00907D74">
      <w:pPr>
        <w:pStyle w:val="ListParagraph"/>
        <w:numPr>
          <w:ilvl w:val="0"/>
          <w:numId w:val="43"/>
        </w:numPr>
        <w:rPr>
          <w:i/>
          <w:iCs/>
          <w:szCs w:val="18"/>
        </w:rPr>
      </w:pPr>
      <w:r w:rsidRPr="00734691">
        <w:t>A</w:t>
      </w:r>
      <w:r w:rsidR="003E0D45" w:rsidRPr="00734691">
        <w:t xml:space="preserve"> dose map</w:t>
      </w:r>
      <w:r w:rsidRPr="00734691">
        <w:t xml:space="preserve"> image </w:t>
      </w:r>
      <w:r w:rsidR="00C60ADF" w:rsidRPr="00734691">
        <w:t>is</w:t>
      </w:r>
      <w:r w:rsidRPr="00734691">
        <w:t xml:space="preserve"> created at the end of the procedure step</w:t>
      </w:r>
      <w:r w:rsidR="0004529B" w:rsidRPr="00734691">
        <w:t>.</w:t>
      </w:r>
    </w:p>
    <w:p w14:paraId="5F361B25" w14:textId="22951ED5" w:rsidR="0002122E" w:rsidRPr="00734691" w:rsidRDefault="0002122E" w:rsidP="00907D74">
      <w:pPr>
        <w:pStyle w:val="ListParagraph"/>
        <w:numPr>
          <w:ilvl w:val="0"/>
          <w:numId w:val="43"/>
        </w:numPr>
        <w:rPr>
          <w:i/>
          <w:iCs/>
          <w:szCs w:val="18"/>
        </w:rPr>
      </w:pPr>
      <w:r w:rsidRPr="00734691">
        <w:t xml:space="preserve">The </w:t>
      </w:r>
      <w:r w:rsidR="009953DF" w:rsidRPr="00734691">
        <w:t xml:space="preserve">irradiation </w:t>
      </w:r>
      <w:r w:rsidR="007D66E3" w:rsidRPr="00734691">
        <w:t xml:space="preserve">is </w:t>
      </w:r>
      <w:r w:rsidR="009953DF" w:rsidRPr="00734691">
        <w:t>administer</w:t>
      </w:r>
      <w:r w:rsidR="007D66E3" w:rsidRPr="00734691">
        <w:t>ed by</w:t>
      </w:r>
      <w:r w:rsidR="009953DF" w:rsidRPr="00734691">
        <w:t xml:space="preserve"> </w:t>
      </w:r>
      <w:r w:rsidRPr="00734691">
        <w:t>the performing physician Dr. Hugh Mann</w:t>
      </w:r>
      <w:r w:rsidR="009953DF" w:rsidRPr="00734691">
        <w:t xml:space="preserve"> and </w:t>
      </w:r>
      <w:r w:rsidR="007D66E3" w:rsidRPr="00734691">
        <w:t xml:space="preserve">by </w:t>
      </w:r>
      <w:r w:rsidR="009953DF" w:rsidRPr="00734691">
        <w:t xml:space="preserve">the operator </w:t>
      </w:r>
      <w:r w:rsidRPr="00734691">
        <w:t>John Doe</w:t>
      </w:r>
      <w:r w:rsidR="0004529B" w:rsidRPr="00734691">
        <w:t>.</w:t>
      </w:r>
    </w:p>
    <w:p w14:paraId="3EECB39A" w14:textId="7356B80A" w:rsidR="009953DF" w:rsidRPr="00734691" w:rsidRDefault="009953DF" w:rsidP="00907D74">
      <w:pPr>
        <w:pStyle w:val="ListParagraph"/>
        <w:numPr>
          <w:ilvl w:val="0"/>
          <w:numId w:val="43"/>
        </w:numPr>
        <w:rPr>
          <w:i/>
          <w:iCs/>
          <w:szCs w:val="18"/>
        </w:rPr>
      </w:pPr>
      <w:r w:rsidRPr="00734691">
        <w:t xml:space="preserve">The irradiation </w:t>
      </w:r>
      <w:r w:rsidR="007D66E3" w:rsidRPr="00734691">
        <w:t xml:space="preserve">is </w:t>
      </w:r>
      <w:r w:rsidRPr="00734691">
        <w:t>authoriz</w:t>
      </w:r>
      <w:r w:rsidR="007D66E3" w:rsidRPr="00734691">
        <w:t>ed</w:t>
      </w:r>
      <w:r w:rsidRPr="00734691">
        <w:t xml:space="preserve"> </w:t>
      </w:r>
      <w:r w:rsidR="007D66E3" w:rsidRPr="00734691">
        <w:t>by</w:t>
      </w:r>
      <w:r w:rsidRPr="00734691">
        <w:t xml:space="preserve"> the performing physician Dr. Hugh Mann</w:t>
      </w:r>
      <w:r w:rsidR="0004529B" w:rsidRPr="00734691">
        <w:t>.</w:t>
      </w:r>
    </w:p>
    <w:p w14:paraId="230B76EF" w14:textId="6DD9A8F7" w:rsidR="00C95FD5" w:rsidRPr="00734691" w:rsidRDefault="00CE4A64" w:rsidP="00907D74">
      <w:r w:rsidRPr="00CE4A64">
        <w:t>Table ZZZZZ.5.1.1-1</w:t>
      </w:r>
      <w:r>
        <w:t xml:space="preserve"> </w:t>
      </w:r>
      <w:r w:rsidR="00C95FD5" w:rsidRPr="00734691">
        <w:t xml:space="preserve">illustrates one possible encoding of this example. Note that other </w:t>
      </w:r>
      <w:r w:rsidR="00EC6982" w:rsidRPr="00734691">
        <w:t>alternative</w:t>
      </w:r>
      <w:r w:rsidR="00C95FD5" w:rsidRPr="00734691">
        <w:t xml:space="preserve"> implementation patterns exist.</w:t>
      </w:r>
    </w:p>
    <w:p w14:paraId="64292CAB" w14:textId="4F507DB5" w:rsidR="003E40E1" w:rsidRPr="00734691" w:rsidRDefault="003E40E1" w:rsidP="00B4296B">
      <w:pPr>
        <w:pStyle w:val="TableLabel"/>
        <w:rPr>
          <w:i/>
          <w:iCs/>
          <w:szCs w:val="18"/>
          <w:highlight w:val="yellow"/>
        </w:rPr>
      </w:pPr>
      <w:r w:rsidRPr="00734691">
        <w:t>Table ZZZZZ.5.1.1-1</w:t>
      </w:r>
      <w:r w:rsidR="00EE65CD">
        <w:t>.</w:t>
      </w:r>
      <w:r w:rsidRPr="00734691">
        <w:t> XA Traditional RDSR</w:t>
      </w:r>
      <w:r w:rsidR="00EF2E3A" w:rsidRPr="00734691">
        <w:t xml:space="preserve"> Example</w:t>
      </w:r>
    </w:p>
    <w:tbl>
      <w:tblPr>
        <w:tblW w:w="10491" w:type="dxa"/>
        <w:tblInd w:w="-5" w:type="dxa"/>
        <w:tblLayout w:type="fixed"/>
        <w:tblCellMar>
          <w:left w:w="10" w:type="dxa"/>
          <w:right w:w="10" w:type="dxa"/>
        </w:tblCellMar>
        <w:tblLook w:val="0000" w:firstRow="0" w:lastRow="0" w:firstColumn="0" w:lastColumn="0" w:noHBand="0" w:noVBand="0"/>
      </w:tblPr>
      <w:tblGrid>
        <w:gridCol w:w="1080"/>
        <w:gridCol w:w="3870"/>
        <w:gridCol w:w="3510"/>
        <w:gridCol w:w="2031"/>
      </w:tblGrid>
      <w:tr w:rsidR="003E40E1" w:rsidRPr="00734691" w14:paraId="42188258" w14:textId="77777777" w:rsidTr="00B77D39">
        <w:trPr>
          <w:trHeight w:val="144"/>
          <w:tblHeader/>
        </w:trPr>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A3785C" w14:textId="77777777" w:rsidR="003E40E1" w:rsidRPr="00B77D39" w:rsidRDefault="003E40E1" w:rsidP="00B77D39">
            <w:pPr>
              <w:spacing w:after="0"/>
              <w:rPr>
                <w:b/>
                <w:bCs/>
              </w:rPr>
            </w:pPr>
            <w:r w:rsidRPr="00B77D39">
              <w:rPr>
                <w:b/>
                <w:bCs/>
              </w:rPr>
              <w:t>Node</w:t>
            </w:r>
          </w:p>
        </w:tc>
        <w:tc>
          <w:tcPr>
            <w:tcW w:w="387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0C4D2BE7" w14:textId="77777777" w:rsidR="003E40E1" w:rsidRPr="00B77D39" w:rsidRDefault="003E40E1" w:rsidP="00B77D39">
            <w:pPr>
              <w:spacing w:after="0"/>
              <w:rPr>
                <w:b/>
                <w:bCs/>
              </w:rPr>
            </w:pPr>
            <w:r w:rsidRPr="00B77D39">
              <w:rPr>
                <w:b/>
                <w:bCs/>
              </w:rPr>
              <w:t>Code Meaning of Concept Name</w:t>
            </w:r>
          </w:p>
        </w:tc>
        <w:tc>
          <w:tcPr>
            <w:tcW w:w="351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079A0587" w14:textId="77777777" w:rsidR="003E40E1" w:rsidRPr="00B77D39" w:rsidRDefault="003E40E1" w:rsidP="00B77D39">
            <w:pPr>
              <w:spacing w:after="0"/>
              <w:rPr>
                <w:b/>
                <w:bCs/>
              </w:rPr>
            </w:pPr>
            <w:r w:rsidRPr="00B77D39">
              <w:rPr>
                <w:b/>
                <w:bCs/>
              </w:rPr>
              <w:t>Code or Example Value</w:t>
            </w:r>
          </w:p>
        </w:tc>
        <w:tc>
          <w:tcPr>
            <w:tcW w:w="2031"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3AD2BFE5" w14:textId="77777777" w:rsidR="003E40E1" w:rsidRPr="00B77D39" w:rsidRDefault="003E40E1" w:rsidP="00B77D39">
            <w:pPr>
              <w:spacing w:after="0"/>
              <w:rPr>
                <w:b/>
                <w:bCs/>
              </w:rPr>
            </w:pPr>
            <w:r w:rsidRPr="00B77D39">
              <w:rPr>
                <w:b/>
                <w:bCs/>
              </w:rPr>
              <w:t>TID</w:t>
            </w:r>
          </w:p>
        </w:tc>
      </w:tr>
      <w:tr w:rsidR="003E40E1" w:rsidRPr="00734691" w14:paraId="09848D03"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414D2EC1" w14:textId="77777777" w:rsidR="003E40E1" w:rsidRPr="00734691" w:rsidRDefault="003E40E1" w:rsidP="00B77D39">
            <w:pPr>
              <w:spacing w:after="0"/>
            </w:pPr>
            <w:r w:rsidRPr="00734691">
              <w:t>1</w:t>
            </w:r>
          </w:p>
        </w:tc>
        <w:tc>
          <w:tcPr>
            <w:tcW w:w="387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49077236" w14:textId="77777777" w:rsidR="003E40E1" w:rsidRPr="00734691" w:rsidRDefault="003E40E1" w:rsidP="00B77D39">
            <w:pPr>
              <w:spacing w:after="0"/>
            </w:pPr>
            <w:r w:rsidRPr="00734691">
              <w:t>X-Ray Radiation Dose Report</w:t>
            </w:r>
          </w:p>
        </w:tc>
        <w:tc>
          <w:tcPr>
            <w:tcW w:w="351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3DB56220" w14:textId="77777777" w:rsidR="003E40E1" w:rsidRPr="00734691" w:rsidRDefault="003E40E1" w:rsidP="00B77D39">
            <w:pPr>
              <w:spacing w:after="0"/>
            </w:pPr>
            <w:r w:rsidRPr="00734691">
              <w:t>&lt;CONTAINER&gt;</w:t>
            </w:r>
          </w:p>
        </w:tc>
        <w:tc>
          <w:tcPr>
            <w:tcW w:w="2031"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72823DAA" w14:textId="0802F23C" w:rsidR="003E40E1" w:rsidRPr="00734691" w:rsidRDefault="00832B4F" w:rsidP="00B77D39">
            <w:pPr>
              <w:spacing w:after="0"/>
            </w:pPr>
            <w:r w:rsidRPr="00734691">
              <w:t>Section TID 1</w:t>
            </w:r>
            <w:r w:rsidR="003E40E1" w:rsidRPr="00734691">
              <w:t>0001</w:t>
            </w:r>
          </w:p>
        </w:tc>
      </w:tr>
      <w:tr w:rsidR="003E40E1" w:rsidRPr="00734691" w14:paraId="7E3E95E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D224F15" w14:textId="77777777" w:rsidR="003E40E1" w:rsidRPr="00734691" w:rsidRDefault="003E40E1" w:rsidP="00B77D39">
            <w:pPr>
              <w:spacing w:after="0"/>
            </w:pPr>
            <w:r w:rsidRPr="00734691">
              <w:t>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840ABCC" w14:textId="77777777" w:rsidR="003E40E1" w:rsidRPr="00734691" w:rsidRDefault="003E40E1" w:rsidP="00B77D39">
            <w:pPr>
              <w:spacing w:after="0"/>
            </w:pPr>
            <w:r w:rsidRPr="00734691">
              <w:t>Language of Content Item and Descendants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40BA2C7" w14:textId="1DA83A55" w:rsidR="003E40E1" w:rsidRPr="00734691" w:rsidRDefault="00114025" w:rsidP="00B77D39">
            <w:pPr>
              <w:spacing w:after="0"/>
            </w:pPr>
            <w:r w:rsidRPr="00734691">
              <w:t>(en, RFC5646, “</w:t>
            </w:r>
            <w:r w:rsidRPr="00734691">
              <w:rPr>
                <w:color w:val="0070C0"/>
              </w:rPr>
              <w:t>English</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D7074D3" w14:textId="1BF32F4C" w:rsidR="003E40E1" w:rsidRPr="00734691" w:rsidRDefault="00832B4F" w:rsidP="00B77D39">
            <w:pPr>
              <w:spacing w:after="0"/>
            </w:pPr>
            <w:r w:rsidRPr="00734691">
              <w:t>Section TID 1</w:t>
            </w:r>
            <w:r w:rsidR="003E40E1" w:rsidRPr="00734691">
              <w:t>204</w:t>
            </w:r>
          </w:p>
        </w:tc>
      </w:tr>
      <w:tr w:rsidR="003E40E1" w:rsidRPr="00734691" w14:paraId="375ABE1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2096AD3" w14:textId="77777777" w:rsidR="003E40E1" w:rsidRPr="00734691" w:rsidRDefault="003E40E1" w:rsidP="00B77D39">
            <w:pPr>
              <w:spacing w:after="0"/>
            </w:pPr>
            <w:r w:rsidRPr="00734691">
              <w:t>1.2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E540B92" w14:textId="77777777" w:rsidR="003E40E1" w:rsidRPr="00734691" w:rsidRDefault="003E40E1" w:rsidP="00B77D39">
            <w:pPr>
              <w:spacing w:after="0"/>
            </w:pPr>
            <w:r w:rsidRPr="00734691">
              <w:t>Procedure reported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94CE7F5" w14:textId="31932B7E" w:rsidR="003E40E1" w:rsidRPr="00734691" w:rsidRDefault="003E40E1" w:rsidP="00B77D39">
            <w:pPr>
              <w:spacing w:after="0"/>
              <w:rPr>
                <w:color w:val="0D0D0D" w:themeColor="text1" w:themeTint="F2"/>
                <w:sz w:val="18"/>
              </w:rPr>
            </w:pPr>
            <w:hyperlink r:id="rId22">
              <w:r w:rsidRPr="00734691">
                <w:rPr>
                  <w:color w:val="0D0D0D" w:themeColor="text1" w:themeTint="F2"/>
                  <w:sz w:val="18"/>
                </w:rPr>
                <w:t>(113704, DCM, "</w:t>
              </w:r>
              <w:r w:rsidRPr="00734691">
                <w:rPr>
                  <w:color w:val="0070C0"/>
                  <w:sz w:val="18"/>
                </w:rPr>
                <w:t>Projection X-Ray</w:t>
              </w:r>
              <w:r w:rsidRPr="00734691">
                <w:rPr>
                  <w:color w:val="0D0D0D" w:themeColor="text1" w:themeTint="F2"/>
                  <w:sz w:val="18"/>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66B8F07" w14:textId="79BD50FF" w:rsidR="003E40E1" w:rsidRPr="00734691" w:rsidRDefault="00832B4F" w:rsidP="00B77D39">
            <w:pPr>
              <w:spacing w:after="0"/>
            </w:pPr>
            <w:r w:rsidRPr="00734691">
              <w:t xml:space="preserve">Section </w:t>
            </w:r>
            <w:r w:rsidR="003E40E1" w:rsidRPr="00734691">
              <w:t>TID 10001</w:t>
            </w:r>
          </w:p>
        </w:tc>
      </w:tr>
      <w:tr w:rsidR="003E40E1" w:rsidRPr="00734691" w14:paraId="05500ADE"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F3C0559" w14:textId="77777777" w:rsidR="003E40E1" w:rsidRPr="00734691" w:rsidRDefault="003E40E1" w:rsidP="00B77D39">
            <w:pPr>
              <w:spacing w:after="0"/>
            </w:pPr>
            <w:r w:rsidRPr="00734691">
              <w:t>1.2.1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CA6049F" w14:textId="77777777" w:rsidR="003E40E1" w:rsidRPr="00734691" w:rsidRDefault="003E40E1" w:rsidP="00B77D39">
            <w:pPr>
              <w:spacing w:after="0"/>
            </w:pPr>
            <w:r w:rsidRPr="00734691">
              <w:t>Has Intent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80C00B4" w14:textId="5140A728" w:rsidR="003E40E1" w:rsidRPr="00734691" w:rsidRDefault="003E40E1" w:rsidP="00B77D39">
            <w:pPr>
              <w:spacing w:after="0"/>
              <w:rPr>
                <w:color w:val="000000"/>
              </w:rPr>
            </w:pPr>
            <w:hyperlink r:id="rId23">
              <w:r w:rsidRPr="00734691">
                <w:rPr>
                  <w:color w:val="000000"/>
                </w:rPr>
                <w:t>(1279505009</w:t>
              </w:r>
              <w:r w:rsidRPr="00734691">
                <w:rPr>
                  <w:color w:val="0D0D0D" w:themeColor="text1" w:themeTint="F2"/>
                </w:rPr>
                <w:t>, SCT, "</w:t>
              </w:r>
              <w:r w:rsidRPr="00734691">
                <w:rPr>
                  <w:color w:val="0070C0"/>
                </w:rPr>
                <w:t>Combined Diagnostic and Therapeutic Intent</w:t>
              </w:r>
              <w:r w:rsidRPr="00734691">
                <w:rPr>
                  <w:color w:val="000000"/>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F83FB63" w14:textId="6ED950BA" w:rsidR="003E40E1" w:rsidRPr="00734691" w:rsidRDefault="00832B4F" w:rsidP="00B77D39">
            <w:pPr>
              <w:spacing w:after="0"/>
            </w:pPr>
            <w:r w:rsidRPr="00734691">
              <w:t xml:space="preserve">Section </w:t>
            </w:r>
            <w:r w:rsidR="003E40E1" w:rsidRPr="00734691">
              <w:t>TID 10001</w:t>
            </w:r>
          </w:p>
        </w:tc>
      </w:tr>
      <w:tr w:rsidR="003E40E1" w:rsidRPr="00734691" w14:paraId="7F73061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ABD8A89" w14:textId="77777777" w:rsidR="003E40E1" w:rsidRPr="00734691" w:rsidRDefault="003E40E1" w:rsidP="00B77D39">
            <w:pPr>
              <w:spacing w:after="0"/>
            </w:pPr>
            <w:r w:rsidRPr="00734691">
              <w:t>1.3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478AA33" w14:textId="77777777" w:rsidR="003E40E1" w:rsidRPr="00734691" w:rsidRDefault="003E40E1" w:rsidP="00B77D39">
            <w:pPr>
              <w:spacing w:after="0"/>
            </w:pPr>
            <w:r w:rsidRPr="00734691">
              <w:t>Acquisition Device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42626BE" w14:textId="77777777" w:rsidR="003E40E1" w:rsidRPr="00734691" w:rsidRDefault="003E40E1" w:rsidP="00B77D39">
            <w:pPr>
              <w:spacing w:after="0"/>
              <w:rPr>
                <w:color w:val="000000"/>
              </w:rPr>
            </w:pPr>
            <w:r w:rsidRPr="00734691">
              <w:rPr>
                <w:color w:val="000000"/>
              </w:rPr>
              <w:t>(113957, DCM, “</w:t>
            </w:r>
            <w:r w:rsidRPr="00734691">
              <w:t>Fluoroscopy-Guided Projection Radiography System</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6A9140C" w14:textId="21FAE6C9" w:rsidR="003E40E1" w:rsidRPr="00734691" w:rsidRDefault="00832B4F" w:rsidP="00B77D39">
            <w:pPr>
              <w:spacing w:after="0"/>
            </w:pPr>
            <w:r w:rsidRPr="00734691">
              <w:t xml:space="preserve">Section </w:t>
            </w:r>
            <w:r w:rsidR="003E40E1" w:rsidRPr="00734691">
              <w:t>TID 10001</w:t>
            </w:r>
          </w:p>
        </w:tc>
      </w:tr>
      <w:tr w:rsidR="003E40E1" w:rsidRPr="00734691" w14:paraId="3754F565"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ABCC816" w14:textId="77777777" w:rsidR="003E40E1" w:rsidRPr="00734691" w:rsidRDefault="003E40E1" w:rsidP="00B77D39">
            <w:pPr>
              <w:spacing w:after="0"/>
            </w:pPr>
            <w:r w:rsidRPr="00734691">
              <w:t>Start Observer Context</w:t>
            </w:r>
          </w:p>
        </w:tc>
      </w:tr>
      <w:tr w:rsidR="003E40E1" w:rsidRPr="00734691" w14:paraId="0F88B042"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156F1D7" w14:textId="77777777" w:rsidR="003E40E1" w:rsidRPr="00734691" w:rsidRDefault="003E40E1" w:rsidP="00B77D39">
            <w:pPr>
              <w:spacing w:after="0"/>
            </w:pPr>
            <w:r w:rsidRPr="00734691">
              <w:t>Observer #1: Irradiating device</w:t>
            </w:r>
          </w:p>
        </w:tc>
      </w:tr>
      <w:tr w:rsidR="003E40E1" w:rsidRPr="00734691" w14:paraId="6253326E"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9DE7DB7" w14:textId="77777777" w:rsidR="003E40E1" w:rsidRPr="00734691" w:rsidRDefault="003E40E1" w:rsidP="00B77D39">
            <w:pPr>
              <w:spacing w:after="0"/>
            </w:pPr>
            <w:r w:rsidRPr="00734691">
              <w:t>1.4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7898FA0" w14:textId="77777777" w:rsidR="003E40E1" w:rsidRPr="00734691" w:rsidRDefault="003E40E1" w:rsidP="00B77D39">
            <w:pPr>
              <w:spacing w:after="0"/>
            </w:pPr>
            <w:r w:rsidRPr="00734691">
              <w:t>Observer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357C52B" w14:textId="60A97BCC" w:rsidR="003E40E1" w:rsidRPr="00734691" w:rsidRDefault="003E40E1" w:rsidP="00B77D39">
            <w:pPr>
              <w:spacing w:after="0"/>
              <w:rPr>
                <w:color w:val="000000"/>
                <w:sz w:val="18"/>
              </w:rPr>
            </w:pPr>
            <w:hyperlink r:id="rId24" w:anchor="DCM_121007">
              <w:r w:rsidRPr="00734691">
                <w:rPr>
                  <w:color w:val="000000"/>
                  <w:sz w:val="18"/>
                </w:rPr>
                <w:t>(121007, DCM, “</w:t>
              </w:r>
              <w:r w:rsidRPr="00734691">
                <w:rPr>
                  <w:color w:val="0070C0"/>
                  <w:sz w:val="18"/>
                </w:rPr>
                <w:t>Device</w:t>
              </w:r>
              <w:r w:rsidRPr="00734691">
                <w:rPr>
                  <w:color w:val="000000"/>
                  <w:sz w:val="18"/>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933C682" w14:textId="31746032" w:rsidR="003E40E1" w:rsidRPr="00734691" w:rsidRDefault="00832B4F" w:rsidP="00B77D39">
            <w:pPr>
              <w:spacing w:after="0"/>
            </w:pPr>
            <w:r w:rsidRPr="00734691">
              <w:t xml:space="preserve">Section </w:t>
            </w:r>
            <w:r w:rsidR="003E40E1" w:rsidRPr="00734691">
              <w:t>TID 1002</w:t>
            </w:r>
          </w:p>
        </w:tc>
      </w:tr>
      <w:tr w:rsidR="003E40E1" w:rsidRPr="00734691" w14:paraId="2791828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C2918F" w14:textId="77777777" w:rsidR="003E40E1" w:rsidRPr="00734691" w:rsidRDefault="003E40E1" w:rsidP="00B77D39">
            <w:pPr>
              <w:spacing w:after="0"/>
            </w:pPr>
            <w:r w:rsidRPr="00734691">
              <w:lastRenderedPageBreak/>
              <w:t>1.5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F56EE7F" w14:textId="77777777" w:rsidR="003E40E1" w:rsidRPr="00734691" w:rsidRDefault="003E40E1" w:rsidP="00B77D39">
            <w:pPr>
              <w:spacing w:after="0"/>
            </w:pPr>
            <w:r w:rsidRPr="00734691">
              <w:t>Device Observer UID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50845EC" w14:textId="77777777" w:rsidR="003E40E1" w:rsidRPr="00734691" w:rsidRDefault="003E40E1" w:rsidP="00B77D39">
            <w:pPr>
              <w:spacing w:after="0"/>
            </w:pPr>
            <w:r w:rsidRPr="00734691">
              <w:t>2.999.1</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96F22A9" w14:textId="56196C06" w:rsidR="003E40E1" w:rsidRPr="00734691" w:rsidRDefault="00832B4F" w:rsidP="00B77D39">
            <w:pPr>
              <w:spacing w:after="0"/>
            </w:pPr>
            <w:r w:rsidRPr="00734691">
              <w:t>Section TID 1</w:t>
            </w:r>
            <w:r w:rsidR="003E40E1" w:rsidRPr="00734691">
              <w:t>004</w:t>
            </w:r>
          </w:p>
        </w:tc>
      </w:tr>
      <w:tr w:rsidR="003E40E1" w:rsidRPr="00734691" w14:paraId="3403C07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448C29F" w14:textId="77777777" w:rsidR="003E40E1" w:rsidRPr="00734691" w:rsidRDefault="003E40E1" w:rsidP="00B77D39">
            <w:pPr>
              <w:spacing w:after="0"/>
            </w:pPr>
            <w:r w:rsidRPr="00734691">
              <w:t>1.6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65EF7DF" w14:textId="77777777" w:rsidR="003E40E1" w:rsidRPr="00734691" w:rsidRDefault="003E40E1" w:rsidP="00B77D39">
            <w:pPr>
              <w:spacing w:after="0"/>
            </w:pPr>
            <w:r w:rsidRPr="00734691">
              <w:t>Device Observer Name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45802FF" w14:textId="77777777" w:rsidR="003E40E1" w:rsidRPr="00734691" w:rsidRDefault="003E40E1" w:rsidP="00B77D39">
            <w:pPr>
              <w:spacing w:after="0"/>
              <w:rPr>
                <w:color w:val="000000"/>
              </w:rPr>
            </w:pPr>
            <w:r w:rsidRPr="00734691">
              <w:t>MyStationName</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F77DA6F" w14:textId="7006D1E7" w:rsidR="003E40E1" w:rsidRPr="00734691" w:rsidRDefault="00832B4F" w:rsidP="00B77D39">
            <w:pPr>
              <w:spacing w:after="0"/>
            </w:pPr>
            <w:r w:rsidRPr="00734691">
              <w:t>Section TID 1</w:t>
            </w:r>
            <w:r w:rsidR="003E40E1" w:rsidRPr="00734691">
              <w:t>004</w:t>
            </w:r>
          </w:p>
        </w:tc>
      </w:tr>
      <w:tr w:rsidR="003E40E1" w:rsidRPr="00734691" w14:paraId="4B4FA66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EFAB374" w14:textId="77777777" w:rsidR="003E40E1" w:rsidRPr="00734691" w:rsidRDefault="003E40E1" w:rsidP="00B77D39">
            <w:pPr>
              <w:spacing w:after="0"/>
            </w:pPr>
            <w:r w:rsidRPr="00734691">
              <w:t>1.7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2C31B0B" w14:textId="77777777" w:rsidR="003E40E1" w:rsidRPr="00734691" w:rsidRDefault="003E40E1" w:rsidP="00B77D39">
            <w:pPr>
              <w:spacing w:after="0"/>
            </w:pPr>
            <w:r w:rsidRPr="00734691">
              <w:t>Device Observer Manufacturer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1F14DC9" w14:textId="77777777" w:rsidR="003E40E1" w:rsidRPr="00734691" w:rsidRDefault="003E40E1" w:rsidP="00B77D39">
            <w:pPr>
              <w:spacing w:after="0"/>
              <w:rPr>
                <w:color w:val="000000"/>
              </w:rPr>
            </w:pPr>
            <w:r w:rsidRPr="00734691">
              <w:t>Manufacturer X</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141FB3A" w14:textId="783FA42D" w:rsidR="003E40E1" w:rsidRPr="00734691" w:rsidRDefault="00832B4F" w:rsidP="00B77D39">
            <w:pPr>
              <w:spacing w:after="0"/>
            </w:pPr>
            <w:r w:rsidRPr="00734691">
              <w:t>Section TID 1</w:t>
            </w:r>
            <w:r w:rsidR="003E40E1" w:rsidRPr="00734691">
              <w:t>004</w:t>
            </w:r>
          </w:p>
        </w:tc>
      </w:tr>
      <w:tr w:rsidR="003E40E1" w:rsidRPr="00734691" w14:paraId="20343A0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9B092F1" w14:textId="77777777" w:rsidR="003E40E1" w:rsidRPr="00734691" w:rsidRDefault="003E40E1" w:rsidP="00B77D39">
            <w:pPr>
              <w:spacing w:after="0"/>
            </w:pPr>
            <w:r w:rsidRPr="00734691">
              <w:t>1.8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601FE3F" w14:textId="77777777" w:rsidR="003E40E1" w:rsidRPr="00734691" w:rsidRDefault="003E40E1" w:rsidP="00B77D39">
            <w:pPr>
              <w:spacing w:after="0"/>
            </w:pPr>
            <w:r w:rsidRPr="00734691">
              <w:t>Device Observer Model Name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583706E" w14:textId="77777777" w:rsidR="003E40E1" w:rsidRPr="00734691" w:rsidRDefault="003E40E1" w:rsidP="00B77D39">
            <w:pPr>
              <w:spacing w:after="0"/>
              <w:rPr>
                <w:color w:val="000000"/>
              </w:rPr>
            </w:pPr>
            <w:r w:rsidRPr="00734691">
              <w:t>Model Y</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E7D18FA" w14:textId="21E6D90A" w:rsidR="003E40E1" w:rsidRPr="00734691" w:rsidRDefault="00832B4F" w:rsidP="00B77D39">
            <w:pPr>
              <w:spacing w:after="0"/>
            </w:pPr>
            <w:r w:rsidRPr="00734691">
              <w:t>Section TID 1</w:t>
            </w:r>
            <w:r w:rsidR="003E40E1" w:rsidRPr="00734691">
              <w:t>004</w:t>
            </w:r>
          </w:p>
        </w:tc>
      </w:tr>
      <w:tr w:rsidR="003E40E1" w:rsidRPr="00734691" w14:paraId="1C41FF8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EA357FE" w14:textId="77777777" w:rsidR="003E40E1" w:rsidRPr="00734691" w:rsidRDefault="003E40E1" w:rsidP="00B77D39">
            <w:pPr>
              <w:spacing w:after="0"/>
            </w:pPr>
            <w:r w:rsidRPr="00734691">
              <w:t>1.9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B737441" w14:textId="77777777" w:rsidR="003E40E1" w:rsidRPr="00734691" w:rsidRDefault="003E40E1" w:rsidP="00B77D39">
            <w:pPr>
              <w:spacing w:after="0"/>
            </w:pPr>
            <w:r w:rsidRPr="00734691">
              <w:t>Device Observer Serial Number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73FB84F" w14:textId="77777777" w:rsidR="003E40E1" w:rsidRPr="00734691" w:rsidRDefault="003E40E1" w:rsidP="00B77D39">
            <w:pPr>
              <w:spacing w:after="0"/>
              <w:rPr>
                <w:color w:val="000000"/>
              </w:rPr>
            </w:pPr>
            <w:r w:rsidRPr="00734691">
              <w:t>SerialNumber123</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28E683F" w14:textId="7E608A6B" w:rsidR="003E40E1" w:rsidRPr="00734691" w:rsidRDefault="00832B4F" w:rsidP="00B77D39">
            <w:pPr>
              <w:spacing w:after="0"/>
            </w:pPr>
            <w:r w:rsidRPr="00734691">
              <w:t>Section TID 1</w:t>
            </w:r>
            <w:r w:rsidR="003E40E1" w:rsidRPr="00734691">
              <w:t>004</w:t>
            </w:r>
          </w:p>
        </w:tc>
      </w:tr>
      <w:tr w:rsidR="003E40E1" w:rsidRPr="00734691" w14:paraId="1A70FB2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AF55C5A" w14:textId="77777777" w:rsidR="003E40E1" w:rsidRPr="00734691" w:rsidRDefault="003E40E1" w:rsidP="00B77D39">
            <w:pPr>
              <w:spacing w:after="0"/>
            </w:pPr>
            <w:r w:rsidRPr="00734691">
              <w:t>1.10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1E4AEE8" w14:textId="77777777" w:rsidR="003E40E1" w:rsidRPr="00734691" w:rsidRDefault="003E40E1" w:rsidP="00B77D39">
            <w:pPr>
              <w:spacing w:after="0"/>
            </w:pPr>
            <w:r w:rsidRPr="00734691">
              <w:t>Device Role in Procedure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D16B553" w14:textId="77777777" w:rsidR="003E40E1" w:rsidRPr="00734691" w:rsidRDefault="003E40E1" w:rsidP="00B77D39">
            <w:pPr>
              <w:spacing w:after="0"/>
              <w:rPr>
                <w:i/>
                <w:iCs/>
                <w:color w:val="00B050"/>
              </w:rPr>
            </w:pPr>
            <w:r w:rsidRPr="00734691">
              <w:rPr>
                <w:color w:val="000000"/>
              </w:rPr>
              <w:t>(113859, DCM, “</w:t>
            </w:r>
            <w:r w:rsidRPr="00734691">
              <w:t>Irradiating Device</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B371016" w14:textId="3883B661" w:rsidR="003E40E1" w:rsidRPr="00734691" w:rsidRDefault="00832B4F" w:rsidP="00B77D39">
            <w:pPr>
              <w:spacing w:after="0"/>
            </w:pPr>
            <w:r w:rsidRPr="00734691">
              <w:t>Section TID 1</w:t>
            </w:r>
            <w:r w:rsidR="003E40E1" w:rsidRPr="00734691">
              <w:t>004</w:t>
            </w:r>
          </w:p>
        </w:tc>
      </w:tr>
      <w:tr w:rsidR="003E40E1" w:rsidRPr="00734691" w14:paraId="2F910B4F"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53A1052" w14:textId="77777777" w:rsidR="003E40E1" w:rsidRPr="00734691" w:rsidRDefault="003E40E1" w:rsidP="00B77D39">
            <w:pPr>
              <w:spacing w:after="0"/>
            </w:pPr>
            <w:r w:rsidRPr="00734691">
              <w:t>&lt;End Observer Context&gt;</w:t>
            </w:r>
          </w:p>
        </w:tc>
      </w:tr>
      <w:tr w:rsidR="003E40E1" w:rsidRPr="00734691" w14:paraId="3020539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A6B904A" w14:textId="7B761CAE" w:rsidR="003E40E1" w:rsidRPr="00734691" w:rsidRDefault="003E40E1" w:rsidP="00B77D39">
            <w:pPr>
              <w:spacing w:after="0"/>
            </w:pPr>
            <w:r w:rsidRPr="00734691">
              <w:t>1.</w:t>
            </w:r>
            <w:r w:rsidR="00BC144B" w:rsidRPr="00734691">
              <w:t>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B8B68BC" w14:textId="77777777" w:rsidR="003E40E1" w:rsidRPr="00734691" w:rsidRDefault="003E40E1" w:rsidP="00B77D39">
            <w:pPr>
              <w:spacing w:after="0"/>
            </w:pPr>
            <w:r w:rsidRPr="00734691">
              <w:t>Scope of Accumulation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E3DC5D1" w14:textId="39404557" w:rsidR="003E40E1" w:rsidRPr="00734691" w:rsidRDefault="003E40E1" w:rsidP="00B77D39">
            <w:pPr>
              <w:spacing w:after="0"/>
              <w:rPr>
                <w:color w:val="000000"/>
                <w:sz w:val="18"/>
              </w:rPr>
            </w:pPr>
            <w:hyperlink r:id="rId25" w:anchor="DCM_113014">
              <w:r w:rsidRPr="00734691">
                <w:rPr>
                  <w:color w:val="000000"/>
                  <w:sz w:val="18"/>
                </w:rPr>
                <w:t>(113016, DCM, "</w:t>
              </w:r>
              <w:r w:rsidRPr="00734691">
                <w:rPr>
                  <w:color w:val="0070C0"/>
                  <w:sz w:val="18"/>
                </w:rPr>
                <w:t>Performed Procedure Step</w:t>
              </w:r>
              <w:r w:rsidRPr="00734691">
                <w:rPr>
                  <w:color w:val="000000"/>
                  <w:sz w:val="18"/>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2DAD4BE" w14:textId="6951E6E5" w:rsidR="003E40E1" w:rsidRPr="00734691" w:rsidRDefault="00832B4F" w:rsidP="00B77D39">
            <w:pPr>
              <w:spacing w:after="0"/>
            </w:pPr>
            <w:r w:rsidRPr="00734691">
              <w:t>Section TID 1</w:t>
            </w:r>
            <w:r w:rsidR="003E40E1" w:rsidRPr="00734691">
              <w:t>0001</w:t>
            </w:r>
          </w:p>
        </w:tc>
      </w:tr>
      <w:tr w:rsidR="003E40E1" w:rsidRPr="00734691" w14:paraId="60B92BC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32B3A5" w14:textId="7D3736F1" w:rsidR="003E40E1" w:rsidRPr="00734691" w:rsidRDefault="003E40E1" w:rsidP="00B77D39">
            <w:pPr>
              <w:spacing w:after="0"/>
            </w:pPr>
            <w:r w:rsidRPr="00734691">
              <w:t>1.</w:t>
            </w:r>
            <w:r w:rsidR="00BC144B" w:rsidRPr="00734691">
              <w:t>12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B22B635" w14:textId="77777777" w:rsidR="003E40E1" w:rsidRPr="00734691" w:rsidRDefault="003E40E1" w:rsidP="00B77D39">
            <w:pPr>
              <w:spacing w:after="0"/>
            </w:pPr>
            <w:r w:rsidRPr="00734691">
              <w:t>Performed Procedure Step SOP Instance UID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DB4CCFE" w14:textId="77777777" w:rsidR="003E40E1" w:rsidRPr="00734691" w:rsidRDefault="003E40E1" w:rsidP="00B77D39">
            <w:pPr>
              <w:spacing w:after="0"/>
              <w:rPr>
                <w:color w:val="000000"/>
              </w:rPr>
            </w:pPr>
            <w:r w:rsidRPr="00734691">
              <w:t>2.999.2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C291FE3" w14:textId="41D2E9DB" w:rsidR="003E40E1" w:rsidRPr="00734691" w:rsidRDefault="00832B4F" w:rsidP="00B77D39">
            <w:pPr>
              <w:spacing w:after="0"/>
            </w:pPr>
            <w:r w:rsidRPr="00734691">
              <w:t>Section TID 1</w:t>
            </w:r>
            <w:r w:rsidR="003E40E1" w:rsidRPr="00734691">
              <w:t>0001</w:t>
            </w:r>
          </w:p>
        </w:tc>
      </w:tr>
      <w:tr w:rsidR="003E40E1" w:rsidRPr="00734691" w14:paraId="6625A91E"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AD1ECE7" w14:textId="4A43C5F1" w:rsidR="003E40E1" w:rsidRPr="00734691" w:rsidRDefault="003E40E1" w:rsidP="00B77D39">
            <w:pPr>
              <w:spacing w:after="0"/>
            </w:pPr>
            <w:r w:rsidRPr="00734691">
              <w:t>1.</w:t>
            </w:r>
            <w:r w:rsidR="00BC144B" w:rsidRPr="00734691">
              <w:t>13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27A31D0" w14:textId="77777777" w:rsidR="003E40E1" w:rsidRPr="00734691" w:rsidRDefault="003E40E1" w:rsidP="00B77D39">
            <w:pPr>
              <w:spacing w:after="0"/>
            </w:pPr>
            <w:r w:rsidRPr="00734691">
              <w:t>X-Ray Detector Data Available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4D5AE83" w14:textId="77777777" w:rsidR="003E40E1" w:rsidRPr="00734691" w:rsidRDefault="003E40E1" w:rsidP="00B77D39">
            <w:pPr>
              <w:spacing w:after="0"/>
            </w:pPr>
            <w:r w:rsidRPr="00734691">
              <w:t>(373066001, SCT, “</w:t>
            </w:r>
            <w:r w:rsidRPr="00734691">
              <w:rPr>
                <w:color w:val="0070C0"/>
              </w:rPr>
              <w:t>Yes</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494A909" w14:textId="7FB5B393" w:rsidR="003E40E1" w:rsidRPr="00734691" w:rsidRDefault="00832B4F" w:rsidP="00B77D39">
            <w:pPr>
              <w:spacing w:after="0"/>
            </w:pPr>
            <w:r w:rsidRPr="00734691">
              <w:t>Section TID 1</w:t>
            </w:r>
            <w:r w:rsidR="003E40E1" w:rsidRPr="00734691">
              <w:t>0001</w:t>
            </w:r>
          </w:p>
        </w:tc>
      </w:tr>
      <w:tr w:rsidR="003E40E1" w:rsidRPr="00734691" w14:paraId="3B93AAB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DD5BE7C" w14:textId="250D9B46" w:rsidR="003E40E1" w:rsidRPr="00734691" w:rsidRDefault="003E40E1" w:rsidP="00B77D39">
            <w:pPr>
              <w:spacing w:after="0"/>
            </w:pPr>
            <w:r w:rsidRPr="00734691">
              <w:t>1.</w:t>
            </w:r>
            <w:r w:rsidR="00BC144B" w:rsidRPr="00734691">
              <w:t>14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BF98C0B" w14:textId="77777777" w:rsidR="003E40E1" w:rsidRPr="00734691" w:rsidRDefault="003E40E1" w:rsidP="00B77D39">
            <w:pPr>
              <w:spacing w:after="0"/>
            </w:pPr>
            <w:r w:rsidRPr="00734691">
              <w:t>X-Ray Source Data Available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F7E322D" w14:textId="77777777" w:rsidR="003E40E1" w:rsidRPr="00734691" w:rsidRDefault="003E40E1" w:rsidP="00B77D39">
            <w:pPr>
              <w:spacing w:after="0"/>
            </w:pPr>
            <w:r w:rsidRPr="00734691">
              <w:t>(373066001, SCT, “</w:t>
            </w:r>
            <w:r w:rsidRPr="00734691">
              <w:rPr>
                <w:color w:val="0070C0"/>
              </w:rPr>
              <w:t>Yes</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757BA52" w14:textId="205691E4" w:rsidR="003E40E1" w:rsidRPr="00734691" w:rsidRDefault="00832B4F" w:rsidP="00B77D39">
            <w:pPr>
              <w:spacing w:after="0"/>
            </w:pPr>
            <w:r w:rsidRPr="00734691">
              <w:t>Section TID 1</w:t>
            </w:r>
            <w:r w:rsidR="003E40E1" w:rsidRPr="00734691">
              <w:t>0001</w:t>
            </w:r>
          </w:p>
        </w:tc>
      </w:tr>
      <w:tr w:rsidR="003E40E1" w:rsidRPr="00734691" w14:paraId="089EEE7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B08060B" w14:textId="160A956A" w:rsidR="003E40E1" w:rsidRPr="00734691" w:rsidRDefault="003E40E1" w:rsidP="00B77D39">
            <w:pPr>
              <w:spacing w:after="0"/>
            </w:pPr>
            <w:r w:rsidRPr="00734691">
              <w:t>1.</w:t>
            </w:r>
            <w:r w:rsidR="00BC144B" w:rsidRPr="00734691">
              <w:t>15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DDCA13F" w14:textId="77777777" w:rsidR="003E40E1" w:rsidRPr="00734691" w:rsidRDefault="003E40E1" w:rsidP="00B77D39">
            <w:pPr>
              <w:spacing w:after="0"/>
            </w:pPr>
            <w:r w:rsidRPr="00734691">
              <w:t>X-Ray Mechanical Data Available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422D224" w14:textId="77777777" w:rsidR="003E40E1" w:rsidRPr="00734691" w:rsidRDefault="003E40E1" w:rsidP="00B77D39">
            <w:pPr>
              <w:spacing w:after="0"/>
            </w:pPr>
            <w:r w:rsidRPr="00734691">
              <w:t>(373066001, SCT, “</w:t>
            </w:r>
            <w:r w:rsidRPr="00734691">
              <w:rPr>
                <w:color w:val="0070C0"/>
              </w:rPr>
              <w:t>Yes</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6E48A6B" w14:textId="6D42F38E" w:rsidR="003E40E1" w:rsidRPr="00734691" w:rsidRDefault="00832B4F" w:rsidP="00B77D39">
            <w:pPr>
              <w:spacing w:after="0"/>
            </w:pPr>
            <w:r w:rsidRPr="00734691">
              <w:t>Section TID 1</w:t>
            </w:r>
            <w:r w:rsidR="003E40E1" w:rsidRPr="00734691">
              <w:t>0001</w:t>
            </w:r>
          </w:p>
        </w:tc>
      </w:tr>
      <w:tr w:rsidR="003E40E1" w:rsidRPr="00734691" w14:paraId="0B195A4A"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542ED233" w14:textId="2F12B3D7" w:rsidR="003E40E1" w:rsidRPr="00734691" w:rsidRDefault="003E40E1" w:rsidP="00B77D39">
            <w:pPr>
              <w:spacing w:after="0"/>
            </w:pPr>
            <w:r w:rsidRPr="00734691">
              <w:t>1.</w:t>
            </w:r>
            <w:r w:rsidR="00BC144B" w:rsidRPr="00734691">
              <w:t>16</w:t>
            </w:r>
          </w:p>
        </w:tc>
        <w:tc>
          <w:tcPr>
            <w:tcW w:w="387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2342C43F" w14:textId="77777777" w:rsidR="003E40E1" w:rsidRPr="00734691" w:rsidRDefault="003E40E1" w:rsidP="00B77D39">
            <w:pPr>
              <w:spacing w:after="0"/>
            </w:pPr>
            <w:r w:rsidRPr="00734691">
              <w:t>Accumulated X-Ray Dose Data</w:t>
            </w:r>
          </w:p>
        </w:tc>
        <w:tc>
          <w:tcPr>
            <w:tcW w:w="351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536F76EF" w14:textId="77777777" w:rsidR="003E40E1" w:rsidRPr="00734691" w:rsidRDefault="003E40E1" w:rsidP="00B77D39">
            <w:pPr>
              <w:spacing w:after="0"/>
            </w:pPr>
            <w:r w:rsidRPr="00734691">
              <w:t>&lt;CONTAINER&gt;</w:t>
            </w:r>
          </w:p>
        </w:tc>
        <w:tc>
          <w:tcPr>
            <w:tcW w:w="203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763284B0" w14:textId="1012794A" w:rsidR="003E40E1" w:rsidRPr="00734691" w:rsidRDefault="00832B4F" w:rsidP="00B77D39">
            <w:pPr>
              <w:spacing w:after="0"/>
            </w:pPr>
            <w:r w:rsidRPr="00734691">
              <w:t>Section TID 1</w:t>
            </w:r>
            <w:r w:rsidR="003E40E1" w:rsidRPr="00734691">
              <w:t>0002</w:t>
            </w:r>
          </w:p>
        </w:tc>
      </w:tr>
      <w:tr w:rsidR="003E40E1" w:rsidRPr="00734691" w14:paraId="4973900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6A97038" w14:textId="7B89F8A6" w:rsidR="003E40E1" w:rsidRPr="00734691" w:rsidRDefault="000C559D" w:rsidP="00B77D39">
            <w:pPr>
              <w:spacing w:after="0"/>
            </w:pPr>
            <w:r w:rsidRPr="00734691">
              <w:t>1.16</w:t>
            </w:r>
            <w:r w:rsidR="003E40E1"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D42FC0C" w14:textId="77777777" w:rsidR="003E40E1" w:rsidRPr="00734691" w:rsidRDefault="003E40E1" w:rsidP="00B77D39">
            <w:pPr>
              <w:spacing w:after="0"/>
            </w:pPr>
            <w:r w:rsidRPr="00734691">
              <w:t>Acquisition Plane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DCC1AD2" w14:textId="2E19FA04" w:rsidR="003E40E1" w:rsidRPr="00734691" w:rsidRDefault="003E40E1" w:rsidP="00B77D39">
            <w:pPr>
              <w:spacing w:after="0"/>
              <w:rPr>
                <w:color w:val="000000"/>
                <w:sz w:val="18"/>
              </w:rPr>
            </w:pPr>
            <w:hyperlink r:id="rId26" w:anchor="DCM_113014">
              <w:r w:rsidRPr="00734691">
                <w:rPr>
                  <w:color w:val="000000"/>
                  <w:sz w:val="18"/>
                </w:rPr>
                <w:t>(113622, DCM, "</w:t>
              </w:r>
              <w:r w:rsidRPr="00734691">
                <w:rPr>
                  <w:color w:val="0070C0"/>
                  <w:sz w:val="18"/>
                </w:rPr>
                <w:t>Single Plane</w:t>
              </w:r>
              <w:r w:rsidRPr="00734691">
                <w:rPr>
                  <w:color w:val="000000"/>
                  <w:sz w:val="18"/>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A2DC88C" w14:textId="051ACC61" w:rsidR="003E40E1" w:rsidRPr="00734691" w:rsidRDefault="00832B4F" w:rsidP="00B77D39">
            <w:pPr>
              <w:spacing w:after="0"/>
            </w:pPr>
            <w:r w:rsidRPr="00734691">
              <w:t>Section TID 1</w:t>
            </w:r>
            <w:r w:rsidR="003E40E1" w:rsidRPr="00734691">
              <w:t>0002</w:t>
            </w:r>
          </w:p>
        </w:tc>
      </w:tr>
      <w:tr w:rsidR="003E40E1" w:rsidRPr="00734691" w14:paraId="5F36FFE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1694F68" w14:textId="7714E553" w:rsidR="003E40E1" w:rsidRPr="00734691" w:rsidRDefault="000C559D" w:rsidP="00B77D39">
            <w:pPr>
              <w:spacing w:after="0"/>
            </w:pPr>
            <w:r w:rsidRPr="00734691">
              <w:t>1.16</w:t>
            </w:r>
            <w:r w:rsidR="003E40E1"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0183413" w14:textId="77777777" w:rsidR="003E40E1" w:rsidRPr="00734691" w:rsidRDefault="003E40E1" w:rsidP="00B77D39">
            <w:pPr>
              <w:spacing w:after="0"/>
            </w:pPr>
            <w:r w:rsidRPr="00734691">
              <w:t>Fluoro Dose Area Product Total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B92C14C" w14:textId="77777777" w:rsidR="003E40E1" w:rsidRPr="00734691" w:rsidRDefault="003E40E1" w:rsidP="00B77D39">
            <w:pPr>
              <w:spacing w:after="0"/>
              <w:rPr>
                <w:color w:val="000000"/>
              </w:rPr>
            </w:pPr>
            <w:r w:rsidRPr="00734691">
              <w:t>0.00000350 Gy.m2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80E7F4F" w14:textId="7F2AC42C" w:rsidR="003E40E1" w:rsidRPr="00734691" w:rsidRDefault="00832B4F" w:rsidP="00B77D39">
            <w:pPr>
              <w:spacing w:after="0"/>
            </w:pPr>
            <w:r w:rsidRPr="00734691">
              <w:t>Section TID 1</w:t>
            </w:r>
            <w:r w:rsidR="003E40E1" w:rsidRPr="00734691">
              <w:t>0004</w:t>
            </w:r>
          </w:p>
        </w:tc>
      </w:tr>
      <w:tr w:rsidR="003E40E1" w:rsidRPr="00734691" w14:paraId="0B5EB3B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C03DA51" w14:textId="77AE8614" w:rsidR="003E40E1" w:rsidRPr="00734691" w:rsidRDefault="000C559D" w:rsidP="00B77D39">
            <w:pPr>
              <w:spacing w:after="0"/>
            </w:pPr>
            <w:r w:rsidRPr="00734691">
              <w:t>1.16</w:t>
            </w:r>
            <w:r w:rsidR="003E40E1"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ADB455F" w14:textId="77777777" w:rsidR="003E40E1" w:rsidRPr="00734691" w:rsidRDefault="003E40E1" w:rsidP="00B77D39">
            <w:pPr>
              <w:spacing w:after="0"/>
            </w:pPr>
            <w:r w:rsidRPr="00734691">
              <w:t>Fluoro Dose (RP) Total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9010F39" w14:textId="77777777" w:rsidR="003E40E1" w:rsidRPr="00734691" w:rsidRDefault="003E40E1" w:rsidP="00B77D39">
            <w:pPr>
              <w:spacing w:after="0"/>
              <w:rPr>
                <w:color w:val="000000"/>
              </w:rPr>
            </w:pPr>
            <w:r w:rsidRPr="00734691">
              <w:t>0.00007700 Gy</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8B1E302" w14:textId="01605B4F" w:rsidR="003E40E1" w:rsidRPr="00734691" w:rsidRDefault="00832B4F" w:rsidP="00B77D39">
            <w:pPr>
              <w:spacing w:after="0"/>
            </w:pPr>
            <w:r w:rsidRPr="00734691">
              <w:t>Section TID 1</w:t>
            </w:r>
            <w:r w:rsidR="003E40E1" w:rsidRPr="00734691">
              <w:t>0004</w:t>
            </w:r>
          </w:p>
        </w:tc>
      </w:tr>
      <w:tr w:rsidR="003E40E1" w:rsidRPr="00734691" w14:paraId="7F75C38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B226F11" w14:textId="7D5AA0E0" w:rsidR="003E40E1" w:rsidRPr="00734691" w:rsidRDefault="000C559D" w:rsidP="00B77D39">
            <w:pPr>
              <w:spacing w:after="0"/>
            </w:pPr>
            <w:r w:rsidRPr="00734691">
              <w:t>1.16</w:t>
            </w:r>
            <w:r w:rsidR="003E40E1"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30BC05D" w14:textId="77777777" w:rsidR="003E40E1" w:rsidRPr="00734691" w:rsidRDefault="003E40E1" w:rsidP="00B77D39">
            <w:pPr>
              <w:spacing w:after="0"/>
            </w:pPr>
            <w:r w:rsidRPr="00734691">
              <w:t>Total Fluoro Time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4DF5373" w14:textId="77777777" w:rsidR="003E40E1" w:rsidRPr="00734691" w:rsidRDefault="003E40E1" w:rsidP="00B77D39">
            <w:pPr>
              <w:spacing w:after="0"/>
              <w:rPr>
                <w:color w:val="000000"/>
              </w:rPr>
            </w:pPr>
            <w:r w:rsidRPr="00734691">
              <w:t>10 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6914E4D" w14:textId="34028883" w:rsidR="003E40E1" w:rsidRPr="00734691" w:rsidRDefault="00832B4F" w:rsidP="00B77D39">
            <w:pPr>
              <w:spacing w:after="0"/>
            </w:pPr>
            <w:r w:rsidRPr="00734691">
              <w:t>Section TID 1</w:t>
            </w:r>
            <w:r w:rsidR="003E40E1" w:rsidRPr="00734691">
              <w:t>0004</w:t>
            </w:r>
          </w:p>
        </w:tc>
      </w:tr>
      <w:tr w:rsidR="003E40E1" w:rsidRPr="00734691" w14:paraId="311BB46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DBE16C" w14:textId="18DABC12" w:rsidR="003E40E1" w:rsidRPr="00734691" w:rsidRDefault="000C559D" w:rsidP="00B77D39">
            <w:pPr>
              <w:spacing w:after="0"/>
            </w:pPr>
            <w:r w:rsidRPr="00734691">
              <w:t>1.16</w:t>
            </w:r>
            <w:r w:rsidR="003E40E1"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563C6FA" w14:textId="77777777" w:rsidR="003E40E1" w:rsidRPr="00734691" w:rsidRDefault="003E40E1" w:rsidP="00B77D39">
            <w:pPr>
              <w:spacing w:after="0"/>
            </w:pPr>
            <w:r w:rsidRPr="00734691">
              <w:t>Acquisition Dose Area Product Total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FD51705" w14:textId="77777777" w:rsidR="003E40E1" w:rsidRPr="00734691" w:rsidRDefault="003E40E1" w:rsidP="00B77D39">
            <w:pPr>
              <w:spacing w:after="0"/>
              <w:rPr>
                <w:color w:val="000000"/>
              </w:rPr>
            </w:pPr>
            <w:r w:rsidRPr="00734691">
              <w:t>0.00003000 Gy.m2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CE10F7C" w14:textId="75A4B837" w:rsidR="003E40E1" w:rsidRPr="00734691" w:rsidRDefault="00832B4F" w:rsidP="00B77D39">
            <w:pPr>
              <w:spacing w:after="0"/>
            </w:pPr>
            <w:r w:rsidRPr="00734691">
              <w:t>Section TID 1</w:t>
            </w:r>
            <w:r w:rsidR="003E40E1" w:rsidRPr="00734691">
              <w:t>0004</w:t>
            </w:r>
          </w:p>
        </w:tc>
      </w:tr>
      <w:tr w:rsidR="003E40E1" w:rsidRPr="00734691" w14:paraId="4EE303D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EE4C1A4" w14:textId="1A6DBA69" w:rsidR="003E40E1" w:rsidRPr="00734691" w:rsidRDefault="000C559D" w:rsidP="00B77D39">
            <w:pPr>
              <w:spacing w:after="0"/>
            </w:pPr>
            <w:r w:rsidRPr="00734691">
              <w:t>1.16</w:t>
            </w:r>
            <w:r w:rsidR="003E40E1"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8E56B78" w14:textId="77777777" w:rsidR="003E40E1" w:rsidRPr="00734691" w:rsidRDefault="003E40E1" w:rsidP="00B77D39">
            <w:pPr>
              <w:spacing w:after="0"/>
            </w:pPr>
            <w:r w:rsidRPr="00734691">
              <w:t>Acquisition Dose (RP) Total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458D1F5" w14:textId="77777777" w:rsidR="003E40E1" w:rsidRPr="00734691" w:rsidRDefault="003E40E1" w:rsidP="00B77D39">
            <w:pPr>
              <w:spacing w:after="0"/>
              <w:rPr>
                <w:color w:val="000000"/>
              </w:rPr>
            </w:pPr>
            <w:r w:rsidRPr="00734691">
              <w:t>0.00081700 Gy</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E7B651E" w14:textId="594EB04A" w:rsidR="003E40E1" w:rsidRPr="00734691" w:rsidRDefault="00832B4F" w:rsidP="00B77D39">
            <w:pPr>
              <w:spacing w:after="0"/>
            </w:pPr>
            <w:r w:rsidRPr="00734691">
              <w:t>Section TID 1</w:t>
            </w:r>
            <w:r w:rsidR="003E40E1" w:rsidRPr="00734691">
              <w:t>0004</w:t>
            </w:r>
          </w:p>
        </w:tc>
      </w:tr>
      <w:tr w:rsidR="003E40E1" w:rsidRPr="00734691" w14:paraId="4126F32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616538C" w14:textId="7E9506A3" w:rsidR="003E40E1" w:rsidRPr="00734691" w:rsidRDefault="000C559D" w:rsidP="00B77D39">
            <w:pPr>
              <w:spacing w:after="0"/>
            </w:pPr>
            <w:r w:rsidRPr="00734691">
              <w:t>1.16</w:t>
            </w:r>
            <w:r w:rsidR="003E40E1"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1900DE8" w14:textId="77777777" w:rsidR="003E40E1" w:rsidRPr="00734691" w:rsidRDefault="003E40E1" w:rsidP="00B77D39">
            <w:pPr>
              <w:spacing w:after="0"/>
            </w:pPr>
            <w:r w:rsidRPr="00734691">
              <w:t>Total Acquisition Time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E72546D" w14:textId="77777777" w:rsidR="003E40E1" w:rsidRPr="00734691" w:rsidRDefault="003E40E1" w:rsidP="00B77D39">
            <w:pPr>
              <w:spacing w:after="0"/>
            </w:pPr>
            <w:r w:rsidRPr="00734691">
              <w:t>30 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31D9697" w14:textId="0735CAC1" w:rsidR="003E40E1" w:rsidRPr="00734691" w:rsidRDefault="00832B4F" w:rsidP="00B77D39">
            <w:pPr>
              <w:spacing w:after="0"/>
            </w:pPr>
            <w:r w:rsidRPr="00734691">
              <w:t>Section TID 1</w:t>
            </w:r>
            <w:r w:rsidR="003E40E1" w:rsidRPr="00734691">
              <w:t>0004</w:t>
            </w:r>
          </w:p>
        </w:tc>
      </w:tr>
      <w:tr w:rsidR="003E40E1" w:rsidRPr="00734691" w14:paraId="1A7F92C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E4ADFE9" w14:textId="362C99C5" w:rsidR="003E40E1" w:rsidRPr="00734691" w:rsidDel="005F7702" w:rsidRDefault="000C559D" w:rsidP="00B77D39">
            <w:pPr>
              <w:spacing w:after="0"/>
            </w:pPr>
            <w:r w:rsidRPr="00734691">
              <w:t>1.16</w:t>
            </w:r>
            <w:r w:rsidR="003E40E1"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97C9EB8" w14:textId="77777777" w:rsidR="003E40E1" w:rsidRPr="00734691" w:rsidRDefault="003E40E1" w:rsidP="00B77D39">
            <w:pPr>
              <w:spacing w:after="0"/>
            </w:pPr>
            <w:r w:rsidRPr="00734691">
              <w:t>Dose Area Product Total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CE1F812" w14:textId="77777777" w:rsidR="003E40E1" w:rsidRPr="00734691" w:rsidRDefault="003E40E1" w:rsidP="00B77D39">
            <w:pPr>
              <w:spacing w:after="0"/>
            </w:pPr>
            <w:r w:rsidRPr="00734691">
              <w:t>0.00003410 Gy.m2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3F6B4B7" w14:textId="3B8A776B" w:rsidR="003E40E1" w:rsidRPr="00734691" w:rsidRDefault="00832B4F" w:rsidP="00B77D39">
            <w:pPr>
              <w:spacing w:after="0"/>
            </w:pPr>
            <w:r w:rsidRPr="00734691">
              <w:t>Section TID 1</w:t>
            </w:r>
            <w:r w:rsidR="003E40E1" w:rsidRPr="00734691">
              <w:t>0007</w:t>
            </w:r>
          </w:p>
        </w:tc>
      </w:tr>
      <w:tr w:rsidR="003E40E1" w:rsidRPr="00734691" w14:paraId="6EEECA4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B2F4612" w14:textId="6813EC76" w:rsidR="003E40E1" w:rsidRPr="00734691" w:rsidDel="005F7702" w:rsidRDefault="000C559D" w:rsidP="00B77D39">
            <w:pPr>
              <w:spacing w:after="0"/>
            </w:pPr>
            <w:r w:rsidRPr="00734691">
              <w:t>1.16</w:t>
            </w:r>
            <w:r w:rsidR="003E40E1"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F9FEF96" w14:textId="77777777" w:rsidR="003E40E1" w:rsidRPr="00734691" w:rsidRDefault="003E40E1" w:rsidP="00B77D39">
            <w:pPr>
              <w:spacing w:after="0"/>
            </w:pPr>
            <w:r w:rsidRPr="00734691">
              <w:t>Dose (RP) Total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5B73F88" w14:textId="77777777" w:rsidR="003E40E1" w:rsidRPr="00734691" w:rsidRDefault="003E40E1" w:rsidP="00B77D39">
            <w:pPr>
              <w:spacing w:after="0"/>
            </w:pPr>
            <w:r w:rsidRPr="00734691">
              <w:t>0.00089400 Gy</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20D2FC8" w14:textId="7E211F2D" w:rsidR="003E40E1" w:rsidRPr="00734691" w:rsidRDefault="00832B4F" w:rsidP="00B77D39">
            <w:pPr>
              <w:spacing w:after="0"/>
            </w:pPr>
            <w:r w:rsidRPr="00734691">
              <w:t>Section TID 1</w:t>
            </w:r>
            <w:r w:rsidR="003E40E1" w:rsidRPr="00734691">
              <w:t>0007</w:t>
            </w:r>
          </w:p>
        </w:tc>
      </w:tr>
      <w:tr w:rsidR="003E40E1" w:rsidRPr="00734691" w14:paraId="16AD20B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9D399C1" w14:textId="5F635929" w:rsidR="003E40E1" w:rsidRPr="00734691" w:rsidRDefault="000C559D" w:rsidP="00B77D39">
            <w:pPr>
              <w:spacing w:after="0"/>
            </w:pPr>
            <w:r w:rsidRPr="00734691">
              <w:t>1.16</w:t>
            </w:r>
            <w:r w:rsidR="003E40E1" w:rsidRPr="00734691">
              <w:t>.10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5BE5A5B" w14:textId="77777777" w:rsidR="003E40E1" w:rsidRPr="00734691" w:rsidRDefault="003E40E1" w:rsidP="00B77D39">
            <w:pPr>
              <w:spacing w:after="0"/>
            </w:pPr>
            <w:r w:rsidRPr="00734691">
              <w:t>Distance Source to Reference Point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29D155A" w14:textId="77777777" w:rsidR="003E40E1" w:rsidRPr="00734691" w:rsidRDefault="003E40E1" w:rsidP="00B77D39">
            <w:pPr>
              <w:spacing w:after="0"/>
            </w:pPr>
            <w:r w:rsidRPr="00734691">
              <w:t>570.00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F48CB54" w14:textId="7DBC60A7" w:rsidR="003E40E1" w:rsidRPr="00734691" w:rsidRDefault="00832B4F" w:rsidP="00B77D39">
            <w:pPr>
              <w:spacing w:after="0"/>
            </w:pPr>
            <w:r w:rsidRPr="00734691">
              <w:t>Section TID 1</w:t>
            </w:r>
            <w:r w:rsidR="003E40E1" w:rsidRPr="00734691">
              <w:t>0007</w:t>
            </w:r>
          </w:p>
        </w:tc>
      </w:tr>
      <w:tr w:rsidR="003E40E1" w:rsidRPr="00734691" w14:paraId="2F6CA97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ACE00F4" w14:textId="01606220" w:rsidR="003E40E1" w:rsidRPr="00734691" w:rsidRDefault="000C559D" w:rsidP="00B77D39">
            <w:pPr>
              <w:spacing w:after="0"/>
            </w:pPr>
            <w:r w:rsidRPr="00734691">
              <w:t>1.16</w:t>
            </w:r>
            <w:r w:rsidR="003E40E1" w:rsidRPr="00734691">
              <w:t>.11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C0741A5" w14:textId="77777777" w:rsidR="003E40E1" w:rsidRPr="00734691" w:rsidRDefault="003E40E1" w:rsidP="00B77D39">
            <w:pPr>
              <w:spacing w:after="0"/>
            </w:pPr>
            <w:r w:rsidRPr="00734691">
              <w:t>Total Number of Radiographic Frames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D6E28D6" w14:textId="77777777" w:rsidR="003E40E1" w:rsidRPr="00734691" w:rsidRDefault="003E40E1" w:rsidP="00B77D39">
            <w:pPr>
              <w:spacing w:after="0"/>
              <w:rPr>
                <w:color w:val="000000"/>
              </w:rPr>
            </w:pPr>
            <w:r w:rsidRPr="00734691">
              <w:t>600 no units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6218809" w14:textId="062E876B" w:rsidR="003E40E1" w:rsidRPr="00734691" w:rsidRDefault="00832B4F" w:rsidP="00B77D39">
            <w:pPr>
              <w:spacing w:after="0"/>
            </w:pPr>
            <w:r w:rsidRPr="00734691">
              <w:t>Section TID 1</w:t>
            </w:r>
            <w:r w:rsidR="003E40E1" w:rsidRPr="00734691">
              <w:t>0007</w:t>
            </w:r>
          </w:p>
        </w:tc>
      </w:tr>
      <w:tr w:rsidR="003E40E1" w:rsidRPr="00734691" w14:paraId="4AD0B5D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6AF3A03" w14:textId="69A10C23" w:rsidR="003E40E1" w:rsidRPr="00734691" w:rsidRDefault="000C559D" w:rsidP="00B77D39">
            <w:pPr>
              <w:spacing w:after="0"/>
            </w:pPr>
            <w:r w:rsidRPr="00734691">
              <w:t>1.16</w:t>
            </w:r>
            <w:r w:rsidR="003E40E1" w:rsidRPr="00734691">
              <w:t>.12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B516CDE" w14:textId="77777777" w:rsidR="003E40E1" w:rsidRPr="00734691" w:rsidRDefault="003E40E1" w:rsidP="00B77D39">
            <w:pPr>
              <w:spacing w:after="0"/>
            </w:pPr>
            <w:r w:rsidRPr="00734691">
              <w:t>Reference Point Definition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DCA4A27" w14:textId="77777777" w:rsidR="003E40E1" w:rsidRPr="00734691" w:rsidRDefault="003E40E1" w:rsidP="00B77D39">
            <w:pPr>
              <w:spacing w:after="0"/>
              <w:rPr>
                <w:color w:val="000000"/>
              </w:rPr>
            </w:pPr>
            <w:r w:rsidRPr="00734691">
              <w:rPr>
                <w:color w:val="000000"/>
              </w:rPr>
              <w:t>(113860, DCM, “</w:t>
            </w:r>
            <w:r w:rsidRPr="00734691">
              <w:t>15cm from Isocenter toward Source</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48B9B47" w14:textId="262C8CED" w:rsidR="003E40E1" w:rsidRPr="00734691" w:rsidRDefault="00832B4F" w:rsidP="00B77D39">
            <w:pPr>
              <w:spacing w:after="0"/>
            </w:pPr>
            <w:r w:rsidRPr="00734691">
              <w:t>Section TID 1</w:t>
            </w:r>
            <w:r w:rsidR="003E40E1" w:rsidRPr="00734691">
              <w:t>0007</w:t>
            </w:r>
          </w:p>
        </w:tc>
      </w:tr>
      <w:tr w:rsidR="003E40E1" w:rsidRPr="00734691" w14:paraId="359CEB6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3DD5BD7" w14:textId="625B827D" w:rsidR="003E40E1" w:rsidRPr="00734691" w:rsidRDefault="000C559D" w:rsidP="00B77D39">
            <w:pPr>
              <w:spacing w:after="0"/>
            </w:pPr>
            <w:r w:rsidRPr="00734691">
              <w:t>1.16</w:t>
            </w:r>
            <w:r w:rsidR="003E40E1" w:rsidRPr="00734691">
              <w:t>.13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E19134F" w14:textId="77777777" w:rsidR="003E40E1" w:rsidRPr="00734691" w:rsidRDefault="003E40E1" w:rsidP="00B77D39">
            <w:pPr>
              <w:spacing w:after="0"/>
            </w:pPr>
            <w:r w:rsidRPr="00734691">
              <w:t>Equipment Landmark</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3068D20" w14:textId="77777777" w:rsidR="003E40E1" w:rsidRPr="00734691" w:rsidRDefault="003E40E1" w:rsidP="00B77D39">
            <w:pPr>
              <w:spacing w:after="0"/>
              <w:rPr>
                <w:color w:val="000000"/>
              </w:rPr>
            </w:pPr>
            <w:r w:rsidRPr="00734691">
              <w:rPr>
                <w:color w:val="000000"/>
              </w:rPr>
              <w:t>(128751, DCM, "</w:t>
            </w:r>
            <w:r w:rsidRPr="00734691">
              <w:t>Center of Table Head</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D60CCC7" w14:textId="798D61DE" w:rsidR="003E40E1" w:rsidRPr="00734691" w:rsidRDefault="00832B4F" w:rsidP="00B77D39">
            <w:pPr>
              <w:spacing w:after="0"/>
              <w:rPr>
                <w:szCs w:val="18"/>
              </w:rPr>
            </w:pPr>
            <w:r w:rsidRPr="00734691">
              <w:t>Section TID 1</w:t>
            </w:r>
            <w:r w:rsidR="003E40E1" w:rsidRPr="00734691">
              <w:t>0002</w:t>
            </w:r>
          </w:p>
        </w:tc>
      </w:tr>
      <w:tr w:rsidR="003E40E1" w:rsidRPr="00734691" w14:paraId="0CFCFC2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0007542" w14:textId="6BA9F0AA" w:rsidR="003E40E1" w:rsidRPr="00734691" w:rsidRDefault="000C559D" w:rsidP="00B77D39">
            <w:pPr>
              <w:spacing w:after="0"/>
            </w:pPr>
            <w:r w:rsidRPr="00734691">
              <w:t>1.16</w:t>
            </w:r>
            <w:r w:rsidR="003E40E1" w:rsidRPr="00734691">
              <w:t>.13.1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C9F5BD1" w14:textId="77777777" w:rsidR="003E40E1" w:rsidRPr="00734691" w:rsidRDefault="003E40E1" w:rsidP="00B77D39">
            <w:pPr>
              <w:spacing w:after="0"/>
            </w:pPr>
            <w:r w:rsidRPr="00734691">
              <w:t>Equipment Landmark X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892178C" w14:textId="77777777" w:rsidR="003E40E1" w:rsidRPr="00734691" w:rsidRDefault="003E40E1" w:rsidP="00B77D39">
            <w:pPr>
              <w:spacing w:after="0"/>
              <w:rPr>
                <w:color w:val="000000"/>
              </w:rPr>
            </w:pPr>
            <w:r w:rsidRPr="00734691">
              <w:t>50.00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79E3FA8" w14:textId="04C72728" w:rsidR="003E40E1" w:rsidRPr="00734691" w:rsidRDefault="00832B4F" w:rsidP="00B77D39">
            <w:pPr>
              <w:spacing w:after="0"/>
              <w:rPr>
                <w:szCs w:val="18"/>
              </w:rPr>
            </w:pPr>
            <w:r w:rsidRPr="00734691">
              <w:t>Section TID 1</w:t>
            </w:r>
            <w:r w:rsidR="003E40E1" w:rsidRPr="00734691">
              <w:t>0002</w:t>
            </w:r>
          </w:p>
        </w:tc>
      </w:tr>
      <w:tr w:rsidR="003E40E1" w:rsidRPr="00734691" w14:paraId="3BEAD8F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0624234" w14:textId="7182A23D" w:rsidR="003E40E1" w:rsidRPr="00734691" w:rsidRDefault="000C559D" w:rsidP="00B77D39">
            <w:pPr>
              <w:spacing w:after="0"/>
            </w:pPr>
            <w:r w:rsidRPr="00734691">
              <w:t>1.16</w:t>
            </w:r>
            <w:r w:rsidR="003E40E1" w:rsidRPr="00734691">
              <w:t>.13.2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4929D28" w14:textId="77777777" w:rsidR="003E40E1" w:rsidRPr="00734691" w:rsidRDefault="003E40E1" w:rsidP="00B77D39">
            <w:pPr>
              <w:spacing w:after="0"/>
            </w:pPr>
            <w:r w:rsidRPr="00734691">
              <w:t>Equipment Landmark Z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7A3E051" w14:textId="77777777" w:rsidR="003E40E1" w:rsidRPr="00734691" w:rsidRDefault="003E40E1" w:rsidP="00B77D39">
            <w:pPr>
              <w:spacing w:after="0"/>
              <w:rPr>
                <w:color w:val="000000"/>
              </w:rPr>
            </w:pPr>
            <w:r w:rsidRPr="00734691">
              <w:t>400.00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4E18CFE" w14:textId="178391E0" w:rsidR="003E40E1" w:rsidRPr="00734691" w:rsidRDefault="00832B4F" w:rsidP="00B77D39">
            <w:pPr>
              <w:spacing w:after="0"/>
              <w:rPr>
                <w:szCs w:val="18"/>
              </w:rPr>
            </w:pPr>
            <w:r w:rsidRPr="00734691">
              <w:t>Section TID 1</w:t>
            </w:r>
            <w:r w:rsidR="003E40E1" w:rsidRPr="00734691">
              <w:t>0002</w:t>
            </w:r>
          </w:p>
        </w:tc>
      </w:tr>
      <w:tr w:rsidR="003E40E1" w:rsidRPr="00734691" w14:paraId="0892864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B93779E" w14:textId="2B1C025C" w:rsidR="003E40E1" w:rsidRPr="00734691" w:rsidRDefault="000C559D" w:rsidP="00B77D39">
            <w:pPr>
              <w:spacing w:after="0"/>
            </w:pPr>
            <w:r w:rsidRPr="00734691">
              <w:t>1.16</w:t>
            </w:r>
            <w:r w:rsidR="003E40E1" w:rsidRPr="00734691">
              <w:t>.14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360BF18" w14:textId="77777777" w:rsidR="003E40E1" w:rsidRPr="00734691" w:rsidRDefault="003E40E1" w:rsidP="00B77D39">
            <w:pPr>
              <w:spacing w:after="0"/>
            </w:pPr>
            <w:r w:rsidRPr="00734691">
              <w:t>Patient Location Fiducial"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18FB543" w14:textId="77777777" w:rsidR="003E40E1" w:rsidRPr="00734691" w:rsidRDefault="003E40E1" w:rsidP="00B77D39">
            <w:pPr>
              <w:spacing w:after="0"/>
            </w:pPr>
            <w:r w:rsidRPr="00734691">
              <w:t>&lt;CONTAINER&gt;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129B85D" w14:textId="2464BC38" w:rsidR="003E40E1" w:rsidRPr="00734691" w:rsidRDefault="00832B4F" w:rsidP="00B77D39">
            <w:pPr>
              <w:spacing w:after="0"/>
              <w:rPr>
                <w:szCs w:val="18"/>
              </w:rPr>
            </w:pPr>
            <w:r w:rsidRPr="00734691">
              <w:t>Section TID 1</w:t>
            </w:r>
            <w:r w:rsidR="003E40E1" w:rsidRPr="00734691">
              <w:t>0002</w:t>
            </w:r>
          </w:p>
        </w:tc>
      </w:tr>
      <w:tr w:rsidR="003E40E1" w:rsidRPr="00734691" w14:paraId="3CBFB14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83617FF" w14:textId="6C935863" w:rsidR="003E40E1" w:rsidRPr="00734691" w:rsidRDefault="000C559D" w:rsidP="00B77D39">
            <w:pPr>
              <w:spacing w:after="0"/>
            </w:pPr>
            <w:r w:rsidRPr="00734691">
              <w:t>1.16</w:t>
            </w:r>
            <w:r w:rsidR="003E40E1" w:rsidRPr="00734691">
              <w:t>.14.1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E439968" w14:textId="77777777" w:rsidR="003E40E1" w:rsidRPr="00734691" w:rsidRDefault="003E40E1" w:rsidP="00B77D39">
            <w:pPr>
              <w:spacing w:after="0"/>
            </w:pPr>
            <w:r w:rsidRPr="00734691">
              <w:t>Reference Basis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26109B8" w14:textId="77777777" w:rsidR="003E40E1" w:rsidRPr="00734691" w:rsidRDefault="003E40E1" w:rsidP="00B77D39">
            <w:pPr>
              <w:spacing w:after="0"/>
            </w:pPr>
            <w:r w:rsidRPr="00734691">
              <w:t>(88986008, SCT, “</w:t>
            </w:r>
            <w:r w:rsidRPr="00734691">
              <w:rPr>
                <w:color w:val="0070C0"/>
              </w:rPr>
              <w:t>Vertex of Head</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FBE90A4" w14:textId="6E4E0542" w:rsidR="003E40E1" w:rsidRPr="00734691" w:rsidRDefault="00832B4F" w:rsidP="00B77D39">
            <w:pPr>
              <w:spacing w:after="0"/>
              <w:rPr>
                <w:szCs w:val="18"/>
              </w:rPr>
            </w:pPr>
            <w:r w:rsidRPr="00734691">
              <w:t xml:space="preserve">Section </w:t>
            </w:r>
            <w:r w:rsidR="003E40E1" w:rsidRPr="00734691">
              <w:t>TID 400</w:t>
            </w:r>
          </w:p>
        </w:tc>
      </w:tr>
      <w:tr w:rsidR="003E40E1" w:rsidRPr="00734691" w14:paraId="02FC8E39"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100D87F" w14:textId="6BB2CD6A" w:rsidR="003E40E1" w:rsidRPr="00734691" w:rsidRDefault="000C559D" w:rsidP="00B77D39">
            <w:pPr>
              <w:spacing w:after="0"/>
            </w:pPr>
            <w:r w:rsidRPr="00734691">
              <w:t>1.16</w:t>
            </w:r>
            <w:r w:rsidR="003E40E1" w:rsidRPr="00734691">
              <w:t>.14.2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87E4299" w14:textId="77777777" w:rsidR="003E40E1" w:rsidRPr="00734691" w:rsidRDefault="003E40E1" w:rsidP="00B77D39">
            <w:pPr>
              <w:spacing w:after="0"/>
            </w:pPr>
            <w:r w:rsidRPr="00734691">
              <w:t>Reference Geometry</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ECDC5D7" w14:textId="77777777" w:rsidR="003E40E1" w:rsidRPr="00734691" w:rsidRDefault="003E40E1" w:rsidP="00B77D39">
            <w:pPr>
              <w:spacing w:after="0"/>
              <w:rPr>
                <w:color w:val="000000"/>
              </w:rPr>
            </w:pPr>
            <w:r w:rsidRPr="00734691">
              <w:rPr>
                <w:color w:val="000000"/>
              </w:rPr>
              <w:t>(128120, DCM, “</w:t>
            </w:r>
            <w:r w:rsidRPr="00734691">
              <w:t>Plane through Superior Extent</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72BB647" w14:textId="052629E1" w:rsidR="003E40E1" w:rsidRPr="00734691" w:rsidRDefault="00832B4F" w:rsidP="00B77D39">
            <w:pPr>
              <w:spacing w:after="0"/>
            </w:pPr>
            <w:r w:rsidRPr="00734691">
              <w:t xml:space="preserve">Section </w:t>
            </w:r>
            <w:r w:rsidR="003E40E1" w:rsidRPr="00734691">
              <w:t>TID 400</w:t>
            </w:r>
          </w:p>
        </w:tc>
      </w:tr>
      <w:tr w:rsidR="003E40E1" w:rsidRPr="00734691" w14:paraId="2C8F362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DE8DEAD" w14:textId="457F5AA9" w:rsidR="003E40E1" w:rsidRPr="00734691" w:rsidRDefault="003E40E1" w:rsidP="00B77D39">
            <w:pPr>
              <w:spacing w:after="0"/>
            </w:pPr>
            <w:r w:rsidRPr="00734691">
              <w:t>1.</w:t>
            </w:r>
            <w:r w:rsidR="000C559D" w:rsidRPr="00734691">
              <w:t>16</w:t>
            </w:r>
            <w:r w:rsidRPr="00734691">
              <w:t>.14.3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9B34EA4" w14:textId="77777777" w:rsidR="003E40E1" w:rsidRPr="00734691" w:rsidRDefault="003E40E1" w:rsidP="00B77D39">
            <w:pPr>
              <w:spacing w:after="0"/>
            </w:pPr>
            <w:r w:rsidRPr="00734691">
              <w:t>Equipment Landmark to Patient Fiducial Z Distance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EDCD879" w14:textId="77777777" w:rsidR="003E40E1" w:rsidRPr="00734691" w:rsidRDefault="003E40E1" w:rsidP="00B77D39">
            <w:pPr>
              <w:spacing w:after="0"/>
              <w:rPr>
                <w:color w:val="000000"/>
              </w:rPr>
            </w:pPr>
            <w:r w:rsidRPr="00734691">
              <w:t>-250.00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9696D35" w14:textId="4987DC6F" w:rsidR="003E40E1" w:rsidRPr="00734691" w:rsidRDefault="00832B4F" w:rsidP="00B77D39">
            <w:pPr>
              <w:spacing w:after="0"/>
              <w:rPr>
                <w:szCs w:val="18"/>
              </w:rPr>
            </w:pPr>
            <w:r w:rsidRPr="00734691">
              <w:t>Section TID 1</w:t>
            </w:r>
            <w:r w:rsidR="003E40E1" w:rsidRPr="00734691">
              <w:t>0002</w:t>
            </w:r>
          </w:p>
        </w:tc>
      </w:tr>
      <w:tr w:rsidR="003E40E1" w:rsidRPr="00734691" w14:paraId="2F0F09BA"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D1DADAC" w14:textId="41C5E8AD" w:rsidR="003E40E1" w:rsidRPr="00734691" w:rsidRDefault="003E40E1" w:rsidP="00B77D39">
            <w:pPr>
              <w:spacing w:after="0"/>
            </w:pPr>
            <w:r w:rsidRPr="00734691">
              <w:t>1.</w:t>
            </w:r>
            <w:r w:rsidR="000C559D" w:rsidRPr="00734691">
              <w:t>17</w:t>
            </w:r>
          </w:p>
        </w:tc>
        <w:tc>
          <w:tcPr>
            <w:tcW w:w="387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469C4CBE" w14:textId="77777777" w:rsidR="003E40E1" w:rsidRPr="00734691" w:rsidRDefault="003E40E1" w:rsidP="00B77D39">
            <w:pPr>
              <w:spacing w:after="0"/>
            </w:pPr>
            <w:r w:rsidRPr="00734691">
              <w:t>Irradiation Event X-Ray Data</w:t>
            </w:r>
          </w:p>
        </w:tc>
        <w:tc>
          <w:tcPr>
            <w:tcW w:w="351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7538E3C5" w14:textId="77777777" w:rsidR="003E40E1" w:rsidRPr="00734691" w:rsidRDefault="003E40E1" w:rsidP="00B77D39">
            <w:pPr>
              <w:spacing w:after="0"/>
            </w:pPr>
            <w:r w:rsidRPr="00734691">
              <w:t>&lt;CONTAINER&gt;</w:t>
            </w:r>
          </w:p>
        </w:tc>
        <w:tc>
          <w:tcPr>
            <w:tcW w:w="203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2286F919" w14:textId="30DC794F" w:rsidR="003E40E1" w:rsidRPr="00734691" w:rsidRDefault="00832B4F" w:rsidP="00B77D39">
            <w:pPr>
              <w:spacing w:after="0"/>
            </w:pPr>
            <w:r w:rsidRPr="00734691">
              <w:t>Section TID 1</w:t>
            </w:r>
            <w:r w:rsidR="003E40E1" w:rsidRPr="00734691">
              <w:t>000</w:t>
            </w:r>
            <w:r w:rsidR="007F3FD2" w:rsidRPr="00734691">
              <w:t>3</w:t>
            </w:r>
          </w:p>
        </w:tc>
      </w:tr>
      <w:tr w:rsidR="003E40E1" w:rsidRPr="00734691" w14:paraId="76D4EF9E"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EF4EFA5" w14:textId="607C022C" w:rsidR="003E40E1" w:rsidRPr="00734691" w:rsidRDefault="000C559D" w:rsidP="00B77D39">
            <w:pPr>
              <w:spacing w:after="0"/>
            </w:pPr>
            <w:r w:rsidRPr="00734691">
              <w:t>1.17</w:t>
            </w:r>
            <w:r w:rsidR="003E40E1"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59A8D4B" w14:textId="77777777" w:rsidR="003E40E1" w:rsidRPr="00734691" w:rsidRDefault="003E40E1" w:rsidP="00B77D39">
            <w:pPr>
              <w:spacing w:after="0"/>
              <w:rPr>
                <w:szCs w:val="18"/>
              </w:rPr>
            </w:pPr>
            <w:r w:rsidRPr="00734691">
              <w:t>Acquisition Plane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52B55EE" w14:textId="52F02C55" w:rsidR="003E40E1" w:rsidRPr="00734691" w:rsidRDefault="003E40E1" w:rsidP="00B77D39">
            <w:pPr>
              <w:spacing w:after="0"/>
              <w:rPr>
                <w:color w:val="000000"/>
                <w:sz w:val="18"/>
                <w:szCs w:val="18"/>
              </w:rPr>
            </w:pPr>
            <w:hyperlink r:id="rId27" w:anchor="DCM_113014">
              <w:r w:rsidRPr="00734691">
                <w:rPr>
                  <w:color w:val="000000"/>
                  <w:sz w:val="18"/>
                </w:rPr>
                <w:t>(113622, DCM, "</w:t>
              </w:r>
              <w:r w:rsidRPr="00734691">
                <w:rPr>
                  <w:color w:val="0070C0"/>
                  <w:sz w:val="18"/>
                </w:rPr>
                <w:t>Single Plane</w:t>
              </w:r>
              <w:r w:rsidRPr="00734691">
                <w:rPr>
                  <w:color w:val="000000"/>
                  <w:sz w:val="18"/>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A8C6393" w14:textId="1572D269" w:rsidR="003E40E1" w:rsidRPr="00734691" w:rsidRDefault="00832B4F" w:rsidP="00B77D39">
            <w:pPr>
              <w:spacing w:after="0"/>
            </w:pPr>
            <w:r w:rsidRPr="00734691">
              <w:t>Section TID 1</w:t>
            </w:r>
            <w:r w:rsidR="003E40E1" w:rsidRPr="00734691">
              <w:t>0003</w:t>
            </w:r>
          </w:p>
        </w:tc>
      </w:tr>
      <w:tr w:rsidR="003E40E1" w:rsidRPr="00734691" w14:paraId="2DE860C9"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1F96BEB" w14:textId="106C3D36" w:rsidR="003E40E1" w:rsidRPr="00734691" w:rsidDel="005F7702" w:rsidRDefault="000C559D" w:rsidP="00B77D39">
            <w:pPr>
              <w:spacing w:after="0"/>
            </w:pPr>
            <w:r w:rsidRPr="00734691">
              <w:t>1.17</w:t>
            </w:r>
            <w:r w:rsidR="003E40E1"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8AE0963" w14:textId="77777777" w:rsidR="003E40E1" w:rsidRPr="00734691" w:rsidRDefault="003E40E1" w:rsidP="00B77D39">
            <w:pPr>
              <w:spacing w:after="0"/>
            </w:pPr>
            <w:r w:rsidRPr="00734691">
              <w:t>Irradiation Event UID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7AAEDD7" w14:textId="77777777" w:rsidR="003E40E1" w:rsidRPr="00734691" w:rsidRDefault="003E40E1" w:rsidP="00B77D39">
            <w:pPr>
              <w:spacing w:after="0"/>
              <w:rPr>
                <w:color w:val="000000"/>
              </w:rPr>
            </w:pPr>
            <w:r w:rsidRPr="00734691">
              <w:t>2.999.3</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3730089" w14:textId="77FE509A" w:rsidR="003E40E1" w:rsidRPr="00734691" w:rsidRDefault="00832B4F" w:rsidP="00B77D39">
            <w:pPr>
              <w:spacing w:after="0"/>
            </w:pPr>
            <w:r w:rsidRPr="00734691">
              <w:t>Section TID 1</w:t>
            </w:r>
            <w:r w:rsidR="003E40E1" w:rsidRPr="00734691">
              <w:t>0003</w:t>
            </w:r>
          </w:p>
        </w:tc>
      </w:tr>
      <w:tr w:rsidR="003E40E1" w:rsidRPr="00734691" w14:paraId="5CD0027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6D5D0C4" w14:textId="2374F153" w:rsidR="003E40E1" w:rsidRPr="00734691" w:rsidRDefault="000C559D" w:rsidP="00B77D39">
            <w:pPr>
              <w:spacing w:after="0"/>
            </w:pPr>
            <w:r w:rsidRPr="00734691">
              <w:lastRenderedPageBreak/>
              <w:t>1.17</w:t>
            </w:r>
            <w:r w:rsidR="003E40E1"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3B6CF90" w14:textId="77777777" w:rsidR="003E40E1" w:rsidRPr="00734691" w:rsidRDefault="003E40E1" w:rsidP="00B77D39">
            <w:pPr>
              <w:spacing w:after="0"/>
            </w:pPr>
            <w:r w:rsidRPr="00734691">
              <w:t>DateTime Started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745916A" w14:textId="77777777" w:rsidR="003E40E1" w:rsidRPr="00734691" w:rsidRDefault="003E40E1" w:rsidP="00B77D39">
            <w:pPr>
              <w:spacing w:after="0"/>
              <w:rPr>
                <w:color w:val="000000"/>
              </w:rPr>
            </w:pPr>
            <w:r w:rsidRPr="00734691">
              <w:t>20231020125921.000</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2E881FF" w14:textId="78E5A2EE" w:rsidR="003E40E1" w:rsidRPr="00734691" w:rsidRDefault="00832B4F" w:rsidP="00B77D39">
            <w:pPr>
              <w:spacing w:after="0"/>
            </w:pPr>
            <w:r w:rsidRPr="00734691">
              <w:t>Section TID 1</w:t>
            </w:r>
            <w:r w:rsidR="003E40E1" w:rsidRPr="00734691">
              <w:t>0003</w:t>
            </w:r>
          </w:p>
        </w:tc>
      </w:tr>
      <w:tr w:rsidR="003E40E1" w:rsidRPr="00734691" w14:paraId="15A66C2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2FB0EDB" w14:textId="585AB32D" w:rsidR="003E40E1" w:rsidRPr="00734691" w:rsidRDefault="000C559D" w:rsidP="00B77D39">
            <w:pPr>
              <w:spacing w:after="0"/>
            </w:pPr>
            <w:r w:rsidRPr="00734691">
              <w:t>1.17</w:t>
            </w:r>
            <w:r w:rsidR="003E40E1"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475C4EB" w14:textId="77777777" w:rsidR="003E40E1" w:rsidRPr="00734691" w:rsidRDefault="003E40E1" w:rsidP="00B77D39">
            <w:pPr>
              <w:spacing w:after="0"/>
            </w:pPr>
            <w:r w:rsidRPr="00734691">
              <w:t>Irradiation Event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51051A7" w14:textId="77777777" w:rsidR="003E40E1" w:rsidRPr="00734691" w:rsidRDefault="003E40E1" w:rsidP="00B77D39">
            <w:pPr>
              <w:spacing w:after="0"/>
            </w:pPr>
            <w:r w:rsidRPr="00734691">
              <w:t>(44491008, SCT, “</w:t>
            </w:r>
            <w:r w:rsidRPr="00734691">
              <w:rPr>
                <w:color w:val="0070C0"/>
              </w:rPr>
              <w:t>Fluoroscopy</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E1924D3" w14:textId="05CE5857" w:rsidR="003E40E1" w:rsidRPr="00734691" w:rsidRDefault="00832B4F" w:rsidP="00B77D39">
            <w:pPr>
              <w:spacing w:after="0"/>
            </w:pPr>
            <w:r w:rsidRPr="00734691">
              <w:t>Section TID 1</w:t>
            </w:r>
            <w:r w:rsidR="003E40E1" w:rsidRPr="00734691">
              <w:t>0003</w:t>
            </w:r>
          </w:p>
        </w:tc>
      </w:tr>
      <w:tr w:rsidR="003E40E1" w:rsidRPr="00734691" w14:paraId="06CBA61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8EC751" w14:textId="2A989DC4" w:rsidR="003E40E1" w:rsidRPr="00734691" w:rsidRDefault="000C559D" w:rsidP="00B77D39">
            <w:pPr>
              <w:spacing w:after="0"/>
            </w:pPr>
            <w:r w:rsidRPr="00734691">
              <w:t>1.17</w:t>
            </w:r>
            <w:r w:rsidR="003E40E1"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C813109" w14:textId="77777777" w:rsidR="003E40E1" w:rsidRPr="00734691" w:rsidRDefault="003E40E1" w:rsidP="00B77D39">
            <w:pPr>
              <w:spacing w:after="0"/>
            </w:pPr>
            <w:r w:rsidRPr="00734691">
              <w:t>Acquisition Protocol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3431278" w14:textId="77777777" w:rsidR="003E40E1" w:rsidRPr="00734691" w:rsidRDefault="003E40E1" w:rsidP="00B77D39">
            <w:pPr>
              <w:spacing w:after="0"/>
              <w:rPr>
                <w:color w:val="000000"/>
              </w:rPr>
            </w:pPr>
            <w:r w:rsidRPr="00734691">
              <w:t>Cardiac and Vascular FLUORO</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F284429" w14:textId="5244E5E1" w:rsidR="003E40E1" w:rsidRPr="00734691" w:rsidRDefault="00832B4F" w:rsidP="00B77D39">
            <w:pPr>
              <w:spacing w:after="0"/>
            </w:pPr>
            <w:r w:rsidRPr="00734691">
              <w:t>Section TID 1</w:t>
            </w:r>
            <w:r w:rsidR="003E40E1" w:rsidRPr="00734691">
              <w:t>0003</w:t>
            </w:r>
          </w:p>
        </w:tc>
      </w:tr>
      <w:tr w:rsidR="003E40E1" w:rsidRPr="00734691" w14:paraId="1E5A982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DAEF4D4" w14:textId="3BE92891" w:rsidR="003E40E1" w:rsidRPr="00734691" w:rsidDel="005F7702" w:rsidRDefault="000C559D" w:rsidP="00B77D39">
            <w:pPr>
              <w:spacing w:after="0"/>
            </w:pPr>
            <w:r w:rsidRPr="00734691">
              <w:t>1.17</w:t>
            </w:r>
            <w:r w:rsidR="003E40E1"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BF33F42" w14:textId="77777777" w:rsidR="003E40E1" w:rsidRPr="00734691" w:rsidRDefault="003E40E1" w:rsidP="00B77D39">
            <w:pPr>
              <w:spacing w:after="0"/>
            </w:pPr>
            <w:r w:rsidRPr="00734691">
              <w:t>Patient Table Relationship</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DCEA370" w14:textId="77777777" w:rsidR="003E40E1" w:rsidRPr="00734691" w:rsidRDefault="003E40E1" w:rsidP="00B77D39">
            <w:pPr>
              <w:spacing w:after="0"/>
              <w:rPr>
                <w:i/>
                <w:iCs/>
                <w:color w:val="00B050"/>
              </w:rPr>
            </w:pPr>
            <w:r w:rsidRPr="00734691">
              <w:t>(102540008, SCT, “</w:t>
            </w:r>
            <w:r w:rsidRPr="00734691">
              <w:rPr>
                <w:color w:val="0070C0"/>
              </w:rPr>
              <w:t>headfirst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B60DF13" w14:textId="364647B9" w:rsidR="003E40E1" w:rsidRPr="00734691" w:rsidRDefault="00832B4F" w:rsidP="00B77D39">
            <w:pPr>
              <w:spacing w:after="0"/>
            </w:pPr>
            <w:r w:rsidRPr="00734691">
              <w:t>Section TID 1</w:t>
            </w:r>
            <w:r w:rsidR="003E40E1" w:rsidRPr="00734691">
              <w:t>0003</w:t>
            </w:r>
          </w:p>
        </w:tc>
      </w:tr>
      <w:tr w:rsidR="003E40E1" w:rsidRPr="00734691" w14:paraId="242881D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48B9EC8" w14:textId="7AC61DA3" w:rsidR="003E40E1" w:rsidRPr="00734691" w:rsidDel="005F7702" w:rsidRDefault="000C559D" w:rsidP="00B77D39">
            <w:pPr>
              <w:spacing w:after="0"/>
            </w:pPr>
            <w:r w:rsidRPr="00734691">
              <w:t>1.17</w:t>
            </w:r>
            <w:r w:rsidR="003E40E1"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B57223E" w14:textId="77777777" w:rsidR="003E40E1" w:rsidRPr="00734691" w:rsidRDefault="003E40E1" w:rsidP="00B77D39">
            <w:pPr>
              <w:spacing w:after="0"/>
            </w:pPr>
            <w:r w:rsidRPr="00734691">
              <w:t>Patient Orientation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8C97837" w14:textId="77777777" w:rsidR="003E40E1" w:rsidRPr="00734691" w:rsidRDefault="003E40E1" w:rsidP="00B77D39">
            <w:pPr>
              <w:spacing w:after="0"/>
              <w:rPr>
                <w:i/>
                <w:iCs/>
                <w:color w:val="00B050"/>
              </w:rPr>
            </w:pPr>
            <w:r w:rsidRPr="00734691">
              <w:t>(102538003, SCT, “</w:t>
            </w:r>
            <w:r w:rsidRPr="00734691">
              <w:rPr>
                <w:color w:val="0070C0"/>
              </w:rPr>
              <w:t>recumbent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415D211" w14:textId="73069444" w:rsidR="003E40E1" w:rsidRPr="00734691" w:rsidRDefault="00832B4F" w:rsidP="00B77D39">
            <w:pPr>
              <w:spacing w:after="0"/>
            </w:pPr>
            <w:r w:rsidRPr="00734691">
              <w:t>Section TID 1</w:t>
            </w:r>
            <w:r w:rsidR="003E40E1" w:rsidRPr="00734691">
              <w:t>0003</w:t>
            </w:r>
          </w:p>
        </w:tc>
      </w:tr>
      <w:tr w:rsidR="003E40E1" w:rsidRPr="00734691" w14:paraId="28F0DA5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10AAACA" w14:textId="1D6BE3B0" w:rsidR="003E40E1" w:rsidRPr="00734691" w:rsidDel="005F7702" w:rsidRDefault="000C559D" w:rsidP="00B77D39">
            <w:pPr>
              <w:spacing w:after="0"/>
            </w:pPr>
            <w:r w:rsidRPr="00734691">
              <w:t>1.17</w:t>
            </w:r>
            <w:r w:rsidR="003E40E1" w:rsidRPr="00734691">
              <w:t>.7.1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146E75D" w14:textId="77777777" w:rsidR="003E40E1" w:rsidRPr="00734691" w:rsidRDefault="003E40E1" w:rsidP="00B77D39">
            <w:pPr>
              <w:spacing w:after="0"/>
            </w:pPr>
            <w:r w:rsidRPr="00734691">
              <w:t>Patient Orientation Modifier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826CEC7" w14:textId="77777777" w:rsidR="003E40E1" w:rsidRPr="00734691" w:rsidRDefault="003E40E1" w:rsidP="00B77D39">
            <w:pPr>
              <w:spacing w:after="0"/>
              <w:rPr>
                <w:i/>
                <w:iCs/>
                <w:color w:val="00B050"/>
              </w:rPr>
            </w:pPr>
            <w:r w:rsidRPr="00734691">
              <w:t>(40199007, SCT, “</w:t>
            </w:r>
            <w:r w:rsidRPr="00734691">
              <w:rPr>
                <w:color w:val="0070C0"/>
              </w:rPr>
              <w:t>supine</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3D762A9" w14:textId="7B7D9633" w:rsidR="003E40E1" w:rsidRPr="00734691" w:rsidRDefault="00832B4F" w:rsidP="00B77D39">
            <w:pPr>
              <w:spacing w:after="0"/>
            </w:pPr>
            <w:r w:rsidRPr="00734691">
              <w:t>Section TID 1</w:t>
            </w:r>
            <w:r w:rsidR="003E40E1" w:rsidRPr="00734691">
              <w:t>0003</w:t>
            </w:r>
          </w:p>
        </w:tc>
      </w:tr>
      <w:tr w:rsidR="003E40E1" w:rsidRPr="00734691" w14:paraId="687ACB6E"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AF519A4" w14:textId="4F0A98F3" w:rsidR="003E40E1" w:rsidRPr="00734691" w:rsidRDefault="000C559D" w:rsidP="00B77D39">
            <w:pPr>
              <w:spacing w:after="0"/>
            </w:pPr>
            <w:r w:rsidRPr="00734691">
              <w:t>1.17</w:t>
            </w:r>
            <w:r w:rsidR="003E40E1"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7E580D7" w14:textId="77777777" w:rsidR="003E40E1" w:rsidRPr="00734691" w:rsidRDefault="003E40E1" w:rsidP="00B77D39">
            <w:pPr>
              <w:spacing w:after="0"/>
            </w:pPr>
            <w:r w:rsidRPr="00734691">
              <w:t>Target Region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A8CB742" w14:textId="77777777" w:rsidR="003E40E1" w:rsidRPr="00734691" w:rsidRDefault="003E40E1" w:rsidP="00B77D39">
            <w:pPr>
              <w:spacing w:after="0"/>
            </w:pPr>
            <w:r w:rsidRPr="00734691">
              <w:t>(80891009, SCT, ”</w:t>
            </w:r>
            <w:r w:rsidRPr="00734691">
              <w:rPr>
                <w:color w:val="0070C0"/>
              </w:rPr>
              <w:t>Heart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35F422F" w14:textId="189E5A2A" w:rsidR="003E40E1" w:rsidRPr="00734691" w:rsidRDefault="00832B4F" w:rsidP="00B77D39">
            <w:pPr>
              <w:spacing w:after="0"/>
            </w:pPr>
            <w:r w:rsidRPr="00734691">
              <w:t>Section TID 1</w:t>
            </w:r>
            <w:r w:rsidR="003E40E1" w:rsidRPr="00734691">
              <w:t>0003</w:t>
            </w:r>
          </w:p>
        </w:tc>
      </w:tr>
      <w:tr w:rsidR="003E40E1" w:rsidRPr="00734691" w14:paraId="380037F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9DB2A4E" w14:textId="649A7D17" w:rsidR="003E40E1" w:rsidRPr="00734691" w:rsidRDefault="000C559D" w:rsidP="00B77D39">
            <w:pPr>
              <w:spacing w:after="0"/>
            </w:pPr>
            <w:r w:rsidRPr="00734691">
              <w:t>1.17</w:t>
            </w:r>
            <w:r w:rsidR="003E40E1"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7F2C906" w14:textId="77777777" w:rsidR="003E40E1" w:rsidRPr="00734691" w:rsidRDefault="003E40E1" w:rsidP="00B77D39">
            <w:pPr>
              <w:spacing w:after="0"/>
            </w:pPr>
            <w:r w:rsidRPr="00734691">
              <w:t>Dose Area Product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816F174" w14:textId="77777777" w:rsidR="003E40E1" w:rsidRPr="00734691" w:rsidRDefault="003E40E1" w:rsidP="00B77D39">
            <w:pPr>
              <w:spacing w:after="0"/>
              <w:rPr>
                <w:color w:val="000000"/>
              </w:rPr>
            </w:pPr>
            <w:r w:rsidRPr="00734691">
              <w:t>0.00000310 Gy.m2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339B5CC" w14:textId="277577DB" w:rsidR="003E40E1" w:rsidRPr="00734691" w:rsidRDefault="00832B4F" w:rsidP="00B77D39">
            <w:pPr>
              <w:spacing w:after="0"/>
            </w:pPr>
            <w:r w:rsidRPr="00734691">
              <w:t>Section TID 1</w:t>
            </w:r>
            <w:r w:rsidR="003E40E1" w:rsidRPr="00734691">
              <w:t>0003</w:t>
            </w:r>
          </w:p>
        </w:tc>
      </w:tr>
      <w:tr w:rsidR="003E40E1" w:rsidRPr="00734691" w14:paraId="296A713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B6FC4EF" w14:textId="15BDBAE4" w:rsidR="003E40E1" w:rsidRPr="00734691" w:rsidDel="005F7702" w:rsidRDefault="000C559D" w:rsidP="00B77D39">
            <w:pPr>
              <w:spacing w:after="0"/>
            </w:pPr>
            <w:r w:rsidRPr="00734691">
              <w:t>1.17</w:t>
            </w:r>
            <w:r w:rsidR="003E40E1" w:rsidRPr="00734691">
              <w:t>.10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9E30C99" w14:textId="77777777" w:rsidR="003E40E1" w:rsidRPr="00734691" w:rsidRDefault="003E40E1" w:rsidP="00B77D39">
            <w:pPr>
              <w:spacing w:after="0"/>
            </w:pPr>
            <w:r w:rsidRPr="00734691">
              <w:t>Patient Equivalent Thickness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6670227" w14:textId="77777777" w:rsidR="003E40E1" w:rsidRPr="00734691" w:rsidRDefault="003E40E1" w:rsidP="00B77D39">
            <w:pPr>
              <w:spacing w:after="0"/>
              <w:rPr>
                <w:color w:val="000000"/>
              </w:rPr>
            </w:pPr>
            <w:r w:rsidRPr="00734691">
              <w:t>300.0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8CA7154" w14:textId="3CFA21F2" w:rsidR="003E40E1" w:rsidRPr="00734691" w:rsidRDefault="00832B4F" w:rsidP="00B77D39">
            <w:pPr>
              <w:spacing w:after="0"/>
            </w:pPr>
            <w:r w:rsidRPr="00734691">
              <w:t>Section TID 1</w:t>
            </w:r>
            <w:r w:rsidR="003E40E1" w:rsidRPr="00734691">
              <w:t>0003</w:t>
            </w:r>
          </w:p>
        </w:tc>
      </w:tr>
      <w:tr w:rsidR="003E40E1" w:rsidRPr="00734691" w14:paraId="556DC92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38632AE" w14:textId="2AB78702" w:rsidR="003E40E1" w:rsidRPr="00734691" w:rsidRDefault="000C559D" w:rsidP="00B77D39">
            <w:pPr>
              <w:spacing w:after="0"/>
            </w:pPr>
            <w:r w:rsidRPr="00734691">
              <w:t>1.17</w:t>
            </w:r>
            <w:r w:rsidR="003E40E1" w:rsidRPr="00734691">
              <w:t>.11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E532608" w14:textId="77777777" w:rsidR="003E40E1" w:rsidRPr="00734691" w:rsidRDefault="003E40E1" w:rsidP="00B77D39">
            <w:pPr>
              <w:spacing w:after="0"/>
            </w:pPr>
            <w:r w:rsidRPr="00734691">
              <w:t>Comment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6E7059A" w14:textId="77777777" w:rsidR="003E40E1" w:rsidRPr="00734691" w:rsidRDefault="003E40E1" w:rsidP="00B77D39">
            <w:pPr>
              <w:spacing w:after="0"/>
            </w:pPr>
            <w:r w:rsidRPr="00734691">
              <w:t>Fluoro Loop</w:t>
            </w:r>
            <w:r w:rsidRPr="00734691">
              <w:rPr>
                <w:color w:val="000000"/>
              </w:rPr>
              <w:t xml:space="preserve"> </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7CED928" w14:textId="6FB1540D" w:rsidR="003E40E1" w:rsidRPr="00734691" w:rsidRDefault="00832B4F" w:rsidP="00B77D39">
            <w:pPr>
              <w:spacing w:after="0"/>
            </w:pPr>
            <w:r w:rsidRPr="00734691">
              <w:t>Section TID 1</w:t>
            </w:r>
            <w:r w:rsidR="003E40E1" w:rsidRPr="00734691">
              <w:t>0003</w:t>
            </w:r>
          </w:p>
        </w:tc>
      </w:tr>
      <w:tr w:rsidR="003E40E1" w:rsidRPr="00734691" w14:paraId="66E304A4"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6FCB575A" w14:textId="0A4F60EC" w:rsidR="003E40E1" w:rsidRPr="00734691" w:rsidRDefault="003E40E1" w:rsidP="00B77D39">
            <w:pPr>
              <w:spacing w:after="0"/>
            </w:pPr>
            <w:r w:rsidRPr="00734691">
              <w:t xml:space="preserve">Start Person Participant within </w:t>
            </w:r>
            <w:r w:rsidR="00832B4F" w:rsidRPr="00734691">
              <w:t>Section TID 1</w:t>
            </w:r>
            <w:r w:rsidRPr="00734691">
              <w:t>0003</w:t>
            </w:r>
            <w:r w:rsidR="00482920" w:rsidRPr="00734691">
              <w:t xml:space="preserve">: Irradiation Administering are the performing physician and the </w:t>
            </w:r>
            <w:r w:rsidR="00DA2C68" w:rsidRPr="00734691">
              <w:t>operator</w:t>
            </w:r>
            <w:r w:rsidR="00482920" w:rsidRPr="00734691">
              <w:t>.</w:t>
            </w:r>
          </w:p>
        </w:tc>
      </w:tr>
      <w:tr w:rsidR="003E40E1" w:rsidRPr="00734691" w14:paraId="661280B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E35E59D" w14:textId="5DC32AD2" w:rsidR="003E40E1" w:rsidRPr="00734691" w:rsidRDefault="000C559D" w:rsidP="00B77D39">
            <w:pPr>
              <w:spacing w:after="0"/>
              <w:rPr>
                <w:lang w:val="es-ES_tradnl"/>
              </w:rPr>
            </w:pPr>
            <w:r w:rsidRPr="00734691">
              <w:t>1.17</w:t>
            </w:r>
            <w:r w:rsidR="003E40E1" w:rsidRPr="00734691">
              <w:t>.12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4B6904C" w14:textId="77777777" w:rsidR="003E40E1" w:rsidRPr="00734691" w:rsidRDefault="003E40E1" w:rsidP="00B77D39">
            <w:pPr>
              <w:spacing w:after="0"/>
            </w:pPr>
            <w:r w:rsidRPr="00734691">
              <w:t>Person Name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ACAB2C3" w14:textId="2765492F" w:rsidR="003E40E1" w:rsidRPr="00734691" w:rsidRDefault="000755CC" w:rsidP="00B77D39">
            <w:pPr>
              <w:spacing w:after="0"/>
            </w:pPr>
            <w:r w:rsidRPr="00734691">
              <w:t>Mann^Hugh^^Dr</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D38C60B" w14:textId="3D220F89" w:rsidR="003E40E1" w:rsidRPr="00734691" w:rsidRDefault="00832B4F" w:rsidP="00B77D39">
            <w:pPr>
              <w:spacing w:after="0"/>
            </w:pPr>
            <w:r w:rsidRPr="00734691">
              <w:t>Section TID 1</w:t>
            </w:r>
            <w:r w:rsidR="003E40E1" w:rsidRPr="00734691">
              <w:t>020</w:t>
            </w:r>
          </w:p>
        </w:tc>
      </w:tr>
      <w:tr w:rsidR="003E40E1" w:rsidRPr="00734691" w14:paraId="1579127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EE0DBD2" w14:textId="73B565DD" w:rsidR="003E40E1" w:rsidRPr="00734691" w:rsidRDefault="000C559D" w:rsidP="00B77D39">
            <w:pPr>
              <w:spacing w:after="0"/>
            </w:pPr>
            <w:r w:rsidRPr="00734691">
              <w:t>1.17</w:t>
            </w:r>
            <w:r w:rsidR="003E40E1" w:rsidRPr="00734691">
              <w:t>.12.1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35E0458" w14:textId="77777777" w:rsidR="003E40E1" w:rsidRPr="00734691" w:rsidRDefault="003E40E1" w:rsidP="00B77D39">
            <w:pPr>
              <w:spacing w:after="0"/>
            </w:pPr>
            <w:r w:rsidRPr="00734691">
              <w:t>Person Role in Procedure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8D983F5" w14:textId="77777777" w:rsidR="003E40E1" w:rsidRPr="00734691" w:rsidRDefault="003E40E1" w:rsidP="00B77D39">
            <w:pPr>
              <w:spacing w:after="0"/>
              <w:rPr>
                <w:i/>
                <w:iCs/>
                <w:color w:val="00B050"/>
              </w:rPr>
            </w:pPr>
            <w:r w:rsidRPr="00734691">
              <w:rPr>
                <w:color w:val="000000"/>
              </w:rPr>
              <w:t>(113851, DCM, “</w:t>
            </w:r>
            <w:r w:rsidRPr="00734691">
              <w:t>Irradiation Administering</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BA7F545" w14:textId="4013BB00" w:rsidR="003E40E1" w:rsidRPr="00734691" w:rsidRDefault="00832B4F" w:rsidP="00B77D39">
            <w:pPr>
              <w:spacing w:after="0"/>
            </w:pPr>
            <w:r w:rsidRPr="00734691">
              <w:t>Section TID 1</w:t>
            </w:r>
            <w:r w:rsidR="003E40E1" w:rsidRPr="00734691">
              <w:t>020</w:t>
            </w:r>
          </w:p>
        </w:tc>
      </w:tr>
      <w:tr w:rsidR="00545325" w:rsidRPr="00734691" w14:paraId="1B3249D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AD20F35" w14:textId="72489D1D" w:rsidR="00545325" w:rsidRPr="00734691" w:rsidDel="000C559D" w:rsidRDefault="00545325" w:rsidP="00B77D39">
            <w:pPr>
              <w:spacing w:after="0"/>
            </w:pPr>
            <w:r w:rsidRPr="00734691">
              <w:t>1.17.12.2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79E4103" w14:textId="3CE24B2D" w:rsidR="00545325" w:rsidRPr="00734691" w:rsidRDefault="00545325" w:rsidP="00B77D39">
            <w:pPr>
              <w:spacing w:after="0"/>
              <w:rPr>
                <w:color w:val="000000"/>
              </w:rPr>
            </w:pPr>
            <w:r w:rsidRPr="00734691">
              <w:rPr>
                <w:lang w:val="en"/>
              </w:rPr>
              <w:t>Person Role in Organization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D310B5A" w14:textId="78655945" w:rsidR="00545325" w:rsidRPr="00734691" w:rsidRDefault="00545325" w:rsidP="00B77D39">
            <w:pPr>
              <w:spacing w:after="0"/>
            </w:pPr>
            <w:r w:rsidRPr="00734691">
              <w:rPr>
                <w:lang w:eastAsia="fr-FR"/>
              </w:rPr>
              <w:t>(309343006,</w:t>
            </w:r>
            <w:r w:rsidRPr="00734691">
              <w:t xml:space="preserve"> SCT</w:t>
            </w:r>
            <w:r w:rsidRPr="00734691">
              <w:rPr>
                <w:lang w:eastAsia="fr-FR"/>
              </w:rPr>
              <w:t>, “</w:t>
            </w:r>
            <w:r w:rsidRPr="00734691">
              <w:rPr>
                <w:color w:val="0070C0"/>
              </w:rPr>
              <w:t>Physician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D8D2788" w14:textId="3BC5FB59" w:rsidR="00545325" w:rsidRPr="00734691" w:rsidRDefault="00832B4F" w:rsidP="00B77D39">
            <w:pPr>
              <w:spacing w:after="0"/>
            </w:pPr>
            <w:r w:rsidRPr="00734691">
              <w:t>Section TID 1</w:t>
            </w:r>
            <w:r w:rsidR="00545325" w:rsidRPr="00734691">
              <w:t>020</w:t>
            </w:r>
          </w:p>
        </w:tc>
      </w:tr>
      <w:tr w:rsidR="00545325" w:rsidRPr="00734691" w14:paraId="72CD1C5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340B7CF" w14:textId="3A55D94A" w:rsidR="00545325" w:rsidRPr="00734691" w:rsidRDefault="00545325" w:rsidP="00B77D39">
            <w:pPr>
              <w:spacing w:after="0"/>
            </w:pPr>
            <w:r w:rsidRPr="00734691">
              <w:t>1.17.13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4D84DAD" w14:textId="1F0BFFE0" w:rsidR="00545325" w:rsidRPr="00734691" w:rsidRDefault="00545325" w:rsidP="00B77D39">
            <w:pPr>
              <w:spacing w:after="0"/>
            </w:pPr>
            <w:r w:rsidRPr="00734691">
              <w:t>Person Name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928B8A4" w14:textId="783C0B94" w:rsidR="00545325" w:rsidRPr="00734691" w:rsidRDefault="00545325" w:rsidP="00B77D39">
            <w:pPr>
              <w:spacing w:after="0"/>
              <w:rPr>
                <w:color w:val="000000"/>
              </w:rPr>
            </w:pPr>
            <w:r w:rsidRPr="00734691">
              <w:t>Doe^John</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A4060C4" w14:textId="341BF0CC" w:rsidR="00545325" w:rsidRPr="00734691" w:rsidRDefault="00832B4F" w:rsidP="00B77D39">
            <w:pPr>
              <w:spacing w:after="0"/>
            </w:pPr>
            <w:r w:rsidRPr="00734691">
              <w:t>Section TID 1</w:t>
            </w:r>
            <w:r w:rsidR="00545325" w:rsidRPr="00734691">
              <w:t>020</w:t>
            </w:r>
          </w:p>
        </w:tc>
      </w:tr>
      <w:tr w:rsidR="00545325" w:rsidRPr="00734691" w14:paraId="1C06DA9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088731F" w14:textId="381E5E21" w:rsidR="00545325" w:rsidRPr="00734691" w:rsidRDefault="00545325" w:rsidP="00B77D39">
            <w:pPr>
              <w:spacing w:after="0"/>
            </w:pPr>
            <w:r w:rsidRPr="00734691">
              <w:t>1.17.13.1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DB56C04" w14:textId="3F0BBD12" w:rsidR="00545325" w:rsidRPr="00734691" w:rsidRDefault="00545325" w:rsidP="00B77D39">
            <w:pPr>
              <w:spacing w:after="0"/>
            </w:pPr>
            <w:r w:rsidRPr="00734691">
              <w:t>Person Role in Procedure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3FDA3C0" w14:textId="406136BA" w:rsidR="00545325" w:rsidRPr="00734691" w:rsidRDefault="00545325" w:rsidP="00B77D39">
            <w:pPr>
              <w:spacing w:after="0"/>
              <w:rPr>
                <w:color w:val="000000"/>
              </w:rPr>
            </w:pPr>
            <w:r w:rsidRPr="00734691">
              <w:rPr>
                <w:color w:val="000000"/>
              </w:rPr>
              <w:t>(113851, DCM, “</w:t>
            </w:r>
            <w:r w:rsidRPr="00734691">
              <w:t>Irradiation Administering</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47FF5D5" w14:textId="02AB70FA" w:rsidR="00545325" w:rsidRPr="00734691" w:rsidRDefault="00832B4F" w:rsidP="00B77D39">
            <w:pPr>
              <w:spacing w:after="0"/>
            </w:pPr>
            <w:r w:rsidRPr="00734691">
              <w:t>Section TID 1</w:t>
            </w:r>
            <w:r w:rsidR="00545325" w:rsidRPr="00734691">
              <w:t>020</w:t>
            </w:r>
          </w:p>
        </w:tc>
      </w:tr>
      <w:tr w:rsidR="00545325" w:rsidRPr="00734691" w14:paraId="3578409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22645AE" w14:textId="41F00335" w:rsidR="00545325" w:rsidRPr="00734691" w:rsidRDefault="00545325" w:rsidP="00B77D39">
            <w:pPr>
              <w:spacing w:after="0"/>
            </w:pPr>
            <w:r w:rsidRPr="00734691">
              <w:t>1.17.13.2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14C08FD" w14:textId="07469393" w:rsidR="00545325" w:rsidRPr="00734691" w:rsidRDefault="00545325" w:rsidP="00B77D39">
            <w:pPr>
              <w:spacing w:after="0"/>
              <w:rPr>
                <w:color w:val="000000"/>
              </w:rPr>
            </w:pPr>
            <w:r w:rsidRPr="00734691">
              <w:rPr>
                <w:lang w:val="en"/>
              </w:rPr>
              <w:t>Person Role in Organization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D01C2FB" w14:textId="17C16CD9" w:rsidR="00545325" w:rsidRPr="00734691" w:rsidRDefault="00545325" w:rsidP="00B77D39">
            <w:pPr>
              <w:spacing w:after="0"/>
              <w:rPr>
                <w:color w:val="000000"/>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7A1CE69" w14:textId="266003BD" w:rsidR="00545325" w:rsidRPr="00734691" w:rsidRDefault="00832B4F" w:rsidP="00B77D39">
            <w:pPr>
              <w:spacing w:after="0"/>
            </w:pPr>
            <w:r w:rsidRPr="00734691">
              <w:t>Section TID 1</w:t>
            </w:r>
            <w:r w:rsidR="00545325" w:rsidRPr="00734691">
              <w:t>020</w:t>
            </w:r>
          </w:p>
        </w:tc>
      </w:tr>
      <w:tr w:rsidR="00545325" w:rsidRPr="00734691" w14:paraId="046749F5"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60C51945" w14:textId="77777777" w:rsidR="00545325" w:rsidRPr="00734691" w:rsidRDefault="00545325" w:rsidP="00B77D39">
            <w:pPr>
              <w:spacing w:after="0"/>
            </w:pPr>
            <w:r w:rsidRPr="00734691">
              <w:t>End Person Participant</w:t>
            </w:r>
          </w:p>
        </w:tc>
      </w:tr>
      <w:tr w:rsidR="00545325" w:rsidRPr="00734691" w14:paraId="7C790E1F"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98CDFF9" w14:textId="77777777" w:rsidR="00545325" w:rsidRPr="00734691" w:rsidRDefault="00545325" w:rsidP="00B77D39">
            <w:pPr>
              <w:spacing w:after="0"/>
            </w:pPr>
            <w:r w:rsidRPr="00734691">
              <w:t>Irradiation Event X-Ray Source Data TID 10003B</w:t>
            </w:r>
          </w:p>
        </w:tc>
      </w:tr>
      <w:tr w:rsidR="00545325" w:rsidRPr="00734691" w14:paraId="0CE29BC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B1FC415" w14:textId="2A3C2595" w:rsidR="00545325" w:rsidRPr="00734691" w:rsidDel="005F7702" w:rsidRDefault="00545325" w:rsidP="00B77D39">
            <w:pPr>
              <w:spacing w:after="0"/>
            </w:pPr>
            <w:r w:rsidRPr="00734691">
              <w:t>1.17.1</w:t>
            </w:r>
            <w:r w:rsidR="00F43582"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CB2272F" w14:textId="77777777" w:rsidR="00545325" w:rsidRPr="00734691" w:rsidRDefault="00545325" w:rsidP="00B77D39">
            <w:pPr>
              <w:spacing w:after="0"/>
            </w:pPr>
            <w:r w:rsidRPr="00734691">
              <w:t>Dose (RP)</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995E979" w14:textId="77777777" w:rsidR="00545325" w:rsidRPr="00734691" w:rsidRDefault="00545325" w:rsidP="00B77D39">
            <w:pPr>
              <w:spacing w:after="0"/>
            </w:pPr>
            <w:r w:rsidRPr="00734691">
              <w:t>0.00007700 Gy</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72AB807" w14:textId="51BB0ECC" w:rsidR="00545325" w:rsidRPr="00734691" w:rsidRDefault="00832B4F" w:rsidP="00B77D39">
            <w:pPr>
              <w:spacing w:after="0"/>
            </w:pPr>
            <w:r w:rsidRPr="00734691">
              <w:t>Section TID 1</w:t>
            </w:r>
            <w:r w:rsidR="00545325" w:rsidRPr="00734691">
              <w:t>0003B</w:t>
            </w:r>
          </w:p>
        </w:tc>
      </w:tr>
      <w:tr w:rsidR="00545325" w:rsidRPr="00734691" w14:paraId="5D6BD8D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C7E8305" w14:textId="4A6324BA" w:rsidR="00545325" w:rsidRPr="00734691" w:rsidDel="005F7702" w:rsidRDefault="00545325" w:rsidP="00B77D39">
            <w:pPr>
              <w:spacing w:after="0"/>
            </w:pPr>
            <w:r w:rsidRPr="00734691">
              <w:t>1.17.1</w:t>
            </w:r>
            <w:r w:rsidR="00F43582"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C754855" w14:textId="77777777" w:rsidR="00545325" w:rsidRPr="00734691" w:rsidRDefault="00545325" w:rsidP="00B77D39">
            <w:pPr>
              <w:spacing w:after="0"/>
            </w:pPr>
            <w:r w:rsidRPr="00734691">
              <w:t>Reference Point Definition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A64C5E9" w14:textId="77777777" w:rsidR="00545325" w:rsidRPr="00734691" w:rsidRDefault="00545325" w:rsidP="00B77D39">
            <w:pPr>
              <w:spacing w:after="0"/>
              <w:rPr>
                <w:color w:val="000000"/>
              </w:rPr>
            </w:pPr>
            <w:r w:rsidRPr="00734691">
              <w:rPr>
                <w:color w:val="000000"/>
              </w:rPr>
              <w:t>(113860, DCM, “</w:t>
            </w:r>
            <w:r w:rsidRPr="00734691">
              <w:t>15cm from Isocenter toward Source</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7095E1A" w14:textId="52BC6938" w:rsidR="00545325" w:rsidRPr="00734691" w:rsidRDefault="00832B4F" w:rsidP="00B77D39">
            <w:pPr>
              <w:spacing w:after="0"/>
            </w:pPr>
            <w:r w:rsidRPr="00734691">
              <w:t>Section TID 1</w:t>
            </w:r>
            <w:r w:rsidR="00545325" w:rsidRPr="00734691">
              <w:t>0003B</w:t>
            </w:r>
          </w:p>
        </w:tc>
      </w:tr>
      <w:tr w:rsidR="00545325" w:rsidRPr="00734691" w14:paraId="04EF731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6AC8AA" w14:textId="18066E35" w:rsidR="00545325" w:rsidRPr="00734691" w:rsidRDefault="00545325" w:rsidP="00B77D39">
            <w:pPr>
              <w:spacing w:after="0"/>
            </w:pPr>
            <w:r w:rsidRPr="00734691">
              <w:t>1.17.1</w:t>
            </w:r>
            <w:r w:rsidR="00F43582"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4A0CE57" w14:textId="77777777" w:rsidR="00545325" w:rsidRPr="00734691" w:rsidRDefault="00545325" w:rsidP="00B77D39">
            <w:pPr>
              <w:spacing w:after="0"/>
            </w:pPr>
            <w:r w:rsidRPr="00734691">
              <w:t>Fluoro Mode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818BC5E" w14:textId="77777777" w:rsidR="00545325" w:rsidRPr="00734691" w:rsidRDefault="00545325" w:rsidP="00B77D39">
            <w:pPr>
              <w:spacing w:after="0"/>
            </w:pPr>
            <w:r w:rsidRPr="00734691">
              <w:t>(113631, DCM, “</w:t>
            </w:r>
            <w:r w:rsidRPr="00734691">
              <w:rPr>
                <w:color w:val="0070C0"/>
              </w:rPr>
              <w:t>Pulsed</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7FF370B" w14:textId="7FE5CE92" w:rsidR="00545325" w:rsidRPr="00734691" w:rsidRDefault="00832B4F" w:rsidP="00B77D39">
            <w:pPr>
              <w:spacing w:after="0"/>
            </w:pPr>
            <w:r w:rsidRPr="00734691">
              <w:t>Section TID 1</w:t>
            </w:r>
            <w:r w:rsidR="00545325" w:rsidRPr="00734691">
              <w:t>0003B</w:t>
            </w:r>
          </w:p>
        </w:tc>
      </w:tr>
      <w:tr w:rsidR="00545325" w:rsidRPr="00734691" w14:paraId="5C249D7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12022BB" w14:textId="34AC76C8" w:rsidR="00545325" w:rsidRPr="00734691" w:rsidRDefault="00545325" w:rsidP="00B77D39">
            <w:pPr>
              <w:spacing w:after="0"/>
            </w:pPr>
            <w:r w:rsidRPr="00734691">
              <w:t>1.17.1</w:t>
            </w:r>
            <w:r w:rsidR="00F43582"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8E16228" w14:textId="77777777" w:rsidR="00545325" w:rsidRPr="00734691" w:rsidRDefault="00545325" w:rsidP="00B77D39">
            <w:pPr>
              <w:spacing w:after="0"/>
            </w:pPr>
            <w:r w:rsidRPr="00734691">
              <w:t>Pulse Rate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97F8D0B" w14:textId="77777777" w:rsidR="00545325" w:rsidRPr="00734691" w:rsidRDefault="00545325" w:rsidP="00B77D39">
            <w:pPr>
              <w:spacing w:after="0"/>
            </w:pPr>
            <w:r w:rsidRPr="00734691">
              <w:t>15 pulse/s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D52CA38" w14:textId="19763EBC" w:rsidR="00545325" w:rsidRPr="00734691" w:rsidRDefault="00832B4F" w:rsidP="00B77D39">
            <w:pPr>
              <w:spacing w:after="0"/>
            </w:pPr>
            <w:r w:rsidRPr="00734691">
              <w:t>Section TID 1</w:t>
            </w:r>
            <w:r w:rsidR="00545325" w:rsidRPr="00734691">
              <w:t>0003B</w:t>
            </w:r>
          </w:p>
        </w:tc>
      </w:tr>
      <w:tr w:rsidR="00545325" w:rsidRPr="00734691" w14:paraId="31775BE3"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3BA8168" w14:textId="0C1078F1" w:rsidR="00545325" w:rsidRPr="00734691" w:rsidRDefault="00545325" w:rsidP="00B77D39">
            <w:pPr>
              <w:spacing w:after="0"/>
            </w:pPr>
            <w:r w:rsidRPr="00734691">
              <w:t>1.17.1</w:t>
            </w:r>
            <w:r w:rsidR="00F43582"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50320B7" w14:textId="77777777" w:rsidR="00545325" w:rsidRPr="00734691" w:rsidRDefault="00545325" w:rsidP="00B77D39">
            <w:pPr>
              <w:spacing w:after="0"/>
            </w:pPr>
            <w:r w:rsidRPr="00734691">
              <w:t>Number of Pulses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40ACD39" w14:textId="60D29D36" w:rsidR="00545325" w:rsidRPr="00734691" w:rsidRDefault="00545325" w:rsidP="00B77D39">
            <w:pPr>
              <w:spacing w:after="0"/>
            </w:pPr>
            <w:r w:rsidRPr="00734691">
              <w:t>150 no units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D6FB4C9" w14:textId="177D7A4D" w:rsidR="00545325" w:rsidRPr="00734691" w:rsidRDefault="00832B4F" w:rsidP="00B77D39">
            <w:pPr>
              <w:spacing w:after="0"/>
            </w:pPr>
            <w:r w:rsidRPr="00734691">
              <w:t>Section TID 1</w:t>
            </w:r>
            <w:r w:rsidR="00545325" w:rsidRPr="00734691">
              <w:t>0003B</w:t>
            </w:r>
          </w:p>
        </w:tc>
      </w:tr>
      <w:tr w:rsidR="00545325" w:rsidRPr="00734691" w14:paraId="1D6516E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B0CD746" w14:textId="67893E5B" w:rsidR="00545325" w:rsidRPr="00734691" w:rsidRDefault="00545325" w:rsidP="00B77D39">
            <w:pPr>
              <w:spacing w:after="0"/>
            </w:pPr>
            <w:r w:rsidRPr="00734691">
              <w:t>1.17.1</w:t>
            </w:r>
            <w:r w:rsidR="00F43582"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6AB8108" w14:textId="77777777" w:rsidR="00545325" w:rsidRPr="00734691" w:rsidRDefault="00545325" w:rsidP="00B77D39">
            <w:pPr>
              <w:spacing w:after="0"/>
            </w:pPr>
            <w:r w:rsidRPr="00734691">
              <w:t>Pulse Width</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C81D943" w14:textId="77777777" w:rsidR="00545325" w:rsidRPr="00734691" w:rsidRDefault="00545325" w:rsidP="00B77D39">
            <w:pPr>
              <w:spacing w:after="0"/>
            </w:pPr>
            <w:r w:rsidRPr="00734691">
              <w:t>2.01 ms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C78B282" w14:textId="2746184E" w:rsidR="00545325" w:rsidRPr="00734691" w:rsidRDefault="00832B4F" w:rsidP="00B77D39">
            <w:pPr>
              <w:spacing w:after="0"/>
            </w:pPr>
            <w:r w:rsidRPr="00734691">
              <w:t>Section TID 1</w:t>
            </w:r>
            <w:r w:rsidR="00545325" w:rsidRPr="00734691">
              <w:t>0003B</w:t>
            </w:r>
          </w:p>
        </w:tc>
      </w:tr>
      <w:tr w:rsidR="00545325" w:rsidRPr="00734691" w14:paraId="5CC1B01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A2C17B9" w14:textId="41112106" w:rsidR="00545325" w:rsidRPr="00734691" w:rsidRDefault="00545325" w:rsidP="00B77D39">
            <w:pPr>
              <w:spacing w:after="0"/>
            </w:pPr>
            <w:r w:rsidRPr="00734691">
              <w:t>1.17.</w:t>
            </w:r>
            <w:r w:rsidR="00F43582" w:rsidRPr="00734691">
              <w:t>20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896E775" w14:textId="77777777" w:rsidR="00545325" w:rsidRPr="00734691" w:rsidRDefault="00545325" w:rsidP="00B77D39">
            <w:pPr>
              <w:spacing w:after="0"/>
            </w:pPr>
            <w:r w:rsidRPr="00734691">
              <w:t>Irradiation Duration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03A1F69" w14:textId="77777777" w:rsidR="00545325" w:rsidRPr="00734691" w:rsidRDefault="00545325" w:rsidP="00B77D39">
            <w:pPr>
              <w:spacing w:after="0"/>
            </w:pPr>
            <w:r w:rsidRPr="00734691">
              <w:t>10.000 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0D3E9EC" w14:textId="10BF9DA0" w:rsidR="00545325" w:rsidRPr="00734691" w:rsidRDefault="00832B4F" w:rsidP="00B77D39">
            <w:pPr>
              <w:spacing w:after="0"/>
            </w:pPr>
            <w:r w:rsidRPr="00734691">
              <w:t>Section TID 1</w:t>
            </w:r>
            <w:r w:rsidR="00545325" w:rsidRPr="00734691">
              <w:t>0003B</w:t>
            </w:r>
          </w:p>
        </w:tc>
      </w:tr>
      <w:tr w:rsidR="00545325" w:rsidRPr="00734691" w14:paraId="550FCDB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8C51E6" w14:textId="5467B9F8" w:rsidR="00545325" w:rsidRPr="00734691" w:rsidRDefault="00545325" w:rsidP="00B77D39">
            <w:pPr>
              <w:spacing w:after="0"/>
            </w:pPr>
            <w:r w:rsidRPr="00734691">
              <w:t>1.17.2</w:t>
            </w:r>
            <w:r w:rsidR="00F43582"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B2E9BB3" w14:textId="77777777" w:rsidR="00545325" w:rsidRPr="00734691" w:rsidRDefault="00545325" w:rsidP="00B77D39">
            <w:pPr>
              <w:spacing w:after="0"/>
            </w:pPr>
            <w:r w:rsidRPr="00734691">
              <w:t>KVP</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618163E" w14:textId="77777777" w:rsidR="00545325" w:rsidRPr="00734691" w:rsidRDefault="00545325" w:rsidP="00B77D39">
            <w:pPr>
              <w:spacing w:after="0"/>
            </w:pPr>
            <w:r w:rsidRPr="00734691">
              <w:t>71 kV</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51A17CD" w14:textId="28A2AD94" w:rsidR="00545325" w:rsidRPr="00734691" w:rsidRDefault="00832B4F" w:rsidP="00B77D39">
            <w:pPr>
              <w:spacing w:after="0"/>
            </w:pPr>
            <w:r w:rsidRPr="00734691">
              <w:t>Section TID 1</w:t>
            </w:r>
            <w:r w:rsidR="00545325" w:rsidRPr="00734691">
              <w:t>0003B</w:t>
            </w:r>
          </w:p>
        </w:tc>
      </w:tr>
      <w:tr w:rsidR="00545325" w:rsidRPr="00734691" w14:paraId="132F1D8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A52DE4F" w14:textId="4C091582" w:rsidR="00545325" w:rsidRPr="00734691" w:rsidRDefault="00545325" w:rsidP="00B77D39">
            <w:pPr>
              <w:spacing w:after="0"/>
            </w:pPr>
            <w:r w:rsidRPr="00734691">
              <w:t>1.17.2</w:t>
            </w:r>
            <w:r w:rsidR="00F43582"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82762D4" w14:textId="77777777" w:rsidR="00545325" w:rsidRPr="00734691" w:rsidRDefault="00545325" w:rsidP="00B77D39">
            <w:pPr>
              <w:spacing w:after="0"/>
            </w:pPr>
            <w:r w:rsidRPr="00734691">
              <w:t>X-Ray Tube Current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A072898" w14:textId="77777777" w:rsidR="00545325" w:rsidRPr="00734691" w:rsidRDefault="00545325" w:rsidP="00B77D39">
            <w:pPr>
              <w:spacing w:after="0"/>
            </w:pPr>
            <w:r w:rsidRPr="00734691">
              <w:t>12 mA</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FAD374B" w14:textId="3A18FCFF" w:rsidR="00545325" w:rsidRPr="00734691" w:rsidRDefault="00832B4F" w:rsidP="00B77D39">
            <w:pPr>
              <w:spacing w:after="0"/>
            </w:pPr>
            <w:r w:rsidRPr="00734691">
              <w:t>Section TID 1</w:t>
            </w:r>
            <w:r w:rsidR="00545325" w:rsidRPr="00734691">
              <w:t>0003B</w:t>
            </w:r>
          </w:p>
        </w:tc>
      </w:tr>
      <w:tr w:rsidR="00545325" w:rsidRPr="00734691" w14:paraId="574CB7E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18D73E1" w14:textId="5695AA42" w:rsidR="00545325" w:rsidRPr="00734691" w:rsidRDefault="00545325" w:rsidP="00B77D39">
            <w:pPr>
              <w:spacing w:after="0"/>
            </w:pPr>
            <w:r w:rsidRPr="00734691">
              <w:t>1.17.2</w:t>
            </w:r>
            <w:r w:rsidR="00F43582"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AA3476A" w14:textId="77777777" w:rsidR="00545325" w:rsidRPr="00734691" w:rsidRDefault="00545325" w:rsidP="00B77D39">
            <w:pPr>
              <w:spacing w:after="0"/>
            </w:pPr>
            <w:r w:rsidRPr="00734691">
              <w:t>Average X-Ray Tube Current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4F7B50D" w14:textId="77777777" w:rsidR="00545325" w:rsidRPr="00734691" w:rsidRDefault="00545325" w:rsidP="00B77D39">
            <w:pPr>
              <w:spacing w:after="0"/>
            </w:pPr>
            <w:r w:rsidRPr="00734691">
              <w:t>12 mA</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DE9A432" w14:textId="22FDF9C8" w:rsidR="00545325" w:rsidRPr="00734691" w:rsidRDefault="00832B4F" w:rsidP="00B77D39">
            <w:pPr>
              <w:spacing w:after="0"/>
            </w:pPr>
            <w:r w:rsidRPr="00734691">
              <w:t>Section TID 1</w:t>
            </w:r>
            <w:r w:rsidR="00545325" w:rsidRPr="00734691">
              <w:t>0003B</w:t>
            </w:r>
          </w:p>
        </w:tc>
      </w:tr>
      <w:tr w:rsidR="00545325" w:rsidRPr="00734691" w14:paraId="48F189F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538EDEB" w14:textId="24AEED83" w:rsidR="00545325" w:rsidRPr="00734691" w:rsidRDefault="00545325" w:rsidP="00B77D39">
            <w:pPr>
              <w:spacing w:after="0"/>
            </w:pPr>
            <w:r w:rsidRPr="00734691">
              <w:t>1.17.2</w:t>
            </w:r>
            <w:r w:rsidR="00F43582"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40C1CA5" w14:textId="77777777" w:rsidR="00545325" w:rsidRPr="00734691" w:rsidRDefault="00545325" w:rsidP="00B77D39">
            <w:pPr>
              <w:spacing w:after="0"/>
            </w:pPr>
            <w:r w:rsidRPr="00734691">
              <w:t>Exposure Time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FB3E2B3" w14:textId="77777777" w:rsidR="00545325" w:rsidRPr="00734691" w:rsidRDefault="00545325" w:rsidP="00B77D39">
            <w:pPr>
              <w:spacing w:after="0"/>
            </w:pPr>
            <w:r w:rsidRPr="00734691">
              <w:t>20 ms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30CB10F" w14:textId="12CA8AD5" w:rsidR="00545325" w:rsidRPr="00734691" w:rsidRDefault="00832B4F" w:rsidP="00B77D39">
            <w:pPr>
              <w:spacing w:after="0"/>
            </w:pPr>
            <w:r w:rsidRPr="00734691">
              <w:t>Section TID 1</w:t>
            </w:r>
            <w:r w:rsidR="00545325" w:rsidRPr="00734691">
              <w:t>0003B</w:t>
            </w:r>
          </w:p>
        </w:tc>
      </w:tr>
      <w:tr w:rsidR="00545325" w:rsidRPr="00734691" w14:paraId="7D94122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5463911" w14:textId="0897CA06" w:rsidR="00545325" w:rsidRPr="00734691" w:rsidRDefault="00545325" w:rsidP="00B77D39">
            <w:pPr>
              <w:spacing w:after="0"/>
            </w:pPr>
            <w:r w:rsidRPr="00734691">
              <w:t>1.17.2</w:t>
            </w:r>
            <w:r w:rsidR="00F43582"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20842CE" w14:textId="77777777" w:rsidR="00545325" w:rsidRPr="00734691" w:rsidRDefault="00545325" w:rsidP="00B77D39">
            <w:pPr>
              <w:spacing w:after="0"/>
            </w:pPr>
            <w:r w:rsidRPr="00734691">
              <w:t>Exposure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1F7959B" w14:textId="77777777" w:rsidR="00545325" w:rsidRPr="00734691" w:rsidRDefault="00545325" w:rsidP="00B77D39">
            <w:pPr>
              <w:spacing w:after="0"/>
            </w:pPr>
            <w:r w:rsidRPr="00734691">
              <w:t>250 uA.s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2331AB4" w14:textId="5C06BD77" w:rsidR="00545325" w:rsidRPr="00734691" w:rsidRDefault="00832B4F" w:rsidP="00B77D39">
            <w:pPr>
              <w:spacing w:after="0"/>
            </w:pPr>
            <w:r w:rsidRPr="00734691">
              <w:t>Section TID 1</w:t>
            </w:r>
            <w:r w:rsidR="00545325" w:rsidRPr="00734691">
              <w:t>0003B</w:t>
            </w:r>
          </w:p>
        </w:tc>
      </w:tr>
      <w:tr w:rsidR="00545325" w:rsidRPr="00734691" w14:paraId="22F960A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488524F" w14:textId="78197957" w:rsidR="00545325" w:rsidRPr="00734691" w:rsidRDefault="00545325" w:rsidP="00B77D39">
            <w:pPr>
              <w:spacing w:after="0"/>
            </w:pPr>
            <w:r w:rsidRPr="00734691">
              <w:t>1.17.2</w:t>
            </w:r>
            <w:r w:rsidR="00F43582"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CCA74D7" w14:textId="77777777" w:rsidR="00545325" w:rsidRPr="00734691" w:rsidRDefault="00545325" w:rsidP="00B77D39">
            <w:pPr>
              <w:spacing w:after="0"/>
            </w:pPr>
            <w:r w:rsidRPr="00734691">
              <w:t>Focal Spot Size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DF15BA3" w14:textId="77777777" w:rsidR="00545325" w:rsidRPr="00734691" w:rsidRDefault="00545325" w:rsidP="00B77D39">
            <w:pPr>
              <w:spacing w:after="0"/>
            </w:pPr>
            <w:r w:rsidRPr="00734691">
              <w:t>0.6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F5535B0" w14:textId="449A52D4" w:rsidR="00545325" w:rsidRPr="00734691" w:rsidRDefault="00832B4F" w:rsidP="00B77D39">
            <w:pPr>
              <w:spacing w:after="0"/>
            </w:pPr>
            <w:r w:rsidRPr="00734691">
              <w:t>Section TID 1</w:t>
            </w:r>
            <w:r w:rsidR="00545325" w:rsidRPr="00734691">
              <w:t>0003B</w:t>
            </w:r>
          </w:p>
        </w:tc>
      </w:tr>
      <w:tr w:rsidR="00545325" w:rsidRPr="00734691" w14:paraId="3B558D0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3FCC319" w14:textId="305233B5" w:rsidR="00545325" w:rsidRPr="00734691" w:rsidRDefault="00545325" w:rsidP="00B77D39">
            <w:pPr>
              <w:spacing w:after="0"/>
            </w:pPr>
            <w:r w:rsidRPr="00734691">
              <w:t>1.17.2</w:t>
            </w:r>
            <w:r w:rsidR="00F43582"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2D58248" w14:textId="77777777" w:rsidR="00545325" w:rsidRPr="00734691" w:rsidRDefault="00545325" w:rsidP="00B77D39">
            <w:pPr>
              <w:spacing w:after="0"/>
            </w:pPr>
            <w:r w:rsidRPr="00734691">
              <w:t>Anode Target Material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3F3C2B8" w14:textId="77777777" w:rsidR="00545325" w:rsidRPr="00734691" w:rsidRDefault="00545325" w:rsidP="00B77D39">
            <w:pPr>
              <w:spacing w:after="0"/>
            </w:pPr>
            <w:r w:rsidRPr="00734691">
              <w:t>(26194003, SCT, ”</w:t>
            </w:r>
            <w:r w:rsidRPr="00734691">
              <w:rPr>
                <w:color w:val="0070C0"/>
              </w:rPr>
              <w:t>Tungsten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9820062" w14:textId="115244D7" w:rsidR="00545325" w:rsidRPr="00734691" w:rsidRDefault="00832B4F" w:rsidP="00B77D39">
            <w:pPr>
              <w:spacing w:after="0"/>
            </w:pPr>
            <w:r w:rsidRPr="00734691">
              <w:t>Section TID 1</w:t>
            </w:r>
            <w:r w:rsidR="00545325" w:rsidRPr="00734691">
              <w:t>0003B</w:t>
            </w:r>
          </w:p>
        </w:tc>
      </w:tr>
      <w:tr w:rsidR="00545325" w:rsidRPr="00734691" w14:paraId="4B75BA20"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C107F83" w14:textId="154033DA" w:rsidR="00545325" w:rsidRPr="00734691" w:rsidRDefault="00545325" w:rsidP="00B77D39">
            <w:pPr>
              <w:spacing w:after="0"/>
            </w:pPr>
            <w:r w:rsidRPr="00734691">
              <w:t>1.17.2</w:t>
            </w:r>
            <w:r w:rsidR="00F43582" w:rsidRPr="00734691">
              <w:t>8</w:t>
            </w:r>
          </w:p>
        </w:tc>
        <w:tc>
          <w:tcPr>
            <w:tcW w:w="387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FF8BE58" w14:textId="77777777" w:rsidR="00545325" w:rsidRPr="00734691" w:rsidRDefault="00545325" w:rsidP="00B77D39">
            <w:pPr>
              <w:spacing w:after="0"/>
            </w:pPr>
            <w:r w:rsidRPr="00734691">
              <w:t>X-Ray Filters</w:t>
            </w:r>
          </w:p>
        </w:tc>
        <w:tc>
          <w:tcPr>
            <w:tcW w:w="351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4AB3C8B" w14:textId="77777777" w:rsidR="00545325" w:rsidRPr="00734691" w:rsidRDefault="00545325" w:rsidP="00B77D39">
            <w:pPr>
              <w:spacing w:after="0"/>
            </w:pPr>
            <w:r w:rsidRPr="00734691">
              <w:t>&lt;CONTAINER&gt;</w:t>
            </w:r>
          </w:p>
        </w:tc>
        <w:tc>
          <w:tcPr>
            <w:tcW w:w="203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83E5CAA" w14:textId="389D57BB" w:rsidR="00545325" w:rsidRPr="00734691" w:rsidRDefault="00832B4F" w:rsidP="00B77D39">
            <w:pPr>
              <w:spacing w:after="0"/>
            </w:pPr>
            <w:r w:rsidRPr="00734691">
              <w:t>Section TID 1</w:t>
            </w:r>
            <w:r w:rsidR="00545325" w:rsidRPr="00734691">
              <w:t>0003B</w:t>
            </w:r>
          </w:p>
        </w:tc>
      </w:tr>
      <w:tr w:rsidR="00545325" w:rsidRPr="00734691" w14:paraId="1FE7B48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E724BB1" w14:textId="022D4701" w:rsidR="00545325" w:rsidRPr="00734691" w:rsidRDefault="00545325" w:rsidP="00B77D39">
            <w:pPr>
              <w:spacing w:after="0"/>
            </w:pPr>
            <w:r w:rsidRPr="00734691">
              <w:t>1.17.2</w:t>
            </w:r>
            <w:r w:rsidR="00F43582" w:rsidRPr="00734691">
              <w:t>8</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1CEBEFD" w14:textId="77777777" w:rsidR="00545325" w:rsidRPr="00734691" w:rsidRDefault="00545325" w:rsidP="00B77D39">
            <w:pPr>
              <w:spacing w:after="0"/>
            </w:pPr>
            <w:r w:rsidRPr="00734691">
              <w:t>X-Ray Filter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381A2C9" w14:textId="77777777" w:rsidR="00545325" w:rsidRPr="00734691" w:rsidRDefault="00545325" w:rsidP="00B77D39">
            <w:pPr>
              <w:spacing w:after="0"/>
            </w:pPr>
            <w:r w:rsidRPr="00734691">
              <w:t>(113653, DCM, “</w:t>
            </w:r>
            <w:r w:rsidRPr="00734691">
              <w:rPr>
                <w:color w:val="0070C0"/>
              </w:rPr>
              <w:t>Flat filter</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F4EDFAC" w14:textId="773A89BF" w:rsidR="00545325" w:rsidRPr="00734691" w:rsidRDefault="00832B4F" w:rsidP="00B77D39">
            <w:pPr>
              <w:spacing w:after="0"/>
            </w:pPr>
            <w:r w:rsidRPr="00734691">
              <w:t>Section TID 1</w:t>
            </w:r>
            <w:r w:rsidR="00545325" w:rsidRPr="00734691">
              <w:t>0003B</w:t>
            </w:r>
          </w:p>
        </w:tc>
      </w:tr>
      <w:tr w:rsidR="00545325" w:rsidRPr="00734691" w14:paraId="240EF91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7069B15" w14:textId="73F4330B" w:rsidR="00545325" w:rsidRPr="00734691" w:rsidRDefault="00545325" w:rsidP="00B77D39">
            <w:pPr>
              <w:spacing w:after="0"/>
            </w:pPr>
            <w:r w:rsidRPr="00734691">
              <w:lastRenderedPageBreak/>
              <w:t>1.17.2</w:t>
            </w:r>
            <w:r w:rsidR="00F43582" w:rsidRPr="00734691">
              <w:t>8</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37832E4" w14:textId="77777777" w:rsidR="00545325" w:rsidRPr="00734691" w:rsidRDefault="00545325" w:rsidP="00B77D39">
            <w:pPr>
              <w:spacing w:after="0"/>
            </w:pPr>
            <w:r w:rsidRPr="00734691">
              <w:t>X-Ray Filter Material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54552DB" w14:textId="77777777" w:rsidR="00545325" w:rsidRPr="00734691" w:rsidRDefault="00545325" w:rsidP="00B77D39">
            <w:pPr>
              <w:spacing w:after="0"/>
            </w:pPr>
            <w:r w:rsidRPr="00734691">
              <w:t>(66925006, SCT, “</w:t>
            </w:r>
            <w:r w:rsidRPr="00734691">
              <w:rPr>
                <w:color w:val="0070C0"/>
              </w:rPr>
              <w:t>Copper</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F88897B" w14:textId="32868023" w:rsidR="00545325" w:rsidRPr="00734691" w:rsidRDefault="00832B4F" w:rsidP="00B77D39">
            <w:pPr>
              <w:spacing w:after="0"/>
            </w:pPr>
            <w:r w:rsidRPr="00734691">
              <w:t>Section TID 1</w:t>
            </w:r>
            <w:r w:rsidR="00545325" w:rsidRPr="00734691">
              <w:t>0003B</w:t>
            </w:r>
          </w:p>
        </w:tc>
      </w:tr>
      <w:tr w:rsidR="00545325" w:rsidRPr="00734691" w14:paraId="4F40889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D75E2A8" w14:textId="7B8AE4FF" w:rsidR="00545325" w:rsidRPr="00734691" w:rsidRDefault="00545325" w:rsidP="00B77D39">
            <w:pPr>
              <w:spacing w:after="0"/>
            </w:pPr>
            <w:r w:rsidRPr="00734691">
              <w:t>1.17.2</w:t>
            </w:r>
            <w:r w:rsidR="00F43582" w:rsidRPr="00734691">
              <w:t>8</w:t>
            </w:r>
            <w:r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E852CEF" w14:textId="77777777" w:rsidR="00545325" w:rsidRPr="00734691" w:rsidRDefault="00545325" w:rsidP="00B77D39">
            <w:pPr>
              <w:spacing w:after="0"/>
            </w:pPr>
            <w:r w:rsidRPr="00734691">
              <w:t>X-Ray Filter Thickness Minimum</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619A7DD" w14:textId="77777777" w:rsidR="00545325" w:rsidRPr="00734691" w:rsidRDefault="00545325" w:rsidP="00B77D39">
            <w:pPr>
              <w:spacing w:after="0"/>
            </w:pPr>
            <w:r w:rsidRPr="00734691">
              <w:t>0.300000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149975D" w14:textId="17373E95" w:rsidR="00545325" w:rsidRPr="00734691" w:rsidRDefault="00832B4F" w:rsidP="00B77D39">
            <w:pPr>
              <w:spacing w:after="0"/>
            </w:pPr>
            <w:r w:rsidRPr="00734691">
              <w:t>Section TID 1</w:t>
            </w:r>
            <w:r w:rsidR="00545325" w:rsidRPr="00734691">
              <w:t>0003B</w:t>
            </w:r>
          </w:p>
        </w:tc>
      </w:tr>
      <w:tr w:rsidR="00545325" w:rsidRPr="00734691" w14:paraId="62BA880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9C55029" w14:textId="3E6E9D5E" w:rsidR="00545325" w:rsidRPr="00734691" w:rsidRDefault="00545325" w:rsidP="00B77D39">
            <w:pPr>
              <w:spacing w:after="0"/>
            </w:pPr>
            <w:r w:rsidRPr="00734691">
              <w:t>1.17.2</w:t>
            </w:r>
            <w:r w:rsidR="00F43582" w:rsidRPr="00734691">
              <w:t>8</w:t>
            </w:r>
            <w:r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1A13B65" w14:textId="77777777" w:rsidR="00545325" w:rsidRPr="00734691" w:rsidRDefault="00545325" w:rsidP="00B77D39">
            <w:pPr>
              <w:spacing w:after="0"/>
            </w:pPr>
            <w:r w:rsidRPr="00734691">
              <w:t>X-Ray Filter Thickness Maximum</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17046F7" w14:textId="77777777" w:rsidR="00545325" w:rsidRPr="00734691" w:rsidRDefault="00545325" w:rsidP="00B77D39">
            <w:pPr>
              <w:spacing w:after="0"/>
            </w:pPr>
            <w:r w:rsidRPr="00734691">
              <w:t>0.300000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B5F5131" w14:textId="6F5DC15B" w:rsidR="00545325" w:rsidRPr="00734691" w:rsidRDefault="00832B4F" w:rsidP="00B77D39">
            <w:pPr>
              <w:spacing w:after="0"/>
            </w:pPr>
            <w:r w:rsidRPr="00734691">
              <w:t>Section TID 1</w:t>
            </w:r>
            <w:r w:rsidR="00545325" w:rsidRPr="00734691">
              <w:t>0003B</w:t>
            </w:r>
          </w:p>
        </w:tc>
      </w:tr>
      <w:tr w:rsidR="00545325" w:rsidRPr="00734691" w14:paraId="5F765516"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900B24F" w14:textId="4603EA66" w:rsidR="00545325" w:rsidRPr="00734691" w:rsidRDefault="00545325" w:rsidP="00B77D39">
            <w:pPr>
              <w:spacing w:after="0"/>
            </w:pPr>
            <w:r w:rsidRPr="00734691">
              <w:t>1.17.2</w:t>
            </w:r>
            <w:r w:rsidR="00F43582" w:rsidRPr="00734691">
              <w:t>9</w:t>
            </w:r>
          </w:p>
        </w:tc>
        <w:tc>
          <w:tcPr>
            <w:tcW w:w="387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AC544A9" w14:textId="77777777" w:rsidR="00545325" w:rsidRPr="00734691" w:rsidRDefault="00545325" w:rsidP="00B77D39">
            <w:pPr>
              <w:spacing w:after="0"/>
            </w:pPr>
            <w:r w:rsidRPr="00734691">
              <w:t>X-Ray Filters</w:t>
            </w:r>
          </w:p>
        </w:tc>
        <w:tc>
          <w:tcPr>
            <w:tcW w:w="351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CE7D792" w14:textId="77777777" w:rsidR="00545325" w:rsidRPr="00734691" w:rsidRDefault="00545325" w:rsidP="00B77D39">
            <w:pPr>
              <w:spacing w:after="0"/>
              <w:rPr>
                <w:i/>
                <w:iCs/>
                <w:color w:val="00B050"/>
              </w:rPr>
            </w:pPr>
            <w:r w:rsidRPr="00734691">
              <w:t>&lt;CONTAINER&gt;</w:t>
            </w:r>
          </w:p>
        </w:tc>
        <w:tc>
          <w:tcPr>
            <w:tcW w:w="203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545BD28" w14:textId="0EF2DD62" w:rsidR="00545325" w:rsidRPr="00734691" w:rsidRDefault="00832B4F" w:rsidP="00B77D39">
            <w:pPr>
              <w:spacing w:after="0"/>
            </w:pPr>
            <w:r w:rsidRPr="00734691">
              <w:t>Section TID 1</w:t>
            </w:r>
            <w:r w:rsidR="00545325" w:rsidRPr="00734691">
              <w:t>0003B</w:t>
            </w:r>
          </w:p>
        </w:tc>
      </w:tr>
      <w:tr w:rsidR="00545325" w:rsidRPr="00734691" w14:paraId="2E91084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9AB179D" w14:textId="3639D196" w:rsidR="00545325" w:rsidRPr="00734691" w:rsidRDefault="00545325" w:rsidP="00B77D39">
            <w:pPr>
              <w:spacing w:after="0"/>
            </w:pPr>
            <w:r w:rsidRPr="00734691">
              <w:t>1.17.2</w:t>
            </w:r>
            <w:r w:rsidR="00F43582" w:rsidRPr="00734691">
              <w:t>9</w:t>
            </w:r>
            <w:r w:rsidRPr="00734691">
              <w:t>.</w:t>
            </w:r>
            <w:r w:rsidR="00F43582"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3B5CE16" w14:textId="77777777" w:rsidR="00545325" w:rsidRPr="00734691" w:rsidRDefault="00545325" w:rsidP="00B77D39">
            <w:pPr>
              <w:spacing w:after="0"/>
            </w:pPr>
            <w:r w:rsidRPr="00734691">
              <w:t>X-Ray Filter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0AFD29F" w14:textId="77777777" w:rsidR="00545325" w:rsidRPr="00734691" w:rsidRDefault="00545325" w:rsidP="00B77D39">
            <w:pPr>
              <w:spacing w:after="0"/>
            </w:pPr>
            <w:r w:rsidRPr="00734691">
              <w:t>(113651, DCM, “</w:t>
            </w:r>
            <w:r w:rsidRPr="00734691">
              <w:rPr>
                <w:color w:val="0070C0"/>
              </w:rPr>
              <w:t>Wedge filter</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42FF32E" w14:textId="72F77CA4" w:rsidR="00545325" w:rsidRPr="00734691" w:rsidRDefault="00832B4F" w:rsidP="00B77D39">
            <w:pPr>
              <w:spacing w:after="0"/>
            </w:pPr>
            <w:r w:rsidRPr="00734691">
              <w:t>Section TID 1</w:t>
            </w:r>
            <w:r w:rsidR="00545325" w:rsidRPr="00734691">
              <w:t>0003B</w:t>
            </w:r>
          </w:p>
        </w:tc>
      </w:tr>
      <w:tr w:rsidR="00545325" w:rsidRPr="00734691" w14:paraId="3AE90D2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F63F3E" w14:textId="521ADB24" w:rsidR="00545325" w:rsidRPr="00734691" w:rsidRDefault="00545325" w:rsidP="00B77D39">
            <w:pPr>
              <w:spacing w:after="0"/>
            </w:pPr>
            <w:r w:rsidRPr="00734691">
              <w:t>1.17.2</w:t>
            </w:r>
            <w:r w:rsidR="00F43582" w:rsidRPr="00734691">
              <w:t>9</w:t>
            </w:r>
            <w:r w:rsidRPr="00734691">
              <w:t>.</w:t>
            </w:r>
            <w:r w:rsidR="00F43582"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DE4E5A5" w14:textId="77777777" w:rsidR="00545325" w:rsidRPr="00734691" w:rsidRDefault="00545325" w:rsidP="00B77D39">
            <w:pPr>
              <w:spacing w:after="0"/>
            </w:pPr>
            <w:r w:rsidRPr="00734691">
              <w:t>X-Ray Filter Material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14AC6A8" w14:textId="77777777" w:rsidR="00545325" w:rsidRPr="00734691" w:rsidRDefault="00545325" w:rsidP="00B77D39">
            <w:pPr>
              <w:spacing w:after="0"/>
              <w:rPr>
                <w:i/>
                <w:iCs/>
                <w:color w:val="00B050"/>
              </w:rPr>
            </w:pPr>
            <w:r w:rsidRPr="00734691">
              <w:t>(66925006, SCT, “</w:t>
            </w:r>
            <w:r w:rsidRPr="00734691">
              <w:rPr>
                <w:color w:val="0070C0"/>
              </w:rPr>
              <w:t>Copper</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CB3DB19" w14:textId="075AB19E" w:rsidR="00545325" w:rsidRPr="00734691" w:rsidRDefault="00832B4F" w:rsidP="00B77D39">
            <w:pPr>
              <w:spacing w:after="0"/>
            </w:pPr>
            <w:r w:rsidRPr="00734691">
              <w:t>Section TID 1</w:t>
            </w:r>
            <w:r w:rsidR="00545325" w:rsidRPr="00734691">
              <w:t>0003B</w:t>
            </w:r>
          </w:p>
        </w:tc>
      </w:tr>
      <w:tr w:rsidR="00545325" w:rsidRPr="00734691" w14:paraId="3853ECE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9AB2894" w14:textId="5941BA14" w:rsidR="00545325" w:rsidRPr="00734691" w:rsidRDefault="00545325" w:rsidP="00B77D39">
            <w:pPr>
              <w:spacing w:after="0"/>
            </w:pPr>
            <w:r w:rsidRPr="00734691">
              <w:t>1.17.2</w:t>
            </w:r>
            <w:r w:rsidR="00F43582" w:rsidRPr="00734691">
              <w:t>9</w:t>
            </w:r>
            <w:r w:rsidRPr="00734691">
              <w:t>.</w:t>
            </w:r>
            <w:r w:rsidR="00F43582"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6407634" w14:textId="77777777" w:rsidR="00545325" w:rsidRPr="00734691" w:rsidRDefault="00545325" w:rsidP="00B77D39">
            <w:pPr>
              <w:spacing w:after="0"/>
            </w:pPr>
            <w:r w:rsidRPr="00734691">
              <w:t>X-Ray Filter Thickness Minimum</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2038AD3" w14:textId="77777777" w:rsidR="00545325" w:rsidRPr="00734691" w:rsidRDefault="00545325" w:rsidP="00B77D39">
            <w:pPr>
              <w:spacing w:after="0"/>
            </w:pPr>
            <w:r w:rsidRPr="00734691">
              <w:t>1.000000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CF183A3" w14:textId="28F44BA0" w:rsidR="00545325" w:rsidRPr="00734691" w:rsidRDefault="00832B4F" w:rsidP="00B77D39">
            <w:pPr>
              <w:spacing w:after="0"/>
            </w:pPr>
            <w:r w:rsidRPr="00734691">
              <w:t>Section TID 1</w:t>
            </w:r>
            <w:r w:rsidR="00545325" w:rsidRPr="00734691">
              <w:t>0003B</w:t>
            </w:r>
          </w:p>
        </w:tc>
      </w:tr>
      <w:tr w:rsidR="00545325" w:rsidRPr="00734691" w14:paraId="0790D5B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6B3CE28" w14:textId="2F8A87B8" w:rsidR="00545325" w:rsidRPr="00734691" w:rsidRDefault="00545325" w:rsidP="00B77D39">
            <w:pPr>
              <w:spacing w:after="0"/>
            </w:pPr>
            <w:r w:rsidRPr="00734691">
              <w:t>1.17.2</w:t>
            </w:r>
            <w:r w:rsidR="00F43582" w:rsidRPr="00734691">
              <w:t>9</w:t>
            </w:r>
            <w:r w:rsidRPr="00734691">
              <w:t>.</w:t>
            </w:r>
            <w:r w:rsidR="00F43582"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AF89A84" w14:textId="77777777" w:rsidR="00545325" w:rsidRPr="00734691" w:rsidRDefault="00545325" w:rsidP="00B77D39">
            <w:pPr>
              <w:spacing w:after="0"/>
            </w:pPr>
            <w:r w:rsidRPr="00734691">
              <w:t>X-Ray Filter Thickness Maximum</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E4C8674" w14:textId="77777777" w:rsidR="00545325" w:rsidRPr="00734691" w:rsidRDefault="00545325" w:rsidP="00B77D39">
            <w:pPr>
              <w:spacing w:after="0"/>
            </w:pPr>
            <w:r w:rsidRPr="00734691">
              <w:t>2.000000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8CEFB71" w14:textId="634F6ABA" w:rsidR="00545325" w:rsidRPr="00734691" w:rsidRDefault="00832B4F" w:rsidP="00B77D39">
            <w:pPr>
              <w:spacing w:after="0"/>
            </w:pPr>
            <w:r w:rsidRPr="00734691">
              <w:t>Section TID 1</w:t>
            </w:r>
            <w:r w:rsidR="00545325" w:rsidRPr="00734691">
              <w:t>0003B</w:t>
            </w:r>
          </w:p>
        </w:tc>
      </w:tr>
      <w:tr w:rsidR="00545325" w:rsidRPr="00734691" w14:paraId="3F6DB5B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A63F279" w14:textId="1D5792D5" w:rsidR="00545325" w:rsidRPr="00734691" w:rsidRDefault="00545325" w:rsidP="00B77D39">
            <w:pPr>
              <w:spacing w:after="0"/>
            </w:pPr>
            <w:r w:rsidRPr="00734691">
              <w:t>1.17.</w:t>
            </w:r>
            <w:r w:rsidR="00F43582" w:rsidRPr="00734691">
              <w:t>30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759E4BF" w14:textId="77777777" w:rsidR="00545325" w:rsidRPr="00734691" w:rsidRDefault="00545325" w:rsidP="00B77D39">
            <w:pPr>
              <w:spacing w:after="0"/>
            </w:pPr>
            <w:r w:rsidRPr="00734691">
              <w:t>Collimated Field Area</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EA95697" w14:textId="77777777" w:rsidR="00545325" w:rsidRPr="00734691" w:rsidRDefault="00545325" w:rsidP="00B77D39">
            <w:pPr>
              <w:spacing w:after="0"/>
            </w:pPr>
            <w:r w:rsidRPr="00734691">
              <w:t>0.010781 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16BCB94" w14:textId="34D49E80" w:rsidR="00545325" w:rsidRPr="00734691" w:rsidRDefault="00832B4F" w:rsidP="00B77D39">
            <w:pPr>
              <w:spacing w:after="0"/>
            </w:pPr>
            <w:r w:rsidRPr="00734691">
              <w:t>Section TID 1</w:t>
            </w:r>
            <w:r w:rsidR="00545325" w:rsidRPr="00734691">
              <w:t>0003B</w:t>
            </w:r>
          </w:p>
        </w:tc>
      </w:tr>
      <w:tr w:rsidR="00545325" w:rsidRPr="00734691" w14:paraId="6A52B86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EE23714" w14:textId="38FDE43F" w:rsidR="00545325" w:rsidRPr="00734691" w:rsidRDefault="00545325" w:rsidP="00B77D39">
            <w:pPr>
              <w:spacing w:after="0"/>
            </w:pPr>
            <w:r w:rsidRPr="00734691">
              <w:t>1.17.3</w:t>
            </w:r>
            <w:r w:rsidR="00F43582"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767DA2C" w14:textId="77777777" w:rsidR="00545325" w:rsidRPr="00734691" w:rsidRDefault="00545325" w:rsidP="00B77D39">
            <w:pPr>
              <w:spacing w:after="0"/>
            </w:pPr>
            <w:r w:rsidRPr="00734691">
              <w:t>Collimated Field Height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629B701" w14:textId="77777777" w:rsidR="00545325" w:rsidRPr="00734691" w:rsidRDefault="00545325" w:rsidP="00B77D39">
            <w:pPr>
              <w:spacing w:after="0"/>
            </w:pPr>
            <w:r w:rsidRPr="00734691">
              <w:t>129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95E864A" w14:textId="08FC39E4" w:rsidR="00545325" w:rsidRPr="00734691" w:rsidRDefault="00832B4F" w:rsidP="00B77D39">
            <w:pPr>
              <w:spacing w:after="0"/>
            </w:pPr>
            <w:r w:rsidRPr="00734691">
              <w:t>Section TID 1</w:t>
            </w:r>
            <w:r w:rsidR="00545325" w:rsidRPr="00734691">
              <w:t>0003B</w:t>
            </w:r>
          </w:p>
        </w:tc>
      </w:tr>
      <w:tr w:rsidR="00545325" w:rsidRPr="00734691" w14:paraId="579CDF7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279E486" w14:textId="0EFD8AD5" w:rsidR="00545325" w:rsidRPr="00734691" w:rsidRDefault="00545325" w:rsidP="00B77D39">
            <w:pPr>
              <w:spacing w:after="0"/>
            </w:pPr>
            <w:r w:rsidRPr="00734691">
              <w:t>1.17.3</w:t>
            </w:r>
            <w:r w:rsidR="00F43582"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940A1A1" w14:textId="77777777" w:rsidR="00545325" w:rsidRPr="00734691" w:rsidRDefault="00545325" w:rsidP="00B77D39">
            <w:pPr>
              <w:spacing w:after="0"/>
            </w:pPr>
            <w:r w:rsidRPr="00734691">
              <w:t>Collimated Field Width</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F8552C3" w14:textId="77777777" w:rsidR="00545325" w:rsidRPr="00734691" w:rsidRDefault="00545325" w:rsidP="00B77D39">
            <w:pPr>
              <w:spacing w:after="0"/>
            </w:pPr>
            <w:r w:rsidRPr="00734691">
              <w:t>83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8C4F94E" w14:textId="3992FBA2" w:rsidR="00545325" w:rsidRPr="00734691" w:rsidRDefault="00832B4F" w:rsidP="00B77D39">
            <w:pPr>
              <w:spacing w:after="0"/>
            </w:pPr>
            <w:r w:rsidRPr="00734691">
              <w:t>Section TID 1</w:t>
            </w:r>
            <w:r w:rsidR="00545325" w:rsidRPr="00734691">
              <w:t>0003B</w:t>
            </w:r>
          </w:p>
        </w:tc>
      </w:tr>
      <w:tr w:rsidR="00545325" w:rsidRPr="00734691" w14:paraId="01B6B03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83649BA" w14:textId="01F2F872" w:rsidR="00545325" w:rsidRPr="00734691" w:rsidRDefault="00545325" w:rsidP="00B77D39">
            <w:pPr>
              <w:spacing w:after="0"/>
            </w:pPr>
            <w:r w:rsidRPr="00734691">
              <w:t>1.17.3</w:t>
            </w:r>
            <w:r w:rsidR="00F43582"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5B72875" w14:textId="20708255" w:rsidR="00545325" w:rsidRPr="00734691" w:rsidRDefault="00545325" w:rsidP="00B77D39">
            <w:pPr>
              <w:spacing w:after="0"/>
            </w:pPr>
            <w:r w:rsidRPr="00734691">
              <w:t>X-Ray Grid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E97D9B6" w14:textId="77777777" w:rsidR="00545325" w:rsidRPr="00734691" w:rsidRDefault="00545325" w:rsidP="00B77D39">
            <w:pPr>
              <w:spacing w:after="0"/>
            </w:pPr>
            <w:r w:rsidRPr="00734691">
              <w:t>(111641, DCM, “</w:t>
            </w:r>
            <w:r w:rsidRPr="00734691">
              <w:rPr>
                <w:color w:val="0070C0"/>
              </w:rPr>
              <w:t>Fixed grid</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287E05B" w14:textId="73FAEEEC" w:rsidR="00545325" w:rsidRPr="00734691" w:rsidRDefault="00832B4F" w:rsidP="00B77D39">
            <w:pPr>
              <w:spacing w:after="0"/>
            </w:pPr>
            <w:r w:rsidRPr="00734691">
              <w:t>Section TID 1</w:t>
            </w:r>
            <w:r w:rsidR="00545325" w:rsidRPr="00734691">
              <w:t>0003B</w:t>
            </w:r>
          </w:p>
        </w:tc>
      </w:tr>
      <w:tr w:rsidR="00545325" w:rsidRPr="00734691" w14:paraId="7890962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894024E" w14:textId="4F48B6A0" w:rsidR="00545325" w:rsidRPr="00734691" w:rsidRDefault="00545325" w:rsidP="00B77D39">
            <w:pPr>
              <w:spacing w:after="0"/>
            </w:pPr>
            <w:r w:rsidRPr="00734691">
              <w:t>1.17.3</w:t>
            </w:r>
            <w:r w:rsidR="00F43582"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12944A1" w14:textId="77777777" w:rsidR="00545325" w:rsidRPr="00734691" w:rsidRDefault="00545325" w:rsidP="00B77D39">
            <w:pPr>
              <w:spacing w:after="0"/>
            </w:pPr>
            <w:r w:rsidRPr="00734691">
              <w:t>X-Ray Grid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73A9A3F" w14:textId="77777777" w:rsidR="00545325" w:rsidRPr="00734691" w:rsidRDefault="00545325" w:rsidP="00B77D39">
            <w:pPr>
              <w:spacing w:after="0"/>
            </w:pPr>
            <w:r w:rsidRPr="00734691">
              <w:t>(111642, DCM, “</w:t>
            </w:r>
            <w:r w:rsidRPr="00734691">
              <w:rPr>
                <w:color w:val="0070C0"/>
              </w:rPr>
              <w:t>Focused grid</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E3C40D9" w14:textId="0C70F9C4" w:rsidR="00545325" w:rsidRPr="00734691" w:rsidRDefault="00832B4F" w:rsidP="00B77D39">
            <w:pPr>
              <w:spacing w:after="0"/>
            </w:pPr>
            <w:r w:rsidRPr="00734691">
              <w:t>Section TID 1</w:t>
            </w:r>
            <w:r w:rsidR="00545325" w:rsidRPr="00734691">
              <w:t>0003B</w:t>
            </w:r>
          </w:p>
        </w:tc>
      </w:tr>
      <w:tr w:rsidR="00545325" w:rsidRPr="00734691" w14:paraId="677EF662"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DDC4CE6" w14:textId="77777777" w:rsidR="00545325" w:rsidRPr="00734691" w:rsidRDefault="00545325" w:rsidP="00B77D39">
            <w:pPr>
              <w:spacing w:after="0"/>
            </w:pPr>
            <w:r w:rsidRPr="00734691">
              <w:t>Irradiation Event X-Ray Mechanical Data TID 10003C</w:t>
            </w:r>
          </w:p>
        </w:tc>
      </w:tr>
      <w:tr w:rsidR="00545325" w:rsidRPr="00734691" w14:paraId="53C9445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BEFDD9" w14:textId="28FFEF65" w:rsidR="00545325" w:rsidRPr="00734691" w:rsidRDefault="00545325" w:rsidP="00B77D39">
            <w:pPr>
              <w:spacing w:after="0"/>
            </w:pPr>
            <w:r w:rsidRPr="00734691">
              <w:t>1.17.3</w:t>
            </w:r>
            <w:r w:rsidR="00F43582"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61D250F" w14:textId="77777777" w:rsidR="00545325" w:rsidRPr="00734691" w:rsidRDefault="00545325" w:rsidP="00B77D39">
            <w:pPr>
              <w:spacing w:after="0"/>
            </w:pPr>
            <w:r w:rsidRPr="00734691">
              <w:t>Positioner Primary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7235EE7" w14:textId="77777777" w:rsidR="00545325" w:rsidRPr="00734691" w:rsidRDefault="00545325" w:rsidP="00B77D39">
            <w:pPr>
              <w:spacing w:after="0"/>
            </w:pPr>
            <w:r w:rsidRPr="00734691">
              <w:t>23.70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2FCB570" w14:textId="4FC37DAE" w:rsidR="00545325" w:rsidRPr="00734691" w:rsidRDefault="00832B4F" w:rsidP="00B77D39">
            <w:pPr>
              <w:spacing w:after="0"/>
            </w:pPr>
            <w:r w:rsidRPr="00734691">
              <w:t>Section TID 1</w:t>
            </w:r>
            <w:r w:rsidR="00545325" w:rsidRPr="00734691">
              <w:t>0003C</w:t>
            </w:r>
          </w:p>
        </w:tc>
      </w:tr>
      <w:tr w:rsidR="00545325" w:rsidRPr="00734691" w14:paraId="08C2CDA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B503983" w14:textId="0C7BFB3C" w:rsidR="00545325" w:rsidRPr="00734691" w:rsidRDefault="00545325" w:rsidP="00B77D39">
            <w:pPr>
              <w:spacing w:after="0"/>
            </w:pPr>
            <w:r w:rsidRPr="00734691">
              <w:t>1.17.3</w:t>
            </w:r>
            <w:r w:rsidR="00F43582"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FBB4A5A" w14:textId="77777777" w:rsidR="00545325" w:rsidRPr="00734691" w:rsidRDefault="00545325" w:rsidP="00B77D39">
            <w:pPr>
              <w:spacing w:after="0"/>
            </w:pPr>
            <w:r w:rsidRPr="00734691">
              <w:t>Positioner Secondary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F2050F6" w14:textId="77777777" w:rsidR="00545325" w:rsidRPr="00734691" w:rsidRDefault="00545325" w:rsidP="00B77D39">
            <w:pPr>
              <w:spacing w:after="0"/>
            </w:pPr>
            <w:r w:rsidRPr="00734691">
              <w:t>10.30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5CEC75C" w14:textId="794BDE2E" w:rsidR="00545325" w:rsidRPr="00734691" w:rsidRDefault="00832B4F" w:rsidP="00B77D39">
            <w:pPr>
              <w:spacing w:after="0"/>
            </w:pPr>
            <w:r w:rsidRPr="00734691">
              <w:t>Section TID 1</w:t>
            </w:r>
            <w:r w:rsidR="00545325" w:rsidRPr="00734691">
              <w:t>0003C</w:t>
            </w:r>
          </w:p>
        </w:tc>
      </w:tr>
      <w:tr w:rsidR="00545325" w:rsidRPr="00734691" w14:paraId="0F920CB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458EA45" w14:textId="45B4A5CA" w:rsidR="00545325" w:rsidRPr="00734691" w:rsidDel="005F7702" w:rsidRDefault="00545325" w:rsidP="00B77D39">
            <w:pPr>
              <w:spacing w:after="0"/>
            </w:pPr>
            <w:r w:rsidRPr="00734691">
              <w:t>1.17.3</w:t>
            </w:r>
            <w:r w:rsidR="00F43582"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220280A" w14:textId="77777777" w:rsidR="00545325" w:rsidRPr="00734691" w:rsidRDefault="00545325" w:rsidP="00B77D39">
            <w:pPr>
              <w:spacing w:after="0"/>
            </w:pPr>
            <w:r w:rsidRPr="00734691">
              <w:t>Table Head Tilt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6ACF2B5" w14:textId="77777777" w:rsidR="00545325" w:rsidRPr="00734691" w:rsidRDefault="00545325"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3E7D2E3" w14:textId="4634CAB4" w:rsidR="00545325" w:rsidRPr="00734691" w:rsidRDefault="00832B4F" w:rsidP="00B77D39">
            <w:pPr>
              <w:spacing w:after="0"/>
            </w:pPr>
            <w:r w:rsidRPr="00734691">
              <w:t>Section TID 1</w:t>
            </w:r>
            <w:r w:rsidR="00545325" w:rsidRPr="00734691">
              <w:t>0003C</w:t>
            </w:r>
          </w:p>
        </w:tc>
      </w:tr>
      <w:tr w:rsidR="00545325" w:rsidRPr="00734691" w14:paraId="2B8EC98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0FF3999" w14:textId="1575DB92" w:rsidR="00545325" w:rsidRPr="00734691" w:rsidDel="005F7702" w:rsidRDefault="00545325" w:rsidP="00B77D39">
            <w:pPr>
              <w:spacing w:after="0"/>
            </w:pPr>
            <w:r w:rsidRPr="00734691">
              <w:t>1.17.3</w:t>
            </w:r>
            <w:r w:rsidR="00F43582"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A51905B" w14:textId="77777777" w:rsidR="00545325" w:rsidRPr="00734691" w:rsidRDefault="00545325" w:rsidP="00B77D39">
            <w:pPr>
              <w:spacing w:after="0"/>
            </w:pPr>
            <w:r w:rsidRPr="00734691">
              <w:t>Table Horizontal Rotation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61BAA94" w14:textId="77777777" w:rsidR="00545325" w:rsidRPr="00734691" w:rsidRDefault="00545325"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E6BE076" w14:textId="311AA29B" w:rsidR="00545325" w:rsidRPr="00734691" w:rsidRDefault="00832B4F" w:rsidP="00B77D39">
            <w:pPr>
              <w:spacing w:after="0"/>
            </w:pPr>
            <w:r w:rsidRPr="00734691">
              <w:t>Section TID 1</w:t>
            </w:r>
            <w:r w:rsidR="00545325" w:rsidRPr="00734691">
              <w:t>0003C</w:t>
            </w:r>
          </w:p>
        </w:tc>
      </w:tr>
      <w:tr w:rsidR="00545325" w:rsidRPr="00734691" w14:paraId="1D67A2F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FD66F3A" w14:textId="5A02CF12" w:rsidR="00545325" w:rsidRPr="00734691" w:rsidDel="005F7702" w:rsidRDefault="00545325" w:rsidP="00B77D39">
            <w:pPr>
              <w:spacing w:after="0"/>
            </w:pPr>
            <w:r w:rsidRPr="00734691">
              <w:t>1.17.3</w:t>
            </w:r>
            <w:r w:rsidR="00F43582"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075D17A" w14:textId="77777777" w:rsidR="00545325" w:rsidRPr="00734691" w:rsidRDefault="00545325" w:rsidP="00B77D39">
            <w:pPr>
              <w:spacing w:after="0"/>
            </w:pPr>
            <w:r w:rsidRPr="00734691">
              <w:t>Table Cradle Tilt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2F1DAC9" w14:textId="77777777" w:rsidR="00545325" w:rsidRPr="00734691" w:rsidRDefault="00545325"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36323F7" w14:textId="66448983" w:rsidR="00545325" w:rsidRPr="00734691" w:rsidRDefault="00832B4F" w:rsidP="00B77D39">
            <w:pPr>
              <w:spacing w:after="0"/>
            </w:pPr>
            <w:r w:rsidRPr="00734691">
              <w:t>Section TID 1</w:t>
            </w:r>
            <w:r w:rsidR="00545325" w:rsidRPr="00734691">
              <w:t>0003C</w:t>
            </w:r>
          </w:p>
        </w:tc>
      </w:tr>
      <w:tr w:rsidR="00545325" w:rsidRPr="00734691" w14:paraId="4C956883"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2BE35DE2" w14:textId="77777777" w:rsidR="00545325" w:rsidRPr="00734691" w:rsidRDefault="00545325" w:rsidP="00B77D39">
            <w:pPr>
              <w:spacing w:after="0"/>
            </w:pPr>
            <w:r w:rsidRPr="00734691">
              <w:t>Start CID 10008 Dose Related Distance Measurement</w:t>
            </w:r>
          </w:p>
        </w:tc>
      </w:tr>
      <w:tr w:rsidR="00545325" w:rsidRPr="00734691" w14:paraId="310A1C9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AD75963" w14:textId="5D65E929" w:rsidR="00545325" w:rsidRPr="00734691" w:rsidRDefault="00545325" w:rsidP="00B77D39">
            <w:pPr>
              <w:spacing w:after="0"/>
            </w:pPr>
            <w:r w:rsidRPr="00734691">
              <w:t>1.17.</w:t>
            </w:r>
            <w:r w:rsidR="00F43582" w:rsidRPr="00734691">
              <w:t>40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28CDEBD" w14:textId="77777777" w:rsidR="00545325" w:rsidRPr="00734691" w:rsidRDefault="00545325" w:rsidP="00B77D39">
            <w:pPr>
              <w:spacing w:after="0"/>
            </w:pPr>
            <w:r w:rsidRPr="00734691">
              <w:t>Distance Source to Isocenter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149E636" w14:textId="77777777" w:rsidR="00545325" w:rsidRPr="00734691" w:rsidRDefault="00545325" w:rsidP="00B77D39">
            <w:pPr>
              <w:spacing w:after="0"/>
            </w:pPr>
            <w:r w:rsidRPr="00734691">
              <w:t>720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B11482A" w14:textId="65E6B933" w:rsidR="00545325" w:rsidRPr="00734691" w:rsidRDefault="00832B4F" w:rsidP="00B77D39">
            <w:pPr>
              <w:spacing w:after="0"/>
            </w:pPr>
            <w:r w:rsidRPr="00734691">
              <w:t>Section TID 1</w:t>
            </w:r>
            <w:r w:rsidR="00545325" w:rsidRPr="00734691">
              <w:t>0003C</w:t>
            </w:r>
          </w:p>
        </w:tc>
      </w:tr>
      <w:tr w:rsidR="00545325" w:rsidRPr="00734691" w14:paraId="4AA2F0C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BF8C8ED" w14:textId="7043D78C" w:rsidR="00545325" w:rsidRPr="00734691" w:rsidRDefault="00545325" w:rsidP="00B77D39">
            <w:pPr>
              <w:spacing w:after="0"/>
            </w:pPr>
            <w:r w:rsidRPr="00734691">
              <w:t>1.17.4</w:t>
            </w:r>
            <w:r w:rsidR="00F43582"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2412764" w14:textId="77777777" w:rsidR="00545325" w:rsidRPr="00734691" w:rsidRDefault="00545325" w:rsidP="00B77D39">
            <w:pPr>
              <w:spacing w:after="0"/>
            </w:pPr>
            <w:r w:rsidRPr="00734691">
              <w:t>Distance Source to Reference Point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8911027" w14:textId="77777777" w:rsidR="00545325" w:rsidRPr="00734691" w:rsidRDefault="00545325" w:rsidP="00B77D39">
            <w:pPr>
              <w:spacing w:after="0"/>
            </w:pPr>
            <w:r w:rsidRPr="00734691">
              <w:t>570.00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025866D" w14:textId="5C13EDC9" w:rsidR="00545325" w:rsidRPr="00734691" w:rsidRDefault="00832B4F" w:rsidP="00B77D39">
            <w:pPr>
              <w:spacing w:after="0"/>
            </w:pPr>
            <w:r w:rsidRPr="00734691">
              <w:t>Section TID 1</w:t>
            </w:r>
            <w:r w:rsidR="00545325" w:rsidRPr="00734691">
              <w:t>0003C</w:t>
            </w:r>
          </w:p>
        </w:tc>
      </w:tr>
      <w:tr w:rsidR="00545325" w:rsidRPr="00734691" w14:paraId="79F0A38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7FB81FE" w14:textId="22D995E5" w:rsidR="00545325" w:rsidRPr="00734691" w:rsidRDefault="00545325" w:rsidP="00B77D39">
            <w:pPr>
              <w:spacing w:after="0"/>
            </w:pPr>
            <w:r w:rsidRPr="00734691">
              <w:t>1.17.4</w:t>
            </w:r>
            <w:r w:rsidR="00F43582"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6B6D19A" w14:textId="77777777" w:rsidR="00545325" w:rsidRPr="00734691" w:rsidRDefault="00545325" w:rsidP="00B77D39">
            <w:pPr>
              <w:spacing w:after="0"/>
            </w:pPr>
            <w:r w:rsidRPr="00734691">
              <w:t>Distance Source to Detector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E93E31B" w14:textId="77777777" w:rsidR="00545325" w:rsidRPr="00734691" w:rsidRDefault="00545325" w:rsidP="00B77D39">
            <w:pPr>
              <w:spacing w:after="0"/>
            </w:pPr>
            <w:r w:rsidRPr="00734691">
              <w:t>1195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A7C3456" w14:textId="2FF5AE0F" w:rsidR="00545325" w:rsidRPr="00734691" w:rsidRDefault="00832B4F" w:rsidP="00B77D39">
            <w:pPr>
              <w:spacing w:after="0"/>
            </w:pPr>
            <w:r w:rsidRPr="00734691">
              <w:t>Section TID 1</w:t>
            </w:r>
            <w:r w:rsidR="00545325" w:rsidRPr="00734691">
              <w:t>0003C</w:t>
            </w:r>
          </w:p>
        </w:tc>
      </w:tr>
      <w:tr w:rsidR="00545325" w:rsidRPr="00734691" w14:paraId="212D719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FBF5009" w14:textId="20D220FC" w:rsidR="00545325" w:rsidRPr="00734691" w:rsidRDefault="00545325" w:rsidP="00B77D39">
            <w:pPr>
              <w:spacing w:after="0"/>
            </w:pPr>
            <w:r w:rsidRPr="00734691">
              <w:t>1.17.4</w:t>
            </w:r>
            <w:r w:rsidR="00F43582"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96E2DD5" w14:textId="77777777" w:rsidR="00545325" w:rsidRPr="00734691" w:rsidRDefault="00545325" w:rsidP="00B77D39">
            <w:pPr>
              <w:spacing w:after="0"/>
            </w:pPr>
            <w:r w:rsidRPr="00734691">
              <w:t>Table Longitudinal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2E0FF92" w14:textId="77777777" w:rsidR="00545325" w:rsidRPr="00734691" w:rsidRDefault="00545325" w:rsidP="00B77D39">
            <w:pPr>
              <w:spacing w:after="0"/>
            </w:pPr>
            <w:r w:rsidRPr="00734691">
              <w:t>727.90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CB970E8" w14:textId="08102249" w:rsidR="00545325" w:rsidRPr="00734691" w:rsidRDefault="00832B4F" w:rsidP="00B77D39">
            <w:pPr>
              <w:spacing w:after="0"/>
            </w:pPr>
            <w:r w:rsidRPr="00734691">
              <w:t>Section TID 1</w:t>
            </w:r>
            <w:r w:rsidR="00545325" w:rsidRPr="00734691">
              <w:t>0003C</w:t>
            </w:r>
          </w:p>
        </w:tc>
      </w:tr>
      <w:tr w:rsidR="00545325" w:rsidRPr="00734691" w14:paraId="16B28A53"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76A6FC3" w14:textId="4370F2C7" w:rsidR="00545325" w:rsidRPr="00734691" w:rsidRDefault="00545325" w:rsidP="00B77D39">
            <w:pPr>
              <w:spacing w:after="0"/>
            </w:pPr>
            <w:r w:rsidRPr="00734691">
              <w:t>1.17.4</w:t>
            </w:r>
            <w:r w:rsidR="00F43582"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94E6C7F" w14:textId="77777777" w:rsidR="00545325" w:rsidRPr="00734691" w:rsidRDefault="00545325" w:rsidP="00B77D39">
            <w:pPr>
              <w:spacing w:after="0"/>
            </w:pPr>
            <w:r w:rsidRPr="00734691">
              <w:t>Table Lateral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0A52A1D" w14:textId="77777777" w:rsidR="00545325" w:rsidRPr="00734691" w:rsidRDefault="00545325" w:rsidP="00B77D39">
            <w:pPr>
              <w:spacing w:after="0"/>
            </w:pPr>
            <w:r w:rsidRPr="00734691">
              <w:t>50.90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B4D7C9D" w14:textId="0E530D3F" w:rsidR="00545325" w:rsidRPr="00734691" w:rsidRDefault="00832B4F" w:rsidP="00B77D39">
            <w:pPr>
              <w:spacing w:after="0"/>
            </w:pPr>
            <w:r w:rsidRPr="00734691">
              <w:t>Section TID 1</w:t>
            </w:r>
            <w:r w:rsidR="00545325" w:rsidRPr="00734691">
              <w:t>0003C</w:t>
            </w:r>
          </w:p>
        </w:tc>
      </w:tr>
      <w:tr w:rsidR="00545325" w:rsidRPr="00734691" w14:paraId="6DBBF69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A714C38" w14:textId="35721101" w:rsidR="00545325" w:rsidRPr="00734691" w:rsidRDefault="00545325" w:rsidP="00B77D39">
            <w:pPr>
              <w:spacing w:after="0"/>
            </w:pPr>
            <w:r w:rsidRPr="00734691">
              <w:t>1.17.4</w:t>
            </w:r>
            <w:r w:rsidR="00F43582"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785F7C8" w14:textId="77777777" w:rsidR="00545325" w:rsidRPr="00734691" w:rsidRDefault="00545325" w:rsidP="00B77D39">
            <w:pPr>
              <w:spacing w:after="0"/>
            </w:pPr>
            <w:r w:rsidRPr="00734691">
              <w:t>Table Height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97F7BA9" w14:textId="77777777" w:rsidR="00545325" w:rsidRPr="00734691" w:rsidRDefault="00545325" w:rsidP="00B77D39">
            <w:pPr>
              <w:spacing w:after="0"/>
            </w:pPr>
            <w:r w:rsidRPr="00734691">
              <w:t>87.5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AB7F197" w14:textId="7F6B7D85" w:rsidR="00545325" w:rsidRPr="00734691" w:rsidRDefault="00832B4F" w:rsidP="00B77D39">
            <w:pPr>
              <w:spacing w:after="0"/>
            </w:pPr>
            <w:r w:rsidRPr="00734691">
              <w:t>Section TID 1</w:t>
            </w:r>
            <w:r w:rsidR="00545325" w:rsidRPr="00734691">
              <w:t>0003C</w:t>
            </w:r>
          </w:p>
        </w:tc>
      </w:tr>
      <w:tr w:rsidR="00545325" w:rsidRPr="00734691" w14:paraId="0296D689"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EF0A6D2" w14:textId="38267E5C" w:rsidR="00545325" w:rsidRPr="00734691" w:rsidRDefault="00545325" w:rsidP="00B77D39">
            <w:pPr>
              <w:spacing w:after="0"/>
            </w:pPr>
            <w:r w:rsidRPr="00734691">
              <w:t>1.17.4</w:t>
            </w:r>
            <w:r w:rsidR="00F43582"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13CB2B6" w14:textId="77777777" w:rsidR="00545325" w:rsidRPr="00734691" w:rsidRDefault="00545325" w:rsidP="00B77D39">
            <w:pPr>
              <w:spacing w:after="0"/>
            </w:pPr>
            <w:r w:rsidRPr="00734691">
              <w:t>Table X Position to Isocenter</w:t>
            </w:r>
            <w:r w:rsidRPr="00734691" w:rsidDel="00871CA8">
              <w:t xml:space="preserve"> </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0A0C397" w14:textId="77777777" w:rsidR="00545325" w:rsidRPr="00734691" w:rsidRDefault="00545325" w:rsidP="00B77D39">
            <w:pPr>
              <w:spacing w:after="0"/>
              <w:rPr>
                <w:color w:val="000000"/>
              </w:rPr>
            </w:pPr>
            <w:r w:rsidRPr="00734691">
              <w:t>727.90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27C38AB" w14:textId="04838AC6" w:rsidR="00545325" w:rsidRPr="00734691" w:rsidRDefault="00832B4F" w:rsidP="00B77D39">
            <w:pPr>
              <w:spacing w:after="0"/>
            </w:pPr>
            <w:r w:rsidRPr="00734691">
              <w:t>Section TID 1</w:t>
            </w:r>
            <w:r w:rsidR="00545325" w:rsidRPr="00734691">
              <w:t>0003C</w:t>
            </w:r>
          </w:p>
        </w:tc>
      </w:tr>
      <w:tr w:rsidR="00545325" w:rsidRPr="00734691" w14:paraId="1D79353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FB0F426" w14:textId="672A2F91" w:rsidR="00545325" w:rsidRPr="00734691" w:rsidRDefault="00545325" w:rsidP="00B77D39">
            <w:pPr>
              <w:spacing w:after="0"/>
            </w:pPr>
            <w:r w:rsidRPr="00734691">
              <w:t>1.17.4</w:t>
            </w:r>
            <w:r w:rsidR="00F43582"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293405A" w14:textId="77777777" w:rsidR="00545325" w:rsidRPr="00734691" w:rsidRDefault="00545325" w:rsidP="00B77D39">
            <w:pPr>
              <w:spacing w:after="0"/>
            </w:pPr>
            <w:r w:rsidRPr="00734691">
              <w:t>Table Y Position to Isocenter</w:t>
            </w:r>
            <w:r w:rsidRPr="00734691" w:rsidDel="00871CA8">
              <w:t xml:space="preserve"> </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618B8DB" w14:textId="77777777" w:rsidR="00545325" w:rsidRPr="00734691" w:rsidRDefault="00545325" w:rsidP="00B77D39">
            <w:pPr>
              <w:spacing w:after="0"/>
              <w:rPr>
                <w:color w:val="000000"/>
              </w:rPr>
            </w:pPr>
            <w:r w:rsidRPr="00734691">
              <w:t>87.5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D785C49" w14:textId="5FAABCA3" w:rsidR="00545325" w:rsidRPr="00734691" w:rsidRDefault="00832B4F" w:rsidP="00B77D39">
            <w:pPr>
              <w:spacing w:after="0"/>
            </w:pPr>
            <w:r w:rsidRPr="00734691">
              <w:t>Section TID 1</w:t>
            </w:r>
            <w:r w:rsidR="00545325" w:rsidRPr="00734691">
              <w:t>0003C</w:t>
            </w:r>
          </w:p>
        </w:tc>
      </w:tr>
      <w:tr w:rsidR="00545325" w:rsidRPr="00734691" w14:paraId="3B08EC9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DFC1B08" w14:textId="5245D8E9" w:rsidR="00545325" w:rsidRPr="00734691" w:rsidRDefault="00545325" w:rsidP="00B77D39">
            <w:pPr>
              <w:spacing w:after="0"/>
            </w:pPr>
            <w:r w:rsidRPr="00734691">
              <w:t>1.17.4</w:t>
            </w:r>
            <w:r w:rsidR="00F43582"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BA5F2BF" w14:textId="77777777" w:rsidR="00545325" w:rsidRPr="00734691" w:rsidDel="00871CA8" w:rsidRDefault="00545325" w:rsidP="00B77D39">
            <w:pPr>
              <w:spacing w:after="0"/>
            </w:pPr>
            <w:r w:rsidRPr="00734691">
              <w:t>Table Z Position to Isocenter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85E785C" w14:textId="77777777" w:rsidR="00545325" w:rsidRPr="00734691" w:rsidRDefault="00545325" w:rsidP="00B77D39">
            <w:pPr>
              <w:spacing w:after="0"/>
            </w:pPr>
            <w:r w:rsidRPr="00734691">
              <w:t>50.90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B3C1546" w14:textId="6E6D6CB6" w:rsidR="00545325" w:rsidRPr="00734691" w:rsidRDefault="00832B4F" w:rsidP="00B77D39">
            <w:pPr>
              <w:spacing w:after="0"/>
            </w:pPr>
            <w:r w:rsidRPr="00734691">
              <w:t>Section TID 1</w:t>
            </w:r>
            <w:r w:rsidR="00545325" w:rsidRPr="00734691">
              <w:t>0003C</w:t>
            </w:r>
          </w:p>
        </w:tc>
      </w:tr>
      <w:tr w:rsidR="00545325" w:rsidRPr="00734691" w14:paraId="30BCE51B"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6068D4E9" w14:textId="77777777" w:rsidR="00545325" w:rsidRPr="00734691" w:rsidRDefault="00545325" w:rsidP="00B77D39">
            <w:pPr>
              <w:spacing w:after="0"/>
            </w:pPr>
            <w:r w:rsidRPr="00734691">
              <w:t>End CID 10008 Dose Related Distance Measurement</w:t>
            </w:r>
          </w:p>
        </w:tc>
      </w:tr>
      <w:tr w:rsidR="00545325" w:rsidRPr="00734691" w14:paraId="683C760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9AE1D51" w14:textId="67C885B6" w:rsidR="00545325" w:rsidRPr="00734691" w:rsidRDefault="00545325" w:rsidP="00B77D39">
            <w:pPr>
              <w:spacing w:after="0"/>
            </w:pPr>
            <w:r w:rsidRPr="00734691">
              <w:t>1.17.4</w:t>
            </w:r>
            <w:r w:rsidR="00F43582"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7A78478" w14:textId="77777777" w:rsidR="00545325" w:rsidRPr="00734691" w:rsidRDefault="00545325" w:rsidP="00B77D39">
            <w:pPr>
              <w:spacing w:after="0"/>
            </w:pPr>
            <w:r w:rsidRPr="00734691">
              <w:t>Positioner Isocenter Primary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091B37B" w14:textId="77777777" w:rsidR="00545325" w:rsidRPr="00734691" w:rsidRDefault="00545325" w:rsidP="00B77D39">
            <w:pPr>
              <w:spacing w:after="0"/>
              <w:rPr>
                <w:szCs w:val="18"/>
              </w:rPr>
            </w:pPr>
            <w:r w:rsidRPr="00734691">
              <w:t>23.70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09F3EE4" w14:textId="029C42C9" w:rsidR="00545325" w:rsidRPr="00734691" w:rsidRDefault="00832B4F" w:rsidP="00B77D39">
            <w:pPr>
              <w:spacing w:after="0"/>
            </w:pPr>
            <w:r w:rsidRPr="00734691">
              <w:t>Section TID 1</w:t>
            </w:r>
            <w:r w:rsidR="00545325" w:rsidRPr="00734691">
              <w:t>0003C</w:t>
            </w:r>
          </w:p>
        </w:tc>
      </w:tr>
      <w:tr w:rsidR="00545325" w:rsidRPr="00734691" w14:paraId="152ADDF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28A175B" w14:textId="107CF73F" w:rsidR="00545325" w:rsidRPr="00734691" w:rsidRDefault="00545325" w:rsidP="00B77D39">
            <w:pPr>
              <w:spacing w:after="0"/>
            </w:pPr>
            <w:r w:rsidRPr="00734691">
              <w:t>1.17.</w:t>
            </w:r>
            <w:r w:rsidR="00F43582" w:rsidRPr="00734691">
              <w:t>50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6AEEC34" w14:textId="77777777" w:rsidR="00545325" w:rsidRPr="00734691" w:rsidRDefault="00545325" w:rsidP="00B77D39">
            <w:pPr>
              <w:spacing w:after="0"/>
            </w:pPr>
            <w:r w:rsidRPr="00734691">
              <w:t>Positioner Isocenter Secondary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FA86154" w14:textId="77777777" w:rsidR="00545325" w:rsidRPr="00734691" w:rsidRDefault="00545325" w:rsidP="00B77D39">
            <w:pPr>
              <w:spacing w:after="0"/>
            </w:pPr>
            <w:r w:rsidRPr="00734691">
              <w:t>10.30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9AAB693" w14:textId="7C947230" w:rsidR="00545325" w:rsidRPr="00734691" w:rsidRDefault="00832B4F" w:rsidP="00B77D39">
            <w:pPr>
              <w:spacing w:after="0"/>
            </w:pPr>
            <w:r w:rsidRPr="00734691">
              <w:t>Section TID 1</w:t>
            </w:r>
            <w:r w:rsidR="00545325" w:rsidRPr="00734691">
              <w:t>0003C</w:t>
            </w:r>
          </w:p>
        </w:tc>
      </w:tr>
      <w:tr w:rsidR="00545325" w:rsidRPr="00734691" w14:paraId="3263BEF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892789E" w14:textId="39F978D2" w:rsidR="00545325" w:rsidRPr="00734691" w:rsidRDefault="00545325" w:rsidP="00B77D39">
            <w:pPr>
              <w:spacing w:after="0"/>
            </w:pPr>
            <w:r w:rsidRPr="00734691">
              <w:t>1.17.5</w:t>
            </w:r>
            <w:r w:rsidR="00F43582"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62A131A" w14:textId="77777777" w:rsidR="00545325" w:rsidRPr="00734691" w:rsidRDefault="00545325" w:rsidP="00B77D39">
            <w:pPr>
              <w:spacing w:after="0"/>
            </w:pPr>
            <w:r w:rsidRPr="00734691">
              <w:t>Positioner Isocenter Detector Rotation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72B8DC8" w14:textId="77777777" w:rsidR="00545325" w:rsidRPr="00734691" w:rsidRDefault="00545325"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CEB1A7C" w14:textId="650EB00E" w:rsidR="00545325" w:rsidRPr="00734691" w:rsidRDefault="00832B4F" w:rsidP="00B77D39">
            <w:pPr>
              <w:spacing w:after="0"/>
            </w:pPr>
            <w:r w:rsidRPr="00734691">
              <w:t>Section TID 1</w:t>
            </w:r>
            <w:r w:rsidR="00545325" w:rsidRPr="00734691">
              <w:t>0003C</w:t>
            </w:r>
          </w:p>
        </w:tc>
      </w:tr>
      <w:tr w:rsidR="00545325" w:rsidRPr="00734691" w14:paraId="3D4F768B"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37A110B9" w14:textId="0CF51768" w:rsidR="00545325" w:rsidRPr="00734691" w:rsidRDefault="00545325" w:rsidP="00B77D39">
            <w:pPr>
              <w:spacing w:after="0"/>
            </w:pPr>
            <w:r w:rsidRPr="00734691">
              <w:t>1.18</w:t>
            </w:r>
          </w:p>
        </w:tc>
        <w:tc>
          <w:tcPr>
            <w:tcW w:w="387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390B55A2" w14:textId="77777777" w:rsidR="00545325" w:rsidRPr="00734691" w:rsidRDefault="00545325" w:rsidP="00B77D39">
            <w:pPr>
              <w:spacing w:after="0"/>
            </w:pPr>
            <w:r w:rsidRPr="00734691">
              <w:t>Irradiation Event X-Ray Data</w:t>
            </w:r>
          </w:p>
        </w:tc>
        <w:tc>
          <w:tcPr>
            <w:tcW w:w="351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2E10C2F" w14:textId="77777777" w:rsidR="00545325" w:rsidRPr="00734691" w:rsidRDefault="00545325" w:rsidP="00B77D39">
            <w:pPr>
              <w:spacing w:after="0"/>
            </w:pPr>
            <w:r w:rsidRPr="00734691">
              <w:t>&lt;CONTAINER&gt;</w:t>
            </w:r>
          </w:p>
        </w:tc>
        <w:tc>
          <w:tcPr>
            <w:tcW w:w="203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E9D22DF" w14:textId="0417CFC8" w:rsidR="00545325" w:rsidRPr="00734691" w:rsidRDefault="00832B4F" w:rsidP="00B77D39">
            <w:pPr>
              <w:spacing w:after="0"/>
            </w:pPr>
            <w:r w:rsidRPr="00734691">
              <w:t>Section TID 1</w:t>
            </w:r>
            <w:r w:rsidR="00545325" w:rsidRPr="00734691">
              <w:t>000</w:t>
            </w:r>
            <w:r w:rsidR="00926745" w:rsidRPr="00734691">
              <w:t>3</w:t>
            </w:r>
          </w:p>
        </w:tc>
      </w:tr>
      <w:tr w:rsidR="00545325" w:rsidRPr="00734691" w14:paraId="36DFC77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837F73" w14:textId="318F9D84" w:rsidR="00545325" w:rsidRPr="00734691" w:rsidRDefault="00545325" w:rsidP="00B77D39">
            <w:pPr>
              <w:spacing w:after="0"/>
            </w:pPr>
            <w:r w:rsidRPr="00734691">
              <w:t>1.18.1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BBD2728" w14:textId="77777777" w:rsidR="00545325" w:rsidRPr="00734691" w:rsidRDefault="00545325" w:rsidP="00B77D39">
            <w:pPr>
              <w:spacing w:after="0"/>
              <w:rPr>
                <w:szCs w:val="18"/>
              </w:rPr>
            </w:pPr>
            <w:r w:rsidRPr="00734691">
              <w:t>Acquisition Plane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2941534" w14:textId="04811A9A" w:rsidR="00545325" w:rsidRPr="00734691" w:rsidRDefault="00545325" w:rsidP="00B77D39">
            <w:pPr>
              <w:spacing w:after="0"/>
              <w:rPr>
                <w:color w:val="000000"/>
                <w:sz w:val="18"/>
                <w:szCs w:val="18"/>
              </w:rPr>
            </w:pPr>
            <w:hyperlink r:id="rId28" w:anchor="DCM_113014">
              <w:r w:rsidRPr="00734691">
                <w:rPr>
                  <w:color w:val="000000"/>
                  <w:sz w:val="18"/>
                </w:rPr>
                <w:t>(113622, DCM, "</w:t>
              </w:r>
              <w:r w:rsidRPr="00734691">
                <w:rPr>
                  <w:color w:val="0070C0"/>
                  <w:sz w:val="18"/>
                </w:rPr>
                <w:t>Single Plane</w:t>
              </w:r>
              <w:r w:rsidRPr="00734691">
                <w:rPr>
                  <w:color w:val="000000"/>
                  <w:sz w:val="18"/>
                </w:rPr>
                <w:t>")</w:t>
              </w:r>
            </w:hyperlink>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5FE4667" w14:textId="583A2AD1" w:rsidR="00545325" w:rsidRPr="00734691" w:rsidRDefault="00832B4F" w:rsidP="00B77D39">
            <w:pPr>
              <w:spacing w:after="0"/>
            </w:pPr>
            <w:r w:rsidRPr="00734691">
              <w:t>Section TID 1</w:t>
            </w:r>
            <w:r w:rsidR="00545325" w:rsidRPr="00734691">
              <w:t>0003</w:t>
            </w:r>
          </w:p>
        </w:tc>
      </w:tr>
      <w:tr w:rsidR="00545325" w:rsidRPr="00734691" w14:paraId="62D2604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1F314CA" w14:textId="6D9A9549" w:rsidR="00545325" w:rsidRPr="00734691" w:rsidDel="005F7702" w:rsidRDefault="00545325" w:rsidP="00B77D39">
            <w:pPr>
              <w:spacing w:after="0"/>
            </w:pPr>
            <w:r w:rsidRPr="00734691">
              <w:t>1.18.2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57161F3" w14:textId="77777777" w:rsidR="00545325" w:rsidRPr="00734691" w:rsidRDefault="00545325" w:rsidP="00B77D39">
            <w:pPr>
              <w:spacing w:after="0"/>
            </w:pPr>
            <w:r w:rsidRPr="00734691">
              <w:t>Irradiation Event UID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9C77595" w14:textId="77777777" w:rsidR="00545325" w:rsidRPr="00734691" w:rsidRDefault="00545325" w:rsidP="00B77D39">
            <w:pPr>
              <w:spacing w:after="0"/>
              <w:rPr>
                <w:color w:val="000000"/>
              </w:rPr>
            </w:pPr>
            <w:r w:rsidRPr="00734691">
              <w:t>2.999.4</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3F6817D" w14:textId="1897A399" w:rsidR="00545325" w:rsidRPr="00734691" w:rsidRDefault="00832B4F" w:rsidP="00B77D39">
            <w:pPr>
              <w:spacing w:after="0"/>
            </w:pPr>
            <w:r w:rsidRPr="00734691">
              <w:t>Section TID 1</w:t>
            </w:r>
            <w:r w:rsidR="00545325" w:rsidRPr="00734691">
              <w:t>0003</w:t>
            </w:r>
          </w:p>
        </w:tc>
      </w:tr>
      <w:tr w:rsidR="00545325" w:rsidRPr="00734691" w14:paraId="6DB800B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BC3F1F6" w14:textId="5E5E0488" w:rsidR="00545325" w:rsidRPr="00734691" w:rsidRDefault="00545325" w:rsidP="00B77D39">
            <w:pPr>
              <w:spacing w:after="0"/>
            </w:pPr>
            <w:r w:rsidRPr="00734691">
              <w:t>1.18.3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7263B5D" w14:textId="77777777" w:rsidR="00545325" w:rsidRPr="00734691" w:rsidRDefault="00545325" w:rsidP="00B77D39">
            <w:pPr>
              <w:spacing w:after="0"/>
            </w:pPr>
            <w:r w:rsidRPr="00734691">
              <w:t>DateTime Started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0C04630" w14:textId="77777777" w:rsidR="00545325" w:rsidRPr="00734691" w:rsidRDefault="00545325" w:rsidP="00B77D39">
            <w:pPr>
              <w:spacing w:after="0"/>
              <w:rPr>
                <w:color w:val="000000"/>
              </w:rPr>
            </w:pPr>
            <w:r w:rsidRPr="00734691">
              <w:t>20231020130412.000</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B516C64" w14:textId="21663C73" w:rsidR="00545325" w:rsidRPr="00734691" w:rsidRDefault="00832B4F" w:rsidP="00B77D39">
            <w:pPr>
              <w:spacing w:after="0"/>
            </w:pPr>
            <w:r w:rsidRPr="00734691">
              <w:t>Section TID 1</w:t>
            </w:r>
            <w:r w:rsidR="00545325" w:rsidRPr="00734691">
              <w:t>0003</w:t>
            </w:r>
          </w:p>
        </w:tc>
      </w:tr>
      <w:tr w:rsidR="00545325" w:rsidRPr="00734691" w14:paraId="008FC5D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7000B6D" w14:textId="57E0CEB7" w:rsidR="00545325" w:rsidRPr="00734691" w:rsidRDefault="00545325" w:rsidP="00B77D39">
            <w:pPr>
              <w:spacing w:after="0"/>
            </w:pPr>
            <w:r w:rsidRPr="00734691">
              <w:t>1.18.4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7C32F2F" w14:textId="77777777" w:rsidR="00545325" w:rsidRPr="00734691" w:rsidRDefault="00545325" w:rsidP="00B77D39">
            <w:pPr>
              <w:spacing w:after="0"/>
            </w:pPr>
            <w:r w:rsidRPr="00734691">
              <w:t>Irradiation Event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5F60F11" w14:textId="77777777" w:rsidR="00545325" w:rsidRPr="00734691" w:rsidRDefault="00545325" w:rsidP="00B77D39">
            <w:pPr>
              <w:spacing w:after="0"/>
              <w:rPr>
                <w:color w:val="000000"/>
              </w:rPr>
            </w:pPr>
            <w:r w:rsidRPr="00734691">
              <w:rPr>
                <w:color w:val="000000"/>
              </w:rPr>
              <w:t>(113613, DCM, “</w:t>
            </w:r>
            <w:r w:rsidRPr="00734691">
              <w:t>Rotational Acquisition</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BACD5B9" w14:textId="60A7DFC3" w:rsidR="00545325" w:rsidRPr="00734691" w:rsidRDefault="00832B4F" w:rsidP="00B77D39">
            <w:pPr>
              <w:spacing w:after="0"/>
            </w:pPr>
            <w:r w:rsidRPr="00734691">
              <w:t>Section TID 1</w:t>
            </w:r>
            <w:r w:rsidR="00545325" w:rsidRPr="00734691">
              <w:t>0003</w:t>
            </w:r>
          </w:p>
        </w:tc>
      </w:tr>
      <w:tr w:rsidR="00545325" w:rsidRPr="00734691" w14:paraId="26C2F10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6A4B1D4" w14:textId="5E1477C3" w:rsidR="00545325" w:rsidRPr="00734691" w:rsidRDefault="00545325" w:rsidP="00B77D39">
            <w:pPr>
              <w:spacing w:after="0"/>
            </w:pPr>
            <w:r w:rsidRPr="00734691">
              <w:lastRenderedPageBreak/>
              <w:t>1.18.</w:t>
            </w:r>
            <w:r w:rsidR="00C15BDA"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746CFC3" w14:textId="77777777" w:rsidR="00545325" w:rsidRPr="00734691" w:rsidRDefault="00545325" w:rsidP="00B77D39">
            <w:pPr>
              <w:spacing w:after="0"/>
            </w:pPr>
            <w:r w:rsidRPr="00734691">
              <w:t>Acquisition Protocol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29D1E3B" w14:textId="77777777" w:rsidR="00545325" w:rsidRPr="00734691" w:rsidRDefault="00545325" w:rsidP="00B77D39">
            <w:pPr>
              <w:spacing w:after="0"/>
              <w:rPr>
                <w:color w:val="000000"/>
              </w:rPr>
            </w:pPr>
            <w:r w:rsidRPr="00734691">
              <w:t>Cardiac and Vascular FLUORO</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09D89F9" w14:textId="70359BB8" w:rsidR="00545325" w:rsidRPr="00734691" w:rsidRDefault="00832B4F" w:rsidP="00B77D39">
            <w:pPr>
              <w:spacing w:after="0"/>
            </w:pPr>
            <w:r w:rsidRPr="00734691">
              <w:t>Section TID 1</w:t>
            </w:r>
            <w:r w:rsidR="00545325" w:rsidRPr="00734691">
              <w:t>0003</w:t>
            </w:r>
          </w:p>
        </w:tc>
      </w:tr>
      <w:tr w:rsidR="00545325" w:rsidRPr="00734691" w14:paraId="7E9902B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FA6953F" w14:textId="7FA268DB" w:rsidR="00545325" w:rsidRPr="00734691" w:rsidDel="005F7702" w:rsidRDefault="00545325" w:rsidP="00B77D39">
            <w:pPr>
              <w:spacing w:after="0"/>
            </w:pPr>
            <w:r w:rsidRPr="00734691">
              <w:t>1.18.</w:t>
            </w:r>
            <w:r w:rsidR="00C15BDA"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4B843FA" w14:textId="77777777" w:rsidR="00545325" w:rsidRPr="00734691" w:rsidRDefault="00545325" w:rsidP="00B77D39">
            <w:pPr>
              <w:spacing w:after="0"/>
            </w:pPr>
            <w:r w:rsidRPr="00734691">
              <w:t>Patient Table Relationship</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C14A4DA" w14:textId="77777777" w:rsidR="00545325" w:rsidRPr="00734691" w:rsidRDefault="00545325" w:rsidP="00B77D39">
            <w:pPr>
              <w:spacing w:after="0"/>
              <w:rPr>
                <w:i/>
                <w:iCs/>
                <w:color w:val="00B050"/>
              </w:rPr>
            </w:pPr>
            <w:r w:rsidRPr="00734691">
              <w:t>(102540008, SCT, “</w:t>
            </w:r>
            <w:r w:rsidRPr="00734691">
              <w:rPr>
                <w:color w:val="0070C0"/>
              </w:rPr>
              <w:t>headfirst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F0504E0" w14:textId="50F5BA2D" w:rsidR="00545325" w:rsidRPr="00734691" w:rsidRDefault="00832B4F" w:rsidP="00B77D39">
            <w:pPr>
              <w:spacing w:after="0"/>
            </w:pPr>
            <w:r w:rsidRPr="00734691">
              <w:t>Section TID 1</w:t>
            </w:r>
            <w:r w:rsidR="00545325" w:rsidRPr="00734691">
              <w:t>0003</w:t>
            </w:r>
          </w:p>
        </w:tc>
      </w:tr>
      <w:tr w:rsidR="00545325" w:rsidRPr="00734691" w14:paraId="1A76082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F0A956D" w14:textId="7CD02334" w:rsidR="00545325" w:rsidRPr="00734691" w:rsidDel="005F7702" w:rsidRDefault="00545325" w:rsidP="00B77D39">
            <w:pPr>
              <w:spacing w:after="0"/>
            </w:pPr>
            <w:r w:rsidRPr="00734691">
              <w:t>1.18.</w:t>
            </w:r>
            <w:r w:rsidR="00C15BDA"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4135A2D" w14:textId="77777777" w:rsidR="00545325" w:rsidRPr="00734691" w:rsidRDefault="00545325" w:rsidP="00B77D39">
            <w:pPr>
              <w:spacing w:after="0"/>
            </w:pPr>
            <w:r w:rsidRPr="00734691">
              <w:t>Patient Orientation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577598C" w14:textId="77777777" w:rsidR="00545325" w:rsidRPr="00734691" w:rsidRDefault="00545325" w:rsidP="00B77D39">
            <w:pPr>
              <w:spacing w:after="0"/>
              <w:rPr>
                <w:i/>
                <w:iCs/>
                <w:color w:val="00B050"/>
              </w:rPr>
            </w:pPr>
            <w:r w:rsidRPr="00734691">
              <w:t>(102538003, SCT, “</w:t>
            </w:r>
            <w:r w:rsidRPr="00734691">
              <w:rPr>
                <w:color w:val="0070C0"/>
              </w:rPr>
              <w:t>recumbent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EB32A99" w14:textId="1A5F6C7C" w:rsidR="00545325" w:rsidRPr="00734691" w:rsidRDefault="00832B4F" w:rsidP="00B77D39">
            <w:pPr>
              <w:spacing w:after="0"/>
            </w:pPr>
            <w:r w:rsidRPr="00734691">
              <w:t>Section TID 1</w:t>
            </w:r>
            <w:r w:rsidR="00545325" w:rsidRPr="00734691">
              <w:t>0003</w:t>
            </w:r>
          </w:p>
        </w:tc>
      </w:tr>
      <w:tr w:rsidR="00545325" w:rsidRPr="00734691" w14:paraId="102B8C9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D23681B" w14:textId="4F0838C5" w:rsidR="00545325" w:rsidRPr="00734691" w:rsidDel="005F7702" w:rsidRDefault="00545325" w:rsidP="00B77D39">
            <w:pPr>
              <w:spacing w:after="0"/>
            </w:pPr>
            <w:r w:rsidRPr="00734691">
              <w:t>1.18.</w:t>
            </w:r>
            <w:r w:rsidR="00C15BDA" w:rsidRPr="00734691">
              <w:t>7</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25DA688" w14:textId="77777777" w:rsidR="00545325" w:rsidRPr="00734691" w:rsidRDefault="00545325" w:rsidP="00B77D39">
            <w:pPr>
              <w:spacing w:after="0"/>
            </w:pPr>
            <w:r w:rsidRPr="00734691">
              <w:t>Patient Orientation Modifier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DCA7744" w14:textId="77777777" w:rsidR="00545325" w:rsidRPr="00734691" w:rsidRDefault="00545325" w:rsidP="00B77D39">
            <w:pPr>
              <w:spacing w:after="0"/>
              <w:rPr>
                <w:i/>
                <w:iCs/>
                <w:color w:val="00B050"/>
              </w:rPr>
            </w:pPr>
            <w:r w:rsidRPr="00734691">
              <w:t>(40199007, SCT, “</w:t>
            </w:r>
            <w:r w:rsidRPr="00734691">
              <w:rPr>
                <w:color w:val="0070C0"/>
              </w:rPr>
              <w:t>supine</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B4E2699" w14:textId="567C92D9" w:rsidR="00545325" w:rsidRPr="00734691" w:rsidRDefault="00832B4F" w:rsidP="00B77D39">
            <w:pPr>
              <w:spacing w:after="0"/>
            </w:pPr>
            <w:r w:rsidRPr="00734691">
              <w:t>Section TID 1</w:t>
            </w:r>
            <w:r w:rsidR="00545325" w:rsidRPr="00734691">
              <w:t>0003</w:t>
            </w:r>
          </w:p>
        </w:tc>
      </w:tr>
      <w:tr w:rsidR="00545325" w:rsidRPr="00734691" w14:paraId="61FF0CC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1BCF12A" w14:textId="27DB12FB" w:rsidR="00545325" w:rsidRPr="00734691" w:rsidRDefault="00545325" w:rsidP="00B77D39">
            <w:pPr>
              <w:spacing w:after="0"/>
            </w:pPr>
            <w:r w:rsidRPr="00734691">
              <w:t>1.18.</w:t>
            </w:r>
            <w:r w:rsidR="00C15BDA"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87CCB92" w14:textId="77777777" w:rsidR="00545325" w:rsidRPr="00734691" w:rsidRDefault="00545325" w:rsidP="00B77D39">
            <w:pPr>
              <w:spacing w:after="0"/>
            </w:pPr>
            <w:r w:rsidRPr="00734691">
              <w:t>Target Region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69A8EDB" w14:textId="77777777" w:rsidR="00545325" w:rsidRPr="00734691" w:rsidRDefault="00545325" w:rsidP="00B77D39">
            <w:pPr>
              <w:spacing w:after="0"/>
            </w:pPr>
            <w:r w:rsidRPr="00734691">
              <w:t>(80891009, SCT, ”</w:t>
            </w:r>
            <w:r w:rsidRPr="00734691">
              <w:rPr>
                <w:color w:val="0070C0"/>
              </w:rPr>
              <w:t>Heart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2675A46" w14:textId="0889ADFB" w:rsidR="00545325" w:rsidRPr="00734691" w:rsidRDefault="00832B4F" w:rsidP="00B77D39">
            <w:pPr>
              <w:spacing w:after="0"/>
            </w:pPr>
            <w:r w:rsidRPr="00734691">
              <w:t>Section TID 1</w:t>
            </w:r>
            <w:r w:rsidR="00545325" w:rsidRPr="00734691">
              <w:t>0003</w:t>
            </w:r>
          </w:p>
        </w:tc>
      </w:tr>
      <w:tr w:rsidR="00545325" w:rsidRPr="00734691" w14:paraId="7DF27EA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09A87AA" w14:textId="6DB7479A" w:rsidR="00545325" w:rsidRPr="00734691" w:rsidRDefault="00545325" w:rsidP="00B77D39">
            <w:pPr>
              <w:spacing w:after="0"/>
            </w:pPr>
            <w:r w:rsidRPr="00734691">
              <w:t>1.18.</w:t>
            </w:r>
            <w:r w:rsidR="00C15BDA"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35335EA" w14:textId="77777777" w:rsidR="00545325" w:rsidRPr="00734691" w:rsidRDefault="00545325" w:rsidP="00B77D39">
            <w:pPr>
              <w:spacing w:after="0"/>
            </w:pPr>
            <w:r w:rsidRPr="00734691">
              <w:t>Dose Area Product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A480B79" w14:textId="77777777" w:rsidR="00545325" w:rsidRPr="00734691" w:rsidRDefault="00545325" w:rsidP="00B77D39">
            <w:pPr>
              <w:spacing w:after="0"/>
              <w:rPr>
                <w:color w:val="000000"/>
              </w:rPr>
            </w:pPr>
            <w:r w:rsidRPr="00734691">
              <w:t>0.00003100 Gy.m2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8ED2D60" w14:textId="61E535A2" w:rsidR="00545325" w:rsidRPr="00734691" w:rsidRDefault="00832B4F" w:rsidP="00B77D39">
            <w:pPr>
              <w:spacing w:after="0"/>
            </w:pPr>
            <w:r w:rsidRPr="00734691">
              <w:t>Section TID 1</w:t>
            </w:r>
            <w:r w:rsidR="00545325" w:rsidRPr="00734691">
              <w:t>0003</w:t>
            </w:r>
          </w:p>
        </w:tc>
      </w:tr>
      <w:tr w:rsidR="00545325" w:rsidRPr="00734691" w14:paraId="41DAD463"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AF106FC" w14:textId="58189217" w:rsidR="00545325" w:rsidRPr="00734691" w:rsidDel="005F7702" w:rsidRDefault="00545325" w:rsidP="00B77D39">
            <w:pPr>
              <w:spacing w:after="0"/>
            </w:pPr>
            <w:r w:rsidRPr="00734691">
              <w:t>1.18.</w:t>
            </w:r>
            <w:r w:rsidR="00C15BDA" w:rsidRPr="00734691">
              <w:t>10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BA5CE61" w14:textId="77777777" w:rsidR="00545325" w:rsidRPr="00734691" w:rsidRDefault="00545325" w:rsidP="00B77D39">
            <w:pPr>
              <w:spacing w:after="0"/>
            </w:pPr>
            <w:r w:rsidRPr="00734691">
              <w:t>Patient Equivalent Thickness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2EB6176" w14:textId="77777777" w:rsidR="00545325" w:rsidRPr="00734691" w:rsidRDefault="00545325" w:rsidP="00B77D39">
            <w:pPr>
              <w:spacing w:after="0"/>
              <w:rPr>
                <w:color w:val="000000"/>
              </w:rPr>
            </w:pPr>
            <w:r w:rsidRPr="00734691">
              <w:t>300.0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B06E062" w14:textId="1A9293F1" w:rsidR="00545325" w:rsidRPr="00734691" w:rsidRDefault="00832B4F" w:rsidP="00B77D39">
            <w:pPr>
              <w:spacing w:after="0"/>
            </w:pPr>
            <w:r w:rsidRPr="00734691">
              <w:t>Section TID 1</w:t>
            </w:r>
            <w:r w:rsidR="00545325" w:rsidRPr="00734691">
              <w:t>0003</w:t>
            </w:r>
          </w:p>
        </w:tc>
      </w:tr>
      <w:tr w:rsidR="00545325" w:rsidRPr="00734691" w14:paraId="7F76163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312AA11" w14:textId="1B592B70" w:rsidR="00545325" w:rsidRPr="00734691" w:rsidRDefault="00545325" w:rsidP="00B77D39">
            <w:pPr>
              <w:spacing w:after="0"/>
            </w:pPr>
            <w:r w:rsidRPr="00734691">
              <w:t>1.18.1</w:t>
            </w:r>
            <w:r w:rsidR="00C15BDA"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E130851" w14:textId="77777777" w:rsidR="00545325" w:rsidRPr="00734691" w:rsidRDefault="00545325" w:rsidP="00B77D39">
            <w:pPr>
              <w:spacing w:after="0"/>
            </w:pPr>
            <w:r w:rsidRPr="00734691">
              <w:t>Comment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B3309D5" w14:textId="77777777" w:rsidR="00545325" w:rsidRPr="00734691" w:rsidRDefault="00545325" w:rsidP="00B77D39">
            <w:pPr>
              <w:spacing w:after="0"/>
            </w:pPr>
            <w:r w:rsidRPr="00734691">
              <w:t>Rotational CBCT</w:t>
            </w:r>
            <w:r w:rsidRPr="00734691">
              <w:rPr>
                <w:color w:val="000000"/>
              </w:rPr>
              <w:t xml:space="preserve"> </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00D0B45" w14:textId="7C29EDAD" w:rsidR="00545325" w:rsidRPr="00734691" w:rsidRDefault="00832B4F" w:rsidP="00B77D39">
            <w:pPr>
              <w:spacing w:after="0"/>
            </w:pPr>
            <w:r w:rsidRPr="00734691">
              <w:t>Section TID 1</w:t>
            </w:r>
            <w:r w:rsidR="00545325" w:rsidRPr="00734691">
              <w:t>0003</w:t>
            </w:r>
          </w:p>
        </w:tc>
      </w:tr>
      <w:tr w:rsidR="00545325" w:rsidRPr="00734691" w14:paraId="30BE919C"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03EB54F" w14:textId="662A284B" w:rsidR="00545325" w:rsidRPr="00734691" w:rsidRDefault="00545325" w:rsidP="00B77D39">
            <w:pPr>
              <w:spacing w:after="0"/>
            </w:pPr>
            <w:r w:rsidRPr="00734691">
              <w:t xml:space="preserve">Start Person Participant within </w:t>
            </w:r>
            <w:r w:rsidR="00832B4F" w:rsidRPr="00734691">
              <w:t>TID 1</w:t>
            </w:r>
            <w:r w:rsidRPr="00734691">
              <w:t>0003</w:t>
            </w:r>
          </w:p>
        </w:tc>
      </w:tr>
      <w:tr w:rsidR="00545325" w:rsidRPr="00734691" w14:paraId="62E8A658"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10A9F354" w14:textId="08256952" w:rsidR="00545325" w:rsidRPr="00734691" w:rsidRDefault="00545325" w:rsidP="00B77D39">
            <w:pPr>
              <w:spacing w:after="0"/>
            </w:pPr>
            <w:r w:rsidRPr="00734691">
              <w:t>Person #1: Performing physician</w:t>
            </w:r>
          </w:p>
        </w:tc>
      </w:tr>
      <w:tr w:rsidR="00545325" w:rsidRPr="00734691" w14:paraId="2073FCF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9E4D588" w14:textId="3A545083" w:rsidR="00545325" w:rsidRPr="00734691" w:rsidRDefault="00545325" w:rsidP="00B77D39">
            <w:pPr>
              <w:spacing w:after="0"/>
              <w:rPr>
                <w:lang w:val="es-ES_tradnl"/>
              </w:rPr>
            </w:pPr>
            <w:r w:rsidRPr="00734691">
              <w:t>1.18.1</w:t>
            </w:r>
            <w:r w:rsidR="00C15BDA"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AE07D4C" w14:textId="77777777" w:rsidR="00545325" w:rsidRPr="00734691" w:rsidRDefault="00545325" w:rsidP="00B77D39">
            <w:pPr>
              <w:spacing w:after="0"/>
            </w:pPr>
            <w:r w:rsidRPr="00734691">
              <w:t>Person Name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133C3F9" w14:textId="14C9FF42" w:rsidR="00545325" w:rsidRPr="00734691" w:rsidRDefault="00545325" w:rsidP="00B77D39">
            <w:pPr>
              <w:spacing w:after="0"/>
            </w:pPr>
            <w:r w:rsidRPr="00734691">
              <w:t>Mann^Hugh^^Dr</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9F1E893" w14:textId="3A148487" w:rsidR="00545325" w:rsidRPr="00734691" w:rsidRDefault="00832B4F" w:rsidP="00B77D39">
            <w:pPr>
              <w:spacing w:after="0"/>
            </w:pPr>
            <w:r w:rsidRPr="00734691">
              <w:t>Section TID 1</w:t>
            </w:r>
            <w:r w:rsidR="00545325" w:rsidRPr="00734691">
              <w:t>020</w:t>
            </w:r>
          </w:p>
        </w:tc>
      </w:tr>
      <w:tr w:rsidR="00545325" w:rsidRPr="00734691" w14:paraId="5942159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CBC2DA1" w14:textId="04AAFE69" w:rsidR="00545325" w:rsidRPr="00734691" w:rsidRDefault="00545325" w:rsidP="00B77D39">
            <w:pPr>
              <w:spacing w:after="0"/>
            </w:pPr>
            <w:r w:rsidRPr="00734691">
              <w:t>1.18.1</w:t>
            </w:r>
            <w:r w:rsidR="00C15BDA" w:rsidRPr="00734691">
              <w:t>2</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A2F3F2B" w14:textId="77777777" w:rsidR="00545325" w:rsidRPr="00734691" w:rsidRDefault="00545325" w:rsidP="00B77D39">
            <w:pPr>
              <w:spacing w:after="0"/>
            </w:pPr>
            <w:r w:rsidRPr="00734691">
              <w:t>Person Role in Procedure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19751FB" w14:textId="77777777" w:rsidR="00545325" w:rsidRPr="00734691" w:rsidRDefault="00545325" w:rsidP="00B77D39">
            <w:pPr>
              <w:spacing w:after="0"/>
              <w:rPr>
                <w:i/>
                <w:iCs/>
                <w:color w:val="00B050"/>
              </w:rPr>
            </w:pPr>
            <w:r w:rsidRPr="00734691">
              <w:rPr>
                <w:color w:val="000000"/>
              </w:rPr>
              <w:t>(113851, DCM, “</w:t>
            </w:r>
            <w:r w:rsidRPr="00734691">
              <w:t>Irradiation Administering</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530B951" w14:textId="1AF41531" w:rsidR="00545325" w:rsidRPr="00734691" w:rsidRDefault="00832B4F" w:rsidP="00B77D39">
            <w:pPr>
              <w:spacing w:after="0"/>
            </w:pPr>
            <w:r w:rsidRPr="00734691">
              <w:t>Section TID 1</w:t>
            </w:r>
            <w:r w:rsidR="00545325" w:rsidRPr="00734691">
              <w:t>020</w:t>
            </w:r>
          </w:p>
        </w:tc>
      </w:tr>
      <w:tr w:rsidR="002E659B" w:rsidRPr="00734691" w14:paraId="667B27D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48033A7" w14:textId="17B75B0E" w:rsidR="002E659B" w:rsidRPr="00734691" w:rsidDel="000C559D" w:rsidRDefault="002E659B" w:rsidP="00B77D39">
            <w:pPr>
              <w:spacing w:after="0"/>
            </w:pPr>
            <w:r w:rsidRPr="00734691">
              <w:t>1.18.1</w:t>
            </w:r>
            <w:r w:rsidR="00C15BDA" w:rsidRPr="00734691">
              <w:t>2</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54A69FC" w14:textId="0B87C854" w:rsidR="002E659B" w:rsidRPr="00734691" w:rsidRDefault="002E659B" w:rsidP="00B77D39">
            <w:pPr>
              <w:spacing w:after="0"/>
              <w:rPr>
                <w:color w:val="000000"/>
              </w:rPr>
            </w:pPr>
            <w:r w:rsidRPr="00734691">
              <w:rPr>
                <w:lang w:val="en"/>
              </w:rPr>
              <w:t>Person Role in Organization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2D093A2" w14:textId="731CE494" w:rsidR="002E659B" w:rsidRPr="00734691" w:rsidRDefault="002E659B" w:rsidP="00B77D39">
            <w:pPr>
              <w:spacing w:after="0"/>
            </w:pPr>
            <w:r w:rsidRPr="00734691">
              <w:rPr>
                <w:lang w:eastAsia="fr-FR"/>
              </w:rPr>
              <w:t>(309343006,</w:t>
            </w:r>
            <w:r w:rsidRPr="00734691">
              <w:t xml:space="preserve"> SCT</w:t>
            </w:r>
            <w:r w:rsidRPr="00734691">
              <w:rPr>
                <w:lang w:eastAsia="fr-FR"/>
              </w:rPr>
              <w:t>, “</w:t>
            </w:r>
            <w:r w:rsidRPr="00734691">
              <w:rPr>
                <w:color w:val="0070C0"/>
              </w:rPr>
              <w:t>Physician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6BC7256" w14:textId="723B3C11" w:rsidR="002E659B" w:rsidRPr="00734691" w:rsidRDefault="00832B4F" w:rsidP="00B77D39">
            <w:pPr>
              <w:spacing w:after="0"/>
            </w:pPr>
            <w:r w:rsidRPr="00734691">
              <w:t>Section TID 1</w:t>
            </w:r>
            <w:r w:rsidR="002E659B" w:rsidRPr="00734691">
              <w:t>020</w:t>
            </w:r>
          </w:p>
        </w:tc>
      </w:tr>
      <w:tr w:rsidR="002E659B" w:rsidRPr="00734691" w14:paraId="11BCE88E"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29072255" w14:textId="008D0773" w:rsidR="002E659B" w:rsidRPr="00734691" w:rsidRDefault="002E659B" w:rsidP="00B77D39">
            <w:pPr>
              <w:spacing w:after="0"/>
            </w:pPr>
            <w:r w:rsidRPr="00734691">
              <w:t>Person #2: Operator</w:t>
            </w:r>
          </w:p>
        </w:tc>
      </w:tr>
      <w:tr w:rsidR="002E659B" w:rsidRPr="00734691" w14:paraId="789292A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9C3E75C" w14:textId="0703918E" w:rsidR="002E659B" w:rsidRPr="00734691" w:rsidRDefault="002E659B" w:rsidP="00B77D39">
            <w:pPr>
              <w:spacing w:after="0"/>
            </w:pPr>
            <w:r w:rsidRPr="00734691">
              <w:t>1.18.1</w:t>
            </w:r>
            <w:r w:rsidR="00C15BDA"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B8F61D5" w14:textId="3FAD4B76" w:rsidR="002E659B" w:rsidRPr="00734691" w:rsidRDefault="002E659B" w:rsidP="00B77D39">
            <w:pPr>
              <w:spacing w:after="0"/>
            </w:pPr>
            <w:r w:rsidRPr="00734691">
              <w:t>Person Name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6A8DEB4" w14:textId="7634BCD7" w:rsidR="002E659B" w:rsidRPr="00734691" w:rsidRDefault="002E659B" w:rsidP="00B77D39">
            <w:pPr>
              <w:spacing w:after="0"/>
              <w:rPr>
                <w:color w:val="000000"/>
              </w:rPr>
            </w:pPr>
            <w:r w:rsidRPr="00734691">
              <w:t>Doe^John</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7746D50" w14:textId="6D2C606F" w:rsidR="002E659B" w:rsidRPr="00734691" w:rsidRDefault="00832B4F" w:rsidP="00B77D39">
            <w:pPr>
              <w:spacing w:after="0"/>
            </w:pPr>
            <w:r w:rsidRPr="00734691">
              <w:t>Section TID 1</w:t>
            </w:r>
            <w:r w:rsidR="002E659B" w:rsidRPr="00734691">
              <w:t>020</w:t>
            </w:r>
          </w:p>
        </w:tc>
      </w:tr>
      <w:tr w:rsidR="002E659B" w:rsidRPr="00734691" w14:paraId="3909BE0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BD4C5A4" w14:textId="51F3DCF8" w:rsidR="002E659B" w:rsidRPr="00734691" w:rsidRDefault="002E659B" w:rsidP="00B77D39">
            <w:pPr>
              <w:spacing w:after="0"/>
            </w:pPr>
            <w:r w:rsidRPr="00734691">
              <w:t>1.18.1</w:t>
            </w:r>
            <w:r w:rsidR="00C15BDA" w:rsidRPr="00734691">
              <w:t>3</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CAED008" w14:textId="2FDF00EB" w:rsidR="002E659B" w:rsidRPr="00734691" w:rsidRDefault="002E659B" w:rsidP="00B77D39">
            <w:pPr>
              <w:spacing w:after="0"/>
            </w:pPr>
            <w:r w:rsidRPr="00734691">
              <w:t>Person Role in Procedure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96FD098" w14:textId="1932FC9C" w:rsidR="002E659B" w:rsidRPr="00734691" w:rsidRDefault="002E659B" w:rsidP="00B77D39">
            <w:pPr>
              <w:spacing w:after="0"/>
              <w:rPr>
                <w:color w:val="000000"/>
              </w:rPr>
            </w:pPr>
            <w:r w:rsidRPr="00734691">
              <w:rPr>
                <w:color w:val="000000"/>
              </w:rPr>
              <w:t>(113851, DCM, “</w:t>
            </w:r>
            <w:r w:rsidRPr="00734691">
              <w:t>Irradiation Administering</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1A243A4" w14:textId="71DF9272" w:rsidR="002E659B" w:rsidRPr="00734691" w:rsidRDefault="00832B4F" w:rsidP="00B77D39">
            <w:pPr>
              <w:spacing w:after="0"/>
            </w:pPr>
            <w:r w:rsidRPr="00734691">
              <w:t>Section TID 1</w:t>
            </w:r>
            <w:r w:rsidR="002E659B" w:rsidRPr="00734691">
              <w:t>020</w:t>
            </w:r>
          </w:p>
        </w:tc>
      </w:tr>
      <w:tr w:rsidR="002E659B" w:rsidRPr="00734691" w14:paraId="2731A03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8A974AC" w14:textId="06D4BD4F" w:rsidR="002E659B" w:rsidRPr="00734691" w:rsidRDefault="002E659B" w:rsidP="00B77D39">
            <w:pPr>
              <w:spacing w:after="0"/>
            </w:pPr>
            <w:r w:rsidRPr="00734691">
              <w:t>1.18.1</w:t>
            </w:r>
            <w:r w:rsidR="00C15BDA" w:rsidRPr="00734691">
              <w:t>3</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7ED9D82" w14:textId="65C078CE" w:rsidR="002E659B" w:rsidRPr="00734691" w:rsidRDefault="002E659B" w:rsidP="00B77D39">
            <w:pPr>
              <w:spacing w:after="0"/>
              <w:rPr>
                <w:color w:val="000000"/>
              </w:rPr>
            </w:pPr>
            <w:r w:rsidRPr="00734691">
              <w:rPr>
                <w:lang w:val="en"/>
              </w:rPr>
              <w:t>Person Role in Organization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1C078D1" w14:textId="23E76CB3" w:rsidR="002E659B" w:rsidRPr="00734691" w:rsidRDefault="002E659B" w:rsidP="00B77D39">
            <w:pPr>
              <w:spacing w:after="0"/>
              <w:rPr>
                <w:color w:val="000000"/>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FE7B5AD" w14:textId="4EF17FD6" w:rsidR="002E659B" w:rsidRPr="00734691" w:rsidRDefault="00832B4F" w:rsidP="00B77D39">
            <w:pPr>
              <w:spacing w:after="0"/>
            </w:pPr>
            <w:r w:rsidRPr="00734691">
              <w:t>Section TID 1</w:t>
            </w:r>
            <w:r w:rsidR="002E659B" w:rsidRPr="00734691">
              <w:t>020</w:t>
            </w:r>
          </w:p>
        </w:tc>
      </w:tr>
      <w:tr w:rsidR="002E659B" w:rsidRPr="00734691" w14:paraId="25070854"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7424968" w14:textId="77777777" w:rsidR="002E659B" w:rsidRPr="00734691" w:rsidRDefault="002E659B" w:rsidP="00B77D39">
            <w:pPr>
              <w:spacing w:after="0"/>
            </w:pPr>
            <w:r w:rsidRPr="00734691">
              <w:t>End Person Participant</w:t>
            </w:r>
          </w:p>
        </w:tc>
      </w:tr>
      <w:tr w:rsidR="002E659B" w:rsidRPr="00734691" w14:paraId="72DBC9F5"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19D7476C" w14:textId="77777777" w:rsidR="002E659B" w:rsidRPr="00734691" w:rsidRDefault="002E659B" w:rsidP="00B77D39">
            <w:pPr>
              <w:spacing w:after="0"/>
            </w:pPr>
            <w:r w:rsidRPr="00734691">
              <w:t>Irradiation Event X-Ray Detector Data TID 10003A</w:t>
            </w:r>
          </w:p>
        </w:tc>
      </w:tr>
      <w:tr w:rsidR="002E659B" w:rsidRPr="00734691" w14:paraId="737500D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4DFA008" w14:textId="3B5DDA71" w:rsidR="002E659B" w:rsidRPr="00734691" w:rsidRDefault="002E659B" w:rsidP="00B77D39">
            <w:pPr>
              <w:spacing w:after="0"/>
            </w:pPr>
            <w:r w:rsidRPr="00734691">
              <w:t>1.18.1</w:t>
            </w:r>
            <w:r w:rsidR="00C15BDA"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20B3FA1" w14:textId="77777777" w:rsidR="002E659B" w:rsidRPr="00734691" w:rsidRDefault="002E659B" w:rsidP="00B77D39">
            <w:pPr>
              <w:spacing w:after="0"/>
            </w:pPr>
            <w:r w:rsidRPr="00734691">
              <w:t>Acquired Image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494CC8B" w14:textId="77777777" w:rsidR="002E659B" w:rsidRPr="00734691" w:rsidRDefault="002E659B" w:rsidP="00B77D39">
            <w:pPr>
              <w:spacing w:after="0"/>
            </w:pPr>
            <w:r w:rsidRPr="00734691">
              <w:t>SOP Class UID: 1.2.840.10008.5.1.4.1.1.12.1.1</w:t>
            </w:r>
          </w:p>
          <w:p w14:paraId="1B77CE29" w14:textId="77777777" w:rsidR="002E659B" w:rsidRPr="00734691" w:rsidRDefault="002E659B" w:rsidP="00B77D39">
            <w:pPr>
              <w:spacing w:after="0"/>
              <w:rPr>
                <w:i/>
                <w:iCs/>
                <w:color w:val="00B050"/>
              </w:rPr>
            </w:pPr>
            <w:r w:rsidRPr="00734691">
              <w:t>SOP Instance UID: 2.999.5</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E2CB051" w14:textId="05CC57AB" w:rsidR="002E659B" w:rsidRPr="00734691" w:rsidRDefault="00832B4F" w:rsidP="00B77D39">
            <w:pPr>
              <w:spacing w:after="0"/>
            </w:pPr>
            <w:r w:rsidRPr="00734691">
              <w:t>Section TID 1</w:t>
            </w:r>
            <w:r w:rsidR="002E659B" w:rsidRPr="00734691">
              <w:t>0003A</w:t>
            </w:r>
          </w:p>
        </w:tc>
      </w:tr>
      <w:tr w:rsidR="002E659B" w:rsidRPr="00734691" w14:paraId="175400CE"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6AAD599E" w14:textId="77777777" w:rsidR="002E659B" w:rsidRPr="00734691" w:rsidRDefault="002E659B" w:rsidP="00B77D39">
            <w:pPr>
              <w:spacing w:after="0"/>
            </w:pPr>
            <w:r w:rsidRPr="00734691">
              <w:t>Irradiation Event X-Ray Source Data TID 10003B</w:t>
            </w:r>
          </w:p>
        </w:tc>
      </w:tr>
      <w:tr w:rsidR="002E659B" w:rsidRPr="00734691" w14:paraId="3D212FE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AFA2B9" w14:textId="7E12239F" w:rsidR="002E659B" w:rsidRPr="00734691" w:rsidDel="005F7702" w:rsidRDefault="002E659B" w:rsidP="00B77D39">
            <w:pPr>
              <w:spacing w:after="0"/>
            </w:pPr>
            <w:r w:rsidRPr="00734691">
              <w:t>1.18.1</w:t>
            </w:r>
            <w:r w:rsidR="00C15BDA"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9025C69" w14:textId="77777777" w:rsidR="002E659B" w:rsidRPr="00734691" w:rsidRDefault="002E659B" w:rsidP="00B77D39">
            <w:pPr>
              <w:spacing w:after="0"/>
            </w:pPr>
            <w:r w:rsidRPr="00734691">
              <w:t>Dose (RP)</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AA013BD" w14:textId="77777777" w:rsidR="002E659B" w:rsidRPr="00734691" w:rsidRDefault="002E659B" w:rsidP="00B77D39">
            <w:pPr>
              <w:spacing w:after="0"/>
            </w:pPr>
            <w:r w:rsidRPr="00734691">
              <w:t>0.00081700 Gy</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A223391" w14:textId="7B4F5247" w:rsidR="002E659B" w:rsidRPr="00734691" w:rsidRDefault="00832B4F" w:rsidP="00B77D39">
            <w:pPr>
              <w:spacing w:after="0"/>
            </w:pPr>
            <w:r w:rsidRPr="00734691">
              <w:t>Section TID 1</w:t>
            </w:r>
            <w:r w:rsidR="002E659B" w:rsidRPr="00734691">
              <w:t>0003B</w:t>
            </w:r>
          </w:p>
        </w:tc>
      </w:tr>
      <w:tr w:rsidR="002E659B" w:rsidRPr="00734691" w14:paraId="699674C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D374573" w14:textId="6B71DD7A" w:rsidR="002E659B" w:rsidRPr="00734691" w:rsidDel="005F7702" w:rsidRDefault="002E659B" w:rsidP="00B77D39">
            <w:pPr>
              <w:spacing w:after="0"/>
            </w:pPr>
            <w:r w:rsidRPr="00734691">
              <w:t>1.18.1</w:t>
            </w:r>
            <w:r w:rsidR="00C15BDA"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C701DC7" w14:textId="77777777" w:rsidR="002E659B" w:rsidRPr="00734691" w:rsidRDefault="002E659B" w:rsidP="00B77D39">
            <w:pPr>
              <w:spacing w:after="0"/>
            </w:pPr>
            <w:r w:rsidRPr="00734691">
              <w:t>Reference Point Definition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4331C55" w14:textId="77777777" w:rsidR="002E659B" w:rsidRPr="00734691" w:rsidRDefault="002E659B" w:rsidP="00B77D39">
            <w:pPr>
              <w:spacing w:after="0"/>
              <w:rPr>
                <w:color w:val="000000"/>
              </w:rPr>
            </w:pPr>
            <w:r w:rsidRPr="00734691">
              <w:rPr>
                <w:color w:val="000000"/>
              </w:rPr>
              <w:t>(113860, DCM, “</w:t>
            </w:r>
            <w:r w:rsidRPr="00734691">
              <w:t>15cm from Isocenter toward Source</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7D2B5D4" w14:textId="0106A142" w:rsidR="002E659B" w:rsidRPr="00734691" w:rsidRDefault="00832B4F" w:rsidP="00B77D39">
            <w:pPr>
              <w:spacing w:after="0"/>
            </w:pPr>
            <w:r w:rsidRPr="00734691">
              <w:t>Section TID 1</w:t>
            </w:r>
            <w:r w:rsidR="002E659B" w:rsidRPr="00734691">
              <w:t>0003B</w:t>
            </w:r>
          </w:p>
        </w:tc>
      </w:tr>
      <w:tr w:rsidR="002E659B" w:rsidRPr="00734691" w14:paraId="42862063"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C0A224C" w14:textId="69F4310B" w:rsidR="002E659B" w:rsidRPr="00734691" w:rsidRDefault="002E659B" w:rsidP="00B77D39">
            <w:pPr>
              <w:spacing w:after="0"/>
            </w:pPr>
            <w:r w:rsidRPr="00734691">
              <w:t>1.18.1</w:t>
            </w:r>
            <w:r w:rsidR="00C15BDA"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BD2A60F" w14:textId="77777777" w:rsidR="002E659B" w:rsidRPr="00734691" w:rsidRDefault="002E659B" w:rsidP="00B77D39">
            <w:pPr>
              <w:spacing w:after="0"/>
            </w:pPr>
            <w:r w:rsidRPr="00734691">
              <w:t>Number of Pulses</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B396F3C" w14:textId="09D4267A" w:rsidR="002E659B" w:rsidRPr="00734691" w:rsidRDefault="002E659B" w:rsidP="00B77D39">
            <w:pPr>
              <w:spacing w:after="0"/>
            </w:pPr>
            <w:r w:rsidRPr="00734691">
              <w:t>600 no units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56D05DA" w14:textId="1C0E3780" w:rsidR="002E659B" w:rsidRPr="00734691" w:rsidRDefault="00832B4F" w:rsidP="00B77D39">
            <w:pPr>
              <w:spacing w:after="0"/>
            </w:pPr>
            <w:r w:rsidRPr="00734691">
              <w:t>Section TID 1</w:t>
            </w:r>
            <w:r w:rsidR="002E659B" w:rsidRPr="00734691">
              <w:t>0003B</w:t>
            </w:r>
          </w:p>
        </w:tc>
      </w:tr>
      <w:tr w:rsidR="002E659B" w:rsidRPr="00734691" w14:paraId="60031653"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E95458A" w14:textId="1FFB8ADA" w:rsidR="002E659B" w:rsidRPr="00734691" w:rsidRDefault="002E659B" w:rsidP="00B77D39">
            <w:pPr>
              <w:spacing w:after="0"/>
            </w:pPr>
            <w:r w:rsidRPr="00734691">
              <w:t>1.18.1</w:t>
            </w:r>
            <w:r w:rsidR="00C15BDA"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F99953A" w14:textId="77777777" w:rsidR="002E659B" w:rsidRPr="00734691" w:rsidRDefault="002E659B" w:rsidP="00B77D39">
            <w:pPr>
              <w:spacing w:after="0"/>
            </w:pPr>
            <w:r w:rsidRPr="00734691">
              <w:t>Pulse Width</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1FEA099" w14:textId="77777777" w:rsidR="002E659B" w:rsidRPr="00734691" w:rsidRDefault="002E659B" w:rsidP="00B77D39">
            <w:pPr>
              <w:spacing w:after="0"/>
            </w:pPr>
            <w:r w:rsidRPr="00734691">
              <w:t>5.00 ms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063CED9" w14:textId="43720C25" w:rsidR="002E659B" w:rsidRPr="00734691" w:rsidRDefault="00832B4F" w:rsidP="00B77D39">
            <w:pPr>
              <w:spacing w:after="0"/>
            </w:pPr>
            <w:r w:rsidRPr="00734691">
              <w:t>Section TID 1</w:t>
            </w:r>
            <w:r w:rsidR="002E659B" w:rsidRPr="00734691">
              <w:t>0003B</w:t>
            </w:r>
          </w:p>
        </w:tc>
      </w:tr>
      <w:tr w:rsidR="002E659B" w:rsidRPr="00734691" w14:paraId="0A222F49"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17C5088" w14:textId="032FBC06" w:rsidR="002E659B" w:rsidRPr="00734691" w:rsidRDefault="002E659B" w:rsidP="00B77D39">
            <w:pPr>
              <w:spacing w:after="0"/>
            </w:pPr>
            <w:r w:rsidRPr="00734691">
              <w:t>1.18.1</w:t>
            </w:r>
            <w:r w:rsidR="00C15BDA"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92A5E34" w14:textId="77777777" w:rsidR="002E659B" w:rsidRPr="00734691" w:rsidRDefault="002E659B" w:rsidP="00B77D39">
            <w:pPr>
              <w:spacing w:after="0"/>
            </w:pPr>
            <w:r w:rsidRPr="00734691">
              <w:t>Irradiation Duration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96CC0D6" w14:textId="77777777" w:rsidR="002E659B" w:rsidRPr="00734691" w:rsidRDefault="002E659B" w:rsidP="00B77D39">
            <w:pPr>
              <w:spacing w:after="0"/>
            </w:pPr>
            <w:r w:rsidRPr="00734691">
              <w:t>20.000 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C2ECAAD" w14:textId="44239BBF" w:rsidR="002E659B" w:rsidRPr="00734691" w:rsidRDefault="00832B4F" w:rsidP="00B77D39">
            <w:pPr>
              <w:spacing w:after="0"/>
            </w:pPr>
            <w:r w:rsidRPr="00734691">
              <w:t>Section TID 1</w:t>
            </w:r>
            <w:r w:rsidR="002E659B" w:rsidRPr="00734691">
              <w:t>0003B</w:t>
            </w:r>
          </w:p>
        </w:tc>
      </w:tr>
      <w:tr w:rsidR="002E659B" w:rsidRPr="00734691" w14:paraId="0FA3DFB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C7CAE3A" w14:textId="13AD641C" w:rsidR="002E659B" w:rsidRPr="00734691" w:rsidRDefault="002E659B" w:rsidP="00B77D39">
            <w:pPr>
              <w:spacing w:after="0"/>
            </w:pPr>
            <w:r w:rsidRPr="00734691">
              <w:t>1.18.</w:t>
            </w:r>
            <w:r w:rsidR="00C15BDA" w:rsidRPr="00734691">
              <w:t>20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634D571" w14:textId="77777777" w:rsidR="002E659B" w:rsidRPr="00734691" w:rsidRDefault="002E659B" w:rsidP="00B77D39">
            <w:pPr>
              <w:spacing w:after="0"/>
            </w:pPr>
            <w:r w:rsidRPr="00734691">
              <w:t>KVP</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3ED18E2" w14:textId="77777777" w:rsidR="002E659B" w:rsidRPr="00734691" w:rsidRDefault="002E659B" w:rsidP="00B77D39">
            <w:pPr>
              <w:spacing w:after="0"/>
            </w:pPr>
            <w:r w:rsidRPr="00734691">
              <w:t>75 kV</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9E05EDB" w14:textId="0F74AB43" w:rsidR="002E659B" w:rsidRPr="00734691" w:rsidRDefault="00832B4F" w:rsidP="00B77D39">
            <w:pPr>
              <w:spacing w:after="0"/>
            </w:pPr>
            <w:r w:rsidRPr="00734691">
              <w:t>Section TID 1</w:t>
            </w:r>
            <w:r w:rsidR="002E659B" w:rsidRPr="00734691">
              <w:t>0003B</w:t>
            </w:r>
          </w:p>
        </w:tc>
      </w:tr>
      <w:tr w:rsidR="002E659B" w:rsidRPr="00734691" w14:paraId="636BA3B6"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CCA0F07" w14:textId="0F8DA53F" w:rsidR="002E659B" w:rsidRPr="00734691" w:rsidRDefault="002E659B" w:rsidP="00B77D39">
            <w:pPr>
              <w:spacing w:after="0"/>
            </w:pPr>
            <w:r w:rsidRPr="00734691">
              <w:t>1.18.</w:t>
            </w:r>
            <w:r w:rsidR="00C15BDA" w:rsidRPr="00734691">
              <w:t>21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EAF4514" w14:textId="77777777" w:rsidR="002E659B" w:rsidRPr="00734691" w:rsidRDefault="002E659B" w:rsidP="00B77D39">
            <w:pPr>
              <w:spacing w:after="0"/>
            </w:pPr>
            <w:r w:rsidRPr="00734691">
              <w:t>X-Ray Tube Current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4F9D951" w14:textId="77777777" w:rsidR="002E659B" w:rsidRPr="00734691" w:rsidRDefault="002E659B" w:rsidP="00B77D39">
            <w:pPr>
              <w:spacing w:after="0"/>
            </w:pPr>
            <w:r w:rsidRPr="00734691">
              <w:t>20 mA</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012FC73" w14:textId="2EBD33EC" w:rsidR="002E659B" w:rsidRPr="00734691" w:rsidRDefault="00832B4F" w:rsidP="00B77D39">
            <w:pPr>
              <w:spacing w:after="0"/>
            </w:pPr>
            <w:r w:rsidRPr="00734691">
              <w:t>Section TID 1</w:t>
            </w:r>
            <w:r w:rsidR="002E659B" w:rsidRPr="00734691">
              <w:t>0003B</w:t>
            </w:r>
          </w:p>
        </w:tc>
      </w:tr>
      <w:tr w:rsidR="002E659B" w:rsidRPr="00734691" w14:paraId="5543EDA8"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3747873" w14:textId="20BBD47E" w:rsidR="002E659B" w:rsidRPr="00734691" w:rsidRDefault="002E659B" w:rsidP="00B77D39">
            <w:pPr>
              <w:spacing w:after="0"/>
            </w:pPr>
            <w:r w:rsidRPr="00734691">
              <w:t>1.18.2</w:t>
            </w:r>
            <w:r w:rsidR="00C15BDA"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63DACDF" w14:textId="77777777" w:rsidR="002E659B" w:rsidRPr="00734691" w:rsidRDefault="002E659B" w:rsidP="00B77D39">
            <w:pPr>
              <w:spacing w:after="0"/>
            </w:pPr>
            <w:r w:rsidRPr="00734691">
              <w:t>Average X-Ray Tube Current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71D995D" w14:textId="77777777" w:rsidR="002E659B" w:rsidRPr="00734691" w:rsidRDefault="002E659B" w:rsidP="00B77D39">
            <w:pPr>
              <w:spacing w:after="0"/>
            </w:pPr>
            <w:r w:rsidRPr="00734691">
              <w:t>20 mA</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5916106" w14:textId="1204DF14" w:rsidR="002E659B" w:rsidRPr="00734691" w:rsidRDefault="00832B4F" w:rsidP="00B77D39">
            <w:pPr>
              <w:spacing w:after="0"/>
            </w:pPr>
            <w:r w:rsidRPr="00734691">
              <w:t>Section TID 1</w:t>
            </w:r>
            <w:r w:rsidR="002E659B" w:rsidRPr="00734691">
              <w:t>0003B</w:t>
            </w:r>
          </w:p>
        </w:tc>
      </w:tr>
      <w:tr w:rsidR="002E659B" w:rsidRPr="00734691" w14:paraId="7F9F4AC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A013500" w14:textId="32E42451" w:rsidR="002E659B" w:rsidRPr="00734691" w:rsidRDefault="002E659B" w:rsidP="00B77D39">
            <w:pPr>
              <w:spacing w:after="0"/>
            </w:pPr>
            <w:r w:rsidRPr="00734691">
              <w:t>1.18.2</w:t>
            </w:r>
            <w:r w:rsidR="00C15BDA"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B5B1B38" w14:textId="77777777" w:rsidR="002E659B" w:rsidRPr="00734691" w:rsidRDefault="002E659B" w:rsidP="00B77D39">
            <w:pPr>
              <w:spacing w:after="0"/>
            </w:pPr>
            <w:r w:rsidRPr="00734691">
              <w:t>Exposure Time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12FDB22" w14:textId="77777777" w:rsidR="002E659B" w:rsidRPr="00734691" w:rsidRDefault="002E659B" w:rsidP="00B77D39">
            <w:pPr>
              <w:spacing w:after="0"/>
            </w:pPr>
            <w:r w:rsidRPr="00734691">
              <w:t>3000 ms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3F66C22" w14:textId="63ADCC78" w:rsidR="002E659B" w:rsidRPr="00734691" w:rsidRDefault="00832B4F" w:rsidP="00B77D39">
            <w:pPr>
              <w:spacing w:after="0"/>
            </w:pPr>
            <w:r w:rsidRPr="00734691">
              <w:t>Section TID 1</w:t>
            </w:r>
            <w:r w:rsidR="002E659B" w:rsidRPr="00734691">
              <w:t>0003B</w:t>
            </w:r>
          </w:p>
        </w:tc>
      </w:tr>
      <w:tr w:rsidR="002E659B" w:rsidRPr="00734691" w14:paraId="488B8AB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D05EE13" w14:textId="66CF41FF" w:rsidR="002E659B" w:rsidRPr="00734691" w:rsidRDefault="002E659B" w:rsidP="00B77D39">
            <w:pPr>
              <w:spacing w:after="0"/>
            </w:pPr>
            <w:r w:rsidRPr="00734691">
              <w:t>1.18.2</w:t>
            </w:r>
            <w:r w:rsidR="00C15BDA"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78B0095" w14:textId="77777777" w:rsidR="002E659B" w:rsidRPr="00734691" w:rsidRDefault="002E659B" w:rsidP="00B77D39">
            <w:pPr>
              <w:spacing w:after="0"/>
            </w:pPr>
            <w:r w:rsidRPr="00734691">
              <w:t>Exposure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AA21803" w14:textId="77777777" w:rsidR="002E659B" w:rsidRPr="00734691" w:rsidRDefault="002E659B" w:rsidP="00B77D39">
            <w:pPr>
              <w:spacing w:after="0"/>
            </w:pPr>
            <w:r w:rsidRPr="00734691">
              <w:t>940 uA.s</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7801AA9" w14:textId="53A35718" w:rsidR="002E659B" w:rsidRPr="00734691" w:rsidRDefault="00832B4F" w:rsidP="00B77D39">
            <w:pPr>
              <w:spacing w:after="0"/>
            </w:pPr>
            <w:r w:rsidRPr="00734691">
              <w:t>Section TID 1</w:t>
            </w:r>
            <w:r w:rsidR="002E659B" w:rsidRPr="00734691">
              <w:t>0003B</w:t>
            </w:r>
          </w:p>
        </w:tc>
      </w:tr>
      <w:tr w:rsidR="002E659B" w:rsidRPr="00734691" w14:paraId="08E2D33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54F5E8" w14:textId="4E695478" w:rsidR="002E659B" w:rsidRPr="00734691" w:rsidRDefault="002E659B" w:rsidP="00B77D39">
            <w:pPr>
              <w:spacing w:after="0"/>
            </w:pPr>
            <w:r w:rsidRPr="00734691">
              <w:t>1.18.2</w:t>
            </w:r>
            <w:r w:rsidR="00C15BDA"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26A88F1" w14:textId="77777777" w:rsidR="002E659B" w:rsidRPr="00734691" w:rsidRDefault="002E659B" w:rsidP="00B77D39">
            <w:pPr>
              <w:spacing w:after="0"/>
            </w:pPr>
            <w:r w:rsidRPr="00734691">
              <w:t>Focal Spot Size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C146036" w14:textId="77777777" w:rsidR="002E659B" w:rsidRPr="00734691" w:rsidRDefault="002E659B" w:rsidP="00B77D39">
            <w:pPr>
              <w:spacing w:after="0"/>
            </w:pPr>
            <w:r w:rsidRPr="00734691">
              <w:t>0.6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4BBEF95" w14:textId="0D902C78" w:rsidR="002E659B" w:rsidRPr="00734691" w:rsidRDefault="00832B4F" w:rsidP="00B77D39">
            <w:pPr>
              <w:spacing w:after="0"/>
            </w:pPr>
            <w:r w:rsidRPr="00734691">
              <w:t>Section TID 1</w:t>
            </w:r>
            <w:r w:rsidR="002E659B" w:rsidRPr="00734691">
              <w:t>0003B</w:t>
            </w:r>
          </w:p>
        </w:tc>
      </w:tr>
      <w:tr w:rsidR="002E659B" w:rsidRPr="00734691" w14:paraId="227016F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0CCAACA" w14:textId="0C4EDED7" w:rsidR="002E659B" w:rsidRPr="00734691" w:rsidRDefault="002E659B" w:rsidP="00B77D39">
            <w:pPr>
              <w:spacing w:after="0"/>
            </w:pPr>
            <w:r w:rsidRPr="00734691">
              <w:t>1.18.2</w:t>
            </w:r>
            <w:r w:rsidR="00C15BDA"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6C0AC66" w14:textId="77777777" w:rsidR="002E659B" w:rsidRPr="00734691" w:rsidRDefault="002E659B" w:rsidP="00B77D39">
            <w:pPr>
              <w:spacing w:after="0"/>
            </w:pPr>
            <w:r w:rsidRPr="00734691">
              <w:t>Anode Target Material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8A2948D" w14:textId="77777777" w:rsidR="002E659B" w:rsidRPr="00734691" w:rsidRDefault="002E659B" w:rsidP="00B77D39">
            <w:pPr>
              <w:spacing w:after="0"/>
            </w:pPr>
            <w:r w:rsidRPr="00734691">
              <w:t>(26194003, SCT, ”</w:t>
            </w:r>
            <w:r w:rsidRPr="00734691">
              <w:rPr>
                <w:color w:val="0070C0"/>
              </w:rPr>
              <w:t>Tungsten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029E62D" w14:textId="6D3CAA73" w:rsidR="002E659B" w:rsidRPr="00734691" w:rsidRDefault="00832B4F" w:rsidP="00B77D39">
            <w:pPr>
              <w:spacing w:after="0"/>
            </w:pPr>
            <w:r w:rsidRPr="00734691">
              <w:t>Section TID 1</w:t>
            </w:r>
            <w:r w:rsidR="002E659B" w:rsidRPr="00734691">
              <w:t>0003B</w:t>
            </w:r>
          </w:p>
        </w:tc>
      </w:tr>
      <w:tr w:rsidR="002E659B" w:rsidRPr="00734691" w14:paraId="56C3816F" w14:textId="77777777" w:rsidTr="00B77D39">
        <w:trPr>
          <w:trHeight w:val="144"/>
        </w:trPr>
        <w:tc>
          <w:tcPr>
            <w:tcW w:w="108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12E4B5D" w14:textId="2AFAD4DF" w:rsidR="002E659B" w:rsidRPr="00734691" w:rsidRDefault="002E659B" w:rsidP="00B77D39">
            <w:pPr>
              <w:spacing w:after="0"/>
            </w:pPr>
            <w:r w:rsidRPr="00734691">
              <w:t>1.18.2</w:t>
            </w:r>
            <w:r w:rsidR="00C15BDA" w:rsidRPr="00734691">
              <w:t>7</w:t>
            </w:r>
          </w:p>
        </w:tc>
        <w:tc>
          <w:tcPr>
            <w:tcW w:w="387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80E00C2" w14:textId="77777777" w:rsidR="002E659B" w:rsidRPr="00734691" w:rsidRDefault="002E659B" w:rsidP="00B77D39">
            <w:pPr>
              <w:spacing w:after="0"/>
            </w:pPr>
            <w:r w:rsidRPr="00734691">
              <w:t>X-Ray Filters</w:t>
            </w:r>
          </w:p>
        </w:tc>
        <w:tc>
          <w:tcPr>
            <w:tcW w:w="351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C3FE160" w14:textId="77777777" w:rsidR="002E659B" w:rsidRPr="00734691" w:rsidRDefault="002E659B" w:rsidP="00B77D39">
            <w:pPr>
              <w:spacing w:after="0"/>
            </w:pPr>
            <w:r w:rsidRPr="00734691">
              <w:t>&lt;CONTAINER&gt;</w:t>
            </w:r>
          </w:p>
        </w:tc>
        <w:tc>
          <w:tcPr>
            <w:tcW w:w="203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9B603FA" w14:textId="561ED769" w:rsidR="002E659B" w:rsidRPr="00734691" w:rsidRDefault="00832B4F" w:rsidP="00B77D39">
            <w:pPr>
              <w:spacing w:after="0"/>
            </w:pPr>
            <w:r w:rsidRPr="00734691">
              <w:t>Section TID 1</w:t>
            </w:r>
            <w:r w:rsidR="002E659B" w:rsidRPr="00734691">
              <w:t>0003B</w:t>
            </w:r>
          </w:p>
        </w:tc>
      </w:tr>
      <w:tr w:rsidR="002E659B" w:rsidRPr="00734691" w14:paraId="5E4BC7A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54963A8" w14:textId="4C073189" w:rsidR="002E659B" w:rsidRPr="00734691" w:rsidRDefault="002E659B" w:rsidP="00B77D39">
            <w:pPr>
              <w:spacing w:after="0"/>
            </w:pPr>
            <w:r w:rsidRPr="00734691">
              <w:t>1.18.2</w:t>
            </w:r>
            <w:r w:rsidR="00C15BDA" w:rsidRPr="00734691">
              <w:t>7</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B80DFD4" w14:textId="77777777" w:rsidR="002E659B" w:rsidRPr="00734691" w:rsidRDefault="002E659B" w:rsidP="00B77D39">
            <w:pPr>
              <w:spacing w:after="0"/>
            </w:pPr>
            <w:r w:rsidRPr="00734691">
              <w:t>X-Ray Filter Type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A17798A" w14:textId="77777777" w:rsidR="002E659B" w:rsidRPr="00734691" w:rsidRDefault="002E659B" w:rsidP="00B77D39">
            <w:pPr>
              <w:spacing w:after="0"/>
            </w:pPr>
            <w:r w:rsidRPr="00734691">
              <w:t>(113653, DCM, “</w:t>
            </w:r>
            <w:r w:rsidRPr="00734691">
              <w:rPr>
                <w:color w:val="0070C0"/>
              </w:rPr>
              <w:t>Flat filter</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19EA5CF" w14:textId="02E5F435" w:rsidR="002E659B" w:rsidRPr="00734691" w:rsidRDefault="00832B4F" w:rsidP="00B77D39">
            <w:pPr>
              <w:spacing w:after="0"/>
            </w:pPr>
            <w:r w:rsidRPr="00734691">
              <w:t>Section TID 1</w:t>
            </w:r>
            <w:r w:rsidR="002E659B" w:rsidRPr="00734691">
              <w:t>0003B</w:t>
            </w:r>
          </w:p>
        </w:tc>
      </w:tr>
      <w:tr w:rsidR="002E659B" w:rsidRPr="00734691" w14:paraId="1A61B7B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C36EFCB" w14:textId="7852214D" w:rsidR="002E659B" w:rsidRPr="00734691" w:rsidRDefault="002E659B" w:rsidP="00B77D39">
            <w:pPr>
              <w:spacing w:after="0"/>
            </w:pPr>
            <w:r w:rsidRPr="00734691">
              <w:lastRenderedPageBreak/>
              <w:t>1.18.2</w:t>
            </w:r>
            <w:r w:rsidR="00C15BDA" w:rsidRPr="00734691">
              <w:t>7</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299F2FA" w14:textId="77777777" w:rsidR="002E659B" w:rsidRPr="00734691" w:rsidRDefault="002E659B" w:rsidP="00B77D39">
            <w:pPr>
              <w:spacing w:after="0"/>
            </w:pPr>
            <w:r w:rsidRPr="00734691">
              <w:t>X-Ray Filter Material</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70B0515" w14:textId="77777777" w:rsidR="002E659B" w:rsidRPr="00734691" w:rsidRDefault="002E659B" w:rsidP="00B77D39">
            <w:pPr>
              <w:spacing w:after="0"/>
            </w:pPr>
            <w:r w:rsidRPr="00734691">
              <w:t>(66925006, SCT, “</w:t>
            </w:r>
            <w:r w:rsidRPr="00734691">
              <w:rPr>
                <w:color w:val="0070C0"/>
              </w:rPr>
              <w:t>Copper</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CCEF38A" w14:textId="1B492D3F" w:rsidR="002E659B" w:rsidRPr="00734691" w:rsidRDefault="00832B4F" w:rsidP="00B77D39">
            <w:pPr>
              <w:spacing w:after="0"/>
            </w:pPr>
            <w:r w:rsidRPr="00734691">
              <w:t>Section TID 1</w:t>
            </w:r>
            <w:r w:rsidR="002E659B" w:rsidRPr="00734691">
              <w:t>0003B</w:t>
            </w:r>
          </w:p>
        </w:tc>
      </w:tr>
      <w:tr w:rsidR="002E659B" w:rsidRPr="00734691" w14:paraId="58507F8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1D2E039" w14:textId="4FB78D83" w:rsidR="002E659B" w:rsidRPr="00734691" w:rsidRDefault="002E659B" w:rsidP="00B77D39">
            <w:pPr>
              <w:spacing w:after="0"/>
            </w:pPr>
            <w:r w:rsidRPr="00734691">
              <w:t>1.18.2</w:t>
            </w:r>
            <w:r w:rsidR="00C15BDA" w:rsidRPr="00734691">
              <w:t>7</w:t>
            </w:r>
            <w:r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1F0A947" w14:textId="77777777" w:rsidR="002E659B" w:rsidRPr="00734691" w:rsidRDefault="002E659B" w:rsidP="00B77D39">
            <w:pPr>
              <w:spacing w:after="0"/>
            </w:pPr>
            <w:r w:rsidRPr="00734691">
              <w:t>X-Ray Filter Thickness Minimum</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89AAF9C" w14:textId="77777777" w:rsidR="002E659B" w:rsidRPr="00734691" w:rsidRDefault="002E659B" w:rsidP="00B77D39">
            <w:pPr>
              <w:spacing w:after="0"/>
            </w:pPr>
            <w:r w:rsidRPr="00734691">
              <w:t>0.300000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14FAA99" w14:textId="4316B458" w:rsidR="002E659B" w:rsidRPr="00734691" w:rsidRDefault="00832B4F" w:rsidP="00B77D39">
            <w:pPr>
              <w:spacing w:after="0"/>
            </w:pPr>
            <w:r w:rsidRPr="00734691">
              <w:t>Section TID 1</w:t>
            </w:r>
            <w:r w:rsidR="002E659B" w:rsidRPr="00734691">
              <w:t>0003B</w:t>
            </w:r>
          </w:p>
        </w:tc>
      </w:tr>
      <w:tr w:rsidR="002E659B" w:rsidRPr="00734691" w14:paraId="3CF1790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338FB01" w14:textId="1765517D" w:rsidR="002E659B" w:rsidRPr="00734691" w:rsidRDefault="002E659B" w:rsidP="00B77D39">
            <w:pPr>
              <w:spacing w:after="0"/>
            </w:pPr>
            <w:r w:rsidRPr="00734691">
              <w:t>1.18.2</w:t>
            </w:r>
            <w:r w:rsidR="00C15BDA" w:rsidRPr="00734691">
              <w:t>7</w:t>
            </w:r>
            <w:r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C0223E3" w14:textId="77777777" w:rsidR="002E659B" w:rsidRPr="00734691" w:rsidRDefault="002E659B" w:rsidP="00B77D39">
            <w:pPr>
              <w:spacing w:after="0"/>
            </w:pPr>
            <w:r w:rsidRPr="00734691">
              <w:t>X-Ray Filter Thickness Maximum</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927A317" w14:textId="77777777" w:rsidR="002E659B" w:rsidRPr="00734691" w:rsidRDefault="002E659B" w:rsidP="00B77D39">
            <w:pPr>
              <w:spacing w:after="0"/>
            </w:pPr>
            <w:r w:rsidRPr="00734691">
              <w:t>0.300000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0A88B36" w14:textId="0A7DE918" w:rsidR="002E659B" w:rsidRPr="00734691" w:rsidRDefault="00832B4F" w:rsidP="00B77D39">
            <w:pPr>
              <w:spacing w:after="0"/>
            </w:pPr>
            <w:r w:rsidRPr="00734691">
              <w:t>Section TID 1</w:t>
            </w:r>
            <w:r w:rsidR="002E659B" w:rsidRPr="00734691">
              <w:t>0003B</w:t>
            </w:r>
          </w:p>
        </w:tc>
      </w:tr>
      <w:tr w:rsidR="002E659B" w:rsidRPr="00734691" w14:paraId="7986C8A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6BBBB6F" w14:textId="66B6D560" w:rsidR="002E659B" w:rsidRPr="00734691" w:rsidRDefault="002E659B" w:rsidP="00B77D39">
            <w:pPr>
              <w:spacing w:after="0"/>
            </w:pPr>
            <w:r w:rsidRPr="00734691">
              <w:t>1.18.2</w:t>
            </w:r>
            <w:r w:rsidR="00C15BDA"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B126146" w14:textId="77777777" w:rsidR="002E659B" w:rsidRPr="00734691" w:rsidRDefault="002E659B" w:rsidP="00B77D39">
            <w:pPr>
              <w:spacing w:after="0"/>
            </w:pPr>
            <w:r w:rsidRPr="00734691">
              <w:t>Collimated Field Area</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B2A8D00" w14:textId="77777777" w:rsidR="002E659B" w:rsidRPr="00734691" w:rsidRDefault="002E659B" w:rsidP="00B77D39">
            <w:pPr>
              <w:spacing w:after="0"/>
            </w:pPr>
            <w:r w:rsidRPr="00734691">
              <w:t>0.010781 m2</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A701949" w14:textId="63CA011A" w:rsidR="002E659B" w:rsidRPr="00734691" w:rsidRDefault="00832B4F" w:rsidP="00B77D39">
            <w:pPr>
              <w:spacing w:after="0"/>
            </w:pPr>
            <w:r w:rsidRPr="00734691">
              <w:t>Section TID 1</w:t>
            </w:r>
            <w:r w:rsidR="002E659B" w:rsidRPr="00734691">
              <w:t>0003B</w:t>
            </w:r>
          </w:p>
        </w:tc>
      </w:tr>
      <w:tr w:rsidR="002E659B" w:rsidRPr="00734691" w14:paraId="6A0B6CB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2CCA548" w14:textId="0AF14516" w:rsidR="002E659B" w:rsidRPr="00734691" w:rsidRDefault="002E659B" w:rsidP="00B77D39">
            <w:pPr>
              <w:spacing w:after="0"/>
            </w:pPr>
            <w:r w:rsidRPr="00734691">
              <w:t>1.18.2</w:t>
            </w:r>
            <w:r w:rsidR="00C15BDA"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FED8350" w14:textId="77777777" w:rsidR="002E659B" w:rsidRPr="00734691" w:rsidRDefault="002E659B" w:rsidP="00B77D39">
            <w:pPr>
              <w:spacing w:after="0"/>
            </w:pPr>
            <w:r w:rsidRPr="00734691">
              <w:t>Collimated Field Height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5D36AD5" w14:textId="77777777" w:rsidR="002E659B" w:rsidRPr="00734691" w:rsidRDefault="002E659B" w:rsidP="00B77D39">
            <w:pPr>
              <w:spacing w:after="0"/>
            </w:pPr>
            <w:r w:rsidRPr="00734691">
              <w:t>129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AB62DE4" w14:textId="2AEFAAE3" w:rsidR="002E659B" w:rsidRPr="00734691" w:rsidRDefault="00832B4F" w:rsidP="00B77D39">
            <w:pPr>
              <w:spacing w:after="0"/>
            </w:pPr>
            <w:r w:rsidRPr="00734691">
              <w:t>Section TID 1</w:t>
            </w:r>
            <w:r w:rsidR="002E659B" w:rsidRPr="00734691">
              <w:t>0003B</w:t>
            </w:r>
          </w:p>
        </w:tc>
      </w:tr>
      <w:tr w:rsidR="002E659B" w:rsidRPr="00734691" w14:paraId="502FC88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35700CC" w14:textId="75DA89EC" w:rsidR="002E659B" w:rsidRPr="00734691" w:rsidRDefault="002E659B" w:rsidP="00B77D39">
            <w:pPr>
              <w:spacing w:after="0"/>
            </w:pPr>
            <w:r w:rsidRPr="00734691">
              <w:t>1.18.</w:t>
            </w:r>
            <w:r w:rsidR="00C15BDA" w:rsidRPr="00734691">
              <w:t>30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BC67B29" w14:textId="77777777" w:rsidR="002E659B" w:rsidRPr="00734691" w:rsidRDefault="002E659B" w:rsidP="00B77D39">
            <w:pPr>
              <w:spacing w:after="0"/>
            </w:pPr>
            <w:r w:rsidRPr="00734691">
              <w:t>Collimated Field Width</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86FA0B3" w14:textId="77777777" w:rsidR="002E659B" w:rsidRPr="00734691" w:rsidRDefault="002E659B" w:rsidP="00B77D39">
            <w:pPr>
              <w:spacing w:after="0"/>
            </w:pPr>
            <w:r w:rsidRPr="00734691">
              <w:t>83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D74AD7A" w14:textId="6AD05861" w:rsidR="002E659B" w:rsidRPr="00734691" w:rsidRDefault="00832B4F" w:rsidP="00B77D39">
            <w:pPr>
              <w:spacing w:after="0"/>
            </w:pPr>
            <w:r w:rsidRPr="00734691">
              <w:t>Section TID 1</w:t>
            </w:r>
            <w:r w:rsidR="002E659B" w:rsidRPr="00734691">
              <w:t>0003B</w:t>
            </w:r>
          </w:p>
        </w:tc>
      </w:tr>
      <w:tr w:rsidR="002E659B" w:rsidRPr="00734691" w14:paraId="470EE93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42BFCFD" w14:textId="4BC43087" w:rsidR="002E659B" w:rsidRPr="00734691" w:rsidRDefault="002E659B" w:rsidP="00B77D39">
            <w:pPr>
              <w:spacing w:after="0"/>
            </w:pPr>
            <w:r w:rsidRPr="00734691">
              <w:t>1.18.</w:t>
            </w:r>
            <w:r w:rsidR="00C15BDA" w:rsidRPr="00734691">
              <w:t>31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69566FA" w14:textId="77777777" w:rsidR="002E659B" w:rsidRPr="00734691" w:rsidRDefault="002E659B" w:rsidP="00B77D39">
            <w:pPr>
              <w:spacing w:after="0"/>
            </w:pPr>
            <w:r w:rsidRPr="00734691">
              <w:t>X-Ray Grid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C9C6255" w14:textId="77777777" w:rsidR="002E659B" w:rsidRPr="00734691" w:rsidRDefault="002E659B" w:rsidP="00B77D39">
            <w:pPr>
              <w:spacing w:after="0"/>
            </w:pPr>
            <w:r w:rsidRPr="00734691">
              <w:t>(111641, DCM, “</w:t>
            </w:r>
            <w:r w:rsidRPr="00734691">
              <w:rPr>
                <w:color w:val="0070C0"/>
              </w:rPr>
              <w:t>Fixed grid</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67524BB" w14:textId="5E8C1A0B" w:rsidR="002E659B" w:rsidRPr="00734691" w:rsidRDefault="00832B4F" w:rsidP="00B77D39">
            <w:pPr>
              <w:spacing w:after="0"/>
            </w:pPr>
            <w:r w:rsidRPr="00734691">
              <w:t>Section TID 1</w:t>
            </w:r>
            <w:r w:rsidR="002E659B" w:rsidRPr="00734691">
              <w:t>0003B</w:t>
            </w:r>
          </w:p>
        </w:tc>
      </w:tr>
      <w:tr w:rsidR="002E659B" w:rsidRPr="00734691" w14:paraId="377A318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21576D7" w14:textId="0556B040" w:rsidR="002E659B" w:rsidRPr="00734691" w:rsidRDefault="002E659B" w:rsidP="00B77D39">
            <w:pPr>
              <w:spacing w:after="0"/>
            </w:pPr>
            <w:r w:rsidRPr="00734691">
              <w:t>1.18.3</w:t>
            </w:r>
            <w:r w:rsidR="00C15BDA"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C7CCEC1" w14:textId="77777777" w:rsidR="002E659B" w:rsidRPr="00734691" w:rsidRDefault="002E659B" w:rsidP="00B77D39">
            <w:pPr>
              <w:spacing w:after="0"/>
            </w:pPr>
            <w:r w:rsidRPr="00734691">
              <w:t>X-Ray Grid</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B1481E0" w14:textId="77777777" w:rsidR="002E659B" w:rsidRPr="00734691" w:rsidRDefault="002E659B" w:rsidP="00B77D39">
            <w:pPr>
              <w:spacing w:after="0"/>
            </w:pPr>
            <w:r w:rsidRPr="00734691">
              <w:t>(111642, DCM, “</w:t>
            </w:r>
            <w:r w:rsidRPr="00734691">
              <w:rPr>
                <w:color w:val="0070C0"/>
              </w:rPr>
              <w:t>Focused grid</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CC75E51" w14:textId="2A716E67" w:rsidR="002E659B" w:rsidRPr="00734691" w:rsidRDefault="00832B4F" w:rsidP="00B77D39">
            <w:pPr>
              <w:spacing w:after="0"/>
            </w:pPr>
            <w:r w:rsidRPr="00734691">
              <w:t>Section TID 1</w:t>
            </w:r>
            <w:r w:rsidR="002E659B" w:rsidRPr="00734691">
              <w:t>0003B</w:t>
            </w:r>
          </w:p>
        </w:tc>
      </w:tr>
      <w:tr w:rsidR="002E659B" w:rsidRPr="00734691" w14:paraId="0CC4E85D"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65C9E0E0" w14:textId="7E25825D" w:rsidR="002E659B" w:rsidRPr="00734691" w:rsidRDefault="002E659B" w:rsidP="00B77D39">
            <w:pPr>
              <w:spacing w:after="0"/>
            </w:pPr>
            <w:r w:rsidRPr="00734691">
              <w:t xml:space="preserve">Irradiation Event X-Ray Mechanical Data </w:t>
            </w:r>
            <w:r w:rsidR="00832B4F" w:rsidRPr="00734691">
              <w:t>TID 1</w:t>
            </w:r>
            <w:r w:rsidRPr="00734691">
              <w:t>0003C</w:t>
            </w:r>
          </w:p>
        </w:tc>
      </w:tr>
      <w:tr w:rsidR="002E659B" w:rsidRPr="00734691" w14:paraId="2B1AF95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912FC57" w14:textId="4B68691A" w:rsidR="002E659B" w:rsidRPr="00734691" w:rsidRDefault="002E659B" w:rsidP="00B77D39">
            <w:pPr>
              <w:spacing w:after="0"/>
            </w:pPr>
            <w:r w:rsidRPr="00734691">
              <w:t>1.18.3</w:t>
            </w:r>
            <w:r w:rsidR="00C15BDA"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8679D86" w14:textId="77777777" w:rsidR="002E659B" w:rsidRPr="00734691" w:rsidRDefault="002E659B" w:rsidP="00B77D39">
            <w:pPr>
              <w:spacing w:after="0"/>
            </w:pPr>
            <w:r w:rsidRPr="00734691">
              <w:t>Positioner Primary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A130AB3" w14:textId="77777777" w:rsidR="002E659B" w:rsidRPr="00734691" w:rsidRDefault="002E659B" w:rsidP="00B77D39">
            <w:pPr>
              <w:spacing w:after="0"/>
            </w:pPr>
            <w:r w:rsidRPr="00734691">
              <w:t>-100.00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78E59E1" w14:textId="2B927B4D" w:rsidR="002E659B" w:rsidRPr="00734691" w:rsidRDefault="00832B4F" w:rsidP="00B77D39">
            <w:pPr>
              <w:spacing w:after="0"/>
            </w:pPr>
            <w:r w:rsidRPr="00734691">
              <w:t>Section TID 1</w:t>
            </w:r>
            <w:r w:rsidR="002E659B" w:rsidRPr="00734691">
              <w:t>0003C</w:t>
            </w:r>
          </w:p>
        </w:tc>
      </w:tr>
      <w:tr w:rsidR="002E659B" w:rsidRPr="00734691" w14:paraId="0DAE4A01"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4DB2D2E" w14:textId="0322290F" w:rsidR="002E659B" w:rsidRPr="00734691" w:rsidRDefault="002E659B" w:rsidP="00B77D39">
            <w:pPr>
              <w:spacing w:after="0"/>
            </w:pPr>
            <w:r w:rsidRPr="00734691">
              <w:t>1.18.3</w:t>
            </w:r>
            <w:r w:rsidR="00C15BDA"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761239E" w14:textId="77777777" w:rsidR="002E659B" w:rsidRPr="00734691" w:rsidRDefault="002E659B" w:rsidP="00B77D39">
            <w:pPr>
              <w:spacing w:after="0"/>
            </w:pPr>
            <w:r w:rsidRPr="00734691">
              <w:t>Positioner Secondary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54A01912"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CEEBBFB" w14:textId="2D83A34D" w:rsidR="002E659B" w:rsidRPr="00734691" w:rsidRDefault="00832B4F" w:rsidP="00B77D39">
            <w:pPr>
              <w:spacing w:after="0"/>
            </w:pPr>
            <w:r w:rsidRPr="00734691">
              <w:t>Section TID 1</w:t>
            </w:r>
            <w:r w:rsidR="002E659B" w:rsidRPr="00734691">
              <w:t>0003C</w:t>
            </w:r>
          </w:p>
        </w:tc>
      </w:tr>
      <w:tr w:rsidR="002E659B" w:rsidRPr="00734691" w14:paraId="21B45B5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259B637" w14:textId="6CC3EF38" w:rsidR="002E659B" w:rsidRPr="00734691" w:rsidRDefault="002E659B" w:rsidP="00B77D39">
            <w:pPr>
              <w:spacing w:after="0"/>
            </w:pPr>
            <w:r w:rsidRPr="00734691">
              <w:t>1.18.3</w:t>
            </w:r>
            <w:r w:rsidR="00C15BDA"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6B06279" w14:textId="77777777" w:rsidR="002E659B" w:rsidRPr="00734691" w:rsidRDefault="002E659B" w:rsidP="00B77D39">
            <w:pPr>
              <w:spacing w:after="0"/>
            </w:pPr>
            <w:r w:rsidRPr="00734691">
              <w:t>Positioner Primary End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7BEBDF5" w14:textId="77777777" w:rsidR="002E659B" w:rsidRPr="00734691" w:rsidRDefault="002E659B" w:rsidP="00B77D39">
            <w:pPr>
              <w:spacing w:after="0"/>
            </w:pPr>
            <w:r w:rsidRPr="00734691">
              <w:t>100.00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B8A3F8A" w14:textId="182FE8F9" w:rsidR="002E659B" w:rsidRPr="00734691" w:rsidRDefault="00832B4F" w:rsidP="00B77D39">
            <w:pPr>
              <w:spacing w:after="0"/>
            </w:pPr>
            <w:r w:rsidRPr="00734691">
              <w:t>Section TID 1</w:t>
            </w:r>
            <w:r w:rsidR="002E659B" w:rsidRPr="00734691">
              <w:t>0003C</w:t>
            </w:r>
          </w:p>
        </w:tc>
      </w:tr>
      <w:tr w:rsidR="002E659B" w:rsidRPr="00734691" w14:paraId="62B33A1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F1FDF29" w14:textId="7900D5F5" w:rsidR="002E659B" w:rsidRPr="00734691" w:rsidRDefault="002E659B" w:rsidP="00B77D39">
            <w:pPr>
              <w:spacing w:after="0"/>
            </w:pPr>
            <w:r w:rsidRPr="00734691">
              <w:t>1.18.3</w:t>
            </w:r>
            <w:r w:rsidR="00C15BDA"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4C0EC3B" w14:textId="77777777" w:rsidR="002E659B" w:rsidRPr="00734691" w:rsidRDefault="002E659B" w:rsidP="00B77D39">
            <w:pPr>
              <w:spacing w:after="0"/>
            </w:pPr>
            <w:r w:rsidRPr="00734691">
              <w:t>Positioner Secondary End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8336017"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5F9FEDE" w14:textId="5ECC6950" w:rsidR="002E659B" w:rsidRPr="00734691" w:rsidRDefault="00832B4F" w:rsidP="00B77D39">
            <w:pPr>
              <w:spacing w:after="0"/>
            </w:pPr>
            <w:r w:rsidRPr="00734691">
              <w:t>Section TID 1</w:t>
            </w:r>
            <w:r w:rsidR="002E659B" w:rsidRPr="00734691">
              <w:t>0003C</w:t>
            </w:r>
          </w:p>
        </w:tc>
      </w:tr>
      <w:tr w:rsidR="002E659B" w:rsidRPr="00734691" w14:paraId="7319DBAE"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0C7EA49" w14:textId="64A438B0" w:rsidR="002E659B" w:rsidRPr="00734691" w:rsidDel="005F7702" w:rsidRDefault="002E659B" w:rsidP="00B77D39">
            <w:pPr>
              <w:spacing w:after="0"/>
            </w:pPr>
            <w:r w:rsidRPr="00734691">
              <w:t>1.18.3</w:t>
            </w:r>
            <w:r w:rsidR="00C15BDA"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0739DE7" w14:textId="77777777" w:rsidR="002E659B" w:rsidRPr="00734691" w:rsidRDefault="002E659B" w:rsidP="00B77D39">
            <w:pPr>
              <w:spacing w:after="0"/>
            </w:pPr>
            <w:r w:rsidRPr="00734691">
              <w:t>Table Head Tilt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E7D8746"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0BB78E6" w14:textId="516A10A6" w:rsidR="002E659B" w:rsidRPr="00734691" w:rsidRDefault="00832B4F" w:rsidP="00B77D39">
            <w:pPr>
              <w:spacing w:after="0"/>
            </w:pPr>
            <w:r w:rsidRPr="00734691">
              <w:t>Section TID 1</w:t>
            </w:r>
            <w:r w:rsidR="002E659B" w:rsidRPr="00734691">
              <w:t>0003C</w:t>
            </w:r>
          </w:p>
        </w:tc>
      </w:tr>
      <w:tr w:rsidR="002E659B" w:rsidRPr="00734691" w14:paraId="7D97AFD4"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20D9108" w14:textId="5AA031FB" w:rsidR="002E659B" w:rsidRPr="00734691" w:rsidDel="005F7702" w:rsidRDefault="002E659B" w:rsidP="00B77D39">
            <w:pPr>
              <w:spacing w:after="0"/>
            </w:pPr>
            <w:r w:rsidRPr="00734691">
              <w:t>1.18.3</w:t>
            </w:r>
            <w:r w:rsidR="00C15BDA"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D81AC43" w14:textId="77777777" w:rsidR="002E659B" w:rsidRPr="00734691" w:rsidRDefault="002E659B" w:rsidP="00B77D39">
            <w:pPr>
              <w:spacing w:after="0"/>
            </w:pPr>
            <w:r w:rsidRPr="00734691">
              <w:t>Table Horizontal Rotation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2BA3D57"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DCFF286" w14:textId="3CF4EE0B" w:rsidR="002E659B" w:rsidRPr="00734691" w:rsidRDefault="00832B4F" w:rsidP="00B77D39">
            <w:pPr>
              <w:spacing w:after="0"/>
            </w:pPr>
            <w:r w:rsidRPr="00734691">
              <w:t>Section TID 1</w:t>
            </w:r>
            <w:r w:rsidR="002E659B" w:rsidRPr="00734691">
              <w:t>0003C</w:t>
            </w:r>
          </w:p>
        </w:tc>
      </w:tr>
      <w:tr w:rsidR="002E659B" w:rsidRPr="00734691" w14:paraId="07BB7A2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F415E36" w14:textId="78E01F3B" w:rsidR="002E659B" w:rsidRPr="00734691" w:rsidDel="005F7702" w:rsidRDefault="002E659B" w:rsidP="00B77D39">
            <w:pPr>
              <w:spacing w:after="0"/>
            </w:pPr>
            <w:r w:rsidRPr="00734691">
              <w:t>1.18.3</w:t>
            </w:r>
            <w:r w:rsidR="00C15BDA"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9C823BF" w14:textId="77777777" w:rsidR="002E659B" w:rsidRPr="00734691" w:rsidRDefault="002E659B" w:rsidP="00B77D39">
            <w:pPr>
              <w:spacing w:after="0"/>
            </w:pPr>
            <w:r w:rsidRPr="00734691">
              <w:t>Table Cradle Tilt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E101FF8"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BA72ECE" w14:textId="573BF0D4" w:rsidR="002E659B" w:rsidRPr="00734691" w:rsidRDefault="00832B4F" w:rsidP="00B77D39">
            <w:pPr>
              <w:spacing w:after="0"/>
            </w:pPr>
            <w:r w:rsidRPr="00734691">
              <w:t>Section TID 1</w:t>
            </w:r>
            <w:r w:rsidR="002E659B" w:rsidRPr="00734691">
              <w:t>0003C</w:t>
            </w:r>
          </w:p>
        </w:tc>
      </w:tr>
      <w:tr w:rsidR="002E659B" w:rsidRPr="00734691" w14:paraId="24DC74FB"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3E4980BC" w14:textId="77777777" w:rsidR="002E659B" w:rsidRPr="00734691" w:rsidRDefault="002E659B" w:rsidP="00B77D39">
            <w:pPr>
              <w:spacing w:after="0"/>
            </w:pPr>
            <w:r w:rsidRPr="00734691">
              <w:t>Start CID 10008 Dose Related Distance Measurement</w:t>
            </w:r>
          </w:p>
        </w:tc>
      </w:tr>
      <w:tr w:rsidR="002E659B" w:rsidRPr="00734691" w14:paraId="3B55FDD5"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8807C01" w14:textId="6B62550F" w:rsidR="002E659B" w:rsidRPr="00734691" w:rsidRDefault="002E659B" w:rsidP="00B77D39">
            <w:pPr>
              <w:spacing w:after="0"/>
            </w:pPr>
            <w:r w:rsidRPr="00734691">
              <w:t>1.18.</w:t>
            </w:r>
            <w:r w:rsidR="00C15BDA" w:rsidRPr="00734691">
              <w:t>40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421FC65" w14:textId="77777777" w:rsidR="002E659B" w:rsidRPr="00734691" w:rsidRDefault="002E659B" w:rsidP="00B77D39">
            <w:pPr>
              <w:spacing w:after="0"/>
            </w:pPr>
            <w:r w:rsidRPr="00734691">
              <w:t>Distance Source to Isocenter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6DC73DA" w14:textId="77777777" w:rsidR="002E659B" w:rsidRPr="00734691" w:rsidRDefault="002E659B" w:rsidP="00B77D39">
            <w:pPr>
              <w:spacing w:after="0"/>
            </w:pPr>
            <w:r w:rsidRPr="00734691">
              <w:t>720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2553EC6" w14:textId="69D12550" w:rsidR="002E659B" w:rsidRPr="00734691" w:rsidRDefault="00832B4F" w:rsidP="00B77D39">
            <w:pPr>
              <w:spacing w:after="0"/>
            </w:pPr>
            <w:r w:rsidRPr="00734691">
              <w:t>Section TID 1</w:t>
            </w:r>
            <w:r w:rsidR="002E659B" w:rsidRPr="00734691">
              <w:t>0003C</w:t>
            </w:r>
          </w:p>
        </w:tc>
      </w:tr>
      <w:tr w:rsidR="002E659B" w:rsidRPr="00734691" w14:paraId="558C338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CF7AE4A" w14:textId="3FC72BEE" w:rsidR="002E659B" w:rsidRPr="00734691" w:rsidRDefault="002E659B" w:rsidP="00B77D39">
            <w:pPr>
              <w:spacing w:after="0"/>
            </w:pPr>
            <w:r w:rsidRPr="00734691">
              <w:t>1.18.</w:t>
            </w:r>
            <w:r w:rsidR="00C15BDA" w:rsidRPr="00734691">
              <w:t>41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4E64BE2" w14:textId="77777777" w:rsidR="002E659B" w:rsidRPr="00734691" w:rsidRDefault="002E659B" w:rsidP="00B77D39">
            <w:pPr>
              <w:spacing w:after="0"/>
            </w:pPr>
            <w:r w:rsidRPr="00734691">
              <w:t>Distance Source to Reference Point</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1FA18CF" w14:textId="77777777" w:rsidR="002E659B" w:rsidRPr="00734691" w:rsidRDefault="002E659B" w:rsidP="00B77D39">
            <w:pPr>
              <w:spacing w:after="0"/>
            </w:pPr>
            <w:r w:rsidRPr="00734691">
              <w:t>570.00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29692D8" w14:textId="3E0F9D1B" w:rsidR="002E659B" w:rsidRPr="00734691" w:rsidRDefault="00832B4F" w:rsidP="00B77D39">
            <w:pPr>
              <w:spacing w:after="0"/>
            </w:pPr>
            <w:r w:rsidRPr="00734691">
              <w:t>Section TID 1</w:t>
            </w:r>
            <w:r w:rsidR="002E659B" w:rsidRPr="00734691">
              <w:t>0003C</w:t>
            </w:r>
          </w:p>
        </w:tc>
      </w:tr>
      <w:tr w:rsidR="002E659B" w:rsidRPr="00734691" w14:paraId="7AE7DF92"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EA25BD8" w14:textId="64615C45" w:rsidR="002E659B" w:rsidRPr="00734691" w:rsidRDefault="002E659B" w:rsidP="00B77D39">
            <w:pPr>
              <w:spacing w:after="0"/>
            </w:pPr>
            <w:r w:rsidRPr="00734691">
              <w:t>1.18.4</w:t>
            </w:r>
            <w:r w:rsidR="00C15BDA"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5AA7371" w14:textId="77777777" w:rsidR="002E659B" w:rsidRPr="00734691" w:rsidRDefault="002E659B" w:rsidP="00B77D39">
            <w:pPr>
              <w:spacing w:after="0"/>
            </w:pPr>
            <w:r w:rsidRPr="00734691">
              <w:t>Distance Source to Detector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71B8732" w14:textId="77777777" w:rsidR="002E659B" w:rsidRPr="00734691" w:rsidRDefault="002E659B" w:rsidP="00B77D39">
            <w:pPr>
              <w:spacing w:after="0"/>
            </w:pPr>
            <w:r w:rsidRPr="00734691">
              <w:t>1195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61E7E81" w14:textId="538C8957" w:rsidR="002E659B" w:rsidRPr="00734691" w:rsidRDefault="00832B4F" w:rsidP="00B77D39">
            <w:pPr>
              <w:spacing w:after="0"/>
            </w:pPr>
            <w:r w:rsidRPr="00734691">
              <w:t>Section TID 1</w:t>
            </w:r>
            <w:r w:rsidR="002E659B" w:rsidRPr="00734691">
              <w:t>0003C</w:t>
            </w:r>
          </w:p>
        </w:tc>
      </w:tr>
      <w:tr w:rsidR="002E659B" w:rsidRPr="00734691" w14:paraId="437FFC1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78D389" w14:textId="3B6C472F" w:rsidR="002E659B" w:rsidRPr="00734691" w:rsidRDefault="002E659B" w:rsidP="00B77D39">
            <w:pPr>
              <w:spacing w:after="0"/>
            </w:pPr>
            <w:r w:rsidRPr="00734691">
              <w:t>1.18.4</w:t>
            </w:r>
            <w:r w:rsidR="00C15BDA"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257ED09" w14:textId="77777777" w:rsidR="002E659B" w:rsidRPr="00734691" w:rsidRDefault="002E659B" w:rsidP="00B77D39">
            <w:pPr>
              <w:spacing w:after="0"/>
            </w:pPr>
            <w:r w:rsidRPr="00734691">
              <w:t>Table Longitudinal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22D49EF" w14:textId="77777777" w:rsidR="002E659B" w:rsidRPr="00734691" w:rsidRDefault="002E659B" w:rsidP="00B77D39">
            <w:pPr>
              <w:spacing w:after="0"/>
            </w:pPr>
            <w:r w:rsidRPr="00734691">
              <w:t>727.90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4E7A4398" w14:textId="60BEC087" w:rsidR="002E659B" w:rsidRPr="00734691" w:rsidRDefault="00832B4F" w:rsidP="00B77D39">
            <w:pPr>
              <w:spacing w:after="0"/>
            </w:pPr>
            <w:r w:rsidRPr="00734691">
              <w:t>Section TID 1</w:t>
            </w:r>
            <w:r w:rsidR="002E659B" w:rsidRPr="00734691">
              <w:t>0003C</w:t>
            </w:r>
          </w:p>
        </w:tc>
      </w:tr>
      <w:tr w:rsidR="002E659B" w:rsidRPr="00734691" w14:paraId="03C97BA9"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FF76224" w14:textId="7543661A" w:rsidR="002E659B" w:rsidRPr="00734691" w:rsidRDefault="002E659B" w:rsidP="00B77D39">
            <w:pPr>
              <w:spacing w:after="0"/>
            </w:pPr>
            <w:r w:rsidRPr="00734691">
              <w:t>1.18.4</w:t>
            </w:r>
            <w:r w:rsidR="00C15BDA"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07CB9BF" w14:textId="77777777" w:rsidR="002E659B" w:rsidRPr="00734691" w:rsidRDefault="002E659B" w:rsidP="00B77D39">
            <w:pPr>
              <w:spacing w:after="0"/>
            </w:pPr>
            <w:r w:rsidRPr="00734691">
              <w:t>Table Lateral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7BEEB6D7" w14:textId="77777777" w:rsidR="002E659B" w:rsidRPr="00734691" w:rsidRDefault="002E659B" w:rsidP="00B77D39">
            <w:pPr>
              <w:spacing w:after="0"/>
            </w:pPr>
            <w:r w:rsidRPr="00734691">
              <w:t>50.90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FE94A06" w14:textId="6A815ED2" w:rsidR="002E659B" w:rsidRPr="00734691" w:rsidRDefault="00832B4F" w:rsidP="00B77D39">
            <w:pPr>
              <w:spacing w:after="0"/>
            </w:pPr>
            <w:r w:rsidRPr="00734691">
              <w:t>Section TID 1</w:t>
            </w:r>
            <w:r w:rsidR="002E659B" w:rsidRPr="00734691">
              <w:t>0003C</w:t>
            </w:r>
          </w:p>
        </w:tc>
      </w:tr>
      <w:tr w:rsidR="002E659B" w:rsidRPr="00734691" w14:paraId="09E2CF8A"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99ADB4" w14:textId="5E60B191" w:rsidR="002E659B" w:rsidRPr="00734691" w:rsidRDefault="002E659B" w:rsidP="00B77D39">
            <w:pPr>
              <w:spacing w:after="0"/>
            </w:pPr>
            <w:r w:rsidRPr="00734691">
              <w:t>1.18.4</w:t>
            </w:r>
            <w:r w:rsidR="00C15BDA"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9A9ABC8" w14:textId="77777777" w:rsidR="002E659B" w:rsidRPr="00734691" w:rsidRDefault="002E659B" w:rsidP="00B77D39">
            <w:pPr>
              <w:spacing w:after="0"/>
            </w:pPr>
            <w:r w:rsidRPr="00734691">
              <w:t>Table Height Position</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1D2FE5E2" w14:textId="77777777" w:rsidR="002E659B" w:rsidRPr="00734691" w:rsidRDefault="002E659B" w:rsidP="00B77D39">
            <w:pPr>
              <w:spacing w:after="0"/>
            </w:pPr>
            <w:r w:rsidRPr="00734691">
              <w:t>87.5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192DADA" w14:textId="55AEB4DD" w:rsidR="002E659B" w:rsidRPr="00734691" w:rsidRDefault="00832B4F" w:rsidP="00B77D39">
            <w:pPr>
              <w:spacing w:after="0"/>
            </w:pPr>
            <w:r w:rsidRPr="00734691">
              <w:t>Section TID 1</w:t>
            </w:r>
            <w:r w:rsidR="002E659B" w:rsidRPr="00734691">
              <w:t>0003C</w:t>
            </w:r>
          </w:p>
        </w:tc>
      </w:tr>
      <w:tr w:rsidR="002E659B" w:rsidRPr="00734691" w14:paraId="2E677ABF"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D409BA6" w14:textId="28034B4D" w:rsidR="002E659B" w:rsidRPr="00734691" w:rsidRDefault="002E659B" w:rsidP="00B77D39">
            <w:pPr>
              <w:spacing w:after="0"/>
            </w:pPr>
            <w:r w:rsidRPr="00734691">
              <w:t>1.18.4</w:t>
            </w:r>
            <w:r w:rsidR="00C15BDA"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2A02A31" w14:textId="77777777" w:rsidR="002E659B" w:rsidRPr="00734691" w:rsidRDefault="002E659B" w:rsidP="00B77D39">
            <w:pPr>
              <w:spacing w:after="0"/>
            </w:pPr>
            <w:r w:rsidRPr="00734691">
              <w:t>Table X Position to Isocenter</w:t>
            </w:r>
            <w:r w:rsidRPr="00734691" w:rsidDel="00871CA8">
              <w:t xml:space="preserve"> </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257F4915" w14:textId="77777777" w:rsidR="002E659B" w:rsidRPr="00734691" w:rsidRDefault="002E659B" w:rsidP="00B77D39">
            <w:pPr>
              <w:spacing w:after="0"/>
              <w:rPr>
                <w:color w:val="000000"/>
              </w:rPr>
            </w:pPr>
            <w:r w:rsidRPr="00734691">
              <w:t>727.90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F2375B6" w14:textId="59456776" w:rsidR="002E659B" w:rsidRPr="00734691" w:rsidRDefault="00832B4F" w:rsidP="00B77D39">
            <w:pPr>
              <w:spacing w:after="0"/>
            </w:pPr>
            <w:r w:rsidRPr="00734691">
              <w:t>Section TID 1</w:t>
            </w:r>
            <w:r w:rsidR="002E659B" w:rsidRPr="00734691">
              <w:t>0003C</w:t>
            </w:r>
          </w:p>
        </w:tc>
      </w:tr>
      <w:tr w:rsidR="002E659B" w:rsidRPr="00734691" w14:paraId="4D52594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2DCAAA2" w14:textId="5FB1B71A" w:rsidR="002E659B" w:rsidRPr="00734691" w:rsidRDefault="002E659B" w:rsidP="00B77D39">
            <w:pPr>
              <w:spacing w:after="0"/>
            </w:pPr>
            <w:r w:rsidRPr="00734691">
              <w:t>1.18.4</w:t>
            </w:r>
            <w:r w:rsidR="00C15BDA"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68AD9FF" w14:textId="77777777" w:rsidR="002E659B" w:rsidRPr="00734691" w:rsidRDefault="002E659B" w:rsidP="00B77D39">
            <w:pPr>
              <w:spacing w:after="0"/>
            </w:pPr>
            <w:r w:rsidRPr="00734691">
              <w:t>Table Y Position to Isocenter</w:t>
            </w:r>
            <w:r w:rsidRPr="00734691" w:rsidDel="00871CA8">
              <w:t xml:space="preserve"> </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7DA00F9" w14:textId="77777777" w:rsidR="002E659B" w:rsidRPr="00734691" w:rsidRDefault="002E659B" w:rsidP="00B77D39">
            <w:pPr>
              <w:spacing w:after="0"/>
              <w:rPr>
                <w:color w:val="000000"/>
              </w:rPr>
            </w:pPr>
            <w:r w:rsidRPr="00734691">
              <w:t>87.5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1643BAF" w14:textId="2ACA3A7F" w:rsidR="002E659B" w:rsidRPr="00734691" w:rsidRDefault="00832B4F" w:rsidP="00B77D39">
            <w:pPr>
              <w:spacing w:after="0"/>
            </w:pPr>
            <w:r w:rsidRPr="00734691">
              <w:t>Section TID 1</w:t>
            </w:r>
            <w:r w:rsidR="002E659B" w:rsidRPr="00734691">
              <w:t>0003C</w:t>
            </w:r>
          </w:p>
        </w:tc>
      </w:tr>
      <w:tr w:rsidR="002E659B" w:rsidRPr="00734691" w14:paraId="55430D80"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B37D52D" w14:textId="513B39DD" w:rsidR="002E659B" w:rsidRPr="00734691" w:rsidRDefault="002E659B" w:rsidP="00B77D39">
            <w:pPr>
              <w:spacing w:after="0"/>
            </w:pPr>
            <w:r w:rsidRPr="00734691">
              <w:t>1.18.4</w:t>
            </w:r>
            <w:r w:rsidR="00C15BDA"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7FA1E20" w14:textId="77777777" w:rsidR="002E659B" w:rsidRPr="00734691" w:rsidDel="00871CA8" w:rsidRDefault="002E659B" w:rsidP="00B77D39">
            <w:pPr>
              <w:spacing w:after="0"/>
            </w:pPr>
            <w:r w:rsidRPr="00734691">
              <w:t>Table Z Position to Isocenter</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3162985A" w14:textId="77777777" w:rsidR="002E659B" w:rsidRPr="00734691" w:rsidRDefault="002E659B" w:rsidP="00B77D39">
            <w:pPr>
              <w:spacing w:after="0"/>
            </w:pPr>
            <w:r w:rsidRPr="00734691">
              <w:t>50.90 mm</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E7B8FA9" w14:textId="5B1762E4" w:rsidR="002E659B" w:rsidRPr="00734691" w:rsidRDefault="00832B4F" w:rsidP="00B77D39">
            <w:pPr>
              <w:spacing w:after="0"/>
            </w:pPr>
            <w:r w:rsidRPr="00734691">
              <w:t>Section TID 1</w:t>
            </w:r>
            <w:r w:rsidR="002E659B" w:rsidRPr="00734691">
              <w:t>0003C</w:t>
            </w:r>
          </w:p>
        </w:tc>
      </w:tr>
      <w:tr w:rsidR="002E659B" w:rsidRPr="00734691" w14:paraId="5E55BF51" w14:textId="77777777" w:rsidTr="00097F5B">
        <w:trPr>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869CFCE" w14:textId="77777777" w:rsidR="002E659B" w:rsidRPr="00734691" w:rsidRDefault="002E659B" w:rsidP="00B77D39">
            <w:pPr>
              <w:spacing w:after="0"/>
            </w:pPr>
            <w:r w:rsidRPr="00734691">
              <w:t>End CID 10008 Dose Related Distance Measurement</w:t>
            </w:r>
          </w:p>
        </w:tc>
      </w:tr>
      <w:tr w:rsidR="002E659B" w:rsidRPr="00734691" w14:paraId="7C15778C"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A996A15" w14:textId="45970F65" w:rsidR="002E659B" w:rsidRPr="00734691" w:rsidRDefault="002E659B" w:rsidP="00B77D39">
            <w:pPr>
              <w:spacing w:after="0"/>
            </w:pPr>
            <w:r w:rsidRPr="00734691">
              <w:t>1.18.4</w:t>
            </w:r>
            <w:r w:rsidR="00C15BDA"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A877170" w14:textId="77777777" w:rsidR="002E659B" w:rsidRPr="00734691" w:rsidRDefault="002E659B" w:rsidP="00B77D39">
            <w:pPr>
              <w:spacing w:after="0"/>
            </w:pPr>
            <w:r w:rsidRPr="00734691">
              <w:t>Positioner Isocenter Primary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091785F2" w14:textId="77777777" w:rsidR="002E659B" w:rsidRPr="00734691" w:rsidRDefault="002E659B" w:rsidP="00B77D39">
            <w:pPr>
              <w:spacing w:after="0"/>
              <w:rPr>
                <w:szCs w:val="18"/>
              </w:rPr>
            </w:pPr>
            <w:r w:rsidRPr="00734691">
              <w:t>-100.0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67A477D" w14:textId="5D1E5111" w:rsidR="002E659B" w:rsidRPr="00734691" w:rsidRDefault="00832B4F" w:rsidP="00B77D39">
            <w:pPr>
              <w:spacing w:after="0"/>
            </w:pPr>
            <w:r w:rsidRPr="00734691">
              <w:t>Section TID 1</w:t>
            </w:r>
            <w:r w:rsidR="002E659B" w:rsidRPr="00734691">
              <w:t>0003C</w:t>
            </w:r>
          </w:p>
        </w:tc>
      </w:tr>
      <w:tr w:rsidR="002E659B" w:rsidRPr="00734691" w14:paraId="12DCA85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E9840B3" w14:textId="559223B6" w:rsidR="002E659B" w:rsidRPr="00734691" w:rsidRDefault="002E659B" w:rsidP="00B77D39">
            <w:pPr>
              <w:spacing w:after="0"/>
            </w:pPr>
            <w:r w:rsidRPr="00734691">
              <w:t>1.18.</w:t>
            </w:r>
            <w:r w:rsidR="00C15BDA" w:rsidRPr="00734691">
              <w:t>50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1F70333" w14:textId="77777777" w:rsidR="002E659B" w:rsidRPr="00734691" w:rsidRDefault="002E659B" w:rsidP="00B77D39">
            <w:pPr>
              <w:spacing w:after="0"/>
            </w:pPr>
            <w:r w:rsidRPr="00734691">
              <w:t>Positioner Isocenter Secondary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C426BC8"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B2DB099" w14:textId="686C7EF9" w:rsidR="002E659B" w:rsidRPr="00734691" w:rsidRDefault="00832B4F" w:rsidP="00B77D39">
            <w:pPr>
              <w:spacing w:after="0"/>
            </w:pPr>
            <w:r w:rsidRPr="00734691">
              <w:t>Section TID 1</w:t>
            </w:r>
            <w:r w:rsidR="002E659B" w:rsidRPr="00734691">
              <w:t>0003C</w:t>
            </w:r>
          </w:p>
        </w:tc>
      </w:tr>
      <w:tr w:rsidR="002E659B" w:rsidRPr="00734691" w14:paraId="29856BA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633B5E7" w14:textId="74549F33" w:rsidR="002E659B" w:rsidRPr="00734691" w:rsidRDefault="002E659B" w:rsidP="00B77D39">
            <w:pPr>
              <w:spacing w:after="0"/>
            </w:pPr>
            <w:r w:rsidRPr="00734691">
              <w:t>1.18.</w:t>
            </w:r>
            <w:r w:rsidR="00C15BDA" w:rsidRPr="00734691">
              <w:t>51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8D628A5" w14:textId="77777777" w:rsidR="002E659B" w:rsidRPr="00734691" w:rsidRDefault="002E659B" w:rsidP="00B77D39">
            <w:pPr>
              <w:spacing w:after="0"/>
            </w:pPr>
            <w:r w:rsidRPr="00734691">
              <w:t>Positioner Isocenter Detector Rotation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AE237F4"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638968C6" w14:textId="0C798375" w:rsidR="002E659B" w:rsidRPr="00734691" w:rsidRDefault="00832B4F" w:rsidP="00B77D39">
            <w:pPr>
              <w:spacing w:after="0"/>
            </w:pPr>
            <w:r w:rsidRPr="00734691">
              <w:t>Section TID 1</w:t>
            </w:r>
            <w:r w:rsidR="002E659B" w:rsidRPr="00734691">
              <w:t>0003C</w:t>
            </w:r>
          </w:p>
        </w:tc>
      </w:tr>
      <w:tr w:rsidR="002E659B" w:rsidRPr="00734691" w14:paraId="6B29E80D"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E803CA2" w14:textId="710E171C" w:rsidR="002E659B" w:rsidRPr="00734691" w:rsidRDefault="002E659B" w:rsidP="00B77D39">
            <w:pPr>
              <w:spacing w:after="0"/>
            </w:pPr>
            <w:r w:rsidRPr="00734691">
              <w:t>1.18.5</w:t>
            </w:r>
            <w:r w:rsidR="00C15BDA"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8A317ED" w14:textId="77777777" w:rsidR="002E659B" w:rsidRPr="00734691" w:rsidRDefault="002E659B" w:rsidP="00B77D39">
            <w:pPr>
              <w:spacing w:after="0"/>
            </w:pPr>
            <w:r w:rsidRPr="00734691">
              <w:t>Positioner Isocenter Primary End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43D9A95A" w14:textId="77777777" w:rsidR="002E659B" w:rsidRPr="00734691" w:rsidRDefault="002E659B" w:rsidP="00B77D39">
            <w:pPr>
              <w:spacing w:after="0"/>
            </w:pPr>
            <w:r w:rsidRPr="00734691">
              <w:t>100.00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042BBC3" w14:textId="31D7C44B" w:rsidR="002E659B" w:rsidRPr="00734691" w:rsidRDefault="00832B4F" w:rsidP="00B77D39">
            <w:pPr>
              <w:spacing w:after="0"/>
            </w:pPr>
            <w:r w:rsidRPr="00734691">
              <w:t>Section TID 1</w:t>
            </w:r>
            <w:r w:rsidR="002E659B" w:rsidRPr="00734691">
              <w:t>0003C</w:t>
            </w:r>
          </w:p>
        </w:tc>
      </w:tr>
      <w:tr w:rsidR="002E659B" w:rsidRPr="00734691" w14:paraId="0621E917"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1B82E1D" w14:textId="52A6240D" w:rsidR="002E659B" w:rsidRPr="00734691" w:rsidRDefault="002E659B" w:rsidP="00B77D39">
            <w:pPr>
              <w:spacing w:after="0"/>
            </w:pPr>
            <w:r w:rsidRPr="00734691">
              <w:t>1.18.5</w:t>
            </w:r>
            <w:r w:rsidR="00C15BDA"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1CDDDE2" w14:textId="77777777" w:rsidR="002E659B" w:rsidRPr="00734691" w:rsidRDefault="002E659B" w:rsidP="00B77D39">
            <w:pPr>
              <w:spacing w:after="0"/>
            </w:pPr>
            <w:r w:rsidRPr="00734691">
              <w:t>Positioner Isocenter Secondary End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1C60EA7" w14:textId="77777777" w:rsidR="002E659B" w:rsidRPr="00734691" w:rsidRDefault="002E659B" w:rsidP="00B77D39">
            <w:pPr>
              <w:spacing w:after="0"/>
            </w:pPr>
            <w:r w:rsidRPr="00734691">
              <w:t>0.00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62CF78F" w14:textId="2FD042BE" w:rsidR="002E659B" w:rsidRPr="00734691" w:rsidRDefault="00832B4F" w:rsidP="00B77D39">
            <w:pPr>
              <w:spacing w:after="0"/>
            </w:pPr>
            <w:r w:rsidRPr="00734691">
              <w:t>Section TID 1</w:t>
            </w:r>
            <w:r w:rsidR="002E659B" w:rsidRPr="00734691">
              <w:t>0003C</w:t>
            </w:r>
          </w:p>
        </w:tc>
      </w:tr>
      <w:tr w:rsidR="002E659B" w:rsidRPr="00734691" w14:paraId="332D3D1B" w14:textId="77777777" w:rsidTr="00B77D39">
        <w:trPr>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DF7DD69" w14:textId="0C159760" w:rsidR="002E659B" w:rsidRPr="00734691" w:rsidRDefault="002E659B" w:rsidP="00B77D39">
            <w:pPr>
              <w:spacing w:after="0"/>
            </w:pPr>
            <w:r w:rsidRPr="00734691">
              <w:t>1.18.5</w:t>
            </w:r>
            <w:r w:rsidR="00C15BDA"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8F5FEFB" w14:textId="77777777" w:rsidR="002E659B" w:rsidRPr="00734691" w:rsidRDefault="002E659B" w:rsidP="00B77D39">
            <w:pPr>
              <w:spacing w:after="0"/>
            </w:pPr>
            <w:r w:rsidRPr="00734691">
              <w:t>Positioner Isocenter Detector Rotation End Angle</w:t>
            </w:r>
          </w:p>
        </w:tc>
        <w:tc>
          <w:tcPr>
            <w:tcW w:w="3510" w:type="dxa"/>
            <w:tcBorders>
              <w:bottom w:val="single" w:sz="4" w:space="0" w:color="000000"/>
              <w:right w:val="single" w:sz="4" w:space="0" w:color="000000"/>
            </w:tcBorders>
            <w:tcMar>
              <w:top w:w="40" w:type="dxa"/>
              <w:left w:w="40" w:type="dxa"/>
              <w:bottom w:w="40" w:type="dxa"/>
              <w:right w:w="40" w:type="dxa"/>
            </w:tcMar>
            <w:vAlign w:val="center"/>
          </w:tcPr>
          <w:p w14:paraId="6043A3FF" w14:textId="77777777" w:rsidR="002E659B" w:rsidRPr="00734691" w:rsidRDefault="002E659B" w:rsidP="00B77D39">
            <w:pPr>
              <w:spacing w:after="0"/>
            </w:pPr>
            <w:r w:rsidRPr="00734691">
              <w:t>0.0 deg</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1DF74C0C" w14:textId="24D12980" w:rsidR="002E659B" w:rsidRPr="00734691" w:rsidRDefault="00832B4F" w:rsidP="00B77D39">
            <w:pPr>
              <w:spacing w:after="0"/>
            </w:pPr>
            <w:r w:rsidRPr="00734691">
              <w:t>Section TID 1</w:t>
            </w:r>
            <w:r w:rsidR="002E659B" w:rsidRPr="00734691">
              <w:t>0003C</w:t>
            </w:r>
          </w:p>
        </w:tc>
      </w:tr>
      <w:tr w:rsidR="002E659B" w:rsidRPr="00734691" w14:paraId="4803E4BA"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98DF8FE" w14:textId="464090EF" w:rsidR="002E659B" w:rsidRPr="00734691" w:rsidRDefault="002E659B" w:rsidP="00B77D39">
            <w:pPr>
              <w:spacing w:after="0"/>
            </w:pPr>
            <w:r w:rsidRPr="00734691">
              <w:t>1.19</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6960D5B" w14:textId="77777777" w:rsidR="002E659B" w:rsidRPr="00734691" w:rsidRDefault="002E659B" w:rsidP="00B77D39">
            <w:pPr>
              <w:spacing w:after="0"/>
            </w:pPr>
            <w:r w:rsidRPr="00734691">
              <w:t>Dose Image</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58B10CF" w14:textId="77777777" w:rsidR="002E659B" w:rsidRPr="00734691" w:rsidRDefault="002E659B" w:rsidP="00B77D39">
            <w:pPr>
              <w:spacing w:after="0"/>
            </w:pPr>
            <w:r w:rsidRPr="00734691">
              <w:t>SOP Class UID: 1.2.840.10008.5.1.4.1.1.7</w:t>
            </w:r>
          </w:p>
          <w:p w14:paraId="0310AA3F" w14:textId="77777777" w:rsidR="002E659B" w:rsidRPr="00734691" w:rsidRDefault="002E659B" w:rsidP="00B77D39">
            <w:pPr>
              <w:spacing w:after="0"/>
              <w:rPr>
                <w:color w:val="000000"/>
                <w:szCs w:val="18"/>
              </w:rPr>
            </w:pPr>
            <w:r w:rsidRPr="00734691">
              <w:t>SOP Instance UID: 2.999.6</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5FEC95" w14:textId="211D57C5" w:rsidR="002E659B" w:rsidRPr="00734691" w:rsidRDefault="00832B4F" w:rsidP="00B77D39">
            <w:pPr>
              <w:spacing w:after="0"/>
            </w:pPr>
            <w:r w:rsidRPr="00734691">
              <w:t>Section TID 1</w:t>
            </w:r>
            <w:r w:rsidR="002E659B" w:rsidRPr="00734691">
              <w:t>0001</w:t>
            </w:r>
          </w:p>
        </w:tc>
      </w:tr>
      <w:tr w:rsidR="002E659B" w:rsidRPr="00734691" w14:paraId="08DCDC8C" w14:textId="77777777" w:rsidTr="00097F5B">
        <w:trPr>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586A80D2" w14:textId="2303C37F" w:rsidR="002E659B" w:rsidRPr="00734691" w:rsidRDefault="002E659B" w:rsidP="00B77D39">
            <w:pPr>
              <w:spacing w:after="0"/>
            </w:pPr>
            <w:r w:rsidRPr="00734691">
              <w:t xml:space="preserve">Start Person Participant within </w:t>
            </w:r>
            <w:r w:rsidR="00832B4F" w:rsidRPr="00734691">
              <w:t>TID 1</w:t>
            </w:r>
            <w:r w:rsidRPr="00734691">
              <w:t>0001</w:t>
            </w:r>
            <w:r w:rsidR="00A669EA" w:rsidRPr="00734691">
              <w:t>: Irradiation Authorizing is the performing physician.</w:t>
            </w:r>
          </w:p>
        </w:tc>
      </w:tr>
      <w:tr w:rsidR="002E659B" w:rsidRPr="00734691" w14:paraId="3F0F0D8D"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C059BB0" w14:textId="3604ECBA" w:rsidR="002E659B" w:rsidRPr="00734691" w:rsidRDefault="002E659B" w:rsidP="00B77D39">
            <w:pPr>
              <w:spacing w:after="0"/>
            </w:pPr>
            <w:r w:rsidRPr="00734691">
              <w:t>1.20</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E326497" w14:textId="77777777" w:rsidR="002E659B" w:rsidRPr="00734691" w:rsidRDefault="002E659B" w:rsidP="00B77D39">
            <w:pPr>
              <w:spacing w:after="0"/>
            </w:pPr>
            <w:r w:rsidRPr="00734691">
              <w:t>Person Name</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E49AA6F" w14:textId="75FA757B" w:rsidR="002E659B" w:rsidRPr="00734691" w:rsidRDefault="002E659B" w:rsidP="00B77D39">
            <w:pPr>
              <w:spacing w:after="0"/>
              <w:rPr>
                <w:color w:val="000000"/>
                <w:szCs w:val="18"/>
              </w:rPr>
            </w:pPr>
            <w:r w:rsidRPr="00734691">
              <w:t>Mann^Hugh^^Dr</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B1C12EE" w14:textId="67DD7C00" w:rsidR="002E659B" w:rsidRPr="00734691" w:rsidRDefault="00832B4F" w:rsidP="00B77D39">
            <w:pPr>
              <w:spacing w:after="0"/>
            </w:pPr>
            <w:r w:rsidRPr="00734691">
              <w:t>Section TID 1</w:t>
            </w:r>
            <w:r w:rsidR="002E659B" w:rsidRPr="00734691">
              <w:t>020</w:t>
            </w:r>
          </w:p>
        </w:tc>
      </w:tr>
      <w:tr w:rsidR="002E659B" w:rsidRPr="00734691" w14:paraId="3E24213A"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F87B2F0" w14:textId="2479EEB0" w:rsidR="002E659B" w:rsidRPr="00734691" w:rsidRDefault="002E659B" w:rsidP="00B77D39">
            <w:pPr>
              <w:spacing w:after="0"/>
            </w:pPr>
            <w:r w:rsidRPr="00734691">
              <w:lastRenderedPageBreak/>
              <w:t>1.20.1</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3E87D6C" w14:textId="77777777" w:rsidR="002E659B" w:rsidRPr="00734691" w:rsidRDefault="002E659B" w:rsidP="00B77D39">
            <w:pPr>
              <w:spacing w:after="0"/>
            </w:pPr>
            <w:r w:rsidRPr="00734691">
              <w:t>Person Role in Procedure</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208914" w14:textId="77777777" w:rsidR="002E659B" w:rsidRPr="00734691" w:rsidRDefault="002E659B" w:rsidP="00B77D39">
            <w:pPr>
              <w:spacing w:after="0"/>
              <w:rPr>
                <w:color w:val="000000"/>
                <w:szCs w:val="18"/>
              </w:rPr>
            </w:pPr>
            <w:r w:rsidRPr="00734691">
              <w:rPr>
                <w:color w:val="000000"/>
              </w:rPr>
              <w:t>(113850, DCM, “</w:t>
            </w:r>
            <w:r w:rsidRPr="00734691">
              <w:t>Irradiation Authorizing</w:t>
            </w:r>
            <w:r w:rsidRPr="00734691">
              <w:rPr>
                <w:color w:val="000000"/>
              </w:rPr>
              <w:t>”)</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0378CE0" w14:textId="6EED1ED7" w:rsidR="002E659B" w:rsidRPr="00734691" w:rsidRDefault="00832B4F" w:rsidP="00B77D39">
            <w:pPr>
              <w:spacing w:after="0"/>
            </w:pPr>
            <w:r w:rsidRPr="00734691">
              <w:t>Section TID 1</w:t>
            </w:r>
            <w:r w:rsidR="002E659B" w:rsidRPr="00734691">
              <w:t>020</w:t>
            </w:r>
          </w:p>
        </w:tc>
      </w:tr>
      <w:tr w:rsidR="002E659B" w:rsidRPr="00734691" w14:paraId="0519C55C"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1B7C39" w14:textId="74C6AB47" w:rsidR="002E659B" w:rsidRPr="00734691" w:rsidRDefault="002E659B" w:rsidP="00B77D39">
            <w:pPr>
              <w:spacing w:after="0"/>
            </w:pPr>
            <w:r w:rsidRPr="00734691">
              <w:t>1.20.2</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795B7E" w14:textId="77777777" w:rsidR="002E659B" w:rsidRPr="00734691" w:rsidRDefault="002E659B" w:rsidP="00B77D39">
            <w:pPr>
              <w:spacing w:after="0"/>
            </w:pPr>
            <w:r w:rsidRPr="00734691">
              <w:t>Person ID</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2B7C0E0" w14:textId="77777777" w:rsidR="002E659B" w:rsidRPr="00734691" w:rsidRDefault="002E659B" w:rsidP="00B77D39">
            <w:pPr>
              <w:spacing w:after="0"/>
              <w:rPr>
                <w:color w:val="000000"/>
              </w:rPr>
            </w:pPr>
            <w:r w:rsidRPr="00734691">
              <w:t>5321611</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E6F0B84" w14:textId="38EC5CAC" w:rsidR="002E659B" w:rsidRPr="00734691" w:rsidRDefault="00832B4F" w:rsidP="00B77D39">
            <w:pPr>
              <w:spacing w:after="0"/>
            </w:pPr>
            <w:r w:rsidRPr="00734691">
              <w:t>Section TID 1</w:t>
            </w:r>
            <w:r w:rsidR="002E659B" w:rsidRPr="00734691">
              <w:t>020</w:t>
            </w:r>
          </w:p>
        </w:tc>
      </w:tr>
      <w:tr w:rsidR="002E659B" w:rsidRPr="00734691" w14:paraId="46B546A6"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8B51E62" w14:textId="04A5BEBA" w:rsidR="002E659B" w:rsidRPr="00734691" w:rsidRDefault="002E659B" w:rsidP="00B77D39">
            <w:pPr>
              <w:spacing w:after="0"/>
            </w:pPr>
            <w:r w:rsidRPr="00734691">
              <w:t>1.20.3</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5B65C6" w14:textId="77777777" w:rsidR="002E659B" w:rsidRPr="00734691" w:rsidRDefault="002E659B" w:rsidP="00B77D39">
            <w:pPr>
              <w:spacing w:after="0"/>
            </w:pPr>
            <w:r w:rsidRPr="00734691">
              <w:t>Person ID Issuer</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5C4468" w14:textId="77777777" w:rsidR="002E659B" w:rsidRPr="00734691" w:rsidRDefault="002E659B" w:rsidP="00B77D39">
            <w:pPr>
              <w:spacing w:after="0"/>
              <w:rPr>
                <w:color w:val="000000"/>
              </w:rPr>
            </w:pPr>
            <w:r w:rsidRPr="00734691">
              <w:t>Institution A</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B91DB3" w14:textId="094D7EBC" w:rsidR="002E659B" w:rsidRPr="00734691" w:rsidRDefault="00832B4F" w:rsidP="00B77D39">
            <w:pPr>
              <w:spacing w:after="0"/>
            </w:pPr>
            <w:r w:rsidRPr="00734691">
              <w:t>Section TID 1</w:t>
            </w:r>
            <w:r w:rsidR="002E659B" w:rsidRPr="00734691">
              <w:t>020</w:t>
            </w:r>
          </w:p>
        </w:tc>
      </w:tr>
      <w:tr w:rsidR="002E659B" w:rsidRPr="00734691" w14:paraId="0F0C2D82"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D718CD" w14:textId="6E42A6A2" w:rsidR="002E659B" w:rsidRPr="00734691" w:rsidRDefault="002E659B" w:rsidP="00B77D39">
            <w:pPr>
              <w:spacing w:after="0"/>
            </w:pPr>
            <w:r w:rsidRPr="00734691">
              <w:t>1.20.4</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DF3DE0" w14:textId="0DCD31C6" w:rsidR="002E659B" w:rsidRPr="00734691" w:rsidRDefault="002E659B" w:rsidP="00B77D39">
            <w:pPr>
              <w:spacing w:after="0"/>
              <w:rPr>
                <w:szCs w:val="18"/>
              </w:rPr>
            </w:pPr>
            <w:r w:rsidRPr="00734691">
              <w:t>Person Role in Organization</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5558634" w14:textId="450A9E82" w:rsidR="002E659B" w:rsidRPr="00734691" w:rsidRDefault="002E659B" w:rsidP="00B77D39">
            <w:pPr>
              <w:spacing w:after="0"/>
              <w:rPr>
                <w:i/>
                <w:iCs/>
                <w:color w:val="00B050"/>
              </w:rPr>
            </w:pPr>
            <w:r w:rsidRPr="00734691">
              <w:t>(309343006, SCT, “</w:t>
            </w:r>
            <w:r w:rsidRPr="00734691">
              <w:rPr>
                <w:color w:val="0070C0"/>
              </w:rPr>
              <w:t>Physician</w:t>
            </w:r>
            <w:r w:rsidRPr="00734691">
              <w:t>”)</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0A4BD5" w14:textId="0E7D1FCE" w:rsidR="002E659B" w:rsidRPr="00734691" w:rsidRDefault="00832B4F" w:rsidP="00B77D39">
            <w:pPr>
              <w:spacing w:after="0"/>
            </w:pPr>
            <w:r w:rsidRPr="00734691">
              <w:t>Section TID 1</w:t>
            </w:r>
            <w:r w:rsidR="002E659B" w:rsidRPr="00734691">
              <w:t>020</w:t>
            </w:r>
          </w:p>
        </w:tc>
      </w:tr>
      <w:tr w:rsidR="002E659B" w:rsidRPr="00734691" w14:paraId="271F65B0" w14:textId="77777777" w:rsidTr="00097F5B">
        <w:trPr>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33643A5A" w14:textId="77777777" w:rsidR="002E659B" w:rsidRPr="00734691" w:rsidRDefault="002E659B" w:rsidP="00B77D39">
            <w:pPr>
              <w:spacing w:after="0"/>
            </w:pPr>
            <w:r w:rsidRPr="00734691">
              <w:t>End Person Participant</w:t>
            </w:r>
          </w:p>
        </w:tc>
      </w:tr>
      <w:tr w:rsidR="002E659B" w:rsidRPr="00734691" w14:paraId="2B6AD349" w14:textId="77777777" w:rsidTr="00B77D39">
        <w:trPr>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A8CE65A" w14:textId="6592A9D4" w:rsidR="002E659B" w:rsidRPr="00734691" w:rsidRDefault="002E659B" w:rsidP="00B77D39">
            <w:pPr>
              <w:spacing w:after="0"/>
            </w:pPr>
            <w:r w:rsidRPr="00734691">
              <w:t>1.21</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A6E0D99" w14:textId="77777777" w:rsidR="002E659B" w:rsidRPr="00734691" w:rsidRDefault="002E659B" w:rsidP="00B77D39">
            <w:pPr>
              <w:spacing w:after="0"/>
            </w:pPr>
            <w:r w:rsidRPr="00734691">
              <w:t>Source of Dose Information</w:t>
            </w:r>
          </w:p>
        </w:tc>
        <w:tc>
          <w:tcPr>
            <w:tcW w:w="35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B0C66A5" w14:textId="77777777" w:rsidR="002E659B" w:rsidRPr="00734691" w:rsidRDefault="002E659B" w:rsidP="00B77D39">
            <w:pPr>
              <w:spacing w:after="0"/>
              <w:rPr>
                <w:color w:val="000000"/>
              </w:rPr>
            </w:pPr>
            <w:r w:rsidRPr="00734691">
              <w:rPr>
                <w:color w:val="000000"/>
              </w:rPr>
              <w:t>(113856, DCM, “</w:t>
            </w:r>
            <w:r w:rsidRPr="00734691">
              <w:t>Automated Data Collection</w:t>
            </w:r>
            <w:r w:rsidRPr="00734691">
              <w:rPr>
                <w:color w:val="000000"/>
              </w:rPr>
              <w:t>”)</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5CAAD64" w14:textId="1734480D" w:rsidR="002E659B" w:rsidRPr="00734691" w:rsidRDefault="00832B4F" w:rsidP="00B77D39">
            <w:pPr>
              <w:spacing w:after="0"/>
            </w:pPr>
            <w:r w:rsidRPr="00734691">
              <w:t xml:space="preserve">Section </w:t>
            </w:r>
            <w:r w:rsidR="002E659B" w:rsidRPr="00734691">
              <w:t>TID 10001</w:t>
            </w:r>
          </w:p>
        </w:tc>
      </w:tr>
    </w:tbl>
    <w:p w14:paraId="3C3857F5" w14:textId="77777777" w:rsidR="003E40E1" w:rsidRPr="00734691" w:rsidRDefault="003E40E1" w:rsidP="00907D74">
      <w:pPr>
        <w:rPr>
          <w:highlight w:val="yellow"/>
        </w:rPr>
      </w:pPr>
    </w:p>
    <w:p w14:paraId="223C412D" w14:textId="405EE02A" w:rsidR="003E40E1" w:rsidRPr="00734691" w:rsidRDefault="003E40E1" w:rsidP="00907D74">
      <w:pPr>
        <w:pStyle w:val="Heading4"/>
      </w:pPr>
      <w:bookmarkStart w:id="111" w:name="_Toc200815267"/>
      <w:bookmarkStart w:id="112" w:name="_Toc219295297"/>
      <w:r w:rsidRPr="00734691">
        <w:t>ZZZZZ.5.1.2 Example of Traditional RDSR for CT</w:t>
      </w:r>
      <w:bookmarkEnd w:id="111"/>
      <w:bookmarkEnd w:id="112"/>
    </w:p>
    <w:p w14:paraId="7C9D1DA8" w14:textId="77777777" w:rsidR="003E40E1" w:rsidRPr="00734691" w:rsidRDefault="003E40E1" w:rsidP="00907D74">
      <w:r w:rsidRPr="00734691">
        <w:t xml:space="preserve">The following is an example RDSR for a routine CT study. In this example, a CT scanner performs a CT localizer scan and a single CT acquisition. </w:t>
      </w:r>
    </w:p>
    <w:p w14:paraId="38C1F7CE" w14:textId="77777777" w:rsidR="00032558" w:rsidRPr="00734691" w:rsidRDefault="00105345" w:rsidP="00907D74">
      <w:r w:rsidRPr="00734691">
        <w:t xml:space="preserve">In this example, </w:t>
      </w:r>
    </w:p>
    <w:p w14:paraId="3227267B" w14:textId="6BDBDEE3" w:rsidR="00032558" w:rsidRPr="00734691" w:rsidRDefault="00032558" w:rsidP="00907D74">
      <w:pPr>
        <w:pStyle w:val="ListParagraph"/>
        <w:numPr>
          <w:ilvl w:val="0"/>
          <w:numId w:val="43"/>
        </w:numPr>
        <w:rPr>
          <w:i/>
          <w:iCs/>
          <w:szCs w:val="18"/>
        </w:rPr>
      </w:pPr>
      <w:r w:rsidRPr="00734691">
        <w:t xml:space="preserve">The irradiation is authorized by the referring physician who ordered the CT scan, Dr. </w:t>
      </w:r>
      <w:r w:rsidR="00B4658C" w:rsidRPr="00734691">
        <w:t>Marcus Welby</w:t>
      </w:r>
      <w:r w:rsidR="003457F5" w:rsidRPr="00734691">
        <w:t>.</w:t>
      </w:r>
    </w:p>
    <w:p w14:paraId="7A330033" w14:textId="107E56C0" w:rsidR="00032558" w:rsidRPr="00734691" w:rsidRDefault="00032558" w:rsidP="00907D74">
      <w:pPr>
        <w:pStyle w:val="ListParagraph"/>
        <w:numPr>
          <w:ilvl w:val="0"/>
          <w:numId w:val="43"/>
        </w:numPr>
        <w:rPr>
          <w:i/>
          <w:iCs/>
          <w:szCs w:val="18"/>
        </w:rPr>
      </w:pPr>
      <w:r w:rsidRPr="00734691">
        <w:t>The irradiation is administered by the technologist, John Doe</w:t>
      </w:r>
      <w:r w:rsidR="003457F5" w:rsidRPr="00734691">
        <w:t>.</w:t>
      </w:r>
    </w:p>
    <w:p w14:paraId="69470B1B" w14:textId="334C8149" w:rsidR="006C2C58" w:rsidRPr="00734691" w:rsidRDefault="006C2C58" w:rsidP="00907D74">
      <w:pPr>
        <w:pStyle w:val="ListParagraph"/>
        <w:numPr>
          <w:ilvl w:val="0"/>
          <w:numId w:val="43"/>
        </w:numPr>
        <w:rPr>
          <w:i/>
          <w:iCs/>
          <w:szCs w:val="18"/>
        </w:rPr>
      </w:pPr>
      <w:r w:rsidRPr="00734691">
        <w:t>The dose check alert was configured for CTDIvol of 1</w:t>
      </w:r>
      <w:r w:rsidR="00ED5014" w:rsidRPr="00734691">
        <w:t xml:space="preserve"> </w:t>
      </w:r>
      <w:r w:rsidRPr="00734691">
        <w:t>Gy, and the dose notification was configured for CTDIvol of 45 mGy.</w:t>
      </w:r>
      <w:r w:rsidR="00ED5014" w:rsidRPr="00734691">
        <w:t xml:space="preserve"> Neither the alert nor the notification was triggered during this study.</w:t>
      </w:r>
    </w:p>
    <w:p w14:paraId="589B01BA" w14:textId="3A2F1E66" w:rsidR="00C95FD5" w:rsidRPr="00734691" w:rsidRDefault="002C1CC0" w:rsidP="00907D74">
      <w:pPr>
        <w:rPr>
          <w:i/>
          <w:iCs/>
          <w:szCs w:val="18"/>
        </w:rPr>
      </w:pPr>
      <w:r w:rsidRPr="002C1CC0">
        <w:t xml:space="preserve">Table ZZZZZ.5.1.2-1 </w:t>
      </w:r>
      <w:r w:rsidR="00C95FD5" w:rsidRPr="00734691">
        <w:t xml:space="preserve">illustrates one possible encoding of this example. Note that other </w:t>
      </w:r>
      <w:r w:rsidR="00EC6982" w:rsidRPr="00734691">
        <w:t>alternative</w:t>
      </w:r>
      <w:r w:rsidR="00C95FD5" w:rsidRPr="00734691">
        <w:t xml:space="preserve"> implementation patterns exist.</w:t>
      </w:r>
    </w:p>
    <w:p w14:paraId="372761D2" w14:textId="77A1C369" w:rsidR="003E40E1" w:rsidRPr="00B4296B" w:rsidRDefault="003E40E1" w:rsidP="00B4296B">
      <w:pPr>
        <w:pStyle w:val="TableLabel"/>
      </w:pPr>
      <w:r w:rsidRPr="00B4296B">
        <w:t>Table ZZZZZ.5.1.2-1</w:t>
      </w:r>
      <w:r w:rsidR="00EE65CD">
        <w:t>.</w:t>
      </w:r>
      <w:r w:rsidRPr="00B4296B">
        <w:t> CT Traditional RDSR</w:t>
      </w:r>
    </w:p>
    <w:tbl>
      <w:tblPr>
        <w:tblW w:w="10441" w:type="dxa"/>
        <w:tblInd w:w="45" w:type="dxa"/>
        <w:tblLayout w:type="fixed"/>
        <w:tblCellMar>
          <w:left w:w="10" w:type="dxa"/>
          <w:right w:w="10" w:type="dxa"/>
        </w:tblCellMar>
        <w:tblLook w:val="0000" w:firstRow="0" w:lastRow="0" w:firstColumn="0" w:lastColumn="0" w:noHBand="0" w:noVBand="0"/>
      </w:tblPr>
      <w:tblGrid>
        <w:gridCol w:w="1210"/>
        <w:gridCol w:w="3240"/>
        <w:gridCol w:w="3960"/>
        <w:gridCol w:w="2031"/>
      </w:tblGrid>
      <w:tr w:rsidR="003E40E1" w:rsidRPr="00734691" w14:paraId="5EAC5360" w14:textId="77777777" w:rsidTr="00C7008C">
        <w:trPr>
          <w:trHeight w:val="20"/>
          <w:tblHeader/>
        </w:trPr>
        <w:tc>
          <w:tcPr>
            <w:tcW w:w="12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E0896E" w14:textId="77777777" w:rsidR="003E40E1" w:rsidRPr="00D7707F" w:rsidRDefault="003E40E1" w:rsidP="00C7008C">
            <w:pPr>
              <w:spacing w:after="0"/>
              <w:rPr>
                <w:b/>
                <w:bCs/>
              </w:rPr>
            </w:pPr>
            <w:r w:rsidRPr="00D7707F">
              <w:rPr>
                <w:b/>
                <w:bCs/>
              </w:rPr>
              <w:t>Node</w:t>
            </w:r>
          </w:p>
        </w:tc>
        <w:tc>
          <w:tcPr>
            <w:tcW w:w="3240"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14:paraId="4D05407D" w14:textId="77777777" w:rsidR="003E40E1" w:rsidRPr="00D7707F" w:rsidRDefault="003E40E1" w:rsidP="00C7008C">
            <w:pPr>
              <w:spacing w:after="0"/>
              <w:rPr>
                <w:b/>
                <w:bCs/>
              </w:rPr>
            </w:pPr>
            <w:r w:rsidRPr="00D7707F">
              <w:rPr>
                <w:b/>
                <w:bCs/>
              </w:rPr>
              <w:t>Code Meaning of Concept Name</w:t>
            </w:r>
          </w:p>
        </w:tc>
        <w:tc>
          <w:tcPr>
            <w:tcW w:w="3960"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14:paraId="5D87DB3E" w14:textId="77777777" w:rsidR="003E40E1" w:rsidRPr="00D7707F" w:rsidRDefault="003E40E1" w:rsidP="00C7008C">
            <w:pPr>
              <w:spacing w:after="0"/>
              <w:rPr>
                <w:b/>
                <w:bCs/>
              </w:rPr>
            </w:pPr>
            <w:r w:rsidRPr="00D7707F">
              <w:rPr>
                <w:b/>
                <w:bCs/>
              </w:rPr>
              <w:t>Code or Example Value</w:t>
            </w:r>
          </w:p>
        </w:tc>
        <w:tc>
          <w:tcPr>
            <w:tcW w:w="2031"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14:paraId="3FF2BF93" w14:textId="77777777" w:rsidR="003E40E1" w:rsidRPr="00D7707F" w:rsidRDefault="003E40E1" w:rsidP="00C7008C">
            <w:pPr>
              <w:spacing w:after="0"/>
              <w:rPr>
                <w:b/>
                <w:bCs/>
              </w:rPr>
            </w:pPr>
            <w:r w:rsidRPr="00D7707F">
              <w:rPr>
                <w:b/>
                <w:bCs/>
              </w:rPr>
              <w:t>TID</w:t>
            </w:r>
          </w:p>
        </w:tc>
      </w:tr>
      <w:tr w:rsidR="003E40E1" w:rsidRPr="00734691" w14:paraId="45CF353F"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14077613" w14:textId="77777777" w:rsidR="003E40E1" w:rsidRPr="00734691" w:rsidRDefault="003E40E1" w:rsidP="00C7008C">
            <w:pPr>
              <w:spacing w:after="0"/>
            </w:pPr>
            <w:r w:rsidRPr="00734691">
              <w:t>1</w:t>
            </w:r>
          </w:p>
        </w:tc>
        <w:tc>
          <w:tcPr>
            <w:tcW w:w="324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7D497577" w14:textId="77777777" w:rsidR="003E40E1" w:rsidRPr="00734691" w:rsidRDefault="003E40E1" w:rsidP="00C7008C">
            <w:pPr>
              <w:spacing w:after="0"/>
            </w:pPr>
            <w:r w:rsidRPr="00734691">
              <w:t>X-Ray Radiation Dose Report</w:t>
            </w:r>
          </w:p>
        </w:tc>
        <w:tc>
          <w:tcPr>
            <w:tcW w:w="396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062C49C6" w14:textId="77777777" w:rsidR="003E40E1" w:rsidRPr="00734691" w:rsidRDefault="003E40E1" w:rsidP="00C7008C">
            <w:pPr>
              <w:spacing w:after="0"/>
            </w:pPr>
            <w:r w:rsidRPr="00734691">
              <w:t>&lt;CONTAINER&gt;</w:t>
            </w:r>
          </w:p>
        </w:tc>
        <w:tc>
          <w:tcPr>
            <w:tcW w:w="2031"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6C16E800" w14:textId="77777777" w:rsidR="003E40E1" w:rsidRPr="00734691" w:rsidRDefault="003E40E1" w:rsidP="00C7008C">
            <w:pPr>
              <w:spacing w:after="0"/>
            </w:pPr>
            <w:r w:rsidRPr="00734691">
              <w:t>Section TID 10011</w:t>
            </w:r>
          </w:p>
        </w:tc>
      </w:tr>
      <w:tr w:rsidR="003E40E1" w:rsidRPr="00734691" w14:paraId="7ED18C8D"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93A856F" w14:textId="77777777" w:rsidR="003E40E1" w:rsidRPr="00734691" w:rsidRDefault="003E40E1" w:rsidP="00C7008C">
            <w:pPr>
              <w:spacing w:after="0"/>
            </w:pPr>
            <w:r w:rsidRPr="00734691">
              <w:t>1.1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51DBB1C" w14:textId="77777777" w:rsidR="003E40E1" w:rsidRPr="00734691" w:rsidRDefault="003E40E1" w:rsidP="00C7008C">
            <w:pPr>
              <w:spacing w:after="0"/>
            </w:pPr>
            <w:r w:rsidRPr="00734691">
              <w:t>Language of Content Item and Descendants</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09FD519" w14:textId="215D6727" w:rsidR="003E40E1" w:rsidRPr="00734691" w:rsidRDefault="00114025" w:rsidP="00C7008C">
            <w:pPr>
              <w:spacing w:after="0"/>
            </w:pPr>
            <w:r w:rsidRPr="00734691">
              <w:t>(en, RFC5646, “</w:t>
            </w:r>
            <w:r w:rsidRPr="00734691">
              <w:rPr>
                <w:color w:val="0070C0"/>
              </w:rPr>
              <w:t>English</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EBEF532" w14:textId="77777777" w:rsidR="003E40E1" w:rsidRPr="00734691" w:rsidRDefault="003E40E1" w:rsidP="00C7008C">
            <w:pPr>
              <w:spacing w:after="0"/>
            </w:pPr>
            <w:r w:rsidRPr="00734691">
              <w:t>Section TID 1204</w:t>
            </w:r>
          </w:p>
        </w:tc>
      </w:tr>
      <w:tr w:rsidR="003E40E1" w:rsidRPr="00734691" w14:paraId="5EF70E22"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809F422" w14:textId="77777777" w:rsidR="003E40E1" w:rsidRPr="00734691" w:rsidRDefault="003E40E1" w:rsidP="00C7008C">
            <w:pPr>
              <w:spacing w:after="0"/>
            </w:pPr>
            <w:r w:rsidRPr="00734691">
              <w:t>1.2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0E7A062" w14:textId="77777777" w:rsidR="003E40E1" w:rsidRPr="00734691" w:rsidRDefault="003E40E1" w:rsidP="00C7008C">
            <w:pPr>
              <w:spacing w:after="0"/>
            </w:pPr>
            <w:r w:rsidRPr="00734691">
              <w:t>Procedure reported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10095E3" w14:textId="77777777" w:rsidR="003E40E1" w:rsidRPr="00734691" w:rsidRDefault="003E40E1" w:rsidP="00C7008C">
            <w:pPr>
              <w:spacing w:after="0"/>
            </w:pPr>
            <w:r w:rsidRPr="00734691">
              <w:rPr>
                <w:color w:val="000000"/>
              </w:rPr>
              <w:t>(77477000, SCT, "</w:t>
            </w:r>
            <w:r w:rsidRPr="00734691">
              <w:t>Computed Tomography X-Ray</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5E82E77A" w14:textId="77777777" w:rsidR="003E40E1" w:rsidRPr="00734691" w:rsidRDefault="003E40E1" w:rsidP="00C7008C">
            <w:pPr>
              <w:spacing w:after="0"/>
            </w:pPr>
            <w:r w:rsidRPr="00734691">
              <w:t>Section TID 10011</w:t>
            </w:r>
          </w:p>
        </w:tc>
      </w:tr>
      <w:tr w:rsidR="003E40E1" w:rsidRPr="00734691" w14:paraId="3DCCBCC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6E60DE3" w14:textId="77777777" w:rsidR="003E40E1" w:rsidRPr="00734691" w:rsidRDefault="003E40E1" w:rsidP="00C7008C">
            <w:pPr>
              <w:spacing w:after="0"/>
            </w:pPr>
            <w:r w:rsidRPr="00734691">
              <w:t>1.2.1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2AF87A6" w14:textId="77777777" w:rsidR="003E40E1" w:rsidRPr="00734691" w:rsidRDefault="003E40E1" w:rsidP="00C7008C">
            <w:pPr>
              <w:spacing w:after="0"/>
            </w:pPr>
            <w:r w:rsidRPr="00734691">
              <w:t>Has Intent</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2F3980A" w14:textId="77777777" w:rsidR="003E40E1" w:rsidRPr="00734691" w:rsidRDefault="003E40E1" w:rsidP="00C7008C">
            <w:pPr>
              <w:spacing w:after="0"/>
            </w:pPr>
            <w:r w:rsidRPr="00734691">
              <w:t>(261004008, SCT, "</w:t>
            </w:r>
            <w:r w:rsidRPr="00734691">
              <w:rPr>
                <w:color w:val="0070C0"/>
              </w:rPr>
              <w:t>Diagnostic Intent</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61C7BF7" w14:textId="77777777" w:rsidR="003E40E1" w:rsidRPr="00734691" w:rsidRDefault="003E40E1" w:rsidP="00C7008C">
            <w:pPr>
              <w:spacing w:after="0"/>
            </w:pPr>
            <w:r w:rsidRPr="00734691">
              <w:t>Section TID 10011</w:t>
            </w:r>
          </w:p>
        </w:tc>
      </w:tr>
      <w:tr w:rsidR="003E40E1" w:rsidRPr="00734691" w14:paraId="15066CF3"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271DBB4" w14:textId="77777777" w:rsidR="003E40E1" w:rsidRPr="00734691" w:rsidRDefault="003E40E1" w:rsidP="00C7008C">
            <w:pPr>
              <w:spacing w:after="0"/>
            </w:pPr>
            <w:r w:rsidRPr="00734691">
              <w:t>Start Observer Context</w:t>
            </w:r>
          </w:p>
        </w:tc>
      </w:tr>
      <w:tr w:rsidR="003E40E1" w:rsidRPr="00734691" w14:paraId="18BD224F"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328E50C3" w14:textId="77777777" w:rsidR="003E40E1" w:rsidRPr="00734691" w:rsidRDefault="003E40E1" w:rsidP="00C7008C">
            <w:pPr>
              <w:spacing w:after="0"/>
            </w:pPr>
            <w:r w:rsidRPr="00734691">
              <w:t>Observer #1: Irradiating Device</w:t>
            </w:r>
          </w:p>
        </w:tc>
      </w:tr>
      <w:tr w:rsidR="003E40E1" w:rsidRPr="00734691" w14:paraId="0031899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AD9DF88" w14:textId="77777777" w:rsidR="003E40E1" w:rsidRPr="00734691" w:rsidRDefault="003E40E1" w:rsidP="00C7008C">
            <w:pPr>
              <w:spacing w:after="0"/>
            </w:pPr>
            <w:r w:rsidRPr="00734691">
              <w:t>1.3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3612C0B" w14:textId="77777777" w:rsidR="003E40E1" w:rsidRPr="00734691" w:rsidRDefault="003E40E1" w:rsidP="00C7008C">
            <w:pPr>
              <w:spacing w:after="0"/>
            </w:pPr>
            <w:r w:rsidRPr="00734691">
              <w:t>Observer Type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1E347FC" w14:textId="77777777" w:rsidR="003E40E1" w:rsidRPr="00734691" w:rsidRDefault="003E40E1" w:rsidP="00C7008C">
            <w:pPr>
              <w:spacing w:after="0"/>
            </w:pPr>
            <w:r w:rsidRPr="00734691">
              <w:t>(121007, DCM, "</w:t>
            </w:r>
            <w:r w:rsidRPr="00734691">
              <w:rPr>
                <w:color w:val="0070C0"/>
              </w:rPr>
              <w:t>Device</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74D6BE8" w14:textId="77777777" w:rsidR="003E40E1" w:rsidRPr="00734691" w:rsidRDefault="003E40E1" w:rsidP="00C7008C">
            <w:pPr>
              <w:spacing w:after="0"/>
            </w:pPr>
            <w:r w:rsidRPr="00734691">
              <w:t>Section TID 1002</w:t>
            </w:r>
          </w:p>
        </w:tc>
      </w:tr>
      <w:tr w:rsidR="003E40E1" w:rsidRPr="00734691" w14:paraId="667C3ABB"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7770A78" w14:textId="77777777" w:rsidR="003E40E1" w:rsidRPr="00734691" w:rsidRDefault="003E40E1" w:rsidP="00C7008C">
            <w:pPr>
              <w:spacing w:after="0"/>
            </w:pPr>
            <w:r w:rsidRPr="00734691">
              <w:t>1.4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CD95710" w14:textId="77777777" w:rsidR="003E40E1" w:rsidRPr="00734691" w:rsidRDefault="003E40E1" w:rsidP="00C7008C">
            <w:pPr>
              <w:spacing w:after="0"/>
            </w:pPr>
            <w:r w:rsidRPr="00734691">
              <w:t>Device Observer UID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8EDF53E" w14:textId="77777777" w:rsidR="003E40E1" w:rsidRPr="00734691" w:rsidRDefault="003E40E1" w:rsidP="00C7008C">
            <w:pPr>
              <w:spacing w:after="0"/>
            </w:pPr>
            <w:r w:rsidRPr="00734691">
              <w:t>2.999.1.2.3.4</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BE62092" w14:textId="77777777" w:rsidR="003E40E1" w:rsidRPr="00734691" w:rsidRDefault="003E40E1" w:rsidP="00C7008C">
            <w:pPr>
              <w:spacing w:after="0"/>
            </w:pPr>
            <w:r w:rsidRPr="00734691">
              <w:t>Section TID 1004</w:t>
            </w:r>
          </w:p>
        </w:tc>
      </w:tr>
      <w:tr w:rsidR="003E40E1" w:rsidRPr="00734691" w14:paraId="23C93472"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6E612E4" w14:textId="77777777" w:rsidR="003E40E1" w:rsidRPr="00734691" w:rsidRDefault="003E40E1" w:rsidP="00C7008C">
            <w:pPr>
              <w:spacing w:after="0"/>
            </w:pPr>
            <w:r w:rsidRPr="00734691">
              <w:t>1.5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36F9172" w14:textId="77777777" w:rsidR="003E40E1" w:rsidRPr="00734691" w:rsidRDefault="003E40E1" w:rsidP="00C7008C">
            <w:pPr>
              <w:spacing w:after="0"/>
            </w:pPr>
            <w:r w:rsidRPr="00734691">
              <w:t>Device Observer Name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A2B6301" w14:textId="77777777" w:rsidR="003E40E1" w:rsidRPr="00734691" w:rsidRDefault="003E40E1" w:rsidP="00C7008C">
            <w:pPr>
              <w:spacing w:after="0"/>
            </w:pPr>
            <w:r w:rsidRPr="00734691">
              <w:t>CT1_HOSPITAL_A</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D821E18" w14:textId="77777777" w:rsidR="003E40E1" w:rsidRPr="00734691" w:rsidRDefault="003E40E1" w:rsidP="00C7008C">
            <w:pPr>
              <w:spacing w:after="0"/>
            </w:pPr>
            <w:r w:rsidRPr="00734691">
              <w:t>Section TID 1004</w:t>
            </w:r>
          </w:p>
        </w:tc>
      </w:tr>
      <w:tr w:rsidR="003E40E1" w:rsidRPr="00734691" w14:paraId="79BA666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8EDB5F4" w14:textId="77777777" w:rsidR="003E40E1" w:rsidRPr="00734691" w:rsidRDefault="003E40E1" w:rsidP="00C7008C">
            <w:pPr>
              <w:spacing w:after="0"/>
            </w:pPr>
            <w:r w:rsidRPr="00734691">
              <w:t>1.6</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26A48DA" w14:textId="77777777" w:rsidR="003E40E1" w:rsidRPr="00734691" w:rsidRDefault="003E40E1" w:rsidP="00C7008C">
            <w:pPr>
              <w:spacing w:after="0"/>
            </w:pPr>
            <w:r w:rsidRPr="00734691">
              <w:t>Device Observer Manufacturer</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279ACBC" w14:textId="77777777" w:rsidR="003E40E1" w:rsidRPr="00734691" w:rsidRDefault="003E40E1" w:rsidP="00C7008C">
            <w:pPr>
              <w:spacing w:after="0"/>
            </w:pPr>
            <w:r w:rsidRPr="00734691">
              <w:t>Manufacturer X</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20E48476" w14:textId="77777777" w:rsidR="003E40E1" w:rsidRPr="00734691" w:rsidRDefault="003E40E1" w:rsidP="00C7008C">
            <w:pPr>
              <w:spacing w:after="0"/>
            </w:pPr>
            <w:r w:rsidRPr="00734691">
              <w:t>Section TID 1004</w:t>
            </w:r>
          </w:p>
        </w:tc>
      </w:tr>
      <w:tr w:rsidR="003E40E1" w:rsidRPr="00734691" w14:paraId="61D8DC57"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EF663F6" w14:textId="77777777" w:rsidR="003E40E1" w:rsidRPr="00734691" w:rsidRDefault="003E40E1" w:rsidP="00C7008C">
            <w:pPr>
              <w:spacing w:after="0"/>
            </w:pPr>
            <w:r w:rsidRPr="00734691">
              <w:t>1.7</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D65D492" w14:textId="77777777" w:rsidR="003E40E1" w:rsidRPr="00734691" w:rsidRDefault="003E40E1" w:rsidP="00C7008C">
            <w:pPr>
              <w:spacing w:after="0"/>
            </w:pPr>
            <w:r w:rsidRPr="00734691">
              <w:t>Device Observer Model Name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698B6C9" w14:textId="77777777" w:rsidR="003E40E1" w:rsidRPr="00734691" w:rsidRDefault="003E40E1" w:rsidP="00C7008C">
            <w:pPr>
              <w:spacing w:after="0"/>
            </w:pPr>
            <w:r w:rsidRPr="00734691">
              <w:t>Model Y</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BA91D61" w14:textId="77777777" w:rsidR="003E40E1" w:rsidRPr="00734691" w:rsidRDefault="003E40E1" w:rsidP="00C7008C">
            <w:pPr>
              <w:spacing w:after="0"/>
            </w:pPr>
            <w:r w:rsidRPr="00734691">
              <w:t>Section TID 1004</w:t>
            </w:r>
          </w:p>
        </w:tc>
      </w:tr>
      <w:tr w:rsidR="003E40E1" w:rsidRPr="00734691" w14:paraId="6642512A"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789E818" w14:textId="77777777" w:rsidR="003E40E1" w:rsidRPr="00734691" w:rsidRDefault="003E40E1" w:rsidP="00C7008C">
            <w:pPr>
              <w:spacing w:after="0"/>
            </w:pPr>
            <w:r w:rsidRPr="00734691">
              <w:t>1.8</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099CF89" w14:textId="77777777" w:rsidR="003E40E1" w:rsidRPr="00734691" w:rsidRDefault="003E40E1" w:rsidP="00C7008C">
            <w:pPr>
              <w:spacing w:after="0"/>
            </w:pPr>
            <w:r w:rsidRPr="00734691">
              <w:t>Device Observer Serial Number</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7BBAD6A" w14:textId="77777777" w:rsidR="003E40E1" w:rsidRPr="00734691" w:rsidRDefault="003E40E1" w:rsidP="00C7008C">
            <w:pPr>
              <w:spacing w:after="0"/>
            </w:pPr>
            <w:r w:rsidRPr="00734691">
              <w:t>123456789</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5F86B89" w14:textId="77777777" w:rsidR="003E40E1" w:rsidRPr="00734691" w:rsidRDefault="003E40E1" w:rsidP="00C7008C">
            <w:pPr>
              <w:spacing w:after="0"/>
            </w:pPr>
            <w:r w:rsidRPr="00734691">
              <w:t>Section TID 1004</w:t>
            </w:r>
          </w:p>
        </w:tc>
      </w:tr>
      <w:tr w:rsidR="003E40E1" w:rsidRPr="00734691" w14:paraId="3676F79F"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930B5C4" w14:textId="77777777" w:rsidR="003E40E1" w:rsidRPr="00734691" w:rsidRDefault="003E40E1" w:rsidP="00C7008C">
            <w:pPr>
              <w:spacing w:after="0"/>
            </w:pPr>
            <w:r w:rsidRPr="00734691">
              <w:t>1.9</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CB9DD31" w14:textId="77777777" w:rsidR="003E40E1" w:rsidRPr="00734691" w:rsidRDefault="003E40E1" w:rsidP="00C7008C">
            <w:pPr>
              <w:spacing w:after="0"/>
            </w:pPr>
            <w:r w:rsidRPr="00734691">
              <w:t>Device Role in Procedure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1679B76" w14:textId="77777777" w:rsidR="003E40E1" w:rsidRPr="00734691" w:rsidRDefault="003E40E1" w:rsidP="00C7008C">
            <w:pPr>
              <w:spacing w:after="0"/>
            </w:pPr>
            <w:r w:rsidRPr="00734691">
              <w:t>(113859, DCM, "</w:t>
            </w:r>
            <w:r w:rsidRPr="00734691">
              <w:rPr>
                <w:color w:val="0070C0"/>
              </w:rPr>
              <w:t>Irradiating Device</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EC3BEAD" w14:textId="77777777" w:rsidR="003E40E1" w:rsidRPr="00734691" w:rsidRDefault="003E40E1" w:rsidP="00C7008C">
            <w:pPr>
              <w:spacing w:after="0"/>
            </w:pPr>
            <w:r w:rsidRPr="00734691">
              <w:t>Section TID 1004</w:t>
            </w:r>
          </w:p>
        </w:tc>
      </w:tr>
      <w:tr w:rsidR="003E40E1" w:rsidRPr="00734691" w14:paraId="60EE042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D066F0C" w14:textId="77777777" w:rsidR="003E40E1" w:rsidRPr="00734691" w:rsidRDefault="003E40E1" w:rsidP="00C7008C">
            <w:pPr>
              <w:spacing w:after="0"/>
            </w:pPr>
            <w:r w:rsidRPr="00734691">
              <w:t>1.10</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ADEE27F" w14:textId="77777777" w:rsidR="003E40E1" w:rsidRPr="00734691" w:rsidRDefault="003E40E1" w:rsidP="00C7008C">
            <w:pPr>
              <w:spacing w:after="0"/>
            </w:pPr>
            <w:r w:rsidRPr="00734691">
              <w:t>Device Role in Procedure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3A3F262" w14:textId="77777777" w:rsidR="003E40E1" w:rsidRPr="00734691" w:rsidRDefault="003E40E1" w:rsidP="00C7008C">
            <w:pPr>
              <w:spacing w:after="0"/>
            </w:pPr>
            <w:r w:rsidRPr="00734691">
              <w:t>(121097, DCM, "</w:t>
            </w:r>
            <w:r w:rsidRPr="00734691">
              <w:rPr>
                <w:color w:val="0070C0"/>
              </w:rPr>
              <w:t>Recording</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2396880C" w14:textId="77777777" w:rsidR="003E40E1" w:rsidRPr="00734691" w:rsidRDefault="003E40E1" w:rsidP="00C7008C">
            <w:pPr>
              <w:spacing w:after="0"/>
            </w:pPr>
            <w:r w:rsidRPr="00734691">
              <w:t>Section TID 1004</w:t>
            </w:r>
          </w:p>
        </w:tc>
      </w:tr>
      <w:tr w:rsidR="00EF1013" w:rsidRPr="00734691" w14:paraId="33DEE385"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44455BC8" w14:textId="77777777" w:rsidR="00EF1013" w:rsidRPr="00734691" w:rsidRDefault="00EF1013" w:rsidP="00C7008C">
            <w:pPr>
              <w:spacing w:after="0"/>
            </w:pPr>
            <w:r w:rsidRPr="00734691">
              <w:t>End Observer Context</w:t>
            </w:r>
          </w:p>
        </w:tc>
      </w:tr>
      <w:tr w:rsidR="00EF1013" w:rsidRPr="00734691" w14:paraId="3669E9ED"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8CB3352" w14:textId="473339AD" w:rsidR="00EF1013" w:rsidRPr="00734691" w:rsidRDefault="00EF1013" w:rsidP="00C7008C">
            <w:pPr>
              <w:spacing w:after="0"/>
            </w:pPr>
            <w:r w:rsidRPr="00734691">
              <w:lastRenderedPageBreak/>
              <w:t>1.1</w:t>
            </w:r>
            <w:r w:rsidR="00374945" w:rsidRPr="00734691">
              <w:t>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67C87A2" w14:textId="77777777" w:rsidR="00EF1013" w:rsidRPr="00734691" w:rsidRDefault="00EF1013" w:rsidP="00C7008C">
            <w:pPr>
              <w:spacing w:after="0"/>
            </w:pPr>
            <w:r w:rsidRPr="00734691">
              <w:t>Start of X-Ray Irradiation</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26C508F" w14:textId="77777777" w:rsidR="00EF1013" w:rsidRPr="00734691" w:rsidRDefault="00EF1013" w:rsidP="00C7008C">
            <w:pPr>
              <w:spacing w:after="0"/>
            </w:pPr>
            <w:r w:rsidRPr="00734691">
              <w:t>20230725120000.000</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05B376C" w14:textId="77777777" w:rsidR="00EF1013" w:rsidRPr="00734691" w:rsidRDefault="00EF1013" w:rsidP="00C7008C">
            <w:pPr>
              <w:spacing w:after="0"/>
            </w:pPr>
            <w:r w:rsidRPr="00734691">
              <w:t>Section TID 10011</w:t>
            </w:r>
          </w:p>
        </w:tc>
      </w:tr>
      <w:tr w:rsidR="00EF1013" w:rsidRPr="00734691" w14:paraId="7D007865"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83FEBB6" w14:textId="13387EE9" w:rsidR="00EF1013" w:rsidRPr="00734691" w:rsidRDefault="00EF1013" w:rsidP="00C7008C">
            <w:pPr>
              <w:spacing w:after="0"/>
            </w:pPr>
            <w:r w:rsidRPr="00734691">
              <w:t>1.</w:t>
            </w:r>
            <w:r w:rsidR="00374945" w:rsidRPr="00734691">
              <w:t>12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7426AF3" w14:textId="77777777" w:rsidR="00EF1013" w:rsidRPr="00734691" w:rsidRDefault="00EF1013" w:rsidP="00C7008C">
            <w:pPr>
              <w:spacing w:after="0"/>
            </w:pPr>
            <w:r w:rsidRPr="00734691">
              <w:t>End of X-Ray Irradiation</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7A0DD134" w14:textId="77777777" w:rsidR="00EF1013" w:rsidRPr="00734691" w:rsidRDefault="00EF1013" w:rsidP="00C7008C">
            <w:pPr>
              <w:spacing w:after="0"/>
            </w:pPr>
            <w:r w:rsidRPr="00734691">
              <w:t>20230725120300.000</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F1FAB6D" w14:textId="77777777" w:rsidR="00EF1013" w:rsidRPr="00734691" w:rsidRDefault="00EF1013" w:rsidP="00C7008C">
            <w:pPr>
              <w:spacing w:after="0"/>
            </w:pPr>
            <w:r w:rsidRPr="00734691">
              <w:t>Section TID 10011</w:t>
            </w:r>
          </w:p>
        </w:tc>
      </w:tr>
      <w:tr w:rsidR="00EF1013" w:rsidRPr="00734691" w14:paraId="79FE55D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617A804" w14:textId="79697B0C" w:rsidR="00EF1013" w:rsidRPr="00734691" w:rsidRDefault="00EF1013" w:rsidP="00C7008C">
            <w:pPr>
              <w:spacing w:after="0"/>
            </w:pPr>
            <w:r w:rsidRPr="00734691">
              <w:t>1.</w:t>
            </w:r>
            <w:r w:rsidR="00374945" w:rsidRPr="00734691">
              <w:t>13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4955588" w14:textId="77777777" w:rsidR="00EF1013" w:rsidRPr="00734691" w:rsidRDefault="00EF1013" w:rsidP="00C7008C">
            <w:pPr>
              <w:spacing w:after="0"/>
            </w:pPr>
            <w:r w:rsidRPr="00734691">
              <w:t>Scope of Accumulation</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FFEFF1A" w14:textId="77777777" w:rsidR="00EF1013" w:rsidRPr="00734691" w:rsidRDefault="00EF1013" w:rsidP="00C7008C">
            <w:pPr>
              <w:spacing w:after="0"/>
            </w:pPr>
            <w:r w:rsidRPr="00734691">
              <w:t>(113014, DCM, "</w:t>
            </w:r>
            <w:r w:rsidRPr="00734691">
              <w:rPr>
                <w:color w:val="0070C0"/>
              </w:rPr>
              <w:t>Study</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48D40DE" w14:textId="77777777" w:rsidR="00EF1013" w:rsidRPr="00734691" w:rsidRDefault="00EF1013" w:rsidP="00C7008C">
            <w:pPr>
              <w:spacing w:after="0"/>
            </w:pPr>
            <w:r w:rsidRPr="00734691">
              <w:t>Section TID 10011</w:t>
            </w:r>
          </w:p>
        </w:tc>
      </w:tr>
      <w:tr w:rsidR="00EF1013" w:rsidRPr="00734691" w14:paraId="0E8F7CB1"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D3121F5" w14:textId="5EA2635C" w:rsidR="00EF1013" w:rsidRPr="00734691" w:rsidRDefault="00EF1013" w:rsidP="00C7008C">
            <w:pPr>
              <w:spacing w:after="0"/>
            </w:pPr>
            <w:r w:rsidRPr="00734691">
              <w:t>1.</w:t>
            </w:r>
            <w:r w:rsidR="00374945" w:rsidRPr="00734691">
              <w:t>13</w:t>
            </w:r>
            <w:r w:rsidRPr="00734691">
              <w:t>.1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0F074AB" w14:textId="77777777" w:rsidR="00EF1013" w:rsidRPr="00734691" w:rsidRDefault="00EF1013" w:rsidP="00C7008C">
            <w:pPr>
              <w:spacing w:after="0"/>
            </w:pPr>
            <w:r w:rsidRPr="00734691">
              <w:t>Study Instance UID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3B89498" w14:textId="77777777" w:rsidR="00EF1013" w:rsidRPr="00734691" w:rsidRDefault="00EF1013" w:rsidP="00C7008C">
            <w:pPr>
              <w:spacing w:after="0"/>
            </w:pPr>
            <w:r w:rsidRPr="00734691">
              <w:t>2.999.2.3.4.5</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B296834" w14:textId="77777777" w:rsidR="00EF1013" w:rsidRPr="00734691" w:rsidRDefault="00EF1013" w:rsidP="00C7008C">
            <w:pPr>
              <w:spacing w:after="0"/>
            </w:pPr>
            <w:r w:rsidRPr="00734691">
              <w:t>Section TID 10011</w:t>
            </w:r>
          </w:p>
        </w:tc>
      </w:tr>
      <w:tr w:rsidR="00EF1013" w:rsidRPr="00734691" w14:paraId="4B2C9D32"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31AF580F" w14:textId="16CA9EC2" w:rsidR="00EF1013" w:rsidRPr="00734691" w:rsidRDefault="00EF1013" w:rsidP="00C7008C">
            <w:pPr>
              <w:spacing w:after="0"/>
            </w:pPr>
            <w:r w:rsidRPr="00734691">
              <w:t>1.</w:t>
            </w:r>
            <w:r w:rsidR="00374945" w:rsidRPr="00734691">
              <w:t>14</w:t>
            </w:r>
          </w:p>
        </w:tc>
        <w:tc>
          <w:tcPr>
            <w:tcW w:w="324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2ED21569" w14:textId="77777777" w:rsidR="00EF1013" w:rsidRPr="00734691" w:rsidRDefault="00EF1013" w:rsidP="00C7008C">
            <w:pPr>
              <w:spacing w:after="0"/>
            </w:pPr>
            <w:r w:rsidRPr="00734691">
              <w:t>CT Accumulated Dose Data</w:t>
            </w:r>
          </w:p>
        </w:tc>
        <w:tc>
          <w:tcPr>
            <w:tcW w:w="396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4C8C2E71" w14:textId="77777777" w:rsidR="00EF1013" w:rsidRPr="00734691" w:rsidRDefault="00EF1013" w:rsidP="00C7008C">
            <w:pPr>
              <w:spacing w:after="0"/>
            </w:pPr>
            <w:r w:rsidRPr="00734691">
              <w:t>&lt;CONTAINER&gt;</w:t>
            </w:r>
          </w:p>
        </w:tc>
        <w:tc>
          <w:tcPr>
            <w:tcW w:w="203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38DE81F6" w14:textId="77777777" w:rsidR="00EF1013" w:rsidRPr="00734691" w:rsidRDefault="00EF1013" w:rsidP="00C7008C">
            <w:pPr>
              <w:spacing w:after="0"/>
            </w:pPr>
            <w:r w:rsidRPr="00734691">
              <w:t>Section TID 10012</w:t>
            </w:r>
          </w:p>
        </w:tc>
      </w:tr>
      <w:tr w:rsidR="00EF1013" w:rsidRPr="00734691" w14:paraId="536D72D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9977769" w14:textId="76394640" w:rsidR="00EF1013" w:rsidRPr="00734691" w:rsidRDefault="00EF1013" w:rsidP="00C7008C">
            <w:pPr>
              <w:spacing w:after="0"/>
            </w:pPr>
            <w:r w:rsidRPr="00734691">
              <w:t>1.</w:t>
            </w:r>
            <w:r w:rsidR="00374945" w:rsidRPr="00734691">
              <w:t>14</w:t>
            </w:r>
            <w:r w:rsidRPr="00734691">
              <w:t>.1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2CCAE5F" w14:textId="77777777" w:rsidR="00EF1013" w:rsidRPr="00734691" w:rsidRDefault="00EF1013" w:rsidP="00C7008C">
            <w:pPr>
              <w:spacing w:after="0"/>
            </w:pPr>
            <w:r w:rsidRPr="00734691">
              <w:t>Total Number of Irradiation Events</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14A20F7" w14:textId="77777777" w:rsidR="00EF1013" w:rsidRPr="00734691" w:rsidRDefault="00EF1013" w:rsidP="00C7008C">
            <w:pPr>
              <w:spacing w:after="0"/>
            </w:pPr>
            <w:r w:rsidRPr="00734691">
              <w:t>2 events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23DF9540" w14:textId="77777777" w:rsidR="00EF1013" w:rsidRPr="00734691" w:rsidRDefault="00EF1013" w:rsidP="00C7008C">
            <w:pPr>
              <w:spacing w:after="0"/>
            </w:pPr>
            <w:r w:rsidRPr="00734691">
              <w:t>Section TID 10012</w:t>
            </w:r>
          </w:p>
        </w:tc>
      </w:tr>
      <w:tr w:rsidR="00EF1013" w:rsidRPr="00734691" w14:paraId="45241C5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8DBA3F5" w14:textId="0E48F3EC" w:rsidR="00EF1013" w:rsidRPr="00734691" w:rsidRDefault="00EF1013" w:rsidP="00C7008C">
            <w:pPr>
              <w:spacing w:after="0"/>
            </w:pPr>
            <w:r w:rsidRPr="00734691">
              <w:t>1.</w:t>
            </w:r>
            <w:r w:rsidR="00374945" w:rsidRPr="00734691">
              <w:t>14</w:t>
            </w:r>
            <w:r w:rsidRPr="00734691">
              <w:t>.2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D2DBF88" w14:textId="77777777" w:rsidR="00EF1013" w:rsidRPr="00734691" w:rsidRDefault="00EF1013" w:rsidP="00C7008C">
            <w:pPr>
              <w:spacing w:after="0"/>
            </w:pPr>
            <w:r w:rsidRPr="00734691">
              <w:t>CT Dose Length Product Total</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F19697F" w14:textId="77777777" w:rsidR="00EF1013" w:rsidRPr="00734691" w:rsidRDefault="00EF1013" w:rsidP="00C7008C">
            <w:pPr>
              <w:spacing w:after="0"/>
            </w:pPr>
            <w:r w:rsidRPr="00734691">
              <w:t>220 mGy.cm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CF1039A" w14:textId="77777777" w:rsidR="00EF1013" w:rsidRPr="00734691" w:rsidRDefault="00EF1013" w:rsidP="00C7008C">
            <w:pPr>
              <w:spacing w:after="0"/>
            </w:pPr>
            <w:r w:rsidRPr="00734691">
              <w:t>Section TID 10012</w:t>
            </w:r>
          </w:p>
        </w:tc>
      </w:tr>
      <w:tr w:rsidR="00EF1013" w:rsidRPr="00734691" w14:paraId="77FC753A"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155EFC29" w14:textId="77777777" w:rsidR="00EF1013" w:rsidRPr="00734691" w:rsidRDefault="00EF1013" w:rsidP="00C7008C">
            <w:pPr>
              <w:spacing w:after="0"/>
            </w:pPr>
            <w:r w:rsidRPr="00734691">
              <w:t>Start first Irradiation Event</w:t>
            </w:r>
          </w:p>
        </w:tc>
      </w:tr>
      <w:tr w:rsidR="00EF1013" w:rsidRPr="00734691" w14:paraId="4879C32E"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2B2A2516" w14:textId="7F628E67" w:rsidR="00EF1013" w:rsidRPr="00734691" w:rsidRDefault="0015228B" w:rsidP="00C7008C">
            <w:pPr>
              <w:spacing w:after="0"/>
            </w:pPr>
            <w:r w:rsidRPr="00734691">
              <w:t>1.15</w:t>
            </w:r>
          </w:p>
        </w:tc>
        <w:tc>
          <w:tcPr>
            <w:tcW w:w="324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0ADD8FF1" w14:textId="77777777" w:rsidR="00EF1013" w:rsidRPr="00734691" w:rsidRDefault="00EF1013" w:rsidP="00C7008C">
            <w:pPr>
              <w:spacing w:after="0"/>
            </w:pPr>
            <w:r w:rsidRPr="00734691">
              <w:t>CT Acquisition</w:t>
            </w:r>
          </w:p>
        </w:tc>
        <w:tc>
          <w:tcPr>
            <w:tcW w:w="396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70E7C6F2" w14:textId="77777777" w:rsidR="00EF1013" w:rsidRPr="00734691" w:rsidRDefault="00EF1013" w:rsidP="00C7008C">
            <w:pPr>
              <w:spacing w:after="0"/>
            </w:pPr>
            <w:r w:rsidRPr="00734691">
              <w:t>&lt;CONTAINER&gt;</w:t>
            </w:r>
          </w:p>
        </w:tc>
        <w:tc>
          <w:tcPr>
            <w:tcW w:w="203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06C82D2D" w14:textId="77777777" w:rsidR="00EF1013" w:rsidRPr="00734691" w:rsidRDefault="00EF1013" w:rsidP="00C7008C">
            <w:pPr>
              <w:spacing w:after="0"/>
            </w:pPr>
            <w:r w:rsidRPr="00734691">
              <w:t>Section TID 10013</w:t>
            </w:r>
          </w:p>
        </w:tc>
      </w:tr>
      <w:tr w:rsidR="00EF1013" w:rsidRPr="00734691" w14:paraId="002D7E3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2419F85" w14:textId="67EAE255" w:rsidR="00EF1013" w:rsidRPr="00734691" w:rsidRDefault="0015228B" w:rsidP="00C7008C">
            <w:pPr>
              <w:spacing w:after="0"/>
            </w:pPr>
            <w:r w:rsidRPr="00734691">
              <w:t>1.15</w:t>
            </w:r>
            <w:r w:rsidR="00EF1013" w:rsidRPr="00734691">
              <w:t>.1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A9162B2" w14:textId="77777777" w:rsidR="00EF1013" w:rsidRPr="00734691" w:rsidRDefault="00EF1013" w:rsidP="00C7008C">
            <w:pPr>
              <w:spacing w:after="0"/>
            </w:pPr>
            <w:r w:rsidRPr="00734691">
              <w:t>Acquisition Protocol</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684150B" w14:textId="77777777" w:rsidR="00EF1013" w:rsidRPr="00734691" w:rsidRDefault="00EF1013" w:rsidP="00C7008C">
            <w:pPr>
              <w:spacing w:after="0"/>
              <w:rPr>
                <w:color w:val="000000"/>
              </w:rPr>
            </w:pPr>
            <w:r w:rsidRPr="00734691">
              <w:t>CT Abdomen W contrast IV</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4281153" w14:textId="77777777" w:rsidR="00EF1013" w:rsidRPr="00734691" w:rsidRDefault="00EF1013" w:rsidP="00C7008C">
            <w:pPr>
              <w:spacing w:after="0"/>
            </w:pPr>
            <w:r w:rsidRPr="00734691">
              <w:t>Section TID 10013</w:t>
            </w:r>
          </w:p>
        </w:tc>
      </w:tr>
      <w:tr w:rsidR="00EF1013" w:rsidRPr="00734691" w14:paraId="12E89213"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C4EB387" w14:textId="605BF03B" w:rsidR="00EF1013" w:rsidRPr="00734691" w:rsidRDefault="0015228B" w:rsidP="00C7008C">
            <w:pPr>
              <w:spacing w:after="0"/>
            </w:pPr>
            <w:r w:rsidRPr="00734691">
              <w:t>1.15</w:t>
            </w:r>
            <w:r w:rsidR="00EF1013" w:rsidRPr="00734691">
              <w:t>.2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24A35D0" w14:textId="77777777" w:rsidR="00EF1013" w:rsidRPr="00734691" w:rsidRDefault="00EF1013" w:rsidP="00C7008C">
            <w:pPr>
              <w:spacing w:after="0"/>
            </w:pPr>
            <w:r w:rsidRPr="00734691">
              <w:t>Target Region</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3FF207E" w14:textId="77777777" w:rsidR="00EF1013" w:rsidRPr="00734691" w:rsidRDefault="00EF1013" w:rsidP="00C7008C">
            <w:pPr>
              <w:spacing w:after="0"/>
            </w:pPr>
            <w:r w:rsidRPr="00734691">
              <w:t>(818981001, SCT, "</w:t>
            </w:r>
            <w:r w:rsidRPr="00734691">
              <w:rPr>
                <w:color w:val="0070C0"/>
              </w:rPr>
              <w:t>Abdomen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D8E3087" w14:textId="77777777" w:rsidR="00EF1013" w:rsidRPr="00734691" w:rsidRDefault="00EF1013" w:rsidP="00C7008C">
            <w:pPr>
              <w:spacing w:after="0"/>
            </w:pPr>
            <w:r w:rsidRPr="00734691">
              <w:t>Section TID 10013</w:t>
            </w:r>
          </w:p>
        </w:tc>
      </w:tr>
      <w:tr w:rsidR="00EF1013" w:rsidRPr="00734691" w14:paraId="08655BA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F388D02" w14:textId="431C8669" w:rsidR="00EF1013" w:rsidRPr="00734691" w:rsidRDefault="0015228B" w:rsidP="00C7008C">
            <w:pPr>
              <w:spacing w:after="0"/>
            </w:pPr>
            <w:r w:rsidRPr="00734691">
              <w:t>1.15</w:t>
            </w:r>
            <w:r w:rsidR="00EF1013" w:rsidRPr="00734691">
              <w:t>.3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37868914" w14:textId="77777777" w:rsidR="00EF1013" w:rsidRPr="00734691" w:rsidRDefault="00EF1013" w:rsidP="00C7008C">
            <w:pPr>
              <w:spacing w:after="0"/>
            </w:pPr>
            <w:r w:rsidRPr="00734691">
              <w:t>CT Acquisition Type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F4587C7" w14:textId="77777777" w:rsidR="00EF1013" w:rsidRPr="00734691" w:rsidRDefault="00EF1013" w:rsidP="00C7008C">
            <w:pPr>
              <w:spacing w:after="0"/>
            </w:pPr>
            <w:r w:rsidRPr="00734691">
              <w:rPr>
                <w:color w:val="000000"/>
              </w:rPr>
              <w:t>(113805, DCM, "</w:t>
            </w:r>
            <w:r w:rsidRPr="00734691">
              <w:t>Constant Angle Acquisition</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976AA04" w14:textId="77777777" w:rsidR="00EF1013" w:rsidRPr="00734691" w:rsidRDefault="00EF1013" w:rsidP="00C7008C">
            <w:pPr>
              <w:spacing w:after="0"/>
            </w:pPr>
            <w:r w:rsidRPr="00734691">
              <w:t>Section TID 10013</w:t>
            </w:r>
          </w:p>
        </w:tc>
      </w:tr>
      <w:tr w:rsidR="00EF1013" w:rsidRPr="00734691" w14:paraId="06B12F8A"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37A0DB4" w14:textId="6E871AE3" w:rsidR="00EF1013" w:rsidRPr="00734691" w:rsidRDefault="0015228B" w:rsidP="00C7008C">
            <w:pPr>
              <w:spacing w:after="0"/>
            </w:pPr>
            <w:r w:rsidRPr="00734691">
              <w:t>1.15</w:t>
            </w:r>
            <w:r w:rsidR="00EF1013" w:rsidRPr="00734691">
              <w:t>.4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C6C8BC7" w14:textId="77777777" w:rsidR="00EF1013" w:rsidRPr="00734691" w:rsidRDefault="00EF1013" w:rsidP="00C7008C">
            <w:pPr>
              <w:spacing w:after="0"/>
            </w:pPr>
            <w:r w:rsidRPr="00734691">
              <w:t>Irradiation Event UID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B3B45E2" w14:textId="77777777" w:rsidR="00EF1013" w:rsidRPr="00734691" w:rsidRDefault="00EF1013" w:rsidP="00C7008C">
            <w:pPr>
              <w:spacing w:after="0"/>
              <w:rPr>
                <w:color w:val="000000"/>
              </w:rPr>
            </w:pPr>
            <w:r w:rsidRPr="00734691">
              <w:t>2.999.3.4.5.6</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BF4BADB" w14:textId="77777777" w:rsidR="00EF1013" w:rsidRPr="00734691" w:rsidRDefault="00EF1013" w:rsidP="00C7008C">
            <w:pPr>
              <w:spacing w:after="0"/>
            </w:pPr>
            <w:r w:rsidRPr="00734691">
              <w:t>Section TID 10013</w:t>
            </w:r>
          </w:p>
        </w:tc>
      </w:tr>
      <w:tr w:rsidR="00EF1013" w:rsidRPr="00734691" w14:paraId="07F65AE5"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6797BA7" w14:textId="5FC26AC4" w:rsidR="00EF1013" w:rsidRPr="00734691" w:rsidRDefault="0015228B" w:rsidP="00C7008C">
            <w:pPr>
              <w:spacing w:after="0"/>
            </w:pPr>
            <w:r w:rsidRPr="00734691">
              <w:t>1.15</w:t>
            </w:r>
            <w:r w:rsidR="00EF1013" w:rsidRPr="00734691">
              <w:t>.5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D898A31" w14:textId="77777777" w:rsidR="00EF1013" w:rsidRPr="00734691" w:rsidRDefault="00EF1013" w:rsidP="00C7008C">
            <w:pPr>
              <w:spacing w:after="0"/>
            </w:pPr>
            <w:r w:rsidRPr="00734691">
              <w:t>DateTime Started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70872914" w14:textId="77777777" w:rsidR="00EF1013" w:rsidRPr="00734691" w:rsidRDefault="00EF1013" w:rsidP="00C7008C">
            <w:pPr>
              <w:spacing w:after="0"/>
              <w:rPr>
                <w:color w:val="000000"/>
              </w:rPr>
            </w:pPr>
            <w:r w:rsidRPr="00734691">
              <w:t>20230725120000.000</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C3FD5B6" w14:textId="77777777" w:rsidR="00EF1013" w:rsidRPr="00734691" w:rsidRDefault="00EF1013" w:rsidP="00C7008C">
            <w:pPr>
              <w:spacing w:after="0"/>
            </w:pPr>
            <w:r w:rsidRPr="00734691">
              <w:t>Section TID 10013</w:t>
            </w:r>
          </w:p>
        </w:tc>
      </w:tr>
      <w:tr w:rsidR="00EF1013" w:rsidRPr="00734691" w14:paraId="73DE7F59"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1109CA60" w14:textId="0EB664A9" w:rsidR="00EF1013" w:rsidRPr="00734691" w:rsidRDefault="0015228B" w:rsidP="00C7008C">
            <w:pPr>
              <w:spacing w:after="0"/>
            </w:pPr>
            <w:r w:rsidRPr="00734691">
              <w:t>1.15</w:t>
            </w:r>
            <w:r w:rsidR="00EF1013" w:rsidRPr="00734691">
              <w:t>.6</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3FA58DC8" w14:textId="77777777" w:rsidR="00EF1013" w:rsidRPr="00734691" w:rsidRDefault="00EF1013" w:rsidP="00C7008C">
            <w:pPr>
              <w:spacing w:after="0"/>
            </w:pPr>
            <w:r w:rsidRPr="00734691">
              <w:t>CT Acquisition Parameters</w:t>
            </w:r>
          </w:p>
        </w:tc>
        <w:tc>
          <w:tcPr>
            <w:tcW w:w="396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4D3D0161" w14:textId="77777777" w:rsidR="00EF1013" w:rsidRPr="00734691" w:rsidRDefault="00EF1013" w:rsidP="00C7008C">
            <w:pPr>
              <w:spacing w:after="0"/>
            </w:pPr>
            <w:r w:rsidRPr="00734691">
              <w:t>&lt;CONTAINER&gt;</w:t>
            </w:r>
          </w:p>
        </w:tc>
        <w:tc>
          <w:tcPr>
            <w:tcW w:w="203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386ACA45" w14:textId="77777777" w:rsidR="00EF1013" w:rsidRPr="00734691" w:rsidRDefault="00EF1013" w:rsidP="00C7008C">
            <w:pPr>
              <w:spacing w:after="0"/>
            </w:pPr>
            <w:r w:rsidRPr="00734691">
              <w:t>Section TID 10013</w:t>
            </w:r>
          </w:p>
        </w:tc>
      </w:tr>
      <w:tr w:rsidR="00EF1013" w:rsidRPr="00734691" w14:paraId="0B066F6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9C861B5" w14:textId="6C66E024" w:rsidR="00EF1013" w:rsidRPr="00734691" w:rsidRDefault="0015228B" w:rsidP="00C7008C">
            <w:pPr>
              <w:spacing w:after="0"/>
            </w:pPr>
            <w:r w:rsidRPr="00734691">
              <w:t>1.15</w:t>
            </w:r>
            <w:r w:rsidR="00EF1013" w:rsidRPr="00734691">
              <w:t>.6.1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75937A4" w14:textId="77777777" w:rsidR="00EF1013" w:rsidRPr="00734691" w:rsidRDefault="00EF1013" w:rsidP="00C7008C">
            <w:pPr>
              <w:spacing w:after="0"/>
            </w:pPr>
            <w:r w:rsidRPr="00734691">
              <w:t>Exposure Time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4B87515" w14:textId="77777777" w:rsidR="00EF1013" w:rsidRPr="00734691" w:rsidRDefault="00EF1013" w:rsidP="00C7008C">
            <w:pPr>
              <w:spacing w:after="0"/>
            </w:pPr>
            <w:r w:rsidRPr="00734691">
              <w:t>3.00 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3706CB1" w14:textId="77777777" w:rsidR="00EF1013" w:rsidRPr="00734691" w:rsidRDefault="00EF1013" w:rsidP="00C7008C">
            <w:pPr>
              <w:spacing w:after="0"/>
            </w:pPr>
            <w:r w:rsidRPr="00734691">
              <w:t>Section TID 10013</w:t>
            </w:r>
          </w:p>
        </w:tc>
      </w:tr>
      <w:tr w:rsidR="00EF1013" w:rsidRPr="00734691" w14:paraId="5B22EB3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0ECCFF6" w14:textId="58FBEEBB" w:rsidR="00EF1013" w:rsidRPr="00734691" w:rsidRDefault="0015228B" w:rsidP="00C7008C">
            <w:pPr>
              <w:spacing w:after="0"/>
            </w:pPr>
            <w:r w:rsidRPr="00734691">
              <w:t>1.15</w:t>
            </w:r>
            <w:r w:rsidR="00EF1013" w:rsidRPr="00734691">
              <w:t>.6.2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7F2C869" w14:textId="77777777" w:rsidR="00EF1013" w:rsidRPr="00734691" w:rsidRDefault="00EF1013" w:rsidP="00C7008C">
            <w:pPr>
              <w:spacing w:after="0"/>
            </w:pPr>
            <w:r w:rsidRPr="00734691">
              <w:t>Scanning Length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7FF5F40" w14:textId="77777777" w:rsidR="00EF1013" w:rsidRPr="00734691" w:rsidRDefault="00EF1013" w:rsidP="00C7008C">
            <w:pPr>
              <w:spacing w:after="0"/>
            </w:pPr>
            <w:r w:rsidRPr="00734691">
              <w:t>250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AF604CC" w14:textId="77777777" w:rsidR="00EF1013" w:rsidRPr="00734691" w:rsidRDefault="00EF1013" w:rsidP="00C7008C">
            <w:pPr>
              <w:spacing w:after="0"/>
            </w:pPr>
            <w:r w:rsidRPr="00734691">
              <w:t>Section TID 10014</w:t>
            </w:r>
          </w:p>
        </w:tc>
      </w:tr>
      <w:tr w:rsidR="00EF1013" w:rsidRPr="00734691" w14:paraId="2F30F0F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5A56B8C" w14:textId="7ADD64DD" w:rsidR="00EF1013" w:rsidRPr="00734691" w:rsidRDefault="0015228B" w:rsidP="00C7008C">
            <w:pPr>
              <w:spacing w:after="0"/>
            </w:pPr>
            <w:r w:rsidRPr="00734691">
              <w:t>1.15</w:t>
            </w:r>
            <w:r w:rsidR="00EF1013" w:rsidRPr="00734691">
              <w:t>.6.3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61BD545" w14:textId="77777777" w:rsidR="00EF1013" w:rsidRPr="00734691" w:rsidRDefault="00EF1013" w:rsidP="00C7008C">
            <w:pPr>
              <w:spacing w:after="0"/>
            </w:pPr>
            <w:r w:rsidRPr="00734691">
              <w:t>Top Z Location of Scanning Length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4D171C3" w14:textId="77777777" w:rsidR="00EF1013" w:rsidRPr="00734691" w:rsidRDefault="00EF1013" w:rsidP="00C7008C">
            <w:pPr>
              <w:spacing w:after="0"/>
            </w:pPr>
            <w:r w:rsidRPr="00734691">
              <w:t>0.00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2061A6F" w14:textId="77777777" w:rsidR="00EF1013" w:rsidRPr="00734691" w:rsidRDefault="00EF1013" w:rsidP="00C7008C">
            <w:pPr>
              <w:spacing w:after="0"/>
            </w:pPr>
            <w:r w:rsidRPr="00734691">
              <w:t>Section TID 10014</w:t>
            </w:r>
          </w:p>
        </w:tc>
      </w:tr>
      <w:tr w:rsidR="00EF1013" w:rsidRPr="00734691" w14:paraId="7DE5D54B"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397EE26" w14:textId="57BFF0D1" w:rsidR="00EF1013" w:rsidRPr="00734691" w:rsidRDefault="0015228B" w:rsidP="00C7008C">
            <w:pPr>
              <w:spacing w:after="0"/>
            </w:pPr>
            <w:r w:rsidRPr="00734691">
              <w:t>1.15</w:t>
            </w:r>
            <w:r w:rsidR="00EF1013" w:rsidRPr="00734691">
              <w:t>.6.4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697DBCD" w14:textId="77777777" w:rsidR="00EF1013" w:rsidRPr="00734691" w:rsidRDefault="00EF1013" w:rsidP="00C7008C">
            <w:pPr>
              <w:spacing w:after="0"/>
            </w:pPr>
            <w:r w:rsidRPr="00734691">
              <w:t>Bottom Z Location of Scanning Length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AD849EC" w14:textId="77777777" w:rsidR="00EF1013" w:rsidRPr="00734691" w:rsidRDefault="00EF1013" w:rsidP="00C7008C">
            <w:pPr>
              <w:spacing w:after="0"/>
            </w:pPr>
            <w:r w:rsidRPr="00734691">
              <w:t>-250.00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698C5B8" w14:textId="77777777" w:rsidR="00EF1013" w:rsidRPr="00734691" w:rsidRDefault="00EF1013" w:rsidP="00C7008C">
            <w:pPr>
              <w:spacing w:after="0"/>
            </w:pPr>
            <w:r w:rsidRPr="00734691">
              <w:t>Section TID 10014</w:t>
            </w:r>
          </w:p>
        </w:tc>
      </w:tr>
      <w:tr w:rsidR="00EF1013" w:rsidRPr="00734691" w14:paraId="2FCD0F6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53499F3" w14:textId="3494C7B1" w:rsidR="00EF1013" w:rsidRPr="00734691" w:rsidRDefault="0015228B" w:rsidP="00C7008C">
            <w:pPr>
              <w:spacing w:after="0"/>
            </w:pPr>
            <w:r w:rsidRPr="00734691">
              <w:t>1.15</w:t>
            </w:r>
            <w:r w:rsidR="00EF1013" w:rsidRPr="00734691">
              <w:t>.6.5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E02FB48" w14:textId="77777777" w:rsidR="00EF1013" w:rsidRPr="00734691" w:rsidRDefault="00EF1013" w:rsidP="00C7008C">
            <w:pPr>
              <w:spacing w:after="0"/>
            </w:pPr>
            <w:r w:rsidRPr="00734691">
              <w:t>Frame of Reference UID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36EEAAC" w14:textId="77777777" w:rsidR="00EF1013" w:rsidRPr="00734691" w:rsidRDefault="00EF1013" w:rsidP="00C7008C">
            <w:pPr>
              <w:spacing w:after="0"/>
              <w:rPr>
                <w:color w:val="000000"/>
              </w:rPr>
            </w:pPr>
            <w:r w:rsidRPr="00734691">
              <w:t>2.999.4.5.6.7</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12DA984" w14:textId="77777777" w:rsidR="00EF1013" w:rsidRPr="00734691" w:rsidRDefault="00EF1013" w:rsidP="00C7008C">
            <w:pPr>
              <w:spacing w:after="0"/>
            </w:pPr>
            <w:r w:rsidRPr="00734691">
              <w:t>Section TID 10014</w:t>
            </w:r>
          </w:p>
        </w:tc>
      </w:tr>
      <w:tr w:rsidR="00EF1013" w:rsidRPr="00734691" w14:paraId="5E12612D"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8D4FC8B" w14:textId="68CB9C37" w:rsidR="00EF1013" w:rsidRPr="00734691" w:rsidRDefault="0015228B" w:rsidP="00C7008C">
            <w:pPr>
              <w:spacing w:after="0"/>
            </w:pPr>
            <w:r w:rsidRPr="00734691">
              <w:t>1.15</w:t>
            </w:r>
            <w:r w:rsidR="00EF1013" w:rsidRPr="00734691">
              <w:t>.6.6</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DE952B0" w14:textId="77777777" w:rsidR="00EF1013" w:rsidRPr="00734691" w:rsidRDefault="00EF1013" w:rsidP="00C7008C">
            <w:pPr>
              <w:spacing w:after="0"/>
            </w:pPr>
            <w:r w:rsidRPr="00734691">
              <w:t>Nominal Single Collimation Width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B15FCE3" w14:textId="77777777" w:rsidR="00EF1013" w:rsidRPr="00734691" w:rsidRDefault="00EF1013" w:rsidP="00C7008C">
            <w:pPr>
              <w:spacing w:after="0"/>
            </w:pPr>
            <w:r w:rsidRPr="00734691">
              <w:t>0.625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59346DC" w14:textId="77777777" w:rsidR="00EF1013" w:rsidRPr="00734691" w:rsidRDefault="00EF1013" w:rsidP="00C7008C">
            <w:pPr>
              <w:spacing w:after="0"/>
            </w:pPr>
            <w:r w:rsidRPr="00734691">
              <w:t>Section TID 10013</w:t>
            </w:r>
          </w:p>
        </w:tc>
      </w:tr>
      <w:tr w:rsidR="00EF1013" w:rsidRPr="00734691" w14:paraId="5A39391A"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226F3D6" w14:textId="135A092B" w:rsidR="00EF1013" w:rsidRPr="00734691" w:rsidRDefault="0015228B" w:rsidP="00C7008C">
            <w:pPr>
              <w:spacing w:after="0"/>
            </w:pPr>
            <w:r w:rsidRPr="00734691">
              <w:t>1.15</w:t>
            </w:r>
            <w:r w:rsidR="00EF1013" w:rsidRPr="00734691">
              <w:t>.6.7</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B650F37" w14:textId="77777777" w:rsidR="00EF1013" w:rsidRPr="00734691" w:rsidRDefault="00EF1013" w:rsidP="00C7008C">
            <w:pPr>
              <w:spacing w:after="0"/>
            </w:pPr>
            <w:r w:rsidRPr="00734691">
              <w:t>Nominal Total Collimation Width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F058CD8" w14:textId="77777777" w:rsidR="00EF1013" w:rsidRPr="00734691" w:rsidRDefault="00EF1013" w:rsidP="00C7008C">
            <w:pPr>
              <w:spacing w:after="0"/>
            </w:pPr>
            <w:r w:rsidRPr="00734691">
              <w:t>5.0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2F91F78" w14:textId="77777777" w:rsidR="00EF1013" w:rsidRPr="00734691" w:rsidRDefault="00EF1013" w:rsidP="00C7008C">
            <w:pPr>
              <w:spacing w:after="0"/>
            </w:pPr>
            <w:r w:rsidRPr="00734691">
              <w:t>Section TID 10013</w:t>
            </w:r>
          </w:p>
        </w:tc>
      </w:tr>
      <w:tr w:rsidR="00EF1013" w:rsidRPr="00734691" w14:paraId="7165E257"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05073AF" w14:textId="2B20C403" w:rsidR="00EF1013" w:rsidRPr="00734691" w:rsidRDefault="0015228B" w:rsidP="00C7008C">
            <w:pPr>
              <w:spacing w:after="0"/>
            </w:pPr>
            <w:r w:rsidRPr="00734691">
              <w:t>1.15</w:t>
            </w:r>
            <w:r w:rsidR="00EF1013" w:rsidRPr="00734691">
              <w:t>.6.8</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972E73B" w14:textId="77777777" w:rsidR="00EF1013" w:rsidRPr="00734691" w:rsidRDefault="00EF1013" w:rsidP="00C7008C">
            <w:pPr>
              <w:spacing w:after="0"/>
            </w:pPr>
            <w:r w:rsidRPr="00734691">
              <w:t>Number of X-Ray Sources</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81D7011" w14:textId="77777777" w:rsidR="00EF1013" w:rsidRPr="00734691" w:rsidRDefault="00EF1013" w:rsidP="00C7008C">
            <w:pPr>
              <w:spacing w:after="0"/>
            </w:pPr>
            <w:r w:rsidRPr="00734691">
              <w:t>1 X-Ray sources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C610768" w14:textId="77777777" w:rsidR="00EF1013" w:rsidRPr="00734691" w:rsidRDefault="00EF1013" w:rsidP="00C7008C">
            <w:pPr>
              <w:spacing w:after="0"/>
            </w:pPr>
            <w:r w:rsidRPr="00734691">
              <w:t>Section TID 10013</w:t>
            </w:r>
          </w:p>
        </w:tc>
      </w:tr>
      <w:tr w:rsidR="00EF1013" w:rsidRPr="00734691" w14:paraId="47561AD0"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6CA92155" w14:textId="303F9B97" w:rsidR="00EF1013" w:rsidRPr="00734691" w:rsidRDefault="0015228B" w:rsidP="00C7008C">
            <w:pPr>
              <w:spacing w:after="0"/>
            </w:pPr>
            <w:r w:rsidRPr="00734691">
              <w:t>1.15</w:t>
            </w:r>
            <w:r w:rsidR="00EF1013" w:rsidRPr="00734691">
              <w:t>.6.9</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2F70B24A" w14:textId="77777777" w:rsidR="00EF1013" w:rsidRPr="00734691" w:rsidRDefault="00EF1013" w:rsidP="00C7008C">
            <w:pPr>
              <w:spacing w:after="0"/>
            </w:pPr>
            <w:r w:rsidRPr="00734691">
              <w:t>CT X-Ray Source Parameters</w:t>
            </w:r>
          </w:p>
        </w:tc>
        <w:tc>
          <w:tcPr>
            <w:tcW w:w="396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117496D4" w14:textId="77777777" w:rsidR="00EF1013" w:rsidRPr="00734691" w:rsidRDefault="00EF1013" w:rsidP="00C7008C">
            <w:pPr>
              <w:spacing w:after="0"/>
            </w:pPr>
            <w:r w:rsidRPr="00734691">
              <w:t>&lt;CONTAINER&gt;</w:t>
            </w:r>
          </w:p>
        </w:tc>
        <w:tc>
          <w:tcPr>
            <w:tcW w:w="203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40CB039B" w14:textId="77777777" w:rsidR="00EF1013" w:rsidRPr="00734691" w:rsidRDefault="00EF1013" w:rsidP="00C7008C">
            <w:pPr>
              <w:spacing w:after="0"/>
            </w:pPr>
            <w:r w:rsidRPr="00734691">
              <w:t>Section TID 10013</w:t>
            </w:r>
          </w:p>
        </w:tc>
      </w:tr>
      <w:tr w:rsidR="00EF1013" w:rsidRPr="00734691" w14:paraId="02969553"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D4F7EAB" w14:textId="37C5C07E" w:rsidR="00EF1013" w:rsidRPr="00734691" w:rsidRDefault="0015228B" w:rsidP="00C7008C">
            <w:pPr>
              <w:spacing w:after="0"/>
            </w:pPr>
            <w:r w:rsidRPr="00734691">
              <w:t>1.15</w:t>
            </w:r>
            <w:r w:rsidR="00EF1013" w:rsidRPr="00734691">
              <w:t>.6.9.1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DBB4F8B" w14:textId="77777777" w:rsidR="00EF1013" w:rsidRPr="00734691" w:rsidRDefault="00EF1013" w:rsidP="00C7008C">
            <w:pPr>
              <w:spacing w:after="0"/>
            </w:pPr>
            <w:r w:rsidRPr="00734691">
              <w:t>Identification of the X-Ray Source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5E77724" w14:textId="77777777" w:rsidR="00EF1013" w:rsidRPr="00734691" w:rsidRDefault="00EF1013" w:rsidP="00C7008C">
            <w:pPr>
              <w:spacing w:after="0"/>
            </w:pPr>
            <w:r w:rsidRPr="00734691">
              <w:t>1</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BD26C6D" w14:textId="77777777" w:rsidR="00EF1013" w:rsidRPr="00734691" w:rsidRDefault="00EF1013" w:rsidP="00C7008C">
            <w:pPr>
              <w:spacing w:after="0"/>
            </w:pPr>
            <w:r w:rsidRPr="00734691">
              <w:t>Section TID 10013</w:t>
            </w:r>
          </w:p>
        </w:tc>
      </w:tr>
      <w:tr w:rsidR="00EF1013" w:rsidRPr="00734691" w14:paraId="12A26F91"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5EB5137" w14:textId="3249208A" w:rsidR="00EF1013" w:rsidRPr="00734691" w:rsidRDefault="0015228B" w:rsidP="00C7008C">
            <w:pPr>
              <w:spacing w:after="0"/>
            </w:pPr>
            <w:r w:rsidRPr="00734691">
              <w:t>1.15</w:t>
            </w:r>
            <w:r w:rsidR="00EF1013" w:rsidRPr="00734691">
              <w:t>.6.9.2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F979070" w14:textId="77777777" w:rsidR="00EF1013" w:rsidRPr="00734691" w:rsidRDefault="00EF1013" w:rsidP="00C7008C">
            <w:pPr>
              <w:spacing w:after="0"/>
            </w:pPr>
            <w:r w:rsidRPr="00734691">
              <w:t>KVP</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48CE0EB" w14:textId="77777777" w:rsidR="00EF1013" w:rsidRPr="00734691" w:rsidRDefault="00EF1013" w:rsidP="00C7008C">
            <w:pPr>
              <w:spacing w:after="0"/>
            </w:pPr>
            <w:r w:rsidRPr="00734691">
              <w:t>120.0 kV</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B9D751B" w14:textId="77777777" w:rsidR="00EF1013" w:rsidRPr="00734691" w:rsidRDefault="00EF1013" w:rsidP="00C7008C">
            <w:pPr>
              <w:spacing w:after="0"/>
            </w:pPr>
            <w:r w:rsidRPr="00734691">
              <w:t>Section TID 10013</w:t>
            </w:r>
          </w:p>
        </w:tc>
      </w:tr>
      <w:tr w:rsidR="00EF1013" w:rsidRPr="00734691" w14:paraId="5D4560F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C9ED0BC" w14:textId="463B26BC" w:rsidR="00EF1013" w:rsidRPr="00734691" w:rsidRDefault="0015228B" w:rsidP="00C7008C">
            <w:pPr>
              <w:spacing w:after="0"/>
            </w:pPr>
            <w:r w:rsidRPr="00734691">
              <w:t>1.15</w:t>
            </w:r>
            <w:r w:rsidR="00EF1013" w:rsidRPr="00734691">
              <w:t>.6.9.3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3BAABF0" w14:textId="77777777" w:rsidR="00EF1013" w:rsidRPr="00734691" w:rsidRDefault="00EF1013" w:rsidP="00C7008C">
            <w:pPr>
              <w:spacing w:after="0"/>
            </w:pPr>
            <w:r w:rsidRPr="00734691">
              <w:t>Maximum X-Ray Tube Current</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B6308E7" w14:textId="77777777" w:rsidR="00EF1013" w:rsidRPr="00734691" w:rsidRDefault="00EF1013" w:rsidP="00C7008C">
            <w:pPr>
              <w:spacing w:after="0"/>
            </w:pPr>
            <w:r w:rsidRPr="00734691">
              <w:t>40 mA</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159635C" w14:textId="77777777" w:rsidR="00EF1013" w:rsidRPr="00734691" w:rsidRDefault="00EF1013" w:rsidP="00C7008C">
            <w:pPr>
              <w:spacing w:after="0"/>
            </w:pPr>
            <w:r w:rsidRPr="00734691">
              <w:t>Section TID 10013</w:t>
            </w:r>
          </w:p>
        </w:tc>
      </w:tr>
      <w:tr w:rsidR="00EF1013" w:rsidRPr="00734691" w14:paraId="4FA4F8B4"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9A4D0F2" w14:textId="3AD78351" w:rsidR="00EF1013" w:rsidRPr="00734691" w:rsidRDefault="0015228B" w:rsidP="00C7008C">
            <w:pPr>
              <w:spacing w:after="0"/>
            </w:pPr>
            <w:r w:rsidRPr="00734691">
              <w:t>1.15</w:t>
            </w:r>
            <w:r w:rsidR="00EF1013" w:rsidRPr="00734691">
              <w:t>.6.9.4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2F0BF96" w14:textId="77777777" w:rsidR="00EF1013" w:rsidRPr="00734691" w:rsidRDefault="00EF1013" w:rsidP="00C7008C">
            <w:pPr>
              <w:spacing w:after="0"/>
            </w:pPr>
            <w:r w:rsidRPr="00734691">
              <w:t>X-Ray Tube Current</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78F2B801" w14:textId="77777777" w:rsidR="00EF1013" w:rsidRPr="00734691" w:rsidRDefault="00EF1013" w:rsidP="00C7008C">
            <w:pPr>
              <w:spacing w:after="0"/>
            </w:pPr>
            <w:r w:rsidRPr="00734691">
              <w:t>40 mA</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289E864" w14:textId="77777777" w:rsidR="00EF1013" w:rsidRPr="00734691" w:rsidRDefault="00EF1013" w:rsidP="00C7008C">
            <w:pPr>
              <w:spacing w:after="0"/>
            </w:pPr>
            <w:r w:rsidRPr="00734691">
              <w:t>Section TID 10013</w:t>
            </w:r>
          </w:p>
        </w:tc>
      </w:tr>
      <w:tr w:rsidR="00EF1013" w:rsidRPr="00734691" w14:paraId="5FDFC997"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6E5E9F6" w14:textId="338C130D" w:rsidR="00EF1013" w:rsidRPr="00734691" w:rsidRDefault="0015228B" w:rsidP="00C7008C">
            <w:pPr>
              <w:spacing w:after="0"/>
            </w:pPr>
            <w:r w:rsidRPr="00734691">
              <w:t>1.15</w:t>
            </w:r>
            <w:r w:rsidR="00EF1013" w:rsidRPr="00734691">
              <w:t>.7</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3D4D2A4E" w14:textId="77777777" w:rsidR="00EF1013" w:rsidRPr="00734691" w:rsidRDefault="00EF1013" w:rsidP="00C7008C">
            <w:pPr>
              <w:spacing w:after="0"/>
            </w:pPr>
            <w:r w:rsidRPr="00734691">
              <w:t>Comment</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45CC50E" w14:textId="77777777" w:rsidR="00EF1013" w:rsidRPr="00734691" w:rsidRDefault="00EF1013" w:rsidP="00C7008C">
            <w:pPr>
              <w:spacing w:after="0"/>
            </w:pPr>
            <w:r w:rsidRPr="00734691">
              <w:t>Localizer</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600984F" w14:textId="77777777" w:rsidR="00EF1013" w:rsidRPr="00734691" w:rsidRDefault="00EF1013" w:rsidP="00C7008C">
            <w:pPr>
              <w:spacing w:after="0"/>
            </w:pPr>
            <w:r w:rsidRPr="00734691">
              <w:t>Section TID 10013</w:t>
            </w:r>
          </w:p>
        </w:tc>
      </w:tr>
      <w:tr w:rsidR="0083083B" w:rsidRPr="00734691" w14:paraId="274A3A6A"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64FF0AB2" w14:textId="37318139" w:rsidR="0083083B" w:rsidRPr="00734691" w:rsidRDefault="0050001B" w:rsidP="00C7008C">
            <w:pPr>
              <w:spacing w:after="0"/>
            </w:pPr>
            <w:r w:rsidRPr="00734691">
              <w:t>Start Person Participant</w:t>
            </w:r>
            <w:r w:rsidR="00D128C6" w:rsidRPr="00734691">
              <w:t xml:space="preserve"> </w:t>
            </w:r>
            <w:r w:rsidRPr="00734691">
              <w:t>within TID 10013</w:t>
            </w:r>
          </w:p>
        </w:tc>
      </w:tr>
      <w:tr w:rsidR="00690935" w:rsidRPr="00734691" w14:paraId="559E1EE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538B457" w14:textId="1FDB760C" w:rsidR="00690935" w:rsidRPr="00734691" w:rsidRDefault="0015228B" w:rsidP="00C7008C">
            <w:pPr>
              <w:spacing w:after="0"/>
            </w:pPr>
            <w:r w:rsidRPr="00734691">
              <w:t>1.15</w:t>
            </w:r>
            <w:r w:rsidR="00690935" w:rsidRPr="00734691">
              <w:t>.8</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B6B292D" w14:textId="6E8792D4" w:rsidR="00690935" w:rsidRPr="00734691" w:rsidRDefault="00690935" w:rsidP="00C7008C">
            <w:pPr>
              <w:spacing w:after="0"/>
            </w:pPr>
            <w:r w:rsidRPr="00734691">
              <w:t>Person Name</w:t>
            </w:r>
          </w:p>
        </w:tc>
        <w:tc>
          <w:tcPr>
            <w:tcW w:w="3960" w:type="dxa"/>
            <w:tcBorders>
              <w:bottom w:val="single" w:sz="4" w:space="0" w:color="000000"/>
              <w:right w:val="single" w:sz="4" w:space="0" w:color="000000"/>
            </w:tcBorders>
            <w:tcMar>
              <w:top w:w="40" w:type="dxa"/>
              <w:left w:w="40" w:type="dxa"/>
              <w:bottom w:w="40" w:type="dxa"/>
              <w:right w:w="40" w:type="dxa"/>
            </w:tcMar>
            <w:vAlign w:val="center"/>
          </w:tcPr>
          <w:p w14:paraId="19176656" w14:textId="3FDD370B" w:rsidR="00690935" w:rsidRPr="00734691" w:rsidRDefault="00DF0FC0" w:rsidP="00C7008C">
            <w:pPr>
              <w:spacing w:after="0"/>
              <w:rPr>
                <w:szCs w:val="18"/>
              </w:rPr>
            </w:pPr>
            <w:r w:rsidRPr="00734691">
              <w:t>Doe^John</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1BDB38E" w14:textId="3F83AE23" w:rsidR="00690935" w:rsidRPr="00734691" w:rsidRDefault="00690935" w:rsidP="00C7008C">
            <w:pPr>
              <w:spacing w:after="0"/>
            </w:pPr>
            <w:r w:rsidRPr="00734691">
              <w:t xml:space="preserve">Section </w:t>
            </w:r>
            <w:r w:rsidRPr="00734691">
              <w:rPr>
                <w:color w:val="000000"/>
              </w:rPr>
              <w:t>TID 1020</w:t>
            </w:r>
          </w:p>
        </w:tc>
      </w:tr>
      <w:tr w:rsidR="00690935" w:rsidRPr="00734691" w14:paraId="49C132AC"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5308811" w14:textId="07A7E119" w:rsidR="00690935" w:rsidRPr="00734691" w:rsidRDefault="0015228B" w:rsidP="00C7008C">
            <w:pPr>
              <w:spacing w:after="0"/>
            </w:pPr>
            <w:r w:rsidRPr="00734691">
              <w:t>1.15</w:t>
            </w:r>
            <w:r w:rsidR="00690935" w:rsidRPr="00734691">
              <w:t>.8.1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1E0C878" w14:textId="02C7DE26" w:rsidR="00690935" w:rsidRPr="00734691" w:rsidRDefault="00690935" w:rsidP="00C7008C">
            <w:pPr>
              <w:spacing w:after="0"/>
            </w:pPr>
            <w:r w:rsidRPr="00734691">
              <w:t>Person Role in Procedure</w:t>
            </w:r>
          </w:p>
        </w:tc>
        <w:tc>
          <w:tcPr>
            <w:tcW w:w="3960" w:type="dxa"/>
            <w:tcBorders>
              <w:bottom w:val="single" w:sz="4" w:space="0" w:color="000000"/>
              <w:right w:val="single" w:sz="4" w:space="0" w:color="000000"/>
            </w:tcBorders>
            <w:tcMar>
              <w:top w:w="40" w:type="dxa"/>
              <w:left w:w="40" w:type="dxa"/>
              <w:bottom w:w="40" w:type="dxa"/>
              <w:right w:w="40" w:type="dxa"/>
            </w:tcMar>
            <w:vAlign w:val="center"/>
          </w:tcPr>
          <w:p w14:paraId="67778AB1" w14:textId="48A216F8" w:rsidR="00690935" w:rsidRPr="00734691" w:rsidRDefault="00690935" w:rsidP="00C7008C">
            <w:pPr>
              <w:spacing w:after="0"/>
              <w:rPr>
                <w:i/>
                <w:iCs/>
                <w:color w:val="00B050"/>
                <w:szCs w:val="18"/>
              </w:rPr>
            </w:pPr>
            <w:r w:rsidRPr="00734691">
              <w:rPr>
                <w:color w:val="000000"/>
              </w:rPr>
              <w:t>(113851, DCM, “</w:t>
            </w:r>
            <w:r w:rsidRPr="00734691">
              <w:t>Irradiation Administering</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7010A61A" w14:textId="7BC0FA9C" w:rsidR="00690935" w:rsidRPr="00734691" w:rsidRDefault="00690935" w:rsidP="00C7008C">
            <w:pPr>
              <w:spacing w:after="0"/>
            </w:pPr>
            <w:r w:rsidRPr="00734691">
              <w:t xml:space="preserve">Section </w:t>
            </w:r>
            <w:r w:rsidRPr="00734691">
              <w:rPr>
                <w:color w:val="000000"/>
              </w:rPr>
              <w:t>TID 1020</w:t>
            </w:r>
          </w:p>
        </w:tc>
      </w:tr>
      <w:tr w:rsidR="00690935" w:rsidRPr="00734691" w14:paraId="1198293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808B410" w14:textId="2EF28C71" w:rsidR="00690935" w:rsidRPr="00734691" w:rsidRDefault="00690935" w:rsidP="00C7008C">
            <w:pPr>
              <w:spacing w:after="0"/>
            </w:pPr>
            <w:r w:rsidRPr="00734691">
              <w:t>1.</w:t>
            </w:r>
            <w:r w:rsidR="0015228B" w:rsidRPr="00734691">
              <w:t>15</w:t>
            </w:r>
            <w:r w:rsidRPr="00734691">
              <w:t>.8.2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0F09EEF" w14:textId="05042E5B" w:rsidR="00690935" w:rsidRPr="00734691" w:rsidRDefault="00690935" w:rsidP="00C7008C">
            <w:pPr>
              <w:spacing w:after="0"/>
              <w:rPr>
                <w:color w:val="000000"/>
              </w:rPr>
            </w:pPr>
            <w:r w:rsidRPr="00734691">
              <w:rPr>
                <w:lang w:val="en"/>
              </w:rPr>
              <w:t>Person Role in Organization</w:t>
            </w:r>
          </w:p>
        </w:tc>
        <w:tc>
          <w:tcPr>
            <w:tcW w:w="3960" w:type="dxa"/>
            <w:tcBorders>
              <w:bottom w:val="single" w:sz="4" w:space="0" w:color="000000"/>
              <w:right w:val="single" w:sz="4" w:space="0" w:color="000000"/>
            </w:tcBorders>
            <w:tcMar>
              <w:top w:w="40" w:type="dxa"/>
              <w:left w:w="40" w:type="dxa"/>
              <w:bottom w:w="40" w:type="dxa"/>
              <w:right w:w="40" w:type="dxa"/>
            </w:tcMar>
            <w:vAlign w:val="center"/>
          </w:tcPr>
          <w:p w14:paraId="7A0DF77C" w14:textId="72C49212" w:rsidR="00690935" w:rsidRPr="00734691" w:rsidRDefault="00DF0FC0" w:rsidP="00C7008C">
            <w:pPr>
              <w:spacing w:after="0"/>
              <w:rPr>
                <w:i/>
                <w:iCs/>
                <w:color w:val="00B050"/>
                <w:szCs w:val="18"/>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04DC46E3" w14:textId="3AD32CBF" w:rsidR="00690935" w:rsidRPr="00734691" w:rsidRDefault="00690935" w:rsidP="00C7008C">
            <w:pPr>
              <w:spacing w:after="0"/>
            </w:pPr>
            <w:r w:rsidRPr="00734691">
              <w:t xml:space="preserve">Section </w:t>
            </w:r>
            <w:r w:rsidRPr="00734691">
              <w:rPr>
                <w:color w:val="000000"/>
              </w:rPr>
              <w:t>TID 1020</w:t>
            </w:r>
          </w:p>
        </w:tc>
      </w:tr>
      <w:tr w:rsidR="00D128C6" w:rsidRPr="00734691" w14:paraId="7E28030D"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3C435531" w14:textId="2242B1EC" w:rsidR="00D128C6" w:rsidRPr="00734691" w:rsidRDefault="00D128C6" w:rsidP="00C7008C">
            <w:pPr>
              <w:spacing w:after="0"/>
            </w:pPr>
            <w:r w:rsidRPr="00734691">
              <w:t>End Person Participant</w:t>
            </w:r>
          </w:p>
        </w:tc>
      </w:tr>
      <w:tr w:rsidR="00D128C6" w:rsidRPr="00734691" w14:paraId="34AD2E62"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27459D38" w14:textId="77777777" w:rsidR="00D128C6" w:rsidRPr="00734691" w:rsidRDefault="00D128C6" w:rsidP="00C7008C">
            <w:pPr>
              <w:spacing w:after="0"/>
            </w:pPr>
            <w:r w:rsidRPr="00734691">
              <w:t>End first Irradiation Event</w:t>
            </w:r>
          </w:p>
        </w:tc>
      </w:tr>
      <w:tr w:rsidR="00D128C6" w:rsidRPr="00734691" w14:paraId="117539F8"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72D9328D" w14:textId="77777777" w:rsidR="00D128C6" w:rsidRPr="00734691" w:rsidRDefault="00D128C6" w:rsidP="00C7008C">
            <w:pPr>
              <w:spacing w:after="0"/>
            </w:pPr>
            <w:r w:rsidRPr="00734691">
              <w:t>Start second Irradiation Event</w:t>
            </w:r>
          </w:p>
        </w:tc>
      </w:tr>
      <w:tr w:rsidR="00D128C6" w:rsidRPr="00734691" w14:paraId="439B9E74"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593DA48D" w14:textId="2F038D0F" w:rsidR="00D128C6" w:rsidRPr="00734691" w:rsidRDefault="00D128C6" w:rsidP="00C7008C">
            <w:pPr>
              <w:spacing w:after="0"/>
            </w:pPr>
            <w:r w:rsidRPr="00734691">
              <w:t>1.</w:t>
            </w:r>
            <w:r w:rsidR="0046069A" w:rsidRPr="00734691">
              <w:t>16</w:t>
            </w:r>
          </w:p>
        </w:tc>
        <w:tc>
          <w:tcPr>
            <w:tcW w:w="324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2CDE9DAD" w14:textId="77777777" w:rsidR="00D128C6" w:rsidRPr="00734691" w:rsidRDefault="00D128C6" w:rsidP="00C7008C">
            <w:pPr>
              <w:spacing w:after="0"/>
            </w:pPr>
            <w:r w:rsidRPr="00734691">
              <w:t>CT Acquisition</w:t>
            </w:r>
          </w:p>
        </w:tc>
        <w:tc>
          <w:tcPr>
            <w:tcW w:w="396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7353B143" w14:textId="77777777" w:rsidR="00D128C6" w:rsidRPr="00734691" w:rsidRDefault="00D128C6" w:rsidP="00C7008C">
            <w:pPr>
              <w:spacing w:after="0"/>
            </w:pPr>
            <w:r w:rsidRPr="00734691">
              <w:t>&lt;CONTAINER&gt;</w:t>
            </w:r>
          </w:p>
        </w:tc>
        <w:tc>
          <w:tcPr>
            <w:tcW w:w="203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bottom"/>
          </w:tcPr>
          <w:p w14:paraId="6CC4591D" w14:textId="77777777" w:rsidR="00D128C6" w:rsidRPr="00734691" w:rsidRDefault="00D128C6" w:rsidP="00C7008C">
            <w:pPr>
              <w:spacing w:after="0"/>
            </w:pPr>
            <w:r w:rsidRPr="00734691">
              <w:t>Section TID 10013</w:t>
            </w:r>
          </w:p>
        </w:tc>
      </w:tr>
      <w:tr w:rsidR="00D128C6" w:rsidRPr="00734691" w14:paraId="30AC1F6F"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41A97CA" w14:textId="670A8B20" w:rsidR="00D128C6" w:rsidRPr="00734691" w:rsidRDefault="00C23279" w:rsidP="00C7008C">
            <w:pPr>
              <w:spacing w:after="0"/>
            </w:pPr>
            <w:r w:rsidRPr="00734691">
              <w:lastRenderedPageBreak/>
              <w:t>1.16</w:t>
            </w:r>
            <w:r w:rsidR="00D128C6" w:rsidRPr="00734691">
              <w:t>.1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B3DFD72" w14:textId="77777777" w:rsidR="00D128C6" w:rsidRPr="00734691" w:rsidRDefault="00D128C6" w:rsidP="00C7008C">
            <w:pPr>
              <w:spacing w:after="0"/>
            </w:pPr>
            <w:r w:rsidRPr="00734691">
              <w:t>Acquisition Protocol</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430C8D2" w14:textId="77777777" w:rsidR="00D128C6" w:rsidRPr="00734691" w:rsidRDefault="00D128C6" w:rsidP="00C7008C">
            <w:pPr>
              <w:spacing w:after="0"/>
              <w:rPr>
                <w:color w:val="000000"/>
              </w:rPr>
            </w:pPr>
            <w:r w:rsidRPr="00734691">
              <w:t>CT Abdomen W contrast IV</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E94E1EC" w14:textId="77777777" w:rsidR="00D128C6" w:rsidRPr="00734691" w:rsidRDefault="00D128C6" w:rsidP="00C7008C">
            <w:pPr>
              <w:spacing w:after="0"/>
            </w:pPr>
            <w:r w:rsidRPr="00734691">
              <w:t>Section TID 10013</w:t>
            </w:r>
          </w:p>
        </w:tc>
      </w:tr>
      <w:tr w:rsidR="00D128C6" w:rsidRPr="00734691" w14:paraId="0E31AAF3"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63EB32C" w14:textId="76362084" w:rsidR="00D128C6" w:rsidRPr="00734691" w:rsidRDefault="00C23279" w:rsidP="00C7008C">
            <w:pPr>
              <w:spacing w:after="0"/>
            </w:pPr>
            <w:r w:rsidRPr="00734691">
              <w:t>1.16</w:t>
            </w:r>
            <w:r w:rsidR="00D128C6" w:rsidRPr="00734691">
              <w:t>.2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3E6C949F" w14:textId="77777777" w:rsidR="00D128C6" w:rsidRPr="00734691" w:rsidRDefault="00D128C6" w:rsidP="00C7008C">
            <w:pPr>
              <w:spacing w:after="0"/>
            </w:pPr>
            <w:r w:rsidRPr="00734691">
              <w:t>Target Region</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68E7858" w14:textId="77777777" w:rsidR="00D128C6" w:rsidRPr="00734691" w:rsidRDefault="00D128C6" w:rsidP="00C7008C">
            <w:pPr>
              <w:spacing w:after="0"/>
            </w:pPr>
            <w:r w:rsidRPr="00734691">
              <w:t>(818981001, SCT, "</w:t>
            </w:r>
            <w:r w:rsidRPr="00734691">
              <w:rPr>
                <w:color w:val="0070C0"/>
              </w:rPr>
              <w:t>Abdomen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2ABA6FB" w14:textId="77777777" w:rsidR="00D128C6" w:rsidRPr="00734691" w:rsidRDefault="00D128C6" w:rsidP="00C7008C">
            <w:pPr>
              <w:spacing w:after="0"/>
            </w:pPr>
            <w:r w:rsidRPr="00734691">
              <w:t>Section TID 10013</w:t>
            </w:r>
          </w:p>
        </w:tc>
      </w:tr>
      <w:tr w:rsidR="00D128C6" w:rsidRPr="00734691" w14:paraId="07B7DE3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277F5DD" w14:textId="7A37D35C" w:rsidR="00D128C6" w:rsidRPr="00734691" w:rsidRDefault="00C23279" w:rsidP="00C7008C">
            <w:pPr>
              <w:spacing w:after="0"/>
            </w:pPr>
            <w:r w:rsidRPr="00734691">
              <w:t>1.16</w:t>
            </w:r>
            <w:r w:rsidR="00D128C6" w:rsidRPr="00734691">
              <w:t>.3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F1FD1A2" w14:textId="77777777" w:rsidR="00D128C6" w:rsidRPr="00734691" w:rsidRDefault="00D128C6" w:rsidP="00C7008C">
            <w:pPr>
              <w:spacing w:after="0"/>
            </w:pPr>
            <w:r w:rsidRPr="00734691">
              <w:t>CT Acquisition Type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2BA3674" w14:textId="77777777" w:rsidR="00D128C6" w:rsidRPr="00734691" w:rsidRDefault="00D128C6" w:rsidP="00C7008C">
            <w:pPr>
              <w:spacing w:after="0"/>
              <w:rPr>
                <w:color w:val="0070C0"/>
              </w:rPr>
            </w:pPr>
            <w:r w:rsidRPr="00734691">
              <w:t>(116152004, SCT, "</w:t>
            </w:r>
            <w:r w:rsidRPr="00734691">
              <w:rPr>
                <w:color w:val="0070C0"/>
              </w:rPr>
              <w:t>Spiral Acquisition</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2CC7CAB2" w14:textId="77777777" w:rsidR="00D128C6" w:rsidRPr="00734691" w:rsidRDefault="00D128C6" w:rsidP="00C7008C">
            <w:pPr>
              <w:spacing w:after="0"/>
            </w:pPr>
            <w:r w:rsidRPr="00734691">
              <w:t>Section TID 10013</w:t>
            </w:r>
          </w:p>
        </w:tc>
      </w:tr>
      <w:tr w:rsidR="00D128C6" w:rsidRPr="00734691" w14:paraId="1B51224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3D5A041" w14:textId="07D2D5FB" w:rsidR="00D128C6" w:rsidRPr="00734691" w:rsidRDefault="00C23279" w:rsidP="00C7008C">
            <w:pPr>
              <w:spacing w:after="0"/>
            </w:pPr>
            <w:r w:rsidRPr="00734691">
              <w:t>1.16</w:t>
            </w:r>
            <w:r w:rsidR="00D128C6" w:rsidRPr="00734691">
              <w:t>.4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571AC24" w14:textId="77777777" w:rsidR="00D128C6" w:rsidRPr="00734691" w:rsidRDefault="00D128C6" w:rsidP="00C7008C">
            <w:pPr>
              <w:spacing w:after="0"/>
            </w:pPr>
            <w:r w:rsidRPr="00734691">
              <w:t>Irradiation Event UID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4E5A258" w14:textId="77777777" w:rsidR="00D128C6" w:rsidRPr="00734691" w:rsidRDefault="00D128C6" w:rsidP="00C7008C">
            <w:pPr>
              <w:spacing w:after="0"/>
            </w:pPr>
            <w:r w:rsidRPr="00734691">
              <w:t>2.999.5.6.7.8</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891C576" w14:textId="77777777" w:rsidR="00D128C6" w:rsidRPr="00734691" w:rsidRDefault="00D128C6" w:rsidP="00C7008C">
            <w:pPr>
              <w:spacing w:after="0"/>
            </w:pPr>
            <w:r w:rsidRPr="00734691">
              <w:t>Section TID 10013</w:t>
            </w:r>
          </w:p>
        </w:tc>
      </w:tr>
      <w:tr w:rsidR="00D128C6" w:rsidRPr="00734691" w14:paraId="61E738A5"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29BB7B0" w14:textId="2BFA87DA" w:rsidR="00D128C6" w:rsidRPr="00734691" w:rsidRDefault="00C23279" w:rsidP="00C7008C">
            <w:pPr>
              <w:spacing w:after="0"/>
            </w:pPr>
            <w:r w:rsidRPr="00734691">
              <w:t>1.16</w:t>
            </w:r>
            <w:r w:rsidR="00D128C6" w:rsidRPr="00734691">
              <w:t>.5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AE28485" w14:textId="77777777" w:rsidR="00D128C6" w:rsidRPr="00734691" w:rsidRDefault="00D128C6" w:rsidP="00C7008C">
            <w:pPr>
              <w:spacing w:after="0"/>
            </w:pPr>
            <w:r w:rsidRPr="00734691">
              <w:t>DateTime Started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F02DB40" w14:textId="77777777" w:rsidR="00D128C6" w:rsidRPr="00734691" w:rsidRDefault="00D128C6" w:rsidP="00C7008C">
            <w:pPr>
              <w:spacing w:after="0"/>
              <w:rPr>
                <w:color w:val="000000"/>
              </w:rPr>
            </w:pPr>
            <w:r w:rsidRPr="00734691">
              <w:t>20230725120258.000</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BA206B0" w14:textId="77777777" w:rsidR="00D128C6" w:rsidRPr="00734691" w:rsidRDefault="00D128C6" w:rsidP="00C7008C">
            <w:pPr>
              <w:spacing w:after="0"/>
            </w:pPr>
            <w:r w:rsidRPr="00734691">
              <w:t>Section TID 10013</w:t>
            </w:r>
          </w:p>
        </w:tc>
      </w:tr>
      <w:tr w:rsidR="00D128C6" w:rsidRPr="00734691" w14:paraId="1DCCC816"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7E75004F" w14:textId="6FD77BEB" w:rsidR="00D128C6" w:rsidRPr="00734691" w:rsidRDefault="00C23279" w:rsidP="00C7008C">
            <w:pPr>
              <w:spacing w:after="0"/>
            </w:pPr>
            <w:r w:rsidRPr="00734691">
              <w:t>1.16</w:t>
            </w:r>
            <w:r w:rsidR="00D128C6" w:rsidRPr="00734691">
              <w:t>.6</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6999C5E4" w14:textId="77777777" w:rsidR="00D128C6" w:rsidRPr="00734691" w:rsidRDefault="00D128C6" w:rsidP="00C7008C">
            <w:pPr>
              <w:spacing w:after="0"/>
            </w:pPr>
            <w:r w:rsidRPr="00734691">
              <w:t>CT Acquisition Parameters</w:t>
            </w:r>
          </w:p>
        </w:tc>
        <w:tc>
          <w:tcPr>
            <w:tcW w:w="396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4B49AAF2" w14:textId="77777777" w:rsidR="00D128C6" w:rsidRPr="00734691" w:rsidRDefault="00D128C6" w:rsidP="00C7008C">
            <w:pPr>
              <w:spacing w:after="0"/>
            </w:pPr>
            <w:r w:rsidRPr="00734691">
              <w:t>&lt;CONTAINER&gt;</w:t>
            </w:r>
          </w:p>
        </w:tc>
        <w:tc>
          <w:tcPr>
            <w:tcW w:w="203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642FEE10" w14:textId="77777777" w:rsidR="00D128C6" w:rsidRPr="00734691" w:rsidRDefault="00D128C6" w:rsidP="00C7008C">
            <w:pPr>
              <w:spacing w:after="0"/>
            </w:pPr>
            <w:r w:rsidRPr="00734691">
              <w:t>Section TID 10013</w:t>
            </w:r>
          </w:p>
        </w:tc>
      </w:tr>
      <w:tr w:rsidR="00D128C6" w:rsidRPr="00734691" w14:paraId="3A0D0F9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424B986" w14:textId="4B403038" w:rsidR="00D128C6" w:rsidRPr="00734691" w:rsidRDefault="00C23279" w:rsidP="00C7008C">
            <w:pPr>
              <w:spacing w:after="0"/>
            </w:pPr>
            <w:r w:rsidRPr="00734691">
              <w:t>1.16</w:t>
            </w:r>
            <w:r w:rsidR="00D128C6" w:rsidRPr="00734691">
              <w:t>.6.1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FEE391A" w14:textId="77777777" w:rsidR="00D128C6" w:rsidRPr="00734691" w:rsidRDefault="00D128C6" w:rsidP="00C7008C">
            <w:pPr>
              <w:spacing w:after="0"/>
            </w:pPr>
            <w:r w:rsidRPr="00734691">
              <w:t>Exposure Time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11151BF" w14:textId="77777777" w:rsidR="00D128C6" w:rsidRPr="00734691" w:rsidRDefault="00D128C6" w:rsidP="00C7008C">
            <w:pPr>
              <w:spacing w:after="0"/>
            </w:pPr>
            <w:r w:rsidRPr="00734691">
              <w:t>2.00 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079C1CF" w14:textId="77777777" w:rsidR="00D128C6" w:rsidRPr="00734691" w:rsidRDefault="00D128C6" w:rsidP="00C7008C">
            <w:pPr>
              <w:spacing w:after="0"/>
            </w:pPr>
            <w:r w:rsidRPr="00734691">
              <w:t>Section TID 10013</w:t>
            </w:r>
          </w:p>
        </w:tc>
      </w:tr>
      <w:tr w:rsidR="00D128C6" w:rsidRPr="00734691" w14:paraId="2B59C831"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221C1B8E" w14:textId="77777777" w:rsidR="00D128C6" w:rsidRPr="00734691" w:rsidRDefault="00D128C6" w:rsidP="00C7008C">
            <w:pPr>
              <w:spacing w:after="0"/>
            </w:pPr>
            <w:r w:rsidRPr="00734691">
              <w:t>Start Scanning Length TID 10014</w:t>
            </w:r>
          </w:p>
        </w:tc>
      </w:tr>
      <w:tr w:rsidR="00D128C6" w:rsidRPr="00734691" w14:paraId="44C61D07"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E61BCB8" w14:textId="642817F9" w:rsidR="00D128C6" w:rsidRPr="00734691" w:rsidRDefault="00C23279" w:rsidP="00C7008C">
            <w:pPr>
              <w:spacing w:after="0"/>
            </w:pPr>
            <w:r w:rsidRPr="00734691">
              <w:t>1.16</w:t>
            </w:r>
            <w:r w:rsidR="00D128C6" w:rsidRPr="00734691">
              <w:t>.6.2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691AC2B" w14:textId="77777777" w:rsidR="00D128C6" w:rsidRPr="00734691" w:rsidRDefault="00D128C6" w:rsidP="00C7008C">
            <w:pPr>
              <w:spacing w:after="0"/>
            </w:pPr>
            <w:r w:rsidRPr="00734691">
              <w:t>Scanning Length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D86D8D8" w14:textId="77777777" w:rsidR="00D128C6" w:rsidRPr="00734691" w:rsidRDefault="00D128C6" w:rsidP="00C7008C">
            <w:pPr>
              <w:spacing w:after="0"/>
            </w:pPr>
            <w:r w:rsidRPr="00734691">
              <w:t>220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939AD9C" w14:textId="77777777" w:rsidR="00D128C6" w:rsidRPr="00734691" w:rsidRDefault="00D128C6" w:rsidP="00C7008C">
            <w:pPr>
              <w:spacing w:after="0"/>
            </w:pPr>
            <w:r w:rsidRPr="00734691">
              <w:t>Section TID 10014</w:t>
            </w:r>
          </w:p>
        </w:tc>
      </w:tr>
      <w:tr w:rsidR="00D128C6" w:rsidRPr="00734691" w14:paraId="6FD56A66"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F5469D5" w14:textId="5858145C" w:rsidR="00D128C6" w:rsidRPr="00734691" w:rsidRDefault="00C23279" w:rsidP="00C7008C">
            <w:pPr>
              <w:spacing w:after="0"/>
            </w:pPr>
            <w:r w:rsidRPr="00734691">
              <w:t>1.16</w:t>
            </w:r>
            <w:r w:rsidR="00D128C6" w:rsidRPr="00734691">
              <w:t>.6.3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46D1DD7" w14:textId="77777777" w:rsidR="00D128C6" w:rsidRPr="00734691" w:rsidRDefault="00D128C6" w:rsidP="00C7008C">
            <w:pPr>
              <w:spacing w:after="0"/>
            </w:pPr>
            <w:r w:rsidRPr="00734691">
              <w:t>Length of Reconstructable Volume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91EBEE9" w14:textId="77777777" w:rsidR="00D128C6" w:rsidRPr="00734691" w:rsidRDefault="00D128C6" w:rsidP="00C7008C">
            <w:pPr>
              <w:spacing w:after="0"/>
            </w:pPr>
            <w:r w:rsidRPr="00734691">
              <w:t>200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B8EC983" w14:textId="77777777" w:rsidR="00D128C6" w:rsidRPr="00734691" w:rsidRDefault="00D128C6" w:rsidP="00C7008C">
            <w:pPr>
              <w:spacing w:after="0"/>
            </w:pPr>
            <w:r w:rsidRPr="00734691">
              <w:t>Section TID 10014</w:t>
            </w:r>
          </w:p>
        </w:tc>
      </w:tr>
      <w:tr w:rsidR="00D128C6" w:rsidRPr="00734691" w14:paraId="43A7CC5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95FB3A7" w14:textId="3AE4245A" w:rsidR="00D128C6" w:rsidRPr="00734691" w:rsidRDefault="00C23279" w:rsidP="00C7008C">
            <w:pPr>
              <w:spacing w:after="0"/>
            </w:pPr>
            <w:r w:rsidRPr="00734691">
              <w:t>1.16</w:t>
            </w:r>
            <w:r w:rsidR="00D128C6" w:rsidRPr="00734691">
              <w:t>.6.4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77BFD64" w14:textId="77777777" w:rsidR="00D128C6" w:rsidRPr="00734691" w:rsidRDefault="00D128C6" w:rsidP="00C7008C">
            <w:pPr>
              <w:spacing w:after="0"/>
            </w:pPr>
            <w:r w:rsidRPr="00734691">
              <w:t>Exposed Range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AB49224" w14:textId="77777777" w:rsidR="00D128C6" w:rsidRPr="00734691" w:rsidRDefault="00D128C6" w:rsidP="00C7008C">
            <w:pPr>
              <w:spacing w:after="0"/>
            </w:pPr>
            <w:r w:rsidRPr="00734691">
              <w:t>260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C571404" w14:textId="77777777" w:rsidR="00D128C6" w:rsidRPr="00734691" w:rsidRDefault="00D128C6" w:rsidP="00C7008C">
            <w:pPr>
              <w:spacing w:after="0"/>
            </w:pPr>
            <w:r w:rsidRPr="00734691">
              <w:t>Section TID 10014</w:t>
            </w:r>
          </w:p>
        </w:tc>
      </w:tr>
      <w:tr w:rsidR="00D128C6" w:rsidRPr="00734691" w14:paraId="42752A26"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7574595" w14:textId="65500E40" w:rsidR="00D128C6" w:rsidRPr="00734691" w:rsidRDefault="00C23279" w:rsidP="00C7008C">
            <w:pPr>
              <w:spacing w:after="0"/>
            </w:pPr>
            <w:r w:rsidRPr="00734691">
              <w:t>1.16</w:t>
            </w:r>
            <w:r w:rsidR="00D128C6" w:rsidRPr="00734691">
              <w:t>.6.5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A15110A" w14:textId="77777777" w:rsidR="00D128C6" w:rsidRPr="00734691" w:rsidRDefault="00D128C6" w:rsidP="00C7008C">
            <w:pPr>
              <w:spacing w:after="0"/>
            </w:pPr>
            <w:r w:rsidRPr="00734691">
              <w:t>Top Z Location of Reconstructable Volume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53B710A" w14:textId="77777777" w:rsidR="00D128C6" w:rsidRPr="00734691" w:rsidRDefault="00D128C6" w:rsidP="00C7008C">
            <w:pPr>
              <w:spacing w:after="0"/>
            </w:pPr>
            <w:r w:rsidRPr="00734691">
              <w:t>-25.00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46C869E" w14:textId="77777777" w:rsidR="00D128C6" w:rsidRPr="00734691" w:rsidRDefault="00D128C6" w:rsidP="00C7008C">
            <w:pPr>
              <w:spacing w:after="0"/>
            </w:pPr>
            <w:r w:rsidRPr="00734691">
              <w:t>Section TID 10014</w:t>
            </w:r>
          </w:p>
        </w:tc>
      </w:tr>
      <w:tr w:rsidR="00D128C6" w:rsidRPr="00734691" w14:paraId="484E5C53"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3DEC9F9" w14:textId="5F5C4CF5" w:rsidR="00D128C6" w:rsidRPr="00734691" w:rsidRDefault="00C23279" w:rsidP="00C7008C">
            <w:pPr>
              <w:spacing w:after="0"/>
            </w:pPr>
            <w:r w:rsidRPr="00734691">
              <w:t>1.16</w:t>
            </w:r>
            <w:r w:rsidR="00D128C6" w:rsidRPr="00734691">
              <w:t>.6.6</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34F72AF4" w14:textId="77777777" w:rsidR="00D128C6" w:rsidRPr="00734691" w:rsidRDefault="00D128C6" w:rsidP="00C7008C">
            <w:pPr>
              <w:spacing w:after="0"/>
            </w:pPr>
            <w:r w:rsidRPr="00734691">
              <w:t>Bottom Z Location of Reconstructable Volume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9378FC9" w14:textId="77777777" w:rsidR="00D128C6" w:rsidRPr="00734691" w:rsidRDefault="00D128C6" w:rsidP="00C7008C">
            <w:pPr>
              <w:spacing w:after="0"/>
            </w:pPr>
            <w:r w:rsidRPr="00734691">
              <w:t>-225.00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393CDE3" w14:textId="77777777" w:rsidR="00D128C6" w:rsidRPr="00734691" w:rsidRDefault="00D128C6" w:rsidP="00C7008C">
            <w:pPr>
              <w:spacing w:after="0"/>
            </w:pPr>
            <w:r w:rsidRPr="00734691">
              <w:t>Section TID 10014</w:t>
            </w:r>
          </w:p>
        </w:tc>
      </w:tr>
      <w:tr w:rsidR="00D128C6" w:rsidRPr="00734691" w14:paraId="6F851EF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138B459" w14:textId="10AEDA4C" w:rsidR="00D128C6" w:rsidRPr="00734691" w:rsidRDefault="00C23279" w:rsidP="00C7008C">
            <w:pPr>
              <w:spacing w:after="0"/>
            </w:pPr>
            <w:r w:rsidRPr="00734691">
              <w:t>1.16</w:t>
            </w:r>
            <w:r w:rsidR="00D128C6" w:rsidRPr="00734691">
              <w:t>.6.7</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76B65CA" w14:textId="77777777" w:rsidR="00D128C6" w:rsidRPr="00734691" w:rsidRDefault="00D128C6" w:rsidP="00C7008C">
            <w:pPr>
              <w:spacing w:after="0"/>
            </w:pPr>
            <w:r w:rsidRPr="00734691">
              <w:t>Top Z Location of Scanning Length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E2CDDB5" w14:textId="77777777" w:rsidR="00D128C6" w:rsidRPr="00734691" w:rsidRDefault="00D128C6" w:rsidP="00C7008C">
            <w:pPr>
              <w:spacing w:after="0"/>
            </w:pPr>
            <w:r w:rsidRPr="00734691">
              <w:t>-15.00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A4260B7" w14:textId="77777777" w:rsidR="00D128C6" w:rsidRPr="00734691" w:rsidRDefault="00D128C6" w:rsidP="00C7008C">
            <w:pPr>
              <w:spacing w:after="0"/>
            </w:pPr>
            <w:r w:rsidRPr="00734691">
              <w:t>Section TID 10014</w:t>
            </w:r>
          </w:p>
        </w:tc>
      </w:tr>
      <w:tr w:rsidR="00D128C6" w:rsidRPr="00734691" w14:paraId="0A5B0A17"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1023622" w14:textId="5D6717CD" w:rsidR="00D128C6" w:rsidRPr="00734691" w:rsidRDefault="00C23279" w:rsidP="00C7008C">
            <w:pPr>
              <w:spacing w:after="0"/>
            </w:pPr>
            <w:r w:rsidRPr="00734691">
              <w:t>1.16</w:t>
            </w:r>
            <w:r w:rsidR="00D128C6" w:rsidRPr="00734691">
              <w:t>.6.8</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CE3A3F9" w14:textId="77777777" w:rsidR="00D128C6" w:rsidRPr="00734691" w:rsidRDefault="00D128C6" w:rsidP="00C7008C">
            <w:pPr>
              <w:spacing w:after="0"/>
            </w:pPr>
            <w:r w:rsidRPr="00734691">
              <w:t>Bottom Z Location of Scanning Length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4165755" w14:textId="77777777" w:rsidR="00D128C6" w:rsidRPr="00734691" w:rsidRDefault="00D128C6" w:rsidP="00C7008C">
            <w:pPr>
              <w:spacing w:after="0"/>
            </w:pPr>
            <w:r w:rsidRPr="00734691">
              <w:t>-235.00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5821237B" w14:textId="77777777" w:rsidR="00D128C6" w:rsidRPr="00734691" w:rsidRDefault="00D128C6" w:rsidP="00C7008C">
            <w:pPr>
              <w:spacing w:after="0"/>
            </w:pPr>
            <w:r w:rsidRPr="00734691">
              <w:t>Section TID 10014</w:t>
            </w:r>
          </w:p>
        </w:tc>
      </w:tr>
      <w:tr w:rsidR="00D128C6" w:rsidRPr="00734691" w14:paraId="5AA7C5D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19ED71D" w14:textId="0C512A11" w:rsidR="00D128C6" w:rsidRPr="00734691" w:rsidRDefault="00C23279" w:rsidP="00C7008C">
            <w:pPr>
              <w:spacing w:after="0"/>
            </w:pPr>
            <w:r w:rsidRPr="00734691">
              <w:t>1.16</w:t>
            </w:r>
            <w:r w:rsidR="00D128C6" w:rsidRPr="00734691">
              <w:t>.6.9</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5AF6DAC" w14:textId="77777777" w:rsidR="00D128C6" w:rsidRPr="00734691" w:rsidRDefault="00D128C6" w:rsidP="00C7008C">
            <w:pPr>
              <w:spacing w:after="0"/>
            </w:pPr>
            <w:r w:rsidRPr="00734691">
              <w:t>Frame of Reference UID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60F15CE" w14:textId="77777777" w:rsidR="00D128C6" w:rsidRPr="00734691" w:rsidRDefault="00D128C6" w:rsidP="00C7008C">
            <w:pPr>
              <w:spacing w:after="0"/>
              <w:rPr>
                <w:i/>
                <w:iCs/>
                <w:color w:val="00B050"/>
              </w:rPr>
            </w:pPr>
            <w:r w:rsidRPr="00734691">
              <w:t>2.999.6.7.8.9</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BC47421" w14:textId="77777777" w:rsidR="00D128C6" w:rsidRPr="00734691" w:rsidRDefault="00D128C6" w:rsidP="00C7008C">
            <w:pPr>
              <w:spacing w:after="0"/>
            </w:pPr>
            <w:r w:rsidRPr="00734691">
              <w:t>Section TID 10014</w:t>
            </w:r>
          </w:p>
        </w:tc>
      </w:tr>
      <w:tr w:rsidR="00D128C6" w:rsidRPr="00734691" w14:paraId="58E3BB8E"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715EB21B" w14:textId="77777777" w:rsidR="00D128C6" w:rsidRPr="00734691" w:rsidRDefault="00D128C6" w:rsidP="00C7008C">
            <w:pPr>
              <w:spacing w:after="0"/>
            </w:pPr>
            <w:r w:rsidRPr="00734691">
              <w:t>End Scanning Length</w:t>
            </w:r>
          </w:p>
        </w:tc>
      </w:tr>
      <w:tr w:rsidR="00D128C6" w:rsidRPr="00734691" w14:paraId="4F12B81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39F1945" w14:textId="2052BA84" w:rsidR="00D128C6" w:rsidRPr="00734691" w:rsidRDefault="00C23279" w:rsidP="00C7008C">
            <w:pPr>
              <w:spacing w:after="0"/>
            </w:pPr>
            <w:r w:rsidRPr="00734691">
              <w:t>1.16</w:t>
            </w:r>
            <w:r w:rsidR="00D128C6" w:rsidRPr="00734691">
              <w:t>.6.10</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9992801" w14:textId="77777777" w:rsidR="00D128C6" w:rsidRPr="00734691" w:rsidRDefault="00D128C6" w:rsidP="00C7008C">
            <w:pPr>
              <w:spacing w:after="0"/>
            </w:pPr>
            <w:r w:rsidRPr="00734691">
              <w:t>Nominal Single Collimation Width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3A0BA8F" w14:textId="77777777" w:rsidR="00D128C6" w:rsidRPr="00734691" w:rsidRDefault="00D128C6" w:rsidP="00C7008C">
            <w:pPr>
              <w:spacing w:after="0"/>
            </w:pPr>
            <w:r w:rsidRPr="00734691">
              <w:t>0.625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821ADBB" w14:textId="77777777" w:rsidR="00D128C6" w:rsidRPr="00734691" w:rsidRDefault="00D128C6" w:rsidP="00C7008C">
            <w:pPr>
              <w:spacing w:after="0"/>
            </w:pPr>
            <w:r w:rsidRPr="00734691">
              <w:t>Section TID 10013</w:t>
            </w:r>
          </w:p>
        </w:tc>
      </w:tr>
      <w:tr w:rsidR="00D128C6" w:rsidRPr="00734691" w14:paraId="225E124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C2D76C5" w14:textId="0415B3C1" w:rsidR="00D128C6" w:rsidRPr="00734691" w:rsidRDefault="00C23279" w:rsidP="00C7008C">
            <w:pPr>
              <w:spacing w:after="0"/>
            </w:pPr>
            <w:r w:rsidRPr="00734691">
              <w:t>1.16</w:t>
            </w:r>
            <w:r w:rsidR="00D128C6" w:rsidRPr="00734691">
              <w:t>.6.11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7321552" w14:textId="77777777" w:rsidR="00D128C6" w:rsidRPr="00734691" w:rsidRDefault="00D128C6" w:rsidP="00C7008C">
            <w:pPr>
              <w:spacing w:after="0"/>
            </w:pPr>
            <w:r w:rsidRPr="00734691">
              <w:t>Nominal Total Collimation Width</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7768B5A4" w14:textId="77777777" w:rsidR="00D128C6" w:rsidRPr="00734691" w:rsidRDefault="00D128C6" w:rsidP="00C7008C">
            <w:pPr>
              <w:spacing w:after="0"/>
            </w:pPr>
            <w:r w:rsidRPr="00734691">
              <w:t>40.0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70D4007" w14:textId="77777777" w:rsidR="00D128C6" w:rsidRPr="00734691" w:rsidRDefault="00D128C6" w:rsidP="00C7008C">
            <w:pPr>
              <w:spacing w:after="0"/>
            </w:pPr>
            <w:r w:rsidRPr="00734691">
              <w:t>Section TID 10013</w:t>
            </w:r>
          </w:p>
        </w:tc>
      </w:tr>
      <w:tr w:rsidR="00D128C6" w:rsidRPr="00734691" w14:paraId="00436ACF"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DF0F1F0" w14:textId="6FCD2C5A" w:rsidR="00D128C6" w:rsidRPr="00734691" w:rsidRDefault="00C23279" w:rsidP="00C7008C">
            <w:pPr>
              <w:spacing w:after="0"/>
            </w:pPr>
            <w:r w:rsidRPr="00734691">
              <w:t>1.16</w:t>
            </w:r>
            <w:r w:rsidR="00D128C6" w:rsidRPr="00734691">
              <w:t>.6.12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F7E2F1E" w14:textId="77777777" w:rsidR="00D128C6" w:rsidRPr="00734691" w:rsidRDefault="00D128C6" w:rsidP="00C7008C">
            <w:pPr>
              <w:spacing w:after="0"/>
            </w:pPr>
            <w:r w:rsidRPr="00734691">
              <w:t>Pitch Factor</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6E2952C" w14:textId="77777777" w:rsidR="00D128C6" w:rsidRPr="00734691" w:rsidRDefault="00D128C6" w:rsidP="00C7008C">
            <w:pPr>
              <w:spacing w:after="0"/>
            </w:pPr>
            <w:r w:rsidRPr="00734691">
              <w:t>1.375</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D819BD0" w14:textId="77777777" w:rsidR="00D128C6" w:rsidRPr="00734691" w:rsidRDefault="00D128C6" w:rsidP="00C7008C">
            <w:pPr>
              <w:spacing w:after="0"/>
            </w:pPr>
            <w:r w:rsidRPr="00734691">
              <w:t>Section TID 10013</w:t>
            </w:r>
          </w:p>
        </w:tc>
      </w:tr>
      <w:tr w:rsidR="00D128C6" w:rsidRPr="00734691" w14:paraId="56EE4C64"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5653E6C" w14:textId="735D5441" w:rsidR="00D128C6" w:rsidRPr="00734691" w:rsidRDefault="00C23279" w:rsidP="00C7008C">
            <w:pPr>
              <w:spacing w:after="0"/>
            </w:pPr>
            <w:r w:rsidRPr="00734691">
              <w:t>1.16</w:t>
            </w:r>
            <w:r w:rsidR="00D128C6" w:rsidRPr="00734691">
              <w:t>.6.13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08188A0F" w14:textId="77777777" w:rsidR="00D128C6" w:rsidRPr="00734691" w:rsidRDefault="00D128C6" w:rsidP="00C7008C">
            <w:pPr>
              <w:spacing w:after="0"/>
            </w:pPr>
            <w:r w:rsidRPr="00734691">
              <w:t>Number of X-Ray Sources</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07514A0" w14:textId="77777777" w:rsidR="00D128C6" w:rsidRPr="00734691" w:rsidRDefault="00D128C6" w:rsidP="00C7008C">
            <w:pPr>
              <w:spacing w:after="0"/>
            </w:pPr>
            <w:r w:rsidRPr="00734691">
              <w:t>1 X-Ray sources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6A51A4A" w14:textId="77777777" w:rsidR="00D128C6" w:rsidRPr="00734691" w:rsidRDefault="00D128C6" w:rsidP="00C7008C">
            <w:pPr>
              <w:spacing w:after="0"/>
            </w:pPr>
            <w:r w:rsidRPr="00734691">
              <w:t>Section TID 10013</w:t>
            </w:r>
          </w:p>
        </w:tc>
      </w:tr>
      <w:tr w:rsidR="00D128C6" w:rsidRPr="00734691" w14:paraId="344713F9"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0EF58B6C" w14:textId="76DF4217" w:rsidR="00D128C6" w:rsidRPr="00734691" w:rsidRDefault="00C23279" w:rsidP="00C7008C">
            <w:pPr>
              <w:spacing w:after="0"/>
            </w:pPr>
            <w:r w:rsidRPr="00734691">
              <w:t>1.16</w:t>
            </w:r>
            <w:r w:rsidR="00D128C6" w:rsidRPr="00734691">
              <w:t>.6.14</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7CF261B5" w14:textId="77777777" w:rsidR="00D128C6" w:rsidRPr="00734691" w:rsidRDefault="00D128C6" w:rsidP="00C7008C">
            <w:pPr>
              <w:spacing w:after="0"/>
            </w:pPr>
            <w:r w:rsidRPr="00734691">
              <w:t>CT X-Ray Source Parameters</w:t>
            </w:r>
          </w:p>
        </w:tc>
        <w:tc>
          <w:tcPr>
            <w:tcW w:w="396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799B54C9" w14:textId="77777777" w:rsidR="00D128C6" w:rsidRPr="00734691" w:rsidRDefault="00D128C6" w:rsidP="00C7008C">
            <w:pPr>
              <w:spacing w:after="0"/>
            </w:pPr>
            <w:r w:rsidRPr="00734691">
              <w:t>&lt;CONTAINER&gt;</w:t>
            </w:r>
          </w:p>
        </w:tc>
        <w:tc>
          <w:tcPr>
            <w:tcW w:w="203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5710A2EC" w14:textId="77777777" w:rsidR="00D128C6" w:rsidRPr="00734691" w:rsidRDefault="00D128C6" w:rsidP="00C7008C">
            <w:pPr>
              <w:spacing w:after="0"/>
            </w:pPr>
            <w:r w:rsidRPr="00734691">
              <w:t>Section TID 10013</w:t>
            </w:r>
          </w:p>
        </w:tc>
      </w:tr>
      <w:tr w:rsidR="00D128C6" w:rsidRPr="00734691" w14:paraId="45C18B1A"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5D601F0" w14:textId="46F5A851" w:rsidR="00D128C6" w:rsidRPr="00734691" w:rsidRDefault="00C23279" w:rsidP="00C7008C">
            <w:pPr>
              <w:spacing w:after="0"/>
            </w:pPr>
            <w:r w:rsidRPr="00734691">
              <w:t>1.16</w:t>
            </w:r>
            <w:r w:rsidR="00D128C6" w:rsidRPr="00734691">
              <w:t>.6.14.1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E151CCC" w14:textId="77777777" w:rsidR="00D128C6" w:rsidRPr="00734691" w:rsidRDefault="00D128C6" w:rsidP="00C7008C">
            <w:pPr>
              <w:spacing w:after="0"/>
            </w:pPr>
            <w:r w:rsidRPr="00734691">
              <w:t>Identification of the X-Ray Source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AFE71F6" w14:textId="77777777" w:rsidR="00D128C6" w:rsidRPr="00734691" w:rsidRDefault="00D128C6" w:rsidP="00C7008C">
            <w:pPr>
              <w:spacing w:after="0"/>
            </w:pPr>
            <w:r w:rsidRPr="00734691">
              <w:t>1</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E66B884" w14:textId="77777777" w:rsidR="00D128C6" w:rsidRPr="00734691" w:rsidRDefault="00D128C6" w:rsidP="00C7008C">
            <w:pPr>
              <w:spacing w:after="0"/>
            </w:pPr>
            <w:r w:rsidRPr="00734691">
              <w:t>Section TID 10013</w:t>
            </w:r>
          </w:p>
        </w:tc>
      </w:tr>
      <w:tr w:rsidR="00D128C6" w:rsidRPr="00734691" w14:paraId="3B6CD811"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D0234B2" w14:textId="13546261" w:rsidR="00D128C6" w:rsidRPr="00734691" w:rsidRDefault="00C23279" w:rsidP="00C7008C">
            <w:pPr>
              <w:spacing w:after="0"/>
            </w:pPr>
            <w:r w:rsidRPr="00734691">
              <w:t>1.16</w:t>
            </w:r>
            <w:r w:rsidR="00D128C6" w:rsidRPr="00734691">
              <w:t>.6.14.2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8AC58BF" w14:textId="77777777" w:rsidR="00D128C6" w:rsidRPr="00734691" w:rsidRDefault="00D128C6" w:rsidP="00C7008C">
            <w:pPr>
              <w:spacing w:after="0"/>
            </w:pPr>
            <w:r w:rsidRPr="00734691">
              <w:t>KVP</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6D56730" w14:textId="77777777" w:rsidR="00D128C6" w:rsidRPr="00734691" w:rsidRDefault="00D128C6" w:rsidP="00C7008C">
            <w:pPr>
              <w:spacing w:after="0"/>
            </w:pPr>
            <w:r w:rsidRPr="00734691">
              <w:t>120.0 kV</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3E46113" w14:textId="77777777" w:rsidR="00D128C6" w:rsidRPr="00734691" w:rsidRDefault="00D128C6" w:rsidP="00C7008C">
            <w:pPr>
              <w:spacing w:after="0"/>
            </w:pPr>
            <w:r w:rsidRPr="00734691">
              <w:t>Section TID 10013</w:t>
            </w:r>
          </w:p>
        </w:tc>
      </w:tr>
      <w:tr w:rsidR="00D128C6" w:rsidRPr="00734691" w14:paraId="342ED97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9A9C690" w14:textId="19251E69" w:rsidR="00D128C6" w:rsidRPr="00734691" w:rsidRDefault="00C23279" w:rsidP="00C7008C">
            <w:pPr>
              <w:spacing w:after="0"/>
            </w:pPr>
            <w:r w:rsidRPr="00734691">
              <w:t>1.16</w:t>
            </w:r>
            <w:r w:rsidR="00D128C6" w:rsidRPr="00734691">
              <w:t>.6.14.3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133599A" w14:textId="77777777" w:rsidR="00D128C6" w:rsidRPr="00734691" w:rsidRDefault="00D128C6" w:rsidP="00C7008C">
            <w:pPr>
              <w:spacing w:after="0"/>
            </w:pPr>
            <w:r w:rsidRPr="00734691">
              <w:t>Maximum X-Ray Tube Current</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A015A3E" w14:textId="77777777" w:rsidR="00D128C6" w:rsidRPr="00734691" w:rsidRDefault="00D128C6" w:rsidP="00C7008C">
            <w:pPr>
              <w:spacing w:after="0"/>
            </w:pPr>
            <w:r w:rsidRPr="00734691">
              <w:t>500 mA</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0EFA236" w14:textId="77777777" w:rsidR="00D128C6" w:rsidRPr="00734691" w:rsidRDefault="00D128C6" w:rsidP="00C7008C">
            <w:pPr>
              <w:spacing w:after="0"/>
            </w:pPr>
            <w:r w:rsidRPr="00734691">
              <w:t>Section TID 10013</w:t>
            </w:r>
          </w:p>
        </w:tc>
      </w:tr>
      <w:tr w:rsidR="00D128C6" w:rsidRPr="00734691" w14:paraId="7895AA6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459A125" w14:textId="35DB73D0" w:rsidR="00D128C6" w:rsidRPr="00734691" w:rsidRDefault="00C23279" w:rsidP="00C7008C">
            <w:pPr>
              <w:spacing w:after="0"/>
            </w:pPr>
            <w:r w:rsidRPr="00734691">
              <w:t>1.16</w:t>
            </w:r>
            <w:r w:rsidR="00D128C6" w:rsidRPr="00734691">
              <w:t>.6.14.4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D87C607" w14:textId="77777777" w:rsidR="00D128C6" w:rsidRPr="00734691" w:rsidRDefault="00D128C6" w:rsidP="00C7008C">
            <w:pPr>
              <w:spacing w:after="0"/>
            </w:pPr>
            <w:r w:rsidRPr="00734691">
              <w:t>X-Ray Tube Current</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CC50695" w14:textId="77777777" w:rsidR="00D128C6" w:rsidRPr="00734691" w:rsidRDefault="00D128C6" w:rsidP="00C7008C">
            <w:pPr>
              <w:spacing w:after="0"/>
            </w:pPr>
            <w:r w:rsidRPr="00734691">
              <w:t>394 mA</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D9A6EB4" w14:textId="77777777" w:rsidR="00D128C6" w:rsidRPr="00734691" w:rsidRDefault="00D128C6" w:rsidP="00C7008C">
            <w:pPr>
              <w:spacing w:after="0"/>
            </w:pPr>
            <w:r w:rsidRPr="00734691">
              <w:t>Section TID 10013</w:t>
            </w:r>
          </w:p>
        </w:tc>
      </w:tr>
      <w:tr w:rsidR="00D128C6" w:rsidRPr="00734691" w14:paraId="08077A4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0B84343" w14:textId="1A493CE8" w:rsidR="00D128C6" w:rsidRPr="00734691" w:rsidRDefault="00C23279" w:rsidP="00C7008C">
            <w:pPr>
              <w:spacing w:after="0"/>
            </w:pPr>
            <w:r w:rsidRPr="00734691">
              <w:t>1.16</w:t>
            </w:r>
            <w:r w:rsidR="00D128C6" w:rsidRPr="00734691">
              <w:t>.6.14.5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7F91A36" w14:textId="77777777" w:rsidR="00D128C6" w:rsidRPr="00734691" w:rsidRDefault="00D128C6" w:rsidP="00C7008C">
            <w:pPr>
              <w:spacing w:after="0"/>
            </w:pPr>
            <w:r w:rsidRPr="00734691">
              <w:t>Exposure Time per Rotation</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A6F5E4A" w14:textId="77777777" w:rsidR="00D128C6" w:rsidRPr="00734691" w:rsidRDefault="00D128C6" w:rsidP="00C7008C">
            <w:pPr>
              <w:spacing w:after="0"/>
            </w:pPr>
            <w:r w:rsidRPr="00734691">
              <w:t>0.5 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D80FA19" w14:textId="77777777" w:rsidR="00D128C6" w:rsidRPr="00734691" w:rsidRDefault="00D128C6" w:rsidP="00C7008C">
            <w:pPr>
              <w:spacing w:after="0"/>
            </w:pPr>
            <w:r w:rsidRPr="00734691">
              <w:t>Section TID 10013</w:t>
            </w:r>
          </w:p>
        </w:tc>
      </w:tr>
      <w:tr w:rsidR="00D128C6" w:rsidRPr="00734691" w14:paraId="510AD54F"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21EAF6E6" w14:textId="023F9FBC" w:rsidR="00D128C6" w:rsidRPr="00734691" w:rsidRDefault="00C23279" w:rsidP="00C7008C">
            <w:pPr>
              <w:spacing w:after="0"/>
            </w:pPr>
            <w:r w:rsidRPr="00734691">
              <w:t>1.16</w:t>
            </w:r>
            <w:r w:rsidR="00D128C6" w:rsidRPr="00734691">
              <w:t>.7</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4E0E87C2" w14:textId="77777777" w:rsidR="00D128C6" w:rsidRPr="00734691" w:rsidRDefault="00D128C6" w:rsidP="00C7008C">
            <w:pPr>
              <w:spacing w:after="0"/>
            </w:pPr>
            <w:r w:rsidRPr="00734691">
              <w:t>CT Dose</w:t>
            </w:r>
          </w:p>
        </w:tc>
        <w:tc>
          <w:tcPr>
            <w:tcW w:w="396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1E7AEBC7" w14:textId="77777777" w:rsidR="00D128C6" w:rsidRPr="00734691" w:rsidRDefault="00D128C6" w:rsidP="00C7008C">
            <w:pPr>
              <w:spacing w:after="0"/>
            </w:pPr>
            <w:r w:rsidRPr="00734691">
              <w:t>&lt;CONTAINER&gt;</w:t>
            </w:r>
          </w:p>
        </w:tc>
        <w:tc>
          <w:tcPr>
            <w:tcW w:w="203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6CB40403" w14:textId="77777777" w:rsidR="00D128C6" w:rsidRPr="00734691" w:rsidRDefault="00D128C6" w:rsidP="00C7008C">
            <w:pPr>
              <w:spacing w:after="0"/>
            </w:pPr>
            <w:r w:rsidRPr="00734691">
              <w:t>Section TID 10013</w:t>
            </w:r>
          </w:p>
        </w:tc>
      </w:tr>
      <w:tr w:rsidR="00D128C6" w:rsidRPr="00734691" w14:paraId="4D0B4743"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7A61908" w14:textId="68B08960" w:rsidR="00D128C6" w:rsidRPr="00734691" w:rsidRDefault="00C23279" w:rsidP="00C7008C">
            <w:pPr>
              <w:spacing w:after="0"/>
            </w:pPr>
            <w:r w:rsidRPr="00734691">
              <w:t>1.16</w:t>
            </w:r>
            <w:r w:rsidR="00D128C6" w:rsidRPr="00734691">
              <w:t>.7.1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A1B1FE0" w14:textId="77777777" w:rsidR="00D128C6" w:rsidRPr="00734691" w:rsidRDefault="00D128C6" w:rsidP="00C7008C">
            <w:pPr>
              <w:spacing w:after="0"/>
            </w:pPr>
            <w:r w:rsidRPr="00734691">
              <w:t>Mean CTDIvol</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DA2914A" w14:textId="77777777" w:rsidR="00D128C6" w:rsidRPr="00734691" w:rsidRDefault="00D128C6" w:rsidP="00C7008C">
            <w:pPr>
              <w:spacing w:after="0"/>
            </w:pPr>
            <w:r w:rsidRPr="00734691">
              <w:t>10.00 mGy</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10ACB793" w14:textId="77777777" w:rsidR="00D128C6" w:rsidRPr="00734691" w:rsidRDefault="00D128C6" w:rsidP="00C7008C">
            <w:pPr>
              <w:spacing w:after="0"/>
            </w:pPr>
            <w:r w:rsidRPr="00734691">
              <w:t>Section TID 10013</w:t>
            </w:r>
          </w:p>
        </w:tc>
      </w:tr>
      <w:tr w:rsidR="00D128C6" w:rsidRPr="00734691" w14:paraId="48E8B499"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4B9AC68" w14:textId="42250812" w:rsidR="00D128C6" w:rsidRPr="00734691" w:rsidRDefault="00C23279" w:rsidP="00C7008C">
            <w:pPr>
              <w:spacing w:after="0"/>
            </w:pPr>
            <w:r w:rsidRPr="00734691">
              <w:t>1.16</w:t>
            </w:r>
            <w:r w:rsidR="00D128C6" w:rsidRPr="00734691">
              <w:t>.7.2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217EE2C" w14:textId="77777777" w:rsidR="00D128C6" w:rsidRPr="00734691" w:rsidRDefault="00D128C6" w:rsidP="00C7008C">
            <w:pPr>
              <w:spacing w:after="0"/>
            </w:pPr>
            <w:r w:rsidRPr="00734691">
              <w:t>CTDIw Phantom Type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B18C00A" w14:textId="77777777" w:rsidR="00D128C6" w:rsidRPr="00734691" w:rsidRDefault="00D128C6" w:rsidP="00C7008C">
            <w:pPr>
              <w:spacing w:after="0"/>
            </w:pPr>
            <w:r w:rsidRPr="00734691">
              <w:t>(113691, DCM, "IEC Body Dosimetry Phantom")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F8BFFFF" w14:textId="77777777" w:rsidR="00D128C6" w:rsidRPr="00734691" w:rsidRDefault="00D128C6" w:rsidP="00C7008C">
            <w:pPr>
              <w:spacing w:after="0"/>
            </w:pPr>
            <w:r w:rsidRPr="00734691">
              <w:t>Section TID 10013</w:t>
            </w:r>
          </w:p>
        </w:tc>
      </w:tr>
      <w:tr w:rsidR="00D128C6" w:rsidRPr="00734691" w14:paraId="7581A08B"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2653F0E" w14:textId="79F7FC44" w:rsidR="00D128C6" w:rsidRPr="00734691" w:rsidRDefault="00C23279" w:rsidP="00C7008C">
            <w:pPr>
              <w:spacing w:after="0"/>
            </w:pPr>
            <w:r w:rsidRPr="00734691">
              <w:t>1.16</w:t>
            </w:r>
            <w:r w:rsidR="00D128C6" w:rsidRPr="00734691">
              <w:t>.7.3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130BE06" w14:textId="77777777" w:rsidR="00D128C6" w:rsidRPr="00734691" w:rsidRDefault="00D128C6" w:rsidP="00C7008C">
            <w:pPr>
              <w:spacing w:after="0"/>
            </w:pPr>
            <w:r w:rsidRPr="00734691">
              <w:t>CTDIfreeair Calculation Factor</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5F6C006" w14:textId="77777777" w:rsidR="00D128C6" w:rsidRPr="00734691" w:rsidRDefault="00D128C6" w:rsidP="00C7008C">
            <w:pPr>
              <w:spacing w:after="0"/>
            </w:pPr>
            <w:r w:rsidRPr="00734691">
              <w:t>0.25 mGy/mA.s</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63189D6" w14:textId="77777777" w:rsidR="00D128C6" w:rsidRPr="00734691" w:rsidRDefault="00D128C6" w:rsidP="00C7008C">
            <w:pPr>
              <w:spacing w:after="0"/>
            </w:pPr>
            <w:r w:rsidRPr="00734691">
              <w:t>Section TID 10013</w:t>
            </w:r>
          </w:p>
        </w:tc>
      </w:tr>
      <w:tr w:rsidR="00D128C6" w:rsidRPr="00734691" w14:paraId="38E3ECF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8F8F17B" w14:textId="3CE22B9E" w:rsidR="00D128C6" w:rsidRPr="00734691" w:rsidRDefault="00C23279" w:rsidP="00C7008C">
            <w:pPr>
              <w:spacing w:after="0"/>
            </w:pPr>
            <w:r w:rsidRPr="00734691">
              <w:t>1.16</w:t>
            </w:r>
            <w:r w:rsidR="00D128C6" w:rsidRPr="00734691">
              <w:t>.7.4</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154AE42" w14:textId="77777777" w:rsidR="00D128C6" w:rsidRPr="00734691" w:rsidRDefault="00D128C6" w:rsidP="00C7008C">
            <w:pPr>
              <w:spacing w:after="0"/>
            </w:pPr>
            <w:r w:rsidRPr="00734691">
              <w:t>Mean CTDIfreeair</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8AE0B1E" w14:textId="77777777" w:rsidR="00D128C6" w:rsidRPr="00734691" w:rsidRDefault="00D128C6" w:rsidP="00C7008C">
            <w:pPr>
              <w:spacing w:after="0"/>
            </w:pPr>
            <w:r w:rsidRPr="00734691">
              <w:t>49.25 mGy</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7ED6262" w14:textId="77777777" w:rsidR="00D128C6" w:rsidRPr="00734691" w:rsidRDefault="00D128C6" w:rsidP="00C7008C">
            <w:pPr>
              <w:spacing w:after="0"/>
            </w:pPr>
            <w:r w:rsidRPr="00734691">
              <w:t>Section TID 10013</w:t>
            </w:r>
          </w:p>
        </w:tc>
      </w:tr>
      <w:tr w:rsidR="00D128C6" w:rsidRPr="00734691" w14:paraId="40009F82"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B06B5BF" w14:textId="3EC36ED3" w:rsidR="00D128C6" w:rsidRPr="00734691" w:rsidRDefault="00C23279" w:rsidP="00C7008C">
            <w:pPr>
              <w:spacing w:after="0"/>
            </w:pPr>
            <w:r w:rsidRPr="00734691">
              <w:t>1.16</w:t>
            </w:r>
            <w:r w:rsidR="00D128C6" w:rsidRPr="00734691">
              <w:t>.7.5</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B771715" w14:textId="77777777" w:rsidR="00D128C6" w:rsidRPr="00734691" w:rsidRDefault="00D128C6" w:rsidP="00C7008C">
            <w:pPr>
              <w:spacing w:after="0"/>
            </w:pPr>
            <w:r w:rsidRPr="00734691">
              <w:t>DLP</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52BD7165" w14:textId="77777777" w:rsidR="00D128C6" w:rsidRPr="00734691" w:rsidRDefault="00D128C6" w:rsidP="00C7008C">
            <w:pPr>
              <w:spacing w:after="0"/>
            </w:pPr>
            <w:r w:rsidRPr="00734691">
              <w:t>220.00 mGy.cm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8B417C4" w14:textId="77777777" w:rsidR="00D128C6" w:rsidRPr="00734691" w:rsidRDefault="00D128C6" w:rsidP="00C7008C">
            <w:pPr>
              <w:spacing w:after="0"/>
            </w:pPr>
            <w:r w:rsidRPr="00734691">
              <w:t>Section TID 10013</w:t>
            </w:r>
          </w:p>
        </w:tc>
      </w:tr>
      <w:tr w:rsidR="00D128C6" w:rsidRPr="00734691" w14:paraId="16C1E7A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2F407E1" w14:textId="366E018F" w:rsidR="00D128C6" w:rsidRPr="00734691" w:rsidRDefault="00C23279" w:rsidP="00C7008C">
            <w:pPr>
              <w:spacing w:after="0"/>
            </w:pPr>
            <w:r w:rsidRPr="00734691">
              <w:t>1.16</w:t>
            </w:r>
            <w:r w:rsidR="00D128C6" w:rsidRPr="00734691">
              <w:t>.7.6</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16DF31C9" w14:textId="77777777" w:rsidR="00D128C6" w:rsidRPr="00734691" w:rsidRDefault="00D128C6" w:rsidP="00C7008C">
            <w:pPr>
              <w:spacing w:after="0"/>
            </w:pPr>
            <w:r w:rsidRPr="00734691">
              <w:t>Size Specific Dose Estimate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0B85A6FE" w14:textId="77777777" w:rsidR="00D128C6" w:rsidRPr="00734691" w:rsidRDefault="00D128C6" w:rsidP="00C7008C">
            <w:pPr>
              <w:spacing w:after="0"/>
            </w:pPr>
            <w:r w:rsidRPr="00734691">
              <w:t>12.30 mGy</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21640FE1" w14:textId="77777777" w:rsidR="00D128C6" w:rsidRPr="00734691" w:rsidRDefault="00D128C6" w:rsidP="00C7008C">
            <w:pPr>
              <w:spacing w:after="0"/>
            </w:pPr>
            <w:r w:rsidRPr="00734691">
              <w:t>Section TID 10013</w:t>
            </w:r>
          </w:p>
        </w:tc>
      </w:tr>
      <w:tr w:rsidR="00D128C6" w:rsidRPr="00734691" w14:paraId="70C3BFDF"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7E0E55C" w14:textId="3C05F06E" w:rsidR="00D128C6" w:rsidRPr="00734691" w:rsidRDefault="00C23279" w:rsidP="00C7008C">
            <w:pPr>
              <w:spacing w:after="0"/>
            </w:pPr>
            <w:r w:rsidRPr="00734691">
              <w:t>1.16</w:t>
            </w:r>
            <w:r w:rsidR="00D128C6" w:rsidRPr="00734691">
              <w:t>.7.6.1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79CBBF47" w14:textId="77777777" w:rsidR="00D128C6" w:rsidRPr="00734691" w:rsidRDefault="00D128C6" w:rsidP="00C7008C">
            <w:pPr>
              <w:spacing w:after="0"/>
            </w:pPr>
            <w:r w:rsidRPr="00734691">
              <w:t>Measurement Method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1876043A" w14:textId="77777777" w:rsidR="00D128C6" w:rsidRPr="00734691" w:rsidRDefault="00D128C6" w:rsidP="00C7008C">
            <w:pPr>
              <w:spacing w:after="0"/>
              <w:rPr>
                <w:color w:val="000000"/>
              </w:rPr>
            </w:pPr>
            <w:r w:rsidRPr="00734691">
              <w:rPr>
                <w:color w:val="000000"/>
              </w:rPr>
              <w:t>(113988, DCM, "</w:t>
            </w:r>
            <w:r w:rsidRPr="00734691">
              <w:t>Estimated from Water Equivalent Diameter</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28CDB3F" w14:textId="77777777" w:rsidR="00D128C6" w:rsidRPr="00734691" w:rsidRDefault="00D128C6" w:rsidP="00C7008C">
            <w:pPr>
              <w:spacing w:after="0"/>
            </w:pPr>
            <w:r w:rsidRPr="00734691">
              <w:t>Section TID 10013</w:t>
            </w:r>
          </w:p>
        </w:tc>
      </w:tr>
      <w:tr w:rsidR="00D128C6" w:rsidRPr="00734691" w14:paraId="2FB6E178"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0A4D2DD" w14:textId="627BB8F2" w:rsidR="00D128C6" w:rsidRPr="00734691" w:rsidRDefault="00C23279" w:rsidP="00C7008C">
            <w:pPr>
              <w:spacing w:after="0"/>
            </w:pPr>
            <w:r w:rsidRPr="00734691">
              <w:lastRenderedPageBreak/>
              <w:t>1.16</w:t>
            </w:r>
            <w:r w:rsidR="00D128C6" w:rsidRPr="00734691">
              <w:t>.7.6.2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E3A34A2" w14:textId="77777777" w:rsidR="00D128C6" w:rsidRPr="00734691" w:rsidRDefault="00D128C6" w:rsidP="00C7008C">
            <w:pPr>
              <w:spacing w:after="0"/>
            </w:pPr>
            <w:r w:rsidRPr="00734691">
              <w:t>Water Equivalent Diameter</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A022E93" w14:textId="77777777" w:rsidR="00D128C6" w:rsidRPr="00734691" w:rsidRDefault="00D128C6" w:rsidP="00C7008C">
            <w:pPr>
              <w:spacing w:after="0"/>
              <w:rPr>
                <w:color w:val="000000"/>
              </w:rPr>
            </w:pPr>
            <w:r w:rsidRPr="00734691">
              <w:t>300 mm</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50C1A3D4" w14:textId="77777777" w:rsidR="00D128C6" w:rsidRPr="00734691" w:rsidRDefault="00D128C6" w:rsidP="00C7008C">
            <w:pPr>
              <w:spacing w:after="0"/>
            </w:pPr>
            <w:r w:rsidRPr="00734691">
              <w:t>Section TID 10013</w:t>
            </w:r>
          </w:p>
        </w:tc>
      </w:tr>
      <w:tr w:rsidR="00D128C6" w:rsidRPr="00734691" w14:paraId="1A71474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5F49030" w14:textId="3939540D" w:rsidR="00D128C6" w:rsidRPr="00734691" w:rsidRDefault="00C23279" w:rsidP="00C7008C">
            <w:pPr>
              <w:spacing w:after="0"/>
            </w:pPr>
            <w:r w:rsidRPr="00734691">
              <w:t>1.16</w:t>
            </w:r>
            <w:r w:rsidR="00D128C6" w:rsidRPr="00734691">
              <w:t>.7.6.2.1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24C41E0" w14:textId="77777777" w:rsidR="00D128C6" w:rsidRPr="00734691" w:rsidRDefault="00D128C6" w:rsidP="00C7008C">
            <w:pPr>
              <w:spacing w:after="0"/>
            </w:pPr>
            <w:r w:rsidRPr="00734691">
              <w:t>Measurement Method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288104F" w14:textId="77777777" w:rsidR="00D128C6" w:rsidRPr="00734691" w:rsidRDefault="00D128C6" w:rsidP="00C7008C">
            <w:pPr>
              <w:spacing w:after="0"/>
              <w:rPr>
                <w:color w:val="000000"/>
              </w:rPr>
            </w:pPr>
            <w:r w:rsidRPr="00734691">
              <w:rPr>
                <w:color w:val="000000"/>
              </w:rPr>
              <w:t>(113984, DCM, "</w:t>
            </w:r>
            <w:r w:rsidRPr="00734691">
              <w:t>Water Equivalent Diameter From Localizer</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58E669AF" w14:textId="77777777" w:rsidR="00D128C6" w:rsidRPr="00734691" w:rsidRDefault="00D128C6" w:rsidP="00C7008C">
            <w:pPr>
              <w:spacing w:after="0"/>
            </w:pPr>
            <w:r w:rsidRPr="00734691">
              <w:t>Section TID 10013</w:t>
            </w:r>
          </w:p>
        </w:tc>
      </w:tr>
      <w:tr w:rsidR="00D128C6" w:rsidRPr="00734691" w14:paraId="22EC0074"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06C73294" w14:textId="77777777" w:rsidR="00D128C6" w:rsidRPr="00734691" w:rsidRDefault="00D128C6" w:rsidP="00C7008C">
            <w:pPr>
              <w:spacing w:after="0"/>
            </w:pPr>
            <w:r w:rsidRPr="00734691">
              <w:t>Start CT Dose Check Details TID 10015</w:t>
            </w:r>
          </w:p>
        </w:tc>
      </w:tr>
      <w:tr w:rsidR="00D128C6" w:rsidRPr="00734691" w14:paraId="32C242E0"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52DA2DD1" w14:textId="0F3BD134" w:rsidR="00D128C6" w:rsidRPr="00734691" w:rsidRDefault="00C23279" w:rsidP="00C7008C">
            <w:pPr>
              <w:spacing w:after="0"/>
            </w:pPr>
            <w:r w:rsidRPr="00734691">
              <w:t>1.16</w:t>
            </w:r>
            <w:r w:rsidR="00D128C6" w:rsidRPr="00734691">
              <w:t>.7.4</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171C964D" w14:textId="77777777" w:rsidR="00D128C6" w:rsidRPr="00734691" w:rsidRDefault="00D128C6" w:rsidP="00C7008C">
            <w:pPr>
              <w:spacing w:after="0"/>
            </w:pPr>
            <w:r w:rsidRPr="00734691">
              <w:t>Dose Check Alert Details</w:t>
            </w:r>
          </w:p>
        </w:tc>
        <w:tc>
          <w:tcPr>
            <w:tcW w:w="396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3EBEC69D" w14:textId="77777777" w:rsidR="00D128C6" w:rsidRPr="00734691" w:rsidRDefault="00D128C6" w:rsidP="00C7008C">
            <w:pPr>
              <w:spacing w:after="0"/>
            </w:pPr>
            <w:r w:rsidRPr="00734691">
              <w:t>&lt;CONTAINER&gt;</w:t>
            </w:r>
          </w:p>
        </w:tc>
        <w:tc>
          <w:tcPr>
            <w:tcW w:w="203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37D6492E" w14:textId="77777777" w:rsidR="00D128C6" w:rsidRPr="00734691" w:rsidRDefault="00D128C6" w:rsidP="00C7008C">
            <w:pPr>
              <w:spacing w:after="0"/>
            </w:pPr>
            <w:r w:rsidRPr="00734691">
              <w:t>Section TID 10015</w:t>
            </w:r>
          </w:p>
        </w:tc>
      </w:tr>
      <w:tr w:rsidR="00D128C6" w:rsidRPr="00734691" w14:paraId="300DB062"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18C6B0F" w14:textId="0A98E5EB" w:rsidR="00D128C6" w:rsidRPr="00734691" w:rsidRDefault="00C23279" w:rsidP="00C7008C">
            <w:pPr>
              <w:spacing w:after="0"/>
            </w:pPr>
            <w:r w:rsidRPr="00734691">
              <w:t>1.16</w:t>
            </w:r>
            <w:r w:rsidR="00D128C6" w:rsidRPr="00734691">
              <w:t>.7.4.1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62F3F690" w14:textId="77777777" w:rsidR="00D128C6" w:rsidRPr="00734691" w:rsidRDefault="00D128C6" w:rsidP="00C7008C">
            <w:pPr>
              <w:spacing w:after="0"/>
            </w:pPr>
            <w:r w:rsidRPr="00734691">
              <w:t>DLP Alert Value Configured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4446E387" w14:textId="77777777" w:rsidR="00D128C6" w:rsidRPr="00734691" w:rsidRDefault="00D128C6" w:rsidP="00C7008C">
            <w:pPr>
              <w:spacing w:after="0"/>
            </w:pPr>
            <w:r w:rsidRPr="00734691">
              <w:t>(373067005, SCT, “</w:t>
            </w:r>
            <w:r w:rsidRPr="00734691">
              <w:rPr>
                <w:color w:val="0070C0"/>
              </w:rPr>
              <w:t>No</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6E939D7D" w14:textId="77777777" w:rsidR="00D128C6" w:rsidRPr="00734691" w:rsidRDefault="00D128C6" w:rsidP="00C7008C">
            <w:pPr>
              <w:spacing w:after="0"/>
            </w:pPr>
            <w:r w:rsidRPr="00734691">
              <w:t>Section TID 10015</w:t>
            </w:r>
          </w:p>
        </w:tc>
      </w:tr>
      <w:tr w:rsidR="00D128C6" w:rsidRPr="00734691" w14:paraId="20FA8CFC"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8346FB4" w14:textId="27C9F5DB" w:rsidR="00D128C6" w:rsidRPr="00734691" w:rsidRDefault="00C23279" w:rsidP="00C7008C">
            <w:pPr>
              <w:spacing w:after="0"/>
            </w:pPr>
            <w:r w:rsidRPr="00734691">
              <w:t>1.16</w:t>
            </w:r>
            <w:r w:rsidR="00D128C6" w:rsidRPr="00734691">
              <w:t>.7.4.2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EAE0689" w14:textId="77777777" w:rsidR="00D128C6" w:rsidRPr="00734691" w:rsidRDefault="00D128C6" w:rsidP="00C7008C">
            <w:pPr>
              <w:spacing w:after="0"/>
            </w:pPr>
            <w:r w:rsidRPr="00734691">
              <w:t>CTDIvol Alert Value Configured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53D8DCF" w14:textId="77777777" w:rsidR="00D128C6" w:rsidRPr="00734691" w:rsidRDefault="00D128C6" w:rsidP="00C7008C">
            <w:pPr>
              <w:spacing w:after="0"/>
            </w:pPr>
            <w:r w:rsidRPr="00734691">
              <w:t>(373066001, SCT, "</w:t>
            </w:r>
            <w:r w:rsidRPr="00734691">
              <w:rPr>
                <w:color w:val="0070C0"/>
              </w:rPr>
              <w:t>Yes</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5762874" w14:textId="77777777" w:rsidR="00D128C6" w:rsidRPr="00734691" w:rsidRDefault="00D128C6" w:rsidP="00C7008C">
            <w:pPr>
              <w:spacing w:after="0"/>
            </w:pPr>
            <w:r w:rsidRPr="00734691">
              <w:t>Section TID 10015</w:t>
            </w:r>
          </w:p>
        </w:tc>
      </w:tr>
      <w:tr w:rsidR="00D128C6" w:rsidRPr="00734691" w14:paraId="67D5E30C"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6FF64C8" w14:textId="6479375F" w:rsidR="00D128C6" w:rsidRPr="00734691" w:rsidRDefault="00C23279" w:rsidP="00C7008C">
            <w:pPr>
              <w:spacing w:after="0"/>
            </w:pPr>
            <w:r w:rsidRPr="00734691">
              <w:t>1.16</w:t>
            </w:r>
            <w:r w:rsidR="00D128C6" w:rsidRPr="00734691">
              <w:t>.7.4.3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4ECA2033" w14:textId="77777777" w:rsidR="00D128C6" w:rsidRPr="00734691" w:rsidRDefault="00D128C6" w:rsidP="00C7008C">
            <w:pPr>
              <w:spacing w:after="0"/>
            </w:pPr>
            <w:r w:rsidRPr="00734691">
              <w:t>CTDIvol Alert Value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3B4232AC" w14:textId="77777777" w:rsidR="00D128C6" w:rsidRPr="00734691" w:rsidRDefault="00D128C6" w:rsidP="00C7008C">
            <w:pPr>
              <w:spacing w:after="0"/>
            </w:pPr>
            <w:r w:rsidRPr="00734691">
              <w:t>1000.0 mGy</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759ECAC5" w14:textId="77777777" w:rsidR="00D128C6" w:rsidRPr="00734691" w:rsidRDefault="00D128C6" w:rsidP="00C7008C">
            <w:pPr>
              <w:spacing w:after="0"/>
            </w:pPr>
            <w:r w:rsidRPr="00734691">
              <w:t>Section TID 10015</w:t>
            </w:r>
          </w:p>
        </w:tc>
      </w:tr>
      <w:tr w:rsidR="00D128C6" w:rsidRPr="00734691" w14:paraId="5053BB47" w14:textId="77777777" w:rsidTr="00C7008C">
        <w:trPr>
          <w:trHeight w:val="20"/>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13742A64" w14:textId="6601B894" w:rsidR="00D128C6" w:rsidRPr="00734691" w:rsidRDefault="00C23279" w:rsidP="00C7008C">
            <w:pPr>
              <w:spacing w:after="0"/>
            </w:pPr>
            <w:r w:rsidRPr="00734691">
              <w:t>1.16</w:t>
            </w:r>
            <w:r w:rsidR="00D128C6" w:rsidRPr="00734691">
              <w:t>.7.5</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6A8AE870" w14:textId="77777777" w:rsidR="00D128C6" w:rsidRPr="00734691" w:rsidRDefault="00D128C6" w:rsidP="00C7008C">
            <w:pPr>
              <w:spacing w:after="0"/>
            </w:pPr>
            <w:r w:rsidRPr="00734691">
              <w:t>Dose Check Notification Details</w:t>
            </w:r>
          </w:p>
        </w:tc>
        <w:tc>
          <w:tcPr>
            <w:tcW w:w="396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6E03EDAC" w14:textId="77777777" w:rsidR="00D128C6" w:rsidRPr="00734691" w:rsidRDefault="00D128C6" w:rsidP="00C7008C">
            <w:pPr>
              <w:spacing w:after="0"/>
            </w:pPr>
            <w:r w:rsidRPr="00734691">
              <w:t>&lt;CONTAINER&gt;</w:t>
            </w:r>
          </w:p>
        </w:tc>
        <w:tc>
          <w:tcPr>
            <w:tcW w:w="203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27C1C949" w14:textId="77777777" w:rsidR="00D128C6" w:rsidRPr="00734691" w:rsidRDefault="00D128C6" w:rsidP="00C7008C">
            <w:pPr>
              <w:spacing w:after="0"/>
            </w:pPr>
            <w:r w:rsidRPr="00734691">
              <w:t>Section TID 10015</w:t>
            </w:r>
          </w:p>
        </w:tc>
      </w:tr>
      <w:tr w:rsidR="00D128C6" w:rsidRPr="00734691" w14:paraId="48B4724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74470C1" w14:textId="4EA028E7" w:rsidR="00D128C6" w:rsidRPr="00734691" w:rsidRDefault="00C23279" w:rsidP="00C7008C">
            <w:pPr>
              <w:spacing w:after="0"/>
            </w:pPr>
            <w:r w:rsidRPr="00734691">
              <w:t>1.16</w:t>
            </w:r>
            <w:r w:rsidR="00D128C6" w:rsidRPr="00734691">
              <w:t>.7.5.1</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7A66D69" w14:textId="77777777" w:rsidR="00D128C6" w:rsidRPr="00734691" w:rsidRDefault="00D128C6" w:rsidP="00C7008C">
            <w:pPr>
              <w:spacing w:after="0"/>
            </w:pPr>
            <w:r w:rsidRPr="00734691">
              <w:t>DLP Notification Value Configured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26C0320F" w14:textId="77777777" w:rsidR="00D128C6" w:rsidRPr="00734691" w:rsidRDefault="00D128C6" w:rsidP="00C7008C">
            <w:pPr>
              <w:spacing w:after="0"/>
            </w:pPr>
            <w:r w:rsidRPr="00734691">
              <w:t>(373067005, SCT, “</w:t>
            </w:r>
            <w:r w:rsidRPr="00734691">
              <w:rPr>
                <w:color w:val="0070C0"/>
              </w:rPr>
              <w:t>No</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364D25EB" w14:textId="77777777" w:rsidR="00D128C6" w:rsidRPr="00734691" w:rsidRDefault="00D128C6" w:rsidP="00C7008C">
            <w:pPr>
              <w:spacing w:after="0"/>
            </w:pPr>
            <w:r w:rsidRPr="00734691">
              <w:t>Section TID 10015</w:t>
            </w:r>
          </w:p>
        </w:tc>
      </w:tr>
      <w:tr w:rsidR="00D128C6" w:rsidRPr="00734691" w14:paraId="35B67DED"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D8FDED6" w14:textId="58034B07" w:rsidR="00D128C6" w:rsidRPr="00734691" w:rsidRDefault="00C23279" w:rsidP="00C7008C">
            <w:pPr>
              <w:spacing w:after="0"/>
            </w:pPr>
            <w:r w:rsidRPr="00734691">
              <w:t>1.16</w:t>
            </w:r>
            <w:r w:rsidR="00D128C6" w:rsidRPr="00734691">
              <w:t>.7.5.2</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23648C90" w14:textId="77777777" w:rsidR="00D128C6" w:rsidRPr="00734691" w:rsidRDefault="00D128C6" w:rsidP="00C7008C">
            <w:pPr>
              <w:spacing w:after="0"/>
            </w:pPr>
            <w:r w:rsidRPr="00734691">
              <w:t>CTDIvol Notification Value Configured</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63713B77" w14:textId="77777777" w:rsidR="00D128C6" w:rsidRPr="00734691" w:rsidRDefault="00D128C6" w:rsidP="00C7008C">
            <w:pPr>
              <w:spacing w:after="0"/>
            </w:pPr>
            <w:r w:rsidRPr="00734691">
              <w:t>(373066001, SCT, "</w:t>
            </w:r>
            <w:r w:rsidRPr="00734691">
              <w:rPr>
                <w:color w:val="0070C0"/>
              </w:rPr>
              <w:t>Yes</w:t>
            </w:r>
            <w:r w:rsidRPr="00734691">
              <w:t>")</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0A032531" w14:textId="77777777" w:rsidR="00D128C6" w:rsidRPr="00734691" w:rsidRDefault="00D128C6" w:rsidP="00C7008C">
            <w:pPr>
              <w:spacing w:after="0"/>
            </w:pPr>
            <w:r w:rsidRPr="00734691">
              <w:t>Section TID 10015</w:t>
            </w:r>
          </w:p>
        </w:tc>
      </w:tr>
      <w:tr w:rsidR="00D128C6" w:rsidRPr="00734691" w14:paraId="529CE6C0"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509BE9F" w14:textId="7E77644D" w:rsidR="00D128C6" w:rsidRPr="00734691" w:rsidDel="00C3106D" w:rsidRDefault="00C23279" w:rsidP="00C7008C">
            <w:pPr>
              <w:spacing w:after="0"/>
            </w:pPr>
            <w:r w:rsidRPr="00734691">
              <w:t>1.16</w:t>
            </w:r>
            <w:r w:rsidR="00D128C6" w:rsidRPr="00734691">
              <w:t>.7.5.3</w:t>
            </w:r>
          </w:p>
        </w:tc>
        <w:tc>
          <w:tcPr>
            <w:tcW w:w="3240" w:type="dxa"/>
            <w:tcBorders>
              <w:bottom w:val="single" w:sz="4" w:space="0" w:color="000000"/>
              <w:right w:val="single" w:sz="4" w:space="0" w:color="000000"/>
            </w:tcBorders>
            <w:tcMar>
              <w:top w:w="40" w:type="dxa"/>
              <w:left w:w="40" w:type="dxa"/>
              <w:bottom w:w="40" w:type="dxa"/>
              <w:right w:w="40" w:type="dxa"/>
            </w:tcMar>
            <w:vAlign w:val="bottom"/>
          </w:tcPr>
          <w:p w14:paraId="51E2A537" w14:textId="77777777" w:rsidR="00D128C6" w:rsidRPr="00734691" w:rsidRDefault="00D128C6" w:rsidP="00C7008C">
            <w:pPr>
              <w:spacing w:after="0"/>
            </w:pPr>
            <w:r w:rsidRPr="00734691">
              <w:t>CTDIvol Notification Value</w:t>
            </w:r>
          </w:p>
        </w:tc>
        <w:tc>
          <w:tcPr>
            <w:tcW w:w="3960" w:type="dxa"/>
            <w:tcBorders>
              <w:bottom w:val="single" w:sz="4" w:space="0" w:color="000000"/>
              <w:right w:val="single" w:sz="4" w:space="0" w:color="000000"/>
            </w:tcBorders>
            <w:tcMar>
              <w:top w:w="40" w:type="dxa"/>
              <w:left w:w="40" w:type="dxa"/>
              <w:bottom w:w="40" w:type="dxa"/>
              <w:right w:w="40" w:type="dxa"/>
            </w:tcMar>
            <w:vAlign w:val="bottom"/>
          </w:tcPr>
          <w:p w14:paraId="7EE90572" w14:textId="77777777" w:rsidR="00D128C6" w:rsidRPr="00734691" w:rsidRDefault="00D128C6" w:rsidP="00C7008C">
            <w:pPr>
              <w:spacing w:after="0"/>
              <w:rPr>
                <w:color w:val="000000"/>
              </w:rPr>
            </w:pPr>
            <w:r w:rsidRPr="00734691">
              <w:t>45.00 mGy</w:t>
            </w:r>
          </w:p>
        </w:tc>
        <w:tc>
          <w:tcPr>
            <w:tcW w:w="2031" w:type="dxa"/>
            <w:tcBorders>
              <w:bottom w:val="single" w:sz="4" w:space="0" w:color="000000"/>
              <w:right w:val="single" w:sz="4" w:space="0" w:color="000000"/>
            </w:tcBorders>
            <w:tcMar>
              <w:top w:w="40" w:type="dxa"/>
              <w:left w:w="40" w:type="dxa"/>
              <w:bottom w:w="40" w:type="dxa"/>
              <w:right w:w="40" w:type="dxa"/>
            </w:tcMar>
            <w:vAlign w:val="bottom"/>
          </w:tcPr>
          <w:p w14:paraId="4C82D7C8" w14:textId="77777777" w:rsidR="00D128C6" w:rsidRPr="00734691" w:rsidRDefault="00D128C6" w:rsidP="00C7008C">
            <w:pPr>
              <w:spacing w:after="0"/>
            </w:pPr>
            <w:r w:rsidRPr="00734691">
              <w:t>Section TID 10015</w:t>
            </w:r>
          </w:p>
        </w:tc>
      </w:tr>
      <w:tr w:rsidR="00690935" w:rsidRPr="00734691" w14:paraId="6A6A244C"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0E4AE61A" w14:textId="63E3CFE1" w:rsidR="00690935" w:rsidRPr="00734691" w:rsidRDefault="00690935" w:rsidP="00C7008C">
            <w:pPr>
              <w:spacing w:after="0"/>
            </w:pPr>
            <w:r w:rsidRPr="00734691">
              <w:t>End CT Dose Check Details</w:t>
            </w:r>
          </w:p>
        </w:tc>
      </w:tr>
      <w:tr w:rsidR="00690935" w:rsidRPr="00734691" w14:paraId="14EDF058"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155FBD4D" w14:textId="7D1DC362" w:rsidR="00690935" w:rsidRPr="00734691" w:rsidRDefault="00690935" w:rsidP="00C7008C">
            <w:pPr>
              <w:spacing w:after="0"/>
            </w:pPr>
            <w:r w:rsidRPr="00734691">
              <w:t>Start Person Participant within TID 10013</w:t>
            </w:r>
          </w:p>
        </w:tc>
      </w:tr>
      <w:tr w:rsidR="00690935" w:rsidRPr="00734691" w14:paraId="76C4D113"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3F2EDEF" w14:textId="679F68BD" w:rsidR="00690935" w:rsidRPr="00734691" w:rsidRDefault="00C23279" w:rsidP="00C7008C">
            <w:pPr>
              <w:spacing w:after="0"/>
            </w:pPr>
            <w:r w:rsidRPr="00734691">
              <w:t>1.16</w:t>
            </w:r>
            <w:r w:rsidR="00690935" w:rsidRPr="00734691">
              <w:t>.8</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99EC3B4" w14:textId="73A27EC8" w:rsidR="00690935" w:rsidRPr="00734691" w:rsidRDefault="00690935" w:rsidP="00C7008C">
            <w:pPr>
              <w:spacing w:after="0"/>
            </w:pPr>
            <w:r w:rsidRPr="00734691">
              <w:t>Person Name</w:t>
            </w:r>
          </w:p>
        </w:tc>
        <w:tc>
          <w:tcPr>
            <w:tcW w:w="3960" w:type="dxa"/>
            <w:tcBorders>
              <w:bottom w:val="single" w:sz="4" w:space="0" w:color="000000"/>
              <w:right w:val="single" w:sz="4" w:space="0" w:color="000000"/>
            </w:tcBorders>
            <w:tcMar>
              <w:top w:w="40" w:type="dxa"/>
              <w:left w:w="40" w:type="dxa"/>
              <w:bottom w:w="40" w:type="dxa"/>
              <w:right w:w="40" w:type="dxa"/>
            </w:tcMar>
            <w:vAlign w:val="center"/>
          </w:tcPr>
          <w:p w14:paraId="4AC69254" w14:textId="723D7718" w:rsidR="00DF0FC0" w:rsidRPr="00734691" w:rsidRDefault="00DF0FC0" w:rsidP="00C7008C">
            <w:pPr>
              <w:spacing w:after="0"/>
              <w:rPr>
                <w:szCs w:val="18"/>
              </w:rPr>
            </w:pPr>
            <w:r w:rsidRPr="00734691">
              <w:t>Doe^John</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3EE8745C" w14:textId="30EF370E" w:rsidR="00690935" w:rsidRPr="00734691" w:rsidRDefault="00690935" w:rsidP="00C7008C">
            <w:pPr>
              <w:spacing w:after="0"/>
            </w:pPr>
            <w:r w:rsidRPr="00734691">
              <w:t xml:space="preserve">Section </w:t>
            </w:r>
            <w:r w:rsidRPr="00734691">
              <w:rPr>
                <w:color w:val="000000"/>
              </w:rPr>
              <w:t>TID 1020</w:t>
            </w:r>
          </w:p>
        </w:tc>
      </w:tr>
      <w:tr w:rsidR="00690935" w:rsidRPr="00734691" w14:paraId="3FB7226E"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774DC56" w14:textId="418BFDA7" w:rsidR="00690935" w:rsidRPr="00734691" w:rsidRDefault="00C23279" w:rsidP="00C7008C">
            <w:pPr>
              <w:spacing w:after="0"/>
            </w:pPr>
            <w:r w:rsidRPr="00734691">
              <w:t>1.16</w:t>
            </w:r>
            <w:r w:rsidR="00690935" w:rsidRPr="00734691">
              <w:t>.8.1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935A99B" w14:textId="0CB838E0" w:rsidR="00690935" w:rsidRPr="00734691" w:rsidRDefault="00690935" w:rsidP="00C7008C">
            <w:pPr>
              <w:spacing w:after="0"/>
            </w:pPr>
            <w:r w:rsidRPr="00734691">
              <w:t>Person Role in Procedure</w:t>
            </w:r>
          </w:p>
        </w:tc>
        <w:tc>
          <w:tcPr>
            <w:tcW w:w="3960" w:type="dxa"/>
            <w:tcBorders>
              <w:bottom w:val="single" w:sz="4" w:space="0" w:color="000000"/>
              <w:right w:val="single" w:sz="4" w:space="0" w:color="000000"/>
            </w:tcBorders>
            <w:tcMar>
              <w:top w:w="40" w:type="dxa"/>
              <w:left w:w="40" w:type="dxa"/>
              <w:bottom w:w="40" w:type="dxa"/>
              <w:right w:w="40" w:type="dxa"/>
            </w:tcMar>
            <w:vAlign w:val="center"/>
          </w:tcPr>
          <w:p w14:paraId="4AB87B65" w14:textId="126A9104" w:rsidR="00690935" w:rsidRPr="00734691" w:rsidRDefault="00690935" w:rsidP="00C7008C">
            <w:pPr>
              <w:spacing w:after="0"/>
              <w:rPr>
                <w:i/>
                <w:iCs/>
                <w:color w:val="00B050"/>
                <w:szCs w:val="18"/>
              </w:rPr>
            </w:pPr>
            <w:r w:rsidRPr="00734691">
              <w:rPr>
                <w:color w:val="000000"/>
              </w:rPr>
              <w:t>(113851, DCM, “</w:t>
            </w:r>
            <w:r w:rsidRPr="00734691">
              <w:t>Irradiation Administering</w:t>
            </w:r>
            <w:r w:rsidRPr="00734691">
              <w:rPr>
                <w:color w:val="000000"/>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2262B499" w14:textId="0FD3985E" w:rsidR="00690935" w:rsidRPr="00734691" w:rsidRDefault="00690935" w:rsidP="00C7008C">
            <w:pPr>
              <w:spacing w:after="0"/>
            </w:pPr>
            <w:r w:rsidRPr="00734691">
              <w:t xml:space="preserve">Section </w:t>
            </w:r>
            <w:r w:rsidRPr="00734691">
              <w:rPr>
                <w:color w:val="000000"/>
              </w:rPr>
              <w:t>TID 1020</w:t>
            </w:r>
          </w:p>
        </w:tc>
      </w:tr>
      <w:tr w:rsidR="00690935" w:rsidRPr="00734691" w14:paraId="4D3F1B2A" w14:textId="77777777" w:rsidTr="00C7008C">
        <w:trPr>
          <w:trHeight w:val="20"/>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1B32F23" w14:textId="4A5F627A" w:rsidR="00690935" w:rsidRPr="00734691" w:rsidRDefault="00690935" w:rsidP="00C7008C">
            <w:pPr>
              <w:spacing w:after="0"/>
            </w:pPr>
            <w:r w:rsidRPr="00734691">
              <w:t>1.</w:t>
            </w:r>
            <w:r w:rsidR="00C23279" w:rsidRPr="00734691">
              <w:t>16</w:t>
            </w:r>
            <w:r w:rsidRPr="00734691">
              <w:t>.8.2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224415D" w14:textId="3A874B50" w:rsidR="00690935" w:rsidRPr="00734691" w:rsidRDefault="00690935" w:rsidP="00C7008C">
            <w:pPr>
              <w:spacing w:after="0"/>
              <w:rPr>
                <w:color w:val="000000"/>
              </w:rPr>
            </w:pPr>
            <w:r w:rsidRPr="00734691">
              <w:rPr>
                <w:lang w:val="en"/>
              </w:rPr>
              <w:t>Person Role in Organization</w:t>
            </w:r>
          </w:p>
        </w:tc>
        <w:tc>
          <w:tcPr>
            <w:tcW w:w="3960" w:type="dxa"/>
            <w:tcBorders>
              <w:bottom w:val="single" w:sz="4" w:space="0" w:color="000000"/>
              <w:right w:val="single" w:sz="4" w:space="0" w:color="000000"/>
            </w:tcBorders>
            <w:tcMar>
              <w:top w:w="40" w:type="dxa"/>
              <w:left w:w="40" w:type="dxa"/>
              <w:bottom w:w="40" w:type="dxa"/>
              <w:right w:w="40" w:type="dxa"/>
            </w:tcMar>
            <w:vAlign w:val="center"/>
          </w:tcPr>
          <w:p w14:paraId="43EC32C6" w14:textId="233CB773" w:rsidR="00690935" w:rsidRPr="00734691" w:rsidRDefault="00DF0FC0" w:rsidP="00C7008C">
            <w:pPr>
              <w:spacing w:after="0"/>
              <w:rPr>
                <w:i/>
                <w:iCs/>
                <w:color w:val="00B050"/>
                <w:szCs w:val="18"/>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2031" w:type="dxa"/>
            <w:tcBorders>
              <w:bottom w:val="single" w:sz="4" w:space="0" w:color="000000"/>
              <w:right w:val="single" w:sz="4" w:space="0" w:color="000000"/>
            </w:tcBorders>
            <w:tcMar>
              <w:top w:w="40" w:type="dxa"/>
              <w:left w:w="40" w:type="dxa"/>
              <w:bottom w:w="40" w:type="dxa"/>
              <w:right w:w="40" w:type="dxa"/>
            </w:tcMar>
            <w:vAlign w:val="center"/>
          </w:tcPr>
          <w:p w14:paraId="5764B34B" w14:textId="1EC21155" w:rsidR="00690935" w:rsidRPr="00734691" w:rsidRDefault="00690935" w:rsidP="00C7008C">
            <w:pPr>
              <w:spacing w:after="0"/>
            </w:pPr>
            <w:r w:rsidRPr="00734691">
              <w:t xml:space="preserve">Section </w:t>
            </w:r>
            <w:r w:rsidRPr="00734691">
              <w:rPr>
                <w:color w:val="000000"/>
              </w:rPr>
              <w:t>TID 1020</w:t>
            </w:r>
          </w:p>
        </w:tc>
      </w:tr>
      <w:tr w:rsidR="00690935" w:rsidRPr="00734691" w14:paraId="76618E6D" w14:textId="77777777" w:rsidTr="00D7707F">
        <w:trPr>
          <w:trHeight w:val="20"/>
        </w:trPr>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684D3E72" w14:textId="137BA22F" w:rsidR="00690935" w:rsidRPr="00734691" w:rsidRDefault="00690935" w:rsidP="00C7008C">
            <w:pPr>
              <w:spacing w:after="0"/>
            </w:pPr>
            <w:r w:rsidRPr="00734691">
              <w:t xml:space="preserve">End Person </w:t>
            </w:r>
            <w:r w:rsidR="009E791C" w:rsidRPr="00734691">
              <w:t>Participant</w:t>
            </w:r>
          </w:p>
        </w:tc>
      </w:tr>
      <w:tr w:rsidR="00690935" w:rsidRPr="00734691" w14:paraId="38D49553" w14:textId="77777777" w:rsidTr="00D7707F">
        <w:trPr>
          <w:trHeight w:val="20"/>
        </w:trPr>
        <w:tc>
          <w:tcPr>
            <w:tcW w:w="10441" w:type="dxa"/>
            <w:gridSpan w:val="4"/>
            <w:tcBorders>
              <w:left w:val="single" w:sz="4" w:space="0" w:color="000000"/>
              <w:bottom w:val="single" w:sz="4" w:space="0" w:color="auto"/>
              <w:right w:val="single" w:sz="4" w:space="0" w:color="000000"/>
            </w:tcBorders>
            <w:shd w:val="clear" w:color="auto" w:fill="F2F2F2" w:themeFill="background1" w:themeFillShade="F2"/>
            <w:tcMar>
              <w:top w:w="40" w:type="dxa"/>
              <w:left w:w="40" w:type="dxa"/>
              <w:bottom w:w="40" w:type="dxa"/>
              <w:right w:w="40" w:type="dxa"/>
            </w:tcMar>
            <w:vAlign w:val="bottom"/>
          </w:tcPr>
          <w:p w14:paraId="17A1E4D6" w14:textId="77777777" w:rsidR="00690935" w:rsidRPr="00734691" w:rsidRDefault="00690935" w:rsidP="00C7008C">
            <w:pPr>
              <w:spacing w:after="0"/>
            </w:pPr>
            <w:r w:rsidRPr="00734691">
              <w:t>End Second Irradiation Event</w:t>
            </w:r>
          </w:p>
        </w:tc>
      </w:tr>
      <w:tr w:rsidR="00690935" w:rsidRPr="00734691" w14:paraId="41FD56B7" w14:textId="77777777" w:rsidTr="00C7008C">
        <w:trPr>
          <w:trHeight w:val="20"/>
        </w:trPr>
        <w:tc>
          <w:tcPr>
            <w:tcW w:w="12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4E7151BD" w14:textId="279CFD6E" w:rsidR="00690935" w:rsidRPr="00734691" w:rsidRDefault="00690935" w:rsidP="00C7008C">
            <w:pPr>
              <w:spacing w:after="0"/>
            </w:pPr>
            <w:r w:rsidRPr="00734691">
              <w:t>1.</w:t>
            </w:r>
            <w:r w:rsidR="00C23279" w:rsidRPr="00734691">
              <w:t>17</w:t>
            </w:r>
          </w:p>
        </w:tc>
        <w:tc>
          <w:tcPr>
            <w:tcW w:w="32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6C59AF87" w14:textId="77777777" w:rsidR="00690935" w:rsidRPr="00734691" w:rsidRDefault="00690935" w:rsidP="00C7008C">
            <w:pPr>
              <w:spacing w:after="0"/>
            </w:pPr>
            <w:r w:rsidRPr="00734691">
              <w:t>Source of Dose Information</w:t>
            </w:r>
          </w:p>
        </w:tc>
        <w:tc>
          <w:tcPr>
            <w:tcW w:w="396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47AFAF26" w14:textId="77777777" w:rsidR="00690935" w:rsidRPr="00734691" w:rsidRDefault="00690935" w:rsidP="00C7008C">
            <w:pPr>
              <w:spacing w:after="0"/>
              <w:rPr>
                <w:color w:val="000000"/>
              </w:rPr>
            </w:pPr>
            <w:r w:rsidRPr="00734691">
              <w:rPr>
                <w:color w:val="000000"/>
              </w:rPr>
              <w:t>(113856, DCM, "</w:t>
            </w:r>
            <w:r w:rsidRPr="00734691">
              <w:t>Automated Data Collection</w:t>
            </w:r>
            <w:r w:rsidRPr="00734691">
              <w:rPr>
                <w:color w:val="000000"/>
              </w:rPr>
              <w:t>”)</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39DF2E3B" w14:textId="77777777" w:rsidR="00690935" w:rsidRPr="00734691" w:rsidRDefault="00690935" w:rsidP="00C7008C">
            <w:pPr>
              <w:spacing w:after="0"/>
            </w:pPr>
            <w:r w:rsidRPr="00734691">
              <w:t>Section TID 10011</w:t>
            </w:r>
          </w:p>
        </w:tc>
      </w:tr>
      <w:tr w:rsidR="00CC10F2" w:rsidRPr="00734691" w14:paraId="26B72543" w14:textId="77777777" w:rsidTr="00D7707F">
        <w:trPr>
          <w:trHeight w:val="20"/>
        </w:trPr>
        <w:tc>
          <w:tcPr>
            <w:tcW w:w="1044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bottom"/>
          </w:tcPr>
          <w:p w14:paraId="50FA2054" w14:textId="0D96AE66" w:rsidR="00CC10F2" w:rsidRPr="00734691" w:rsidRDefault="00CC10F2" w:rsidP="00C7008C">
            <w:pPr>
              <w:spacing w:after="0"/>
            </w:pPr>
            <w:r w:rsidRPr="00734691">
              <w:t>Start Person Participant within TID 10011</w:t>
            </w:r>
          </w:p>
        </w:tc>
      </w:tr>
      <w:tr w:rsidR="00CC10F2" w:rsidRPr="00734691" w14:paraId="2B8AC8E2" w14:textId="77777777" w:rsidTr="00C7008C">
        <w:trPr>
          <w:trHeight w:val="20"/>
        </w:trPr>
        <w:tc>
          <w:tcPr>
            <w:tcW w:w="12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6578B6AC" w14:textId="67467E53" w:rsidR="00CC10F2" w:rsidRPr="00734691" w:rsidRDefault="00CC10F2" w:rsidP="00C7008C">
            <w:pPr>
              <w:spacing w:after="0"/>
            </w:pPr>
            <w:r w:rsidRPr="00734691">
              <w:t>1.</w:t>
            </w:r>
            <w:r w:rsidR="00C23279" w:rsidRPr="00734691">
              <w:t>18</w:t>
            </w:r>
          </w:p>
        </w:tc>
        <w:tc>
          <w:tcPr>
            <w:tcW w:w="32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04DB05" w14:textId="20680E7E" w:rsidR="00CC10F2" w:rsidRPr="00734691" w:rsidRDefault="00CC10F2" w:rsidP="00C7008C">
            <w:pPr>
              <w:spacing w:after="0"/>
            </w:pPr>
            <w:r w:rsidRPr="00734691">
              <w:t>Person Name</w:t>
            </w:r>
          </w:p>
        </w:tc>
        <w:tc>
          <w:tcPr>
            <w:tcW w:w="396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53364B" w14:textId="4B02A929" w:rsidR="00CC10F2" w:rsidRPr="00734691" w:rsidRDefault="00B4658C" w:rsidP="00C7008C">
            <w:pPr>
              <w:spacing w:after="0"/>
            </w:pPr>
            <w:r w:rsidRPr="00734691">
              <w:t>Welby</w:t>
            </w:r>
            <w:r w:rsidR="00DF0FC0" w:rsidRPr="00734691">
              <w:t>^</w:t>
            </w:r>
            <w:r w:rsidRPr="00734691">
              <w:t>Marcus</w:t>
            </w:r>
            <w:r w:rsidR="00DF0FC0" w:rsidRPr="00734691">
              <w:t>^^Dr</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F56AF2B" w14:textId="14570712" w:rsidR="00CC10F2" w:rsidRPr="00734691" w:rsidRDefault="00CC10F2" w:rsidP="00C7008C">
            <w:pPr>
              <w:spacing w:after="0"/>
            </w:pPr>
            <w:r w:rsidRPr="00734691">
              <w:t xml:space="preserve">Section </w:t>
            </w:r>
            <w:r w:rsidRPr="00734691">
              <w:rPr>
                <w:color w:val="000000"/>
              </w:rPr>
              <w:t>TID 1020</w:t>
            </w:r>
          </w:p>
        </w:tc>
      </w:tr>
      <w:tr w:rsidR="00CC10F2" w:rsidRPr="00734691" w14:paraId="72B5E916" w14:textId="77777777" w:rsidTr="00C7008C">
        <w:trPr>
          <w:trHeight w:val="20"/>
        </w:trPr>
        <w:tc>
          <w:tcPr>
            <w:tcW w:w="12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0D5419A2" w14:textId="7225756C" w:rsidR="00CC10F2" w:rsidRPr="00734691" w:rsidRDefault="00CC10F2" w:rsidP="00C7008C">
            <w:pPr>
              <w:spacing w:after="0"/>
            </w:pPr>
            <w:r w:rsidRPr="00734691">
              <w:t>1.</w:t>
            </w:r>
            <w:r w:rsidR="00C23279" w:rsidRPr="00734691">
              <w:t>18</w:t>
            </w:r>
            <w:r w:rsidRPr="00734691">
              <w:t>.1</w:t>
            </w:r>
          </w:p>
        </w:tc>
        <w:tc>
          <w:tcPr>
            <w:tcW w:w="32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681B77" w14:textId="5D6E1719" w:rsidR="00CC10F2" w:rsidRPr="00734691" w:rsidRDefault="00CC10F2" w:rsidP="00C7008C">
            <w:pPr>
              <w:spacing w:after="0"/>
            </w:pPr>
            <w:r w:rsidRPr="00734691">
              <w:t>Person Role in Procedure</w:t>
            </w:r>
          </w:p>
        </w:tc>
        <w:tc>
          <w:tcPr>
            <w:tcW w:w="396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AF2863D" w14:textId="63791051" w:rsidR="00CC10F2" w:rsidRPr="00734691" w:rsidRDefault="00CC10F2" w:rsidP="00C7008C">
            <w:pPr>
              <w:spacing w:after="0"/>
              <w:rPr>
                <w:color w:val="000000"/>
                <w:szCs w:val="18"/>
              </w:rPr>
            </w:pPr>
            <w:r w:rsidRPr="00734691">
              <w:rPr>
                <w:color w:val="000000"/>
              </w:rPr>
              <w:t>(113850, DCM, “</w:t>
            </w:r>
            <w:r w:rsidRPr="00734691">
              <w:t>Irradiation Authorizing</w:t>
            </w:r>
            <w:r w:rsidRPr="00734691">
              <w:rPr>
                <w:color w:val="000000"/>
              </w:rPr>
              <w:t>”)</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149C1E" w14:textId="1811DB03" w:rsidR="00CC10F2" w:rsidRPr="00734691" w:rsidRDefault="00CC10F2" w:rsidP="00C7008C">
            <w:pPr>
              <w:spacing w:after="0"/>
            </w:pPr>
            <w:r w:rsidRPr="00734691">
              <w:t xml:space="preserve">Section </w:t>
            </w:r>
            <w:r w:rsidRPr="00734691">
              <w:rPr>
                <w:color w:val="000000"/>
              </w:rPr>
              <w:t>TID 1020</w:t>
            </w:r>
          </w:p>
        </w:tc>
      </w:tr>
      <w:tr w:rsidR="00CC10F2" w:rsidRPr="00734691" w14:paraId="3B22322D" w14:textId="77777777" w:rsidTr="00C7008C">
        <w:trPr>
          <w:trHeight w:val="20"/>
        </w:trPr>
        <w:tc>
          <w:tcPr>
            <w:tcW w:w="12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tcPr>
          <w:p w14:paraId="192F5C2A" w14:textId="10255F37" w:rsidR="00CC10F2" w:rsidRPr="00734691" w:rsidRDefault="00CC10F2" w:rsidP="00C7008C">
            <w:pPr>
              <w:spacing w:after="0"/>
            </w:pPr>
            <w:r w:rsidRPr="00734691">
              <w:t>1.</w:t>
            </w:r>
            <w:r w:rsidR="00C23279" w:rsidRPr="00734691">
              <w:t>18</w:t>
            </w:r>
            <w:r w:rsidRPr="00734691">
              <w:t>.2</w:t>
            </w:r>
          </w:p>
        </w:tc>
        <w:tc>
          <w:tcPr>
            <w:tcW w:w="324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8EF88A1" w14:textId="19A47EC5" w:rsidR="00CC10F2" w:rsidRPr="00734691" w:rsidRDefault="00CC10F2" w:rsidP="00C7008C">
            <w:pPr>
              <w:spacing w:after="0"/>
              <w:rPr>
                <w:szCs w:val="18"/>
              </w:rPr>
            </w:pPr>
            <w:r w:rsidRPr="00734691">
              <w:t>Person Role in Organization</w:t>
            </w:r>
          </w:p>
        </w:tc>
        <w:tc>
          <w:tcPr>
            <w:tcW w:w="396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596C5F" w14:textId="569FFB85" w:rsidR="00CC10F2" w:rsidRPr="00734691" w:rsidRDefault="00CC10F2" w:rsidP="00C7008C">
            <w:pPr>
              <w:spacing w:after="0"/>
              <w:rPr>
                <w:szCs w:val="18"/>
              </w:rPr>
            </w:pPr>
            <w:r w:rsidRPr="00734691">
              <w:t>(309343006, SCT, “</w:t>
            </w:r>
            <w:r w:rsidRPr="00734691">
              <w:rPr>
                <w:color w:val="0070C0"/>
              </w:rPr>
              <w:t>Physician</w:t>
            </w:r>
            <w:r w:rsidRPr="00734691">
              <w:t>”)</w:t>
            </w:r>
          </w:p>
        </w:tc>
        <w:tc>
          <w:tcPr>
            <w:tcW w:w="203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9F30DD" w14:textId="0C6CBB2A" w:rsidR="00CC10F2" w:rsidRPr="00734691" w:rsidRDefault="00CC10F2" w:rsidP="00C7008C">
            <w:pPr>
              <w:spacing w:after="0"/>
            </w:pPr>
            <w:r w:rsidRPr="00734691">
              <w:t xml:space="preserve">Section </w:t>
            </w:r>
            <w:r w:rsidRPr="00734691">
              <w:rPr>
                <w:color w:val="000000"/>
              </w:rPr>
              <w:t>TID 1020</w:t>
            </w:r>
          </w:p>
        </w:tc>
      </w:tr>
      <w:tr w:rsidR="00CC10F2" w:rsidRPr="00734691" w14:paraId="32BD5A96" w14:textId="77777777" w:rsidTr="00D7707F">
        <w:trPr>
          <w:trHeight w:val="20"/>
        </w:trPr>
        <w:tc>
          <w:tcPr>
            <w:tcW w:w="1044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bottom"/>
          </w:tcPr>
          <w:p w14:paraId="0C3A46DE" w14:textId="07FE12E9" w:rsidR="00CC10F2" w:rsidRPr="00734691" w:rsidRDefault="00CC10F2" w:rsidP="00C7008C">
            <w:pPr>
              <w:spacing w:after="0"/>
            </w:pPr>
            <w:r w:rsidRPr="00734691">
              <w:t>End Person Participant</w:t>
            </w:r>
          </w:p>
        </w:tc>
      </w:tr>
    </w:tbl>
    <w:p w14:paraId="71BBAE1E" w14:textId="77777777" w:rsidR="002D7ABB" w:rsidRPr="00734691" w:rsidRDefault="002D7ABB" w:rsidP="00907D74"/>
    <w:p w14:paraId="19130CCF" w14:textId="77777777" w:rsidR="00324C83" w:rsidRPr="00734691" w:rsidRDefault="00324C83" w:rsidP="00907D74">
      <w:pPr>
        <w:pStyle w:val="Heading4"/>
      </w:pPr>
      <w:bookmarkStart w:id="113" w:name="_Toc219295298"/>
      <w:r w:rsidRPr="00734691">
        <w:t>ZZZZZ.5.1.2.1 Example of Traditional RDSR for CT with Notification Event</w:t>
      </w:r>
      <w:bookmarkEnd w:id="113"/>
    </w:p>
    <w:p w14:paraId="0ADF30C7" w14:textId="174B02EF" w:rsidR="00324C83" w:rsidRPr="00734691" w:rsidRDefault="00324C83" w:rsidP="00907D74">
      <w:r w:rsidRPr="00734691">
        <w:t xml:space="preserve">The </w:t>
      </w:r>
      <w:r w:rsidRPr="00734691">
        <w:rPr>
          <w:szCs w:val="18"/>
        </w:rPr>
        <w:t>following is an example RDSR for a routine CT study where the CTDIvol dose notification value is triggered</w:t>
      </w:r>
      <w:r w:rsidR="001A057C" w:rsidRPr="00734691">
        <w:rPr>
          <w:szCs w:val="18"/>
        </w:rPr>
        <w:t xml:space="preserve"> (see NEMA XR 25)</w:t>
      </w:r>
      <w:r w:rsidRPr="00734691">
        <w:rPr>
          <w:szCs w:val="18"/>
        </w:rPr>
        <w:t>.</w:t>
      </w:r>
      <w:r w:rsidR="001A057C" w:rsidRPr="00734691">
        <w:rPr>
          <w:szCs w:val="18"/>
        </w:rPr>
        <w:t xml:space="preserve"> </w:t>
      </w:r>
      <w:r w:rsidRPr="00734691">
        <w:t xml:space="preserve">This example is largely identical to the example in ZZZZZ.5.1.2. except for exceeding the notification value due to a change in scanning parameters. </w:t>
      </w:r>
    </w:p>
    <w:p w14:paraId="2F5EF206" w14:textId="33BC5468" w:rsidR="00324C83" w:rsidRPr="00734691" w:rsidRDefault="00324C83" w:rsidP="00907D74">
      <w:r w:rsidRPr="00734691">
        <w:t>In this example,</w:t>
      </w:r>
    </w:p>
    <w:p w14:paraId="68779EB4" w14:textId="75B31271" w:rsidR="00324C83" w:rsidRPr="00734691" w:rsidRDefault="00324C83" w:rsidP="00907D74">
      <w:pPr>
        <w:pStyle w:val="ListParagraph"/>
        <w:numPr>
          <w:ilvl w:val="0"/>
          <w:numId w:val="43"/>
        </w:numPr>
        <w:rPr>
          <w:i/>
          <w:iCs/>
          <w:szCs w:val="18"/>
        </w:rPr>
      </w:pPr>
      <w:r w:rsidRPr="00734691">
        <w:t xml:space="preserve">The dose check alert was configured for CTDIvol of 1 Gy, and the dose </w:t>
      </w:r>
      <w:r w:rsidR="00D9397E" w:rsidRPr="00734691">
        <w:t xml:space="preserve">check </w:t>
      </w:r>
      <w:r w:rsidRPr="00734691">
        <w:t>notification was configured for CTDIvol of 20 mGy (lower than the previous example).</w:t>
      </w:r>
    </w:p>
    <w:p w14:paraId="50104704" w14:textId="5AFEDB7E" w:rsidR="00324C83" w:rsidRPr="00734691" w:rsidRDefault="004D179C" w:rsidP="00907D74">
      <w:pPr>
        <w:pStyle w:val="ListParagraph"/>
        <w:numPr>
          <w:ilvl w:val="0"/>
          <w:numId w:val="43"/>
        </w:numPr>
        <w:rPr>
          <w:i/>
          <w:iCs/>
          <w:szCs w:val="18"/>
        </w:rPr>
      </w:pPr>
      <w:r w:rsidRPr="00734691">
        <w:t>T</w:t>
      </w:r>
      <w:r w:rsidR="00324C83" w:rsidRPr="00734691">
        <w:t>he X-Ray Tube Current and Exposure Time per Rotation are both increased from the previous example, resulting in a proportional increase in Mean CTDIvol, CTDIfreeair, DLP, and Size Specific Dose Estimate. As a result of the increase in reported dose metrics and the decrease in CTDIvol Notification Value, a notification event is triggered.</w:t>
      </w:r>
    </w:p>
    <w:p w14:paraId="1B814650" w14:textId="5392278F" w:rsidR="00324C83" w:rsidRPr="00734691" w:rsidRDefault="00324C83" w:rsidP="00907D74">
      <w:pPr>
        <w:pStyle w:val="ListParagraph"/>
        <w:numPr>
          <w:ilvl w:val="0"/>
          <w:numId w:val="43"/>
        </w:numPr>
        <w:rPr>
          <w:i/>
          <w:iCs/>
          <w:szCs w:val="18"/>
        </w:rPr>
      </w:pPr>
      <w:r w:rsidRPr="00734691">
        <w:lastRenderedPageBreak/>
        <w:t xml:space="preserve">Exceeding a notification value </w:t>
      </w:r>
      <w:r w:rsidR="00EC3345" w:rsidRPr="00734691">
        <w:t xml:space="preserve">allows the </w:t>
      </w:r>
      <w:r w:rsidRPr="00734691">
        <w:t xml:space="preserve">encoding of a Reason for Proceeding and a Person Participant for the RDSR encoding. This example includes a reason (patient with high body mass index (BMI)) and the technologist initials (from the scanner console log in). Note that following the NEMA XR 25 standard describing CT Dose Check capabilities, a reason need not necessarily be entered by the operator to proceed with a scan, meaning this row may be </w:t>
      </w:r>
      <w:r w:rsidR="00EC3345" w:rsidRPr="00734691">
        <w:t xml:space="preserve">blank or absent </w:t>
      </w:r>
      <w:r w:rsidRPr="00734691">
        <w:t>in some instances.</w:t>
      </w:r>
    </w:p>
    <w:p w14:paraId="49732714" w14:textId="77777777" w:rsidR="00324C83" w:rsidRPr="00734691" w:rsidRDefault="00324C83" w:rsidP="00907D74">
      <w:pPr>
        <w:pStyle w:val="ListParagraph"/>
        <w:numPr>
          <w:ilvl w:val="0"/>
          <w:numId w:val="43"/>
        </w:numPr>
        <w:rPr>
          <w:i/>
          <w:iCs/>
          <w:szCs w:val="18"/>
        </w:rPr>
      </w:pPr>
      <w:r w:rsidRPr="00734691">
        <w:t>The remaining content of the RDSR is identical for all other nodes to the example in ZZZZZ.5.1.2.</w:t>
      </w:r>
    </w:p>
    <w:p w14:paraId="6531E93F" w14:textId="02C7BAAC" w:rsidR="00C95FD5" w:rsidRPr="00734691" w:rsidRDefault="002C1CC0" w:rsidP="00907D74">
      <w:pPr>
        <w:rPr>
          <w:i/>
          <w:iCs/>
          <w:szCs w:val="18"/>
        </w:rPr>
      </w:pPr>
      <w:r w:rsidRPr="002C1CC0">
        <w:t xml:space="preserve">Table ZZZZZ.5.1.2.1-1 </w:t>
      </w:r>
      <w:r w:rsidR="00C95FD5" w:rsidRPr="00734691">
        <w:t xml:space="preserve">illustrates one possible encoding of this example. Note that other </w:t>
      </w:r>
      <w:r w:rsidR="00EC6982" w:rsidRPr="00734691">
        <w:t>alternative</w:t>
      </w:r>
      <w:r w:rsidR="00C95FD5" w:rsidRPr="00734691">
        <w:t xml:space="preserve"> implementation patterns exist.</w:t>
      </w:r>
    </w:p>
    <w:p w14:paraId="61AF170F" w14:textId="22CAF712" w:rsidR="00324C83" w:rsidRPr="00734691" w:rsidRDefault="00324C83" w:rsidP="00C7008C">
      <w:pPr>
        <w:pStyle w:val="TableLabel"/>
        <w:rPr>
          <w:sz w:val="16"/>
        </w:rPr>
      </w:pPr>
      <w:r w:rsidRPr="00734691">
        <w:t>Table ZZZZZ.5.1.2.1-1</w:t>
      </w:r>
      <w:r w:rsidR="00EE65CD">
        <w:t>.</w:t>
      </w:r>
      <w:r w:rsidRPr="00734691">
        <w:t> CT Traditional RDSR with Notification Event</w:t>
      </w:r>
    </w:p>
    <w:tbl>
      <w:tblPr>
        <w:tblW w:w="10441" w:type="dxa"/>
        <w:tblInd w:w="45" w:type="dxa"/>
        <w:tblLayout w:type="fixed"/>
        <w:tblCellMar>
          <w:left w:w="10" w:type="dxa"/>
          <w:right w:w="10" w:type="dxa"/>
        </w:tblCellMar>
        <w:tblLook w:val="0000" w:firstRow="0" w:lastRow="0" w:firstColumn="0" w:lastColumn="0" w:noHBand="0" w:noVBand="0"/>
      </w:tblPr>
      <w:tblGrid>
        <w:gridCol w:w="1300"/>
        <w:gridCol w:w="3150"/>
        <w:gridCol w:w="4050"/>
        <w:gridCol w:w="1941"/>
      </w:tblGrid>
      <w:tr w:rsidR="00324C83" w:rsidRPr="00734691" w14:paraId="32C94609" w14:textId="77777777" w:rsidTr="00C7008C">
        <w:trPr>
          <w:trHeight w:val="144"/>
          <w:tblHeader/>
        </w:trPr>
        <w:tc>
          <w:tcPr>
            <w:tcW w:w="13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1025B69" w14:textId="77777777" w:rsidR="00324C83" w:rsidRPr="00C7008C" w:rsidRDefault="00324C83" w:rsidP="00C7008C">
            <w:pPr>
              <w:spacing w:after="0"/>
              <w:rPr>
                <w:b/>
                <w:bCs/>
              </w:rPr>
            </w:pPr>
            <w:r w:rsidRPr="00C7008C">
              <w:rPr>
                <w:b/>
                <w:bCs/>
              </w:rPr>
              <w:t>Node</w:t>
            </w:r>
          </w:p>
        </w:tc>
        <w:tc>
          <w:tcPr>
            <w:tcW w:w="3150"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14:paraId="6279AB6D" w14:textId="77777777" w:rsidR="00324C83" w:rsidRPr="00C7008C" w:rsidRDefault="00324C83" w:rsidP="00C7008C">
            <w:pPr>
              <w:spacing w:after="0"/>
              <w:rPr>
                <w:b/>
                <w:bCs/>
              </w:rPr>
            </w:pPr>
            <w:r w:rsidRPr="00C7008C">
              <w:rPr>
                <w:b/>
                <w:bCs/>
              </w:rPr>
              <w:t>Code Meaning of Concept Name</w:t>
            </w:r>
          </w:p>
        </w:tc>
        <w:tc>
          <w:tcPr>
            <w:tcW w:w="4050"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14:paraId="70B25E18" w14:textId="77777777" w:rsidR="00324C83" w:rsidRPr="00C7008C" w:rsidRDefault="00324C83" w:rsidP="00C7008C">
            <w:pPr>
              <w:spacing w:after="0"/>
              <w:rPr>
                <w:b/>
                <w:bCs/>
              </w:rPr>
            </w:pPr>
            <w:r w:rsidRPr="00C7008C">
              <w:rPr>
                <w:b/>
                <w:bCs/>
              </w:rPr>
              <w:t>Code or Example Value</w:t>
            </w:r>
          </w:p>
        </w:tc>
        <w:tc>
          <w:tcPr>
            <w:tcW w:w="1941"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14:paraId="05D0B556" w14:textId="77777777" w:rsidR="00324C83" w:rsidRPr="00C7008C" w:rsidRDefault="00324C83" w:rsidP="00C7008C">
            <w:pPr>
              <w:spacing w:after="0"/>
              <w:rPr>
                <w:b/>
                <w:bCs/>
              </w:rPr>
            </w:pPr>
            <w:r w:rsidRPr="00C7008C">
              <w:rPr>
                <w:b/>
                <w:bCs/>
              </w:rPr>
              <w:t>TID</w:t>
            </w:r>
          </w:p>
        </w:tc>
      </w:tr>
      <w:tr w:rsidR="00324C83" w:rsidRPr="00734691" w14:paraId="453E0652" w14:textId="77777777" w:rsidTr="00C7008C">
        <w:tc>
          <w:tcPr>
            <w:tcW w:w="1300" w:type="dxa"/>
            <w:tcBorders>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6E909E09" w14:textId="77777777" w:rsidR="00324C83" w:rsidRPr="00734691" w:rsidRDefault="00324C83" w:rsidP="00C7008C">
            <w:pPr>
              <w:spacing w:after="0"/>
            </w:pPr>
            <w:r w:rsidRPr="00734691">
              <w:t>1</w:t>
            </w:r>
          </w:p>
        </w:tc>
        <w:tc>
          <w:tcPr>
            <w:tcW w:w="315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3D0BA626" w14:textId="77777777" w:rsidR="00324C83" w:rsidRPr="00734691" w:rsidRDefault="00324C83" w:rsidP="00C7008C">
            <w:pPr>
              <w:spacing w:after="0"/>
            </w:pPr>
            <w:r w:rsidRPr="00734691">
              <w:t>X-Ray Radiation Dose Report</w:t>
            </w:r>
          </w:p>
        </w:tc>
        <w:tc>
          <w:tcPr>
            <w:tcW w:w="405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02F1C26C" w14:textId="77777777" w:rsidR="00324C83" w:rsidRPr="00734691" w:rsidRDefault="00324C83" w:rsidP="00C7008C">
            <w:pPr>
              <w:spacing w:after="0"/>
            </w:pPr>
            <w:r w:rsidRPr="00734691">
              <w:t>&lt;CONTAINER&gt;</w:t>
            </w:r>
          </w:p>
        </w:tc>
        <w:tc>
          <w:tcPr>
            <w:tcW w:w="1941"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bottom"/>
          </w:tcPr>
          <w:p w14:paraId="0FBC48B5" w14:textId="77777777" w:rsidR="00324C83" w:rsidRPr="00734691" w:rsidRDefault="00324C83" w:rsidP="00C7008C">
            <w:pPr>
              <w:spacing w:after="0"/>
            </w:pPr>
            <w:r w:rsidRPr="00734691">
              <w:t>Section TID 10011</w:t>
            </w:r>
          </w:p>
        </w:tc>
      </w:tr>
      <w:tr w:rsidR="00324C83" w:rsidRPr="00734691" w14:paraId="52260D50" w14:textId="77777777" w:rsidTr="008C27AC">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7855BF7" w14:textId="5A64B91E" w:rsidR="00324C83" w:rsidRPr="00734691" w:rsidRDefault="00324C83" w:rsidP="00C7008C">
            <w:pPr>
              <w:spacing w:after="0"/>
            </w:pPr>
            <w:r w:rsidRPr="00734691">
              <w:t>&lt;Identical Content to Nodes 1.1-1.16.6.13 from Table ZZZZZ.5.1.2-1&gt;</w:t>
            </w:r>
          </w:p>
        </w:tc>
      </w:tr>
      <w:tr w:rsidR="00324C83" w:rsidRPr="00734691" w14:paraId="38024628" w14:textId="77777777" w:rsidTr="00C7008C">
        <w:tc>
          <w:tcPr>
            <w:tcW w:w="130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18D99633" w14:textId="77777777" w:rsidR="00324C83" w:rsidRPr="00734691" w:rsidRDefault="00324C83" w:rsidP="00C7008C">
            <w:pPr>
              <w:spacing w:after="0"/>
            </w:pPr>
            <w:r w:rsidRPr="00734691">
              <w:t>1.16.6.14</w:t>
            </w:r>
          </w:p>
        </w:tc>
        <w:tc>
          <w:tcPr>
            <w:tcW w:w="31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6E63D7B9" w14:textId="77777777" w:rsidR="00324C83" w:rsidRPr="00734691" w:rsidRDefault="00324C83" w:rsidP="00C7008C">
            <w:pPr>
              <w:spacing w:after="0"/>
            </w:pPr>
            <w:r w:rsidRPr="00734691">
              <w:t>CT X-Ray Source Parameters</w:t>
            </w:r>
          </w:p>
        </w:tc>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0757D310" w14:textId="77777777" w:rsidR="00324C83" w:rsidRPr="00734691" w:rsidRDefault="00324C83" w:rsidP="00C7008C">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4F48D438" w14:textId="77777777" w:rsidR="00324C83" w:rsidRPr="00734691" w:rsidRDefault="00324C83" w:rsidP="00C7008C">
            <w:pPr>
              <w:spacing w:after="0"/>
            </w:pPr>
            <w:r w:rsidRPr="00734691">
              <w:t>Section TID 10013</w:t>
            </w:r>
          </w:p>
        </w:tc>
      </w:tr>
      <w:tr w:rsidR="00324C83" w:rsidRPr="00734691" w14:paraId="482B988F"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A4A2FE4" w14:textId="77777777" w:rsidR="00324C83" w:rsidRPr="00734691" w:rsidRDefault="00324C83" w:rsidP="00C7008C">
            <w:pPr>
              <w:spacing w:after="0"/>
            </w:pPr>
            <w:r w:rsidRPr="00734691">
              <w:t>1.16.6.14.1</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1B1C22FC" w14:textId="77777777" w:rsidR="00324C83" w:rsidRPr="00734691" w:rsidRDefault="00324C83" w:rsidP="00C7008C">
            <w:pPr>
              <w:spacing w:after="0"/>
            </w:pPr>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2176D944" w14:textId="77777777" w:rsidR="00324C83" w:rsidRPr="00734691" w:rsidRDefault="00324C83" w:rsidP="00C7008C">
            <w:pPr>
              <w:spacing w:after="0"/>
            </w:pPr>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6779D6A0" w14:textId="77777777" w:rsidR="00324C83" w:rsidRPr="00734691" w:rsidRDefault="00324C83" w:rsidP="00C7008C">
            <w:pPr>
              <w:spacing w:after="0"/>
            </w:pPr>
            <w:r w:rsidRPr="00734691">
              <w:t>Section TID 10013</w:t>
            </w:r>
          </w:p>
        </w:tc>
      </w:tr>
      <w:tr w:rsidR="00324C83" w:rsidRPr="00734691" w14:paraId="7CEC7A70"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B887705" w14:textId="77777777" w:rsidR="00324C83" w:rsidRPr="00734691" w:rsidRDefault="00324C83" w:rsidP="00C7008C">
            <w:pPr>
              <w:spacing w:after="0"/>
            </w:pPr>
            <w:r w:rsidRPr="00734691">
              <w:t>1.16.6.14.2</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4D4AE92F" w14:textId="77777777" w:rsidR="00324C83" w:rsidRPr="00734691" w:rsidRDefault="00324C83" w:rsidP="00C7008C">
            <w:pPr>
              <w:spacing w:after="0"/>
            </w:pPr>
            <w:r w:rsidRPr="00734691">
              <w:t>KVP</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4DE09F44" w14:textId="77777777" w:rsidR="00324C83" w:rsidRPr="00734691" w:rsidRDefault="00324C83" w:rsidP="00C7008C">
            <w:pPr>
              <w:spacing w:after="0"/>
            </w:pPr>
            <w:r w:rsidRPr="00734691">
              <w:t>120.0 kV</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3D4AE2D3" w14:textId="77777777" w:rsidR="00324C83" w:rsidRPr="00734691" w:rsidRDefault="00324C83" w:rsidP="00C7008C">
            <w:pPr>
              <w:spacing w:after="0"/>
            </w:pPr>
            <w:r w:rsidRPr="00734691">
              <w:t>Section TID 10013</w:t>
            </w:r>
          </w:p>
        </w:tc>
      </w:tr>
      <w:tr w:rsidR="00324C83" w:rsidRPr="00734691" w14:paraId="0AAA86E4"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72206F6" w14:textId="77777777" w:rsidR="00324C83" w:rsidRPr="00734691" w:rsidRDefault="00324C83" w:rsidP="00C7008C">
            <w:pPr>
              <w:spacing w:after="0"/>
            </w:pPr>
            <w:r w:rsidRPr="00734691">
              <w:t>1.16.6.14.3</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0F71D0FB" w14:textId="77777777" w:rsidR="00324C83" w:rsidRPr="00734691" w:rsidRDefault="00324C83" w:rsidP="00C7008C">
            <w:pPr>
              <w:spacing w:after="0"/>
            </w:pPr>
            <w:r w:rsidRPr="00734691">
              <w:t>Maximum X-Ray Tube Current</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1C6AD6D9" w14:textId="77777777" w:rsidR="00324C83" w:rsidRPr="00734691" w:rsidRDefault="00324C83" w:rsidP="00C7008C">
            <w:pPr>
              <w:spacing w:after="0"/>
            </w:pPr>
            <w:r w:rsidRPr="00734691">
              <w:t>500 mA</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49C0F602" w14:textId="77777777" w:rsidR="00324C83" w:rsidRPr="00734691" w:rsidRDefault="00324C83" w:rsidP="00C7008C">
            <w:pPr>
              <w:spacing w:after="0"/>
            </w:pPr>
            <w:r w:rsidRPr="00734691">
              <w:t>Section TID 10013</w:t>
            </w:r>
          </w:p>
        </w:tc>
      </w:tr>
      <w:tr w:rsidR="00324C83" w:rsidRPr="00734691" w14:paraId="26834558"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B059C57" w14:textId="77777777" w:rsidR="00324C83" w:rsidRPr="00734691" w:rsidRDefault="00324C83" w:rsidP="00C7008C">
            <w:pPr>
              <w:spacing w:after="0"/>
            </w:pPr>
            <w:r w:rsidRPr="00734691">
              <w:t>1.16.6.14.4</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314B8255" w14:textId="77777777" w:rsidR="00324C83" w:rsidRPr="00734691" w:rsidRDefault="00324C83" w:rsidP="00C7008C">
            <w:pPr>
              <w:spacing w:after="0"/>
            </w:pPr>
            <w:r w:rsidRPr="00734691">
              <w:t>X-Ray Tube Current</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38D3D0B8" w14:textId="77777777" w:rsidR="00324C83" w:rsidRPr="00734691" w:rsidRDefault="00324C83" w:rsidP="00C7008C">
            <w:pPr>
              <w:spacing w:after="0"/>
            </w:pPr>
            <w:r w:rsidRPr="00734691">
              <w:t>400 mA</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30FAF484" w14:textId="77777777" w:rsidR="00324C83" w:rsidRPr="00734691" w:rsidRDefault="00324C83" w:rsidP="00C7008C">
            <w:pPr>
              <w:spacing w:after="0"/>
            </w:pPr>
            <w:r w:rsidRPr="00734691">
              <w:t>Section TID 10013</w:t>
            </w:r>
          </w:p>
        </w:tc>
      </w:tr>
      <w:tr w:rsidR="00324C83" w:rsidRPr="00734691" w14:paraId="34BED43E"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5080F32" w14:textId="77777777" w:rsidR="00324C83" w:rsidRPr="00734691" w:rsidRDefault="00324C83" w:rsidP="00C7008C">
            <w:pPr>
              <w:spacing w:after="0"/>
            </w:pPr>
            <w:r w:rsidRPr="00734691">
              <w:t>1.16.6.14.5</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713BBCEA" w14:textId="77777777" w:rsidR="00324C83" w:rsidRPr="00734691" w:rsidRDefault="00324C83" w:rsidP="00C7008C">
            <w:pPr>
              <w:spacing w:after="0"/>
            </w:pPr>
            <w:r w:rsidRPr="00734691">
              <w:t>Exposure Time per Rotation</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1BCB4F5A" w14:textId="77777777" w:rsidR="00324C83" w:rsidRPr="00734691" w:rsidRDefault="00324C83" w:rsidP="00C7008C">
            <w:pPr>
              <w:spacing w:after="0"/>
            </w:pPr>
            <w:r w:rsidRPr="00734691">
              <w:t>1.0 s</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61AFEA5D" w14:textId="77777777" w:rsidR="00324C83" w:rsidRPr="00734691" w:rsidRDefault="00324C83" w:rsidP="00C7008C">
            <w:pPr>
              <w:spacing w:after="0"/>
            </w:pPr>
            <w:r w:rsidRPr="00734691">
              <w:t>Section TID 10013</w:t>
            </w:r>
          </w:p>
        </w:tc>
      </w:tr>
      <w:tr w:rsidR="00324C83" w:rsidRPr="00734691" w14:paraId="5C38065E" w14:textId="77777777" w:rsidTr="00C7008C">
        <w:tc>
          <w:tcPr>
            <w:tcW w:w="130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17E11BED" w14:textId="77777777" w:rsidR="00324C83" w:rsidRPr="00734691" w:rsidRDefault="00324C83" w:rsidP="00C7008C">
            <w:pPr>
              <w:spacing w:after="0"/>
            </w:pPr>
            <w:r w:rsidRPr="00734691">
              <w:t>1.16.7</w:t>
            </w:r>
          </w:p>
        </w:tc>
        <w:tc>
          <w:tcPr>
            <w:tcW w:w="31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31F91EED" w14:textId="77777777" w:rsidR="00324C83" w:rsidRPr="00734691" w:rsidRDefault="00324C83" w:rsidP="00C7008C">
            <w:pPr>
              <w:spacing w:after="0"/>
            </w:pPr>
            <w:r w:rsidRPr="00734691">
              <w:t>CT Dose</w:t>
            </w:r>
          </w:p>
        </w:tc>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3D243D0B" w14:textId="77777777" w:rsidR="00324C83" w:rsidRPr="00734691" w:rsidRDefault="00324C83" w:rsidP="00C7008C">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bottom"/>
          </w:tcPr>
          <w:p w14:paraId="3246ABC2" w14:textId="77777777" w:rsidR="00324C83" w:rsidRPr="00734691" w:rsidRDefault="00324C83" w:rsidP="00C7008C">
            <w:pPr>
              <w:spacing w:after="0"/>
            </w:pPr>
            <w:r w:rsidRPr="00734691">
              <w:t>Section TID 10013</w:t>
            </w:r>
          </w:p>
        </w:tc>
      </w:tr>
      <w:tr w:rsidR="00324C83" w:rsidRPr="00734691" w14:paraId="6B85150E"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C593CA1" w14:textId="77777777" w:rsidR="00324C83" w:rsidRPr="00734691" w:rsidRDefault="00324C83" w:rsidP="00C7008C">
            <w:pPr>
              <w:spacing w:after="0"/>
            </w:pPr>
            <w:r w:rsidRPr="00734691">
              <w:t>1.16.7.1</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3677EFB0" w14:textId="77777777" w:rsidR="00324C83" w:rsidRPr="00734691" w:rsidRDefault="00324C83" w:rsidP="00C7008C">
            <w:pPr>
              <w:spacing w:after="0"/>
            </w:pPr>
            <w:r w:rsidRPr="00734691">
              <w:t>Mean CTDIvol</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32330EE0" w14:textId="77777777" w:rsidR="00324C83" w:rsidRPr="00734691" w:rsidRDefault="00324C83" w:rsidP="00C7008C">
            <w:pPr>
              <w:spacing w:after="0"/>
            </w:pPr>
            <w:r w:rsidRPr="00734691">
              <w:t>20.30 mGy</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6BCE7C57" w14:textId="77777777" w:rsidR="00324C83" w:rsidRPr="00734691" w:rsidRDefault="00324C83" w:rsidP="00C7008C">
            <w:pPr>
              <w:spacing w:after="0"/>
            </w:pPr>
            <w:r w:rsidRPr="00734691">
              <w:t>Section TID 10013</w:t>
            </w:r>
          </w:p>
        </w:tc>
      </w:tr>
      <w:tr w:rsidR="00324C83" w:rsidRPr="00734691" w14:paraId="297C1E0B"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B85B93D" w14:textId="77777777" w:rsidR="00324C83" w:rsidRPr="00734691" w:rsidRDefault="00324C83" w:rsidP="00C7008C">
            <w:pPr>
              <w:spacing w:after="0"/>
            </w:pPr>
            <w:r w:rsidRPr="00734691">
              <w:t>1.16.7.2</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04203C72" w14:textId="77777777" w:rsidR="00324C83" w:rsidRPr="00734691" w:rsidRDefault="00324C83" w:rsidP="00C7008C">
            <w:pPr>
              <w:spacing w:after="0"/>
            </w:pPr>
            <w:r w:rsidRPr="00734691">
              <w:t>CTDIw Phantom Type</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63BB8873" w14:textId="77777777" w:rsidR="00324C83" w:rsidRPr="00734691" w:rsidRDefault="00324C83" w:rsidP="00C7008C">
            <w:pPr>
              <w:spacing w:after="0"/>
            </w:pPr>
            <w:r w:rsidRPr="00734691">
              <w:t>(113691, DCM, "IEC Body Dosimetry Phantom")</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2C6E95F8" w14:textId="77777777" w:rsidR="00324C83" w:rsidRPr="00734691" w:rsidRDefault="00324C83" w:rsidP="00C7008C">
            <w:pPr>
              <w:spacing w:after="0"/>
            </w:pPr>
            <w:r w:rsidRPr="00734691">
              <w:t>Section TID 10013</w:t>
            </w:r>
          </w:p>
        </w:tc>
      </w:tr>
      <w:tr w:rsidR="00324C83" w:rsidRPr="00734691" w14:paraId="351B9EE0"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19994266" w14:textId="77777777" w:rsidR="00324C83" w:rsidRPr="00734691" w:rsidRDefault="00324C83" w:rsidP="00C7008C">
            <w:pPr>
              <w:spacing w:after="0"/>
            </w:pPr>
            <w:r w:rsidRPr="00734691">
              <w:t>1.16.7.3</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2794F196" w14:textId="77777777" w:rsidR="00324C83" w:rsidRPr="00734691" w:rsidRDefault="00324C83" w:rsidP="00C7008C">
            <w:pPr>
              <w:spacing w:after="0"/>
            </w:pPr>
            <w:r w:rsidRPr="00734691">
              <w:t>CTDIfreeair Calculation Factor</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1804D99E" w14:textId="77777777" w:rsidR="00324C83" w:rsidRPr="00734691" w:rsidRDefault="00324C83" w:rsidP="00C7008C">
            <w:pPr>
              <w:spacing w:after="0"/>
            </w:pPr>
            <w:r w:rsidRPr="00734691">
              <w:t>0.25 mGy/mA.s</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0D1D38E0" w14:textId="77777777" w:rsidR="00324C83" w:rsidRPr="00734691" w:rsidRDefault="00324C83" w:rsidP="00C7008C">
            <w:pPr>
              <w:spacing w:after="0"/>
            </w:pPr>
            <w:r w:rsidRPr="00734691">
              <w:t>Section TID 10013</w:t>
            </w:r>
          </w:p>
        </w:tc>
      </w:tr>
      <w:tr w:rsidR="00324C83" w:rsidRPr="00734691" w14:paraId="6811514C"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FAAC55F" w14:textId="77777777" w:rsidR="00324C83" w:rsidRPr="00734691" w:rsidRDefault="00324C83" w:rsidP="00C7008C">
            <w:pPr>
              <w:spacing w:after="0"/>
            </w:pPr>
            <w:r w:rsidRPr="00734691">
              <w:t>1.16.7.4</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5562D116" w14:textId="77777777" w:rsidR="00324C83" w:rsidRPr="00734691" w:rsidRDefault="00324C83" w:rsidP="00C7008C">
            <w:pPr>
              <w:spacing w:after="0"/>
            </w:pPr>
            <w:r w:rsidRPr="00734691">
              <w:t>Mean CTDIfreeair</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4AFC1155" w14:textId="77777777" w:rsidR="00324C83" w:rsidRPr="00734691" w:rsidRDefault="00324C83" w:rsidP="00C7008C">
            <w:pPr>
              <w:spacing w:after="0"/>
            </w:pPr>
            <w:r w:rsidRPr="00734691">
              <w:t>100.0 mGy</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4331C9A3" w14:textId="77777777" w:rsidR="00324C83" w:rsidRPr="00734691" w:rsidRDefault="00324C83" w:rsidP="00C7008C">
            <w:pPr>
              <w:spacing w:after="0"/>
            </w:pPr>
            <w:r w:rsidRPr="00734691">
              <w:t>Section TID 10013</w:t>
            </w:r>
          </w:p>
        </w:tc>
      </w:tr>
      <w:tr w:rsidR="00324C83" w:rsidRPr="00734691" w14:paraId="62FD3B2D"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B68BDB4" w14:textId="77777777" w:rsidR="00324C83" w:rsidRPr="00734691" w:rsidRDefault="00324C83" w:rsidP="00C7008C">
            <w:pPr>
              <w:spacing w:after="0"/>
            </w:pPr>
            <w:r w:rsidRPr="00734691">
              <w:t>1.16.7.5</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7C428E36" w14:textId="77777777" w:rsidR="00324C83" w:rsidRPr="00734691" w:rsidRDefault="00324C83" w:rsidP="00C7008C">
            <w:pPr>
              <w:spacing w:after="0"/>
            </w:pPr>
            <w:r w:rsidRPr="00734691">
              <w:t>DLP</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20569625" w14:textId="77777777" w:rsidR="00324C83" w:rsidRPr="00734691" w:rsidRDefault="00324C83" w:rsidP="00C7008C">
            <w:pPr>
              <w:spacing w:after="0"/>
            </w:pPr>
            <w:r w:rsidRPr="00734691">
              <w:t>446.70 mGy.cm</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34CACBE7" w14:textId="77777777" w:rsidR="00324C83" w:rsidRPr="00734691" w:rsidRDefault="00324C83" w:rsidP="00C7008C">
            <w:pPr>
              <w:spacing w:after="0"/>
            </w:pPr>
            <w:r w:rsidRPr="00734691">
              <w:t>Section TID 10013</w:t>
            </w:r>
          </w:p>
        </w:tc>
      </w:tr>
      <w:tr w:rsidR="00324C83" w:rsidRPr="00734691" w14:paraId="1F6B8A17"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7D41A85" w14:textId="77777777" w:rsidR="00324C83" w:rsidRPr="00734691" w:rsidRDefault="00324C83" w:rsidP="00C7008C">
            <w:pPr>
              <w:spacing w:after="0"/>
            </w:pPr>
            <w:r w:rsidRPr="00734691">
              <w:t>1.16.7.6</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0F0A2CBF" w14:textId="77777777" w:rsidR="00324C83" w:rsidRPr="00734691" w:rsidRDefault="00324C83" w:rsidP="00C7008C">
            <w:pPr>
              <w:spacing w:after="0"/>
            </w:pPr>
            <w:r w:rsidRPr="00734691">
              <w:t>Size Specific Dose Estimate</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1463595B" w14:textId="77777777" w:rsidR="00324C83" w:rsidRPr="00734691" w:rsidRDefault="00324C83" w:rsidP="00C7008C">
            <w:pPr>
              <w:spacing w:after="0"/>
            </w:pPr>
            <w:r w:rsidRPr="00734691">
              <w:t>24.97 mGy</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4267B3DA" w14:textId="77777777" w:rsidR="00324C83" w:rsidRPr="00734691" w:rsidRDefault="00324C83" w:rsidP="00C7008C">
            <w:pPr>
              <w:spacing w:after="0"/>
            </w:pPr>
            <w:r w:rsidRPr="00734691">
              <w:t>Section TID 10013</w:t>
            </w:r>
          </w:p>
        </w:tc>
      </w:tr>
      <w:tr w:rsidR="00324C83" w:rsidRPr="00734691" w14:paraId="79C4D3CE"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B9D4A4D" w14:textId="77777777" w:rsidR="00324C83" w:rsidRPr="00734691" w:rsidRDefault="00324C83" w:rsidP="00C7008C">
            <w:pPr>
              <w:spacing w:after="0"/>
            </w:pPr>
            <w:r w:rsidRPr="00734691">
              <w:t>1.16.7.6.1</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5C3863C8" w14:textId="77777777" w:rsidR="00324C83" w:rsidRPr="00734691" w:rsidRDefault="00324C83" w:rsidP="00C7008C">
            <w:pPr>
              <w:spacing w:after="0"/>
            </w:pPr>
            <w:r w:rsidRPr="00734691">
              <w:t>Measurement Method</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7A58DA93" w14:textId="77777777" w:rsidR="00324C83" w:rsidRPr="00734691" w:rsidRDefault="00324C83" w:rsidP="00C7008C">
            <w:pPr>
              <w:spacing w:after="0"/>
              <w:rPr>
                <w:color w:val="000000"/>
              </w:rPr>
            </w:pPr>
            <w:r w:rsidRPr="00734691">
              <w:rPr>
                <w:color w:val="000000"/>
              </w:rPr>
              <w:t>(113988, DCM, "</w:t>
            </w:r>
            <w:r w:rsidRPr="00734691">
              <w:t>Estimated from Water Equivalent Diameter</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3DC64153" w14:textId="77777777" w:rsidR="00324C83" w:rsidRPr="00734691" w:rsidRDefault="00324C83" w:rsidP="00C7008C">
            <w:pPr>
              <w:spacing w:after="0"/>
            </w:pPr>
            <w:r w:rsidRPr="00734691">
              <w:t>Section TID 10013</w:t>
            </w:r>
          </w:p>
        </w:tc>
      </w:tr>
      <w:tr w:rsidR="00324C83" w:rsidRPr="00734691" w14:paraId="51420E82"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0EFE910E" w14:textId="77777777" w:rsidR="00324C83" w:rsidRPr="00734691" w:rsidRDefault="00324C83" w:rsidP="00C7008C">
            <w:pPr>
              <w:spacing w:after="0"/>
            </w:pPr>
            <w:r w:rsidRPr="00734691">
              <w:t>1.16.7.6.2</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570F8C71" w14:textId="77777777" w:rsidR="00324C83" w:rsidRPr="00734691" w:rsidRDefault="00324C83" w:rsidP="00C7008C">
            <w:pPr>
              <w:spacing w:after="0"/>
            </w:pPr>
            <w:r w:rsidRPr="00734691">
              <w:t>Water Equivalent Diameter</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0A8BBA66" w14:textId="77777777" w:rsidR="00324C83" w:rsidRPr="00734691" w:rsidRDefault="00324C83" w:rsidP="00C7008C">
            <w:pPr>
              <w:spacing w:after="0"/>
              <w:rPr>
                <w:color w:val="000000"/>
              </w:rPr>
            </w:pPr>
            <w:r w:rsidRPr="00734691">
              <w:t>300 mm</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2D7A8B63" w14:textId="77777777" w:rsidR="00324C83" w:rsidRPr="00734691" w:rsidRDefault="00324C83" w:rsidP="00C7008C">
            <w:pPr>
              <w:spacing w:after="0"/>
            </w:pPr>
            <w:r w:rsidRPr="00734691">
              <w:t>Section TID 10013</w:t>
            </w:r>
          </w:p>
        </w:tc>
      </w:tr>
      <w:tr w:rsidR="00324C83" w:rsidRPr="00734691" w14:paraId="4866C0D2"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E337E3F" w14:textId="77777777" w:rsidR="00324C83" w:rsidRPr="00734691" w:rsidRDefault="00324C83" w:rsidP="00C7008C">
            <w:pPr>
              <w:spacing w:after="0"/>
            </w:pPr>
            <w:r w:rsidRPr="00734691">
              <w:t>1.16.7.6.2.1</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487F1BBD" w14:textId="77777777" w:rsidR="00324C83" w:rsidRPr="00734691" w:rsidRDefault="00324C83" w:rsidP="00C7008C">
            <w:pPr>
              <w:spacing w:after="0"/>
            </w:pPr>
            <w:r w:rsidRPr="00734691">
              <w:t>Measurement Method</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4F580E61" w14:textId="77777777" w:rsidR="00324C83" w:rsidRPr="00734691" w:rsidRDefault="00324C83" w:rsidP="00C7008C">
            <w:pPr>
              <w:spacing w:after="0"/>
              <w:rPr>
                <w:color w:val="000000"/>
              </w:rPr>
            </w:pPr>
            <w:r w:rsidRPr="00734691">
              <w:rPr>
                <w:color w:val="000000"/>
              </w:rPr>
              <w:t>(113984, DCM, "</w:t>
            </w:r>
            <w:r w:rsidRPr="00734691">
              <w:t>Water Equivalent Diameter From Localizer</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002C8E96" w14:textId="77777777" w:rsidR="00324C83" w:rsidRPr="00734691" w:rsidRDefault="00324C83" w:rsidP="00C7008C">
            <w:pPr>
              <w:spacing w:after="0"/>
            </w:pPr>
            <w:r w:rsidRPr="00734691">
              <w:t>Section TID 10013</w:t>
            </w:r>
          </w:p>
        </w:tc>
      </w:tr>
      <w:tr w:rsidR="00324C83" w:rsidRPr="00734691" w14:paraId="03AD3193" w14:textId="77777777" w:rsidTr="008C27AC">
        <w:tc>
          <w:tcPr>
            <w:tcW w:w="1044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29001833" w14:textId="77777777" w:rsidR="00324C83" w:rsidRPr="00734691" w:rsidRDefault="00324C83" w:rsidP="00C7008C">
            <w:pPr>
              <w:spacing w:after="0"/>
            </w:pPr>
            <w:r w:rsidRPr="00734691">
              <w:t>Start CT Dose Check Details TID 10015</w:t>
            </w:r>
          </w:p>
        </w:tc>
      </w:tr>
      <w:tr w:rsidR="00324C83" w:rsidRPr="00734691" w14:paraId="30F79804" w14:textId="77777777" w:rsidTr="00C7008C">
        <w:tc>
          <w:tcPr>
            <w:tcW w:w="130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26538E19" w14:textId="77777777" w:rsidR="00324C83" w:rsidRPr="00734691" w:rsidRDefault="00324C83" w:rsidP="00C7008C">
            <w:pPr>
              <w:spacing w:after="0"/>
            </w:pPr>
            <w:r w:rsidRPr="00734691">
              <w:t>1.16.7.4</w:t>
            </w:r>
          </w:p>
        </w:tc>
        <w:tc>
          <w:tcPr>
            <w:tcW w:w="31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6E7F29AC" w14:textId="77777777" w:rsidR="00324C83" w:rsidRPr="00734691" w:rsidRDefault="00324C83" w:rsidP="00C7008C">
            <w:pPr>
              <w:spacing w:after="0"/>
            </w:pPr>
            <w:r w:rsidRPr="00734691">
              <w:t>Dose Check Alert Details</w:t>
            </w:r>
          </w:p>
        </w:tc>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1F6EAE76" w14:textId="77777777" w:rsidR="00324C83" w:rsidRPr="00734691" w:rsidRDefault="00324C83" w:rsidP="00C7008C">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7427ABD2" w14:textId="77777777" w:rsidR="00324C83" w:rsidRPr="00734691" w:rsidRDefault="00324C83" w:rsidP="00C7008C">
            <w:pPr>
              <w:spacing w:after="0"/>
            </w:pPr>
            <w:r w:rsidRPr="00734691">
              <w:t>Section TID 10015</w:t>
            </w:r>
          </w:p>
        </w:tc>
      </w:tr>
      <w:tr w:rsidR="00324C83" w:rsidRPr="00734691" w14:paraId="03853FBD"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58FADB1" w14:textId="77777777" w:rsidR="00324C83" w:rsidRPr="00734691" w:rsidRDefault="00324C83" w:rsidP="00C7008C">
            <w:pPr>
              <w:spacing w:after="0"/>
            </w:pPr>
            <w:r w:rsidRPr="00734691">
              <w:t>1.16.7.4.1</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140729C8" w14:textId="77777777" w:rsidR="00324C83" w:rsidRPr="00734691" w:rsidRDefault="00324C83" w:rsidP="00C7008C">
            <w:pPr>
              <w:spacing w:after="0"/>
            </w:pPr>
            <w:r w:rsidRPr="00734691">
              <w:t>DLP Alert Value Configured</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71DAA642" w14:textId="77777777" w:rsidR="00324C83" w:rsidRPr="00734691" w:rsidRDefault="00324C83" w:rsidP="00C7008C">
            <w:pPr>
              <w:spacing w:after="0"/>
            </w:pPr>
            <w:r w:rsidRPr="00734691">
              <w:t>(373067005, SCT, “</w:t>
            </w:r>
            <w:r w:rsidRPr="00734691">
              <w:rPr>
                <w:color w:val="0070C0"/>
              </w:rPr>
              <w:t>No</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6C29328D" w14:textId="77777777" w:rsidR="00324C83" w:rsidRPr="00734691" w:rsidRDefault="00324C83" w:rsidP="00C7008C">
            <w:pPr>
              <w:spacing w:after="0"/>
            </w:pPr>
            <w:r w:rsidRPr="00734691">
              <w:t>Section TID 10015</w:t>
            </w:r>
          </w:p>
        </w:tc>
      </w:tr>
      <w:tr w:rsidR="00324C83" w:rsidRPr="00734691" w14:paraId="5C8CE6E1"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9EAFA85" w14:textId="77777777" w:rsidR="00324C83" w:rsidRPr="00734691" w:rsidRDefault="00324C83" w:rsidP="00C7008C">
            <w:pPr>
              <w:spacing w:after="0"/>
            </w:pPr>
            <w:r w:rsidRPr="00734691">
              <w:t>1.16.7.4.2</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36999762" w14:textId="77777777" w:rsidR="00324C83" w:rsidRPr="00734691" w:rsidRDefault="00324C83" w:rsidP="00C7008C">
            <w:pPr>
              <w:spacing w:after="0"/>
            </w:pPr>
            <w:r w:rsidRPr="00734691">
              <w:t>CTDIvol Alert Value Configured</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3D5166FD" w14:textId="77777777" w:rsidR="00324C83" w:rsidRPr="00734691" w:rsidRDefault="00324C83" w:rsidP="00C7008C">
            <w:pPr>
              <w:spacing w:after="0"/>
            </w:pPr>
            <w:r w:rsidRPr="00734691">
              <w:t>(373066001, SCT, "</w:t>
            </w:r>
            <w:r w:rsidRPr="00734691">
              <w:rPr>
                <w:color w:val="0070C0"/>
              </w:rPr>
              <w:t>Yes</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76E8D053" w14:textId="77777777" w:rsidR="00324C83" w:rsidRPr="00734691" w:rsidRDefault="00324C83" w:rsidP="00C7008C">
            <w:pPr>
              <w:spacing w:after="0"/>
            </w:pPr>
            <w:r w:rsidRPr="00734691">
              <w:t>Section TID 10015</w:t>
            </w:r>
          </w:p>
        </w:tc>
      </w:tr>
      <w:tr w:rsidR="00324C83" w:rsidRPr="00734691" w14:paraId="4FD2186E"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248220C7" w14:textId="77777777" w:rsidR="00324C83" w:rsidRPr="00734691" w:rsidRDefault="00324C83" w:rsidP="00C7008C">
            <w:pPr>
              <w:spacing w:after="0"/>
            </w:pPr>
            <w:r w:rsidRPr="00734691">
              <w:t>1.16.7.4.3</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2F30405F" w14:textId="77777777" w:rsidR="00324C83" w:rsidRPr="00734691" w:rsidRDefault="00324C83" w:rsidP="00C7008C">
            <w:pPr>
              <w:spacing w:after="0"/>
            </w:pPr>
            <w:r w:rsidRPr="00734691">
              <w:t>CTDIvol Alert Value</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69223A53" w14:textId="77777777" w:rsidR="00324C83" w:rsidRPr="00734691" w:rsidRDefault="00324C83" w:rsidP="00C7008C">
            <w:pPr>
              <w:spacing w:after="0"/>
            </w:pPr>
            <w:r w:rsidRPr="00734691">
              <w:t>1000.0 mGy</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61247CBC" w14:textId="77777777" w:rsidR="00324C83" w:rsidRPr="00734691" w:rsidRDefault="00324C83" w:rsidP="00C7008C">
            <w:pPr>
              <w:spacing w:after="0"/>
            </w:pPr>
            <w:r w:rsidRPr="00734691">
              <w:t>Section TID 10015</w:t>
            </w:r>
          </w:p>
        </w:tc>
      </w:tr>
      <w:tr w:rsidR="00324C83" w:rsidRPr="00734691" w14:paraId="0080678D" w14:textId="77777777" w:rsidTr="00C7008C">
        <w:tc>
          <w:tcPr>
            <w:tcW w:w="130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4A000F86" w14:textId="77777777" w:rsidR="00324C83" w:rsidRPr="00734691" w:rsidRDefault="00324C83" w:rsidP="00C7008C">
            <w:pPr>
              <w:spacing w:after="0"/>
            </w:pPr>
            <w:r w:rsidRPr="00734691">
              <w:t>1.16.7.5</w:t>
            </w:r>
          </w:p>
        </w:tc>
        <w:tc>
          <w:tcPr>
            <w:tcW w:w="31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7F60602B" w14:textId="77777777" w:rsidR="00324C83" w:rsidRPr="00734691" w:rsidRDefault="00324C83" w:rsidP="00C7008C">
            <w:pPr>
              <w:spacing w:after="0"/>
            </w:pPr>
            <w:r w:rsidRPr="00734691">
              <w:t>Dose Check Notification Details</w:t>
            </w:r>
          </w:p>
        </w:tc>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2F563F51" w14:textId="77777777" w:rsidR="00324C83" w:rsidRPr="00734691" w:rsidRDefault="00324C83" w:rsidP="00C7008C">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bottom"/>
          </w:tcPr>
          <w:p w14:paraId="1AC7DD45" w14:textId="77777777" w:rsidR="00324C83" w:rsidRPr="00734691" w:rsidRDefault="00324C83" w:rsidP="00C7008C">
            <w:pPr>
              <w:spacing w:after="0"/>
            </w:pPr>
            <w:r w:rsidRPr="00734691">
              <w:t>Section TID 10015</w:t>
            </w:r>
          </w:p>
        </w:tc>
      </w:tr>
      <w:tr w:rsidR="00324C83" w:rsidRPr="00734691" w14:paraId="0FBA71FC"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9114AA3" w14:textId="77777777" w:rsidR="00324C83" w:rsidRPr="00734691" w:rsidRDefault="00324C83" w:rsidP="00C7008C">
            <w:pPr>
              <w:spacing w:after="0"/>
            </w:pPr>
            <w:r w:rsidRPr="00734691">
              <w:t>1.16.7.5.1</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076934D3" w14:textId="77777777" w:rsidR="00324C83" w:rsidRPr="00734691" w:rsidRDefault="00324C83" w:rsidP="00C7008C">
            <w:pPr>
              <w:spacing w:after="0"/>
            </w:pPr>
            <w:r w:rsidRPr="00734691">
              <w:t>DLP Notification Value Configured</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6A1C26EA" w14:textId="77777777" w:rsidR="00324C83" w:rsidRPr="00734691" w:rsidRDefault="00324C83" w:rsidP="00C7008C">
            <w:pPr>
              <w:spacing w:after="0"/>
            </w:pPr>
            <w:r w:rsidRPr="00734691">
              <w:t>(373067005, SCT, “</w:t>
            </w:r>
            <w:r w:rsidRPr="00734691">
              <w:rPr>
                <w:color w:val="0070C0"/>
              </w:rPr>
              <w:t>No</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550DDBEA" w14:textId="77777777" w:rsidR="00324C83" w:rsidRPr="00734691" w:rsidRDefault="00324C83" w:rsidP="00C7008C">
            <w:pPr>
              <w:spacing w:after="0"/>
            </w:pPr>
            <w:r w:rsidRPr="00734691">
              <w:t>Section TID 10015</w:t>
            </w:r>
          </w:p>
        </w:tc>
      </w:tr>
      <w:tr w:rsidR="00324C83" w:rsidRPr="00734691" w14:paraId="1706ADBA" w14:textId="77777777" w:rsidTr="00C7008C">
        <w:tc>
          <w:tcPr>
            <w:tcW w:w="130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7EB37914" w14:textId="77777777" w:rsidR="00324C83" w:rsidRPr="00734691" w:rsidRDefault="00324C83" w:rsidP="00C7008C">
            <w:pPr>
              <w:spacing w:after="0"/>
            </w:pPr>
            <w:r w:rsidRPr="00734691">
              <w:t>1.16.7.5.2</w:t>
            </w:r>
          </w:p>
        </w:tc>
        <w:tc>
          <w:tcPr>
            <w:tcW w:w="3150" w:type="dxa"/>
            <w:tcBorders>
              <w:bottom w:val="single" w:sz="4" w:space="0" w:color="000000"/>
              <w:right w:val="single" w:sz="4" w:space="0" w:color="000000"/>
            </w:tcBorders>
            <w:tcMar>
              <w:top w:w="40" w:type="dxa"/>
              <w:left w:w="40" w:type="dxa"/>
              <w:bottom w:w="40" w:type="dxa"/>
              <w:right w:w="40" w:type="dxa"/>
            </w:tcMar>
            <w:vAlign w:val="bottom"/>
          </w:tcPr>
          <w:p w14:paraId="4638FEBC" w14:textId="77777777" w:rsidR="00324C83" w:rsidRPr="00734691" w:rsidRDefault="00324C83" w:rsidP="00C7008C">
            <w:pPr>
              <w:spacing w:after="0"/>
            </w:pPr>
            <w:r w:rsidRPr="00734691">
              <w:t>CTDIvol Notification Value Configured</w:t>
            </w:r>
          </w:p>
        </w:tc>
        <w:tc>
          <w:tcPr>
            <w:tcW w:w="4050" w:type="dxa"/>
            <w:tcBorders>
              <w:bottom w:val="single" w:sz="4" w:space="0" w:color="000000"/>
              <w:right w:val="single" w:sz="4" w:space="0" w:color="000000"/>
            </w:tcBorders>
            <w:tcMar>
              <w:top w:w="40" w:type="dxa"/>
              <w:left w:w="40" w:type="dxa"/>
              <w:bottom w:w="40" w:type="dxa"/>
              <w:right w:w="40" w:type="dxa"/>
            </w:tcMar>
            <w:vAlign w:val="bottom"/>
          </w:tcPr>
          <w:p w14:paraId="13913F8D" w14:textId="77777777" w:rsidR="00324C83" w:rsidRPr="00734691" w:rsidRDefault="00324C83" w:rsidP="00C7008C">
            <w:pPr>
              <w:spacing w:after="0"/>
            </w:pPr>
            <w:r w:rsidRPr="00734691">
              <w:t>(373066001, SCT, "</w:t>
            </w:r>
            <w:r w:rsidRPr="00734691">
              <w:rPr>
                <w:color w:val="0070C0"/>
              </w:rPr>
              <w:t>Yes</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bottom"/>
          </w:tcPr>
          <w:p w14:paraId="463FC21D" w14:textId="77777777" w:rsidR="00324C83" w:rsidRPr="00734691" w:rsidRDefault="00324C83" w:rsidP="00C7008C">
            <w:pPr>
              <w:spacing w:after="0"/>
            </w:pPr>
            <w:r w:rsidRPr="00734691">
              <w:t>Section TID 10015</w:t>
            </w:r>
          </w:p>
        </w:tc>
      </w:tr>
      <w:tr w:rsidR="00324C83" w:rsidRPr="00734691" w14:paraId="23D72817" w14:textId="77777777" w:rsidTr="00C7008C">
        <w:tc>
          <w:tcPr>
            <w:tcW w:w="1300" w:type="dxa"/>
            <w:tcBorders>
              <w:left w:val="single" w:sz="4" w:space="0" w:color="000000"/>
              <w:bottom w:val="single" w:sz="4" w:space="0" w:color="auto"/>
              <w:right w:val="single" w:sz="4" w:space="0" w:color="000000"/>
            </w:tcBorders>
            <w:tcMar>
              <w:top w:w="40" w:type="dxa"/>
              <w:left w:w="40" w:type="dxa"/>
              <w:bottom w:w="40" w:type="dxa"/>
              <w:right w:w="40" w:type="dxa"/>
            </w:tcMar>
            <w:vAlign w:val="bottom"/>
          </w:tcPr>
          <w:p w14:paraId="76436E37" w14:textId="77777777" w:rsidR="00324C83" w:rsidRPr="00734691" w:rsidDel="00C3106D" w:rsidRDefault="00324C83" w:rsidP="00C7008C">
            <w:pPr>
              <w:spacing w:after="0"/>
            </w:pPr>
            <w:r w:rsidRPr="00734691">
              <w:t>1.16.7.5.3</w:t>
            </w:r>
          </w:p>
        </w:tc>
        <w:tc>
          <w:tcPr>
            <w:tcW w:w="3150" w:type="dxa"/>
            <w:tcBorders>
              <w:bottom w:val="single" w:sz="4" w:space="0" w:color="auto"/>
              <w:right w:val="single" w:sz="4" w:space="0" w:color="000000"/>
            </w:tcBorders>
            <w:tcMar>
              <w:top w:w="40" w:type="dxa"/>
              <w:left w:w="40" w:type="dxa"/>
              <w:bottom w:w="40" w:type="dxa"/>
              <w:right w:w="40" w:type="dxa"/>
            </w:tcMar>
            <w:vAlign w:val="bottom"/>
          </w:tcPr>
          <w:p w14:paraId="13E83649" w14:textId="77777777" w:rsidR="00324C83" w:rsidRPr="00734691" w:rsidRDefault="00324C83" w:rsidP="00C7008C">
            <w:pPr>
              <w:spacing w:after="0"/>
            </w:pPr>
            <w:r w:rsidRPr="00734691">
              <w:t>CTDIvol Notification Value</w:t>
            </w:r>
          </w:p>
        </w:tc>
        <w:tc>
          <w:tcPr>
            <w:tcW w:w="4050" w:type="dxa"/>
            <w:tcBorders>
              <w:bottom w:val="single" w:sz="4" w:space="0" w:color="auto"/>
              <w:right w:val="single" w:sz="4" w:space="0" w:color="000000"/>
            </w:tcBorders>
            <w:tcMar>
              <w:top w:w="40" w:type="dxa"/>
              <w:left w:w="40" w:type="dxa"/>
              <w:bottom w:w="40" w:type="dxa"/>
              <w:right w:w="40" w:type="dxa"/>
            </w:tcMar>
            <w:vAlign w:val="bottom"/>
          </w:tcPr>
          <w:p w14:paraId="4E773D33" w14:textId="77777777" w:rsidR="00324C83" w:rsidRPr="00734691" w:rsidRDefault="00324C83" w:rsidP="00C7008C">
            <w:pPr>
              <w:spacing w:after="0"/>
              <w:rPr>
                <w:color w:val="000000"/>
              </w:rPr>
            </w:pPr>
            <w:r w:rsidRPr="00734691">
              <w:t>20.00 mGy</w:t>
            </w:r>
          </w:p>
        </w:tc>
        <w:tc>
          <w:tcPr>
            <w:tcW w:w="1941" w:type="dxa"/>
            <w:tcBorders>
              <w:bottom w:val="single" w:sz="4" w:space="0" w:color="auto"/>
              <w:right w:val="single" w:sz="4" w:space="0" w:color="000000"/>
            </w:tcBorders>
            <w:tcMar>
              <w:top w:w="40" w:type="dxa"/>
              <w:left w:w="40" w:type="dxa"/>
              <w:bottom w:w="40" w:type="dxa"/>
              <w:right w:w="40" w:type="dxa"/>
            </w:tcMar>
            <w:vAlign w:val="bottom"/>
          </w:tcPr>
          <w:p w14:paraId="4F73AD96" w14:textId="77777777" w:rsidR="00324C83" w:rsidRPr="00734691" w:rsidRDefault="00324C83" w:rsidP="00C7008C">
            <w:pPr>
              <w:spacing w:after="0"/>
            </w:pPr>
            <w:r w:rsidRPr="00734691">
              <w:t>Section TID 10015</w:t>
            </w:r>
          </w:p>
        </w:tc>
      </w:tr>
      <w:tr w:rsidR="00324C83" w:rsidRPr="00734691" w14:paraId="29AB0D3F" w14:textId="77777777" w:rsidTr="00C7008C">
        <w:tc>
          <w:tcPr>
            <w:tcW w:w="1300" w:type="dxa"/>
            <w:tcBorders>
              <w:left w:val="single" w:sz="4" w:space="0" w:color="000000"/>
              <w:bottom w:val="single" w:sz="4" w:space="0" w:color="auto"/>
              <w:right w:val="single" w:sz="4" w:space="0" w:color="000000"/>
            </w:tcBorders>
            <w:tcMar>
              <w:top w:w="40" w:type="dxa"/>
              <w:left w:w="40" w:type="dxa"/>
              <w:bottom w:w="40" w:type="dxa"/>
              <w:right w:w="40" w:type="dxa"/>
            </w:tcMar>
            <w:vAlign w:val="bottom"/>
          </w:tcPr>
          <w:p w14:paraId="1029B09B" w14:textId="77777777" w:rsidR="00324C83" w:rsidRPr="00734691" w:rsidRDefault="00324C83" w:rsidP="00C7008C">
            <w:pPr>
              <w:spacing w:after="0"/>
            </w:pPr>
            <w:r w:rsidRPr="00734691">
              <w:lastRenderedPageBreak/>
              <w:t>1.16.7.5.4</w:t>
            </w:r>
          </w:p>
        </w:tc>
        <w:tc>
          <w:tcPr>
            <w:tcW w:w="3150" w:type="dxa"/>
            <w:tcBorders>
              <w:bottom w:val="single" w:sz="4" w:space="0" w:color="auto"/>
              <w:right w:val="single" w:sz="4" w:space="0" w:color="000000"/>
            </w:tcBorders>
            <w:tcMar>
              <w:top w:w="40" w:type="dxa"/>
              <w:left w:w="40" w:type="dxa"/>
              <w:bottom w:w="40" w:type="dxa"/>
              <w:right w:w="40" w:type="dxa"/>
            </w:tcMar>
            <w:vAlign w:val="bottom"/>
          </w:tcPr>
          <w:p w14:paraId="2A68F144" w14:textId="77777777" w:rsidR="00324C83" w:rsidRPr="00734691" w:rsidRDefault="00324C83" w:rsidP="00C7008C">
            <w:pPr>
              <w:spacing w:after="0"/>
            </w:pPr>
            <w:r w:rsidRPr="00734691">
              <w:t>CTDIvol Forward Estimate</w:t>
            </w:r>
          </w:p>
        </w:tc>
        <w:tc>
          <w:tcPr>
            <w:tcW w:w="4050" w:type="dxa"/>
            <w:tcBorders>
              <w:bottom w:val="single" w:sz="4" w:space="0" w:color="auto"/>
              <w:right w:val="single" w:sz="4" w:space="0" w:color="000000"/>
            </w:tcBorders>
            <w:tcMar>
              <w:top w:w="40" w:type="dxa"/>
              <w:left w:w="40" w:type="dxa"/>
              <w:bottom w:w="40" w:type="dxa"/>
              <w:right w:w="40" w:type="dxa"/>
            </w:tcMar>
            <w:vAlign w:val="bottom"/>
          </w:tcPr>
          <w:p w14:paraId="16FC9812" w14:textId="77777777" w:rsidR="00324C83" w:rsidRPr="00734691" w:rsidRDefault="00324C83" w:rsidP="00C7008C">
            <w:pPr>
              <w:spacing w:after="0"/>
            </w:pPr>
            <w:r w:rsidRPr="00734691">
              <w:t>20.30 mGy</w:t>
            </w:r>
          </w:p>
        </w:tc>
        <w:tc>
          <w:tcPr>
            <w:tcW w:w="1941" w:type="dxa"/>
            <w:tcBorders>
              <w:bottom w:val="single" w:sz="4" w:space="0" w:color="auto"/>
              <w:right w:val="single" w:sz="4" w:space="0" w:color="000000"/>
            </w:tcBorders>
            <w:tcMar>
              <w:top w:w="40" w:type="dxa"/>
              <w:left w:w="40" w:type="dxa"/>
              <w:bottom w:w="40" w:type="dxa"/>
              <w:right w:w="40" w:type="dxa"/>
            </w:tcMar>
            <w:vAlign w:val="bottom"/>
          </w:tcPr>
          <w:p w14:paraId="7362A043" w14:textId="77777777" w:rsidR="00324C83" w:rsidRPr="00734691" w:rsidRDefault="00324C83" w:rsidP="00C7008C">
            <w:pPr>
              <w:spacing w:after="0"/>
            </w:pPr>
            <w:r w:rsidRPr="00734691">
              <w:t>Section TID 10015</w:t>
            </w:r>
          </w:p>
        </w:tc>
      </w:tr>
      <w:tr w:rsidR="00324C83" w:rsidRPr="00734691" w14:paraId="455D1B37" w14:textId="77777777" w:rsidTr="00C7008C">
        <w:tc>
          <w:tcPr>
            <w:tcW w:w="1300" w:type="dxa"/>
            <w:tcBorders>
              <w:left w:val="single" w:sz="4" w:space="0" w:color="000000"/>
              <w:bottom w:val="single" w:sz="4" w:space="0" w:color="auto"/>
              <w:right w:val="single" w:sz="4" w:space="0" w:color="000000"/>
            </w:tcBorders>
            <w:tcMar>
              <w:top w:w="40" w:type="dxa"/>
              <w:left w:w="40" w:type="dxa"/>
              <w:bottom w:w="40" w:type="dxa"/>
              <w:right w:w="40" w:type="dxa"/>
            </w:tcMar>
            <w:vAlign w:val="bottom"/>
          </w:tcPr>
          <w:p w14:paraId="2227FABD" w14:textId="77777777" w:rsidR="00324C83" w:rsidRPr="00734691" w:rsidRDefault="00324C83" w:rsidP="00C7008C">
            <w:pPr>
              <w:spacing w:after="0"/>
            </w:pPr>
            <w:r w:rsidRPr="00734691">
              <w:t>1.16.7.5.5</w:t>
            </w:r>
          </w:p>
        </w:tc>
        <w:tc>
          <w:tcPr>
            <w:tcW w:w="3150" w:type="dxa"/>
            <w:tcBorders>
              <w:bottom w:val="single" w:sz="4" w:space="0" w:color="auto"/>
              <w:right w:val="single" w:sz="4" w:space="0" w:color="000000"/>
            </w:tcBorders>
            <w:tcMar>
              <w:top w:w="40" w:type="dxa"/>
              <w:left w:w="40" w:type="dxa"/>
              <w:bottom w:w="40" w:type="dxa"/>
              <w:right w:w="40" w:type="dxa"/>
            </w:tcMar>
            <w:vAlign w:val="bottom"/>
          </w:tcPr>
          <w:p w14:paraId="72CAD7C2" w14:textId="77777777" w:rsidR="00324C83" w:rsidRPr="00734691" w:rsidRDefault="00324C83" w:rsidP="00C7008C">
            <w:pPr>
              <w:spacing w:after="0"/>
            </w:pPr>
            <w:r w:rsidRPr="00734691">
              <w:t>Reason for Proceeding</w:t>
            </w:r>
          </w:p>
        </w:tc>
        <w:tc>
          <w:tcPr>
            <w:tcW w:w="4050" w:type="dxa"/>
            <w:tcBorders>
              <w:bottom w:val="single" w:sz="4" w:space="0" w:color="auto"/>
              <w:right w:val="single" w:sz="4" w:space="0" w:color="000000"/>
            </w:tcBorders>
            <w:tcMar>
              <w:top w:w="40" w:type="dxa"/>
              <w:left w:w="40" w:type="dxa"/>
              <w:bottom w:w="40" w:type="dxa"/>
              <w:right w:w="40" w:type="dxa"/>
            </w:tcMar>
            <w:vAlign w:val="bottom"/>
          </w:tcPr>
          <w:p w14:paraId="6AC42908" w14:textId="77777777" w:rsidR="00324C83" w:rsidRPr="00734691" w:rsidRDefault="00324C83" w:rsidP="00C7008C">
            <w:pPr>
              <w:spacing w:after="0"/>
            </w:pPr>
            <w:r w:rsidRPr="00734691">
              <w:t>High BMI patient</w:t>
            </w:r>
          </w:p>
        </w:tc>
        <w:tc>
          <w:tcPr>
            <w:tcW w:w="1941" w:type="dxa"/>
            <w:tcBorders>
              <w:bottom w:val="single" w:sz="4" w:space="0" w:color="auto"/>
              <w:right w:val="single" w:sz="4" w:space="0" w:color="000000"/>
            </w:tcBorders>
            <w:tcMar>
              <w:top w:w="40" w:type="dxa"/>
              <w:left w:w="40" w:type="dxa"/>
              <w:bottom w:w="40" w:type="dxa"/>
              <w:right w:w="40" w:type="dxa"/>
            </w:tcMar>
            <w:vAlign w:val="bottom"/>
          </w:tcPr>
          <w:p w14:paraId="026705FB" w14:textId="77777777" w:rsidR="00324C83" w:rsidRPr="00734691" w:rsidRDefault="00324C83" w:rsidP="00C7008C">
            <w:pPr>
              <w:spacing w:after="0"/>
            </w:pPr>
            <w:r w:rsidRPr="00734691">
              <w:t>Section TID 10015</w:t>
            </w:r>
          </w:p>
        </w:tc>
      </w:tr>
      <w:tr w:rsidR="00324C83" w:rsidRPr="00734691" w14:paraId="6C3D43F8" w14:textId="77777777" w:rsidTr="008C27AC">
        <w:tc>
          <w:tcPr>
            <w:tcW w:w="10441" w:type="dxa"/>
            <w:gridSpan w:val="4"/>
            <w:tcBorders>
              <w:left w:val="single" w:sz="4" w:space="0" w:color="000000"/>
              <w:bottom w:val="single" w:sz="4" w:space="0" w:color="auto"/>
              <w:right w:val="single" w:sz="4" w:space="0" w:color="000000"/>
            </w:tcBorders>
            <w:shd w:val="clear" w:color="auto" w:fill="F2F2F2" w:themeFill="background1" w:themeFillShade="F2"/>
            <w:tcMar>
              <w:top w:w="40" w:type="dxa"/>
              <w:left w:w="40" w:type="dxa"/>
              <w:bottom w:w="40" w:type="dxa"/>
              <w:right w:w="40" w:type="dxa"/>
            </w:tcMar>
            <w:vAlign w:val="bottom"/>
          </w:tcPr>
          <w:p w14:paraId="1FE9ED31" w14:textId="77777777" w:rsidR="00324C83" w:rsidRPr="00734691" w:rsidRDefault="00324C83" w:rsidP="00C7008C">
            <w:pPr>
              <w:spacing w:after="0"/>
            </w:pPr>
            <w:r w:rsidRPr="00734691">
              <w:t>Start Person Participant within TID 10015</w:t>
            </w:r>
          </w:p>
        </w:tc>
      </w:tr>
      <w:tr w:rsidR="00324C83" w:rsidRPr="00734691" w14:paraId="4C218C5D" w14:textId="77777777" w:rsidTr="00C7008C">
        <w:tc>
          <w:tcPr>
            <w:tcW w:w="1300" w:type="dxa"/>
            <w:tcBorders>
              <w:left w:val="single" w:sz="4" w:space="0" w:color="000000"/>
              <w:bottom w:val="single" w:sz="4" w:space="0" w:color="auto"/>
              <w:right w:val="single" w:sz="4" w:space="0" w:color="000000"/>
            </w:tcBorders>
            <w:tcMar>
              <w:top w:w="40" w:type="dxa"/>
              <w:left w:w="40" w:type="dxa"/>
              <w:bottom w:w="40" w:type="dxa"/>
              <w:right w:w="40" w:type="dxa"/>
            </w:tcMar>
            <w:vAlign w:val="bottom"/>
          </w:tcPr>
          <w:p w14:paraId="056572C4" w14:textId="77777777" w:rsidR="00324C83" w:rsidRPr="00734691" w:rsidRDefault="00324C83" w:rsidP="00C7008C">
            <w:pPr>
              <w:spacing w:after="0"/>
            </w:pPr>
            <w:r w:rsidRPr="00734691">
              <w:t>1.18</w:t>
            </w:r>
          </w:p>
        </w:tc>
        <w:tc>
          <w:tcPr>
            <w:tcW w:w="3150" w:type="dxa"/>
            <w:tcBorders>
              <w:bottom w:val="single" w:sz="4" w:space="0" w:color="auto"/>
              <w:right w:val="single" w:sz="4" w:space="0" w:color="000000"/>
            </w:tcBorders>
            <w:tcMar>
              <w:top w:w="40" w:type="dxa"/>
              <w:left w:w="40" w:type="dxa"/>
              <w:bottom w:w="40" w:type="dxa"/>
              <w:right w:w="40" w:type="dxa"/>
            </w:tcMar>
            <w:vAlign w:val="center"/>
          </w:tcPr>
          <w:p w14:paraId="1FF06B73" w14:textId="77777777" w:rsidR="00324C83" w:rsidRPr="00734691" w:rsidRDefault="00324C83" w:rsidP="00C7008C">
            <w:pPr>
              <w:spacing w:after="0"/>
            </w:pPr>
            <w:r w:rsidRPr="00734691">
              <w:t>Person Name</w:t>
            </w:r>
          </w:p>
        </w:tc>
        <w:tc>
          <w:tcPr>
            <w:tcW w:w="4050" w:type="dxa"/>
            <w:tcBorders>
              <w:bottom w:val="single" w:sz="4" w:space="0" w:color="auto"/>
              <w:right w:val="single" w:sz="4" w:space="0" w:color="000000"/>
            </w:tcBorders>
            <w:tcMar>
              <w:top w:w="40" w:type="dxa"/>
              <w:left w:w="40" w:type="dxa"/>
              <w:bottom w:w="40" w:type="dxa"/>
              <w:right w:w="40" w:type="dxa"/>
            </w:tcMar>
            <w:vAlign w:val="center"/>
          </w:tcPr>
          <w:p w14:paraId="6556CEA0" w14:textId="77777777" w:rsidR="00324C83" w:rsidRPr="00734691" w:rsidRDefault="00324C83" w:rsidP="00C7008C">
            <w:pPr>
              <w:spacing w:after="0"/>
            </w:pPr>
            <w:r w:rsidRPr="00734691">
              <w:t>NBB</w:t>
            </w:r>
          </w:p>
        </w:tc>
        <w:tc>
          <w:tcPr>
            <w:tcW w:w="1941" w:type="dxa"/>
            <w:tcBorders>
              <w:bottom w:val="single" w:sz="4" w:space="0" w:color="auto"/>
              <w:right w:val="single" w:sz="4" w:space="0" w:color="000000"/>
            </w:tcBorders>
            <w:tcMar>
              <w:top w:w="40" w:type="dxa"/>
              <w:left w:w="40" w:type="dxa"/>
              <w:bottom w:w="40" w:type="dxa"/>
              <w:right w:w="40" w:type="dxa"/>
            </w:tcMar>
            <w:vAlign w:val="center"/>
          </w:tcPr>
          <w:p w14:paraId="4E41C4A3" w14:textId="77777777" w:rsidR="00324C83" w:rsidRPr="00734691" w:rsidRDefault="00324C83" w:rsidP="00C7008C">
            <w:pPr>
              <w:spacing w:after="0"/>
            </w:pPr>
            <w:r w:rsidRPr="00734691">
              <w:t xml:space="preserve">Section </w:t>
            </w:r>
            <w:r w:rsidRPr="00734691">
              <w:rPr>
                <w:color w:val="000000"/>
              </w:rPr>
              <w:t>TID 1020</w:t>
            </w:r>
          </w:p>
        </w:tc>
      </w:tr>
      <w:tr w:rsidR="00324C83" w:rsidRPr="00734691" w14:paraId="74866839" w14:textId="77777777" w:rsidTr="00C7008C">
        <w:tc>
          <w:tcPr>
            <w:tcW w:w="1300" w:type="dxa"/>
            <w:tcBorders>
              <w:left w:val="single" w:sz="4" w:space="0" w:color="000000"/>
              <w:bottom w:val="single" w:sz="4" w:space="0" w:color="auto"/>
              <w:right w:val="single" w:sz="4" w:space="0" w:color="000000"/>
            </w:tcBorders>
            <w:tcMar>
              <w:top w:w="40" w:type="dxa"/>
              <w:left w:w="40" w:type="dxa"/>
              <w:bottom w:w="40" w:type="dxa"/>
              <w:right w:w="40" w:type="dxa"/>
            </w:tcMar>
            <w:vAlign w:val="bottom"/>
          </w:tcPr>
          <w:p w14:paraId="3E129BE2" w14:textId="77777777" w:rsidR="00324C83" w:rsidRPr="00734691" w:rsidRDefault="00324C83" w:rsidP="00C7008C">
            <w:pPr>
              <w:spacing w:after="0"/>
            </w:pPr>
            <w:r w:rsidRPr="00734691">
              <w:t>1.18.1</w:t>
            </w:r>
          </w:p>
        </w:tc>
        <w:tc>
          <w:tcPr>
            <w:tcW w:w="3150" w:type="dxa"/>
            <w:tcBorders>
              <w:bottom w:val="single" w:sz="4" w:space="0" w:color="auto"/>
              <w:right w:val="single" w:sz="4" w:space="0" w:color="000000"/>
            </w:tcBorders>
            <w:tcMar>
              <w:top w:w="40" w:type="dxa"/>
              <w:left w:w="40" w:type="dxa"/>
              <w:bottom w:w="40" w:type="dxa"/>
              <w:right w:w="40" w:type="dxa"/>
            </w:tcMar>
            <w:vAlign w:val="center"/>
          </w:tcPr>
          <w:p w14:paraId="6AF30D9B" w14:textId="77777777" w:rsidR="00324C83" w:rsidRPr="00734691" w:rsidRDefault="00324C83" w:rsidP="00C7008C">
            <w:pPr>
              <w:spacing w:after="0"/>
            </w:pPr>
            <w:r w:rsidRPr="00734691">
              <w:t>Person Role in Procedure</w:t>
            </w:r>
          </w:p>
        </w:tc>
        <w:tc>
          <w:tcPr>
            <w:tcW w:w="4050" w:type="dxa"/>
            <w:tcBorders>
              <w:bottom w:val="single" w:sz="4" w:space="0" w:color="auto"/>
              <w:right w:val="single" w:sz="4" w:space="0" w:color="000000"/>
            </w:tcBorders>
            <w:tcMar>
              <w:top w:w="40" w:type="dxa"/>
              <w:left w:w="40" w:type="dxa"/>
              <w:bottom w:w="40" w:type="dxa"/>
              <w:right w:w="40" w:type="dxa"/>
            </w:tcMar>
            <w:vAlign w:val="center"/>
          </w:tcPr>
          <w:p w14:paraId="095DF1B7" w14:textId="77777777" w:rsidR="00324C83" w:rsidRPr="00734691" w:rsidRDefault="00324C83" w:rsidP="00C7008C">
            <w:pPr>
              <w:spacing w:after="0"/>
              <w:rPr>
                <w:i/>
                <w:iCs/>
                <w:color w:val="00B050"/>
                <w:szCs w:val="18"/>
              </w:rPr>
            </w:pPr>
            <w:r w:rsidRPr="00734691">
              <w:rPr>
                <w:color w:val="000000"/>
              </w:rPr>
              <w:t>(113850, DCM, “</w:t>
            </w:r>
            <w:r w:rsidRPr="00734691">
              <w:t>Irradiation Authorizing</w:t>
            </w:r>
            <w:r w:rsidRPr="00734691">
              <w:rPr>
                <w:color w:val="000000"/>
              </w:rPr>
              <w:t>”)</w:t>
            </w:r>
          </w:p>
        </w:tc>
        <w:tc>
          <w:tcPr>
            <w:tcW w:w="1941" w:type="dxa"/>
            <w:tcBorders>
              <w:bottom w:val="single" w:sz="4" w:space="0" w:color="auto"/>
              <w:right w:val="single" w:sz="4" w:space="0" w:color="000000"/>
            </w:tcBorders>
            <w:tcMar>
              <w:top w:w="40" w:type="dxa"/>
              <w:left w:w="40" w:type="dxa"/>
              <w:bottom w:w="40" w:type="dxa"/>
              <w:right w:w="40" w:type="dxa"/>
            </w:tcMar>
            <w:vAlign w:val="center"/>
          </w:tcPr>
          <w:p w14:paraId="740EBD70" w14:textId="77777777" w:rsidR="00324C83" w:rsidRPr="00734691" w:rsidRDefault="00324C83" w:rsidP="00C7008C">
            <w:pPr>
              <w:spacing w:after="0"/>
            </w:pPr>
            <w:r w:rsidRPr="00734691">
              <w:t xml:space="preserve">Section </w:t>
            </w:r>
            <w:r w:rsidRPr="00734691">
              <w:rPr>
                <w:color w:val="000000"/>
              </w:rPr>
              <w:t>TID 1020</w:t>
            </w:r>
          </w:p>
        </w:tc>
      </w:tr>
      <w:tr w:rsidR="00324C83" w:rsidRPr="00734691" w14:paraId="711FB0CF" w14:textId="77777777" w:rsidTr="008C27AC">
        <w:tc>
          <w:tcPr>
            <w:tcW w:w="10441" w:type="dxa"/>
            <w:gridSpan w:val="4"/>
            <w:tcBorders>
              <w:left w:val="single" w:sz="4" w:space="0" w:color="000000"/>
              <w:bottom w:val="single" w:sz="4" w:space="0" w:color="auto"/>
              <w:right w:val="single" w:sz="4" w:space="0" w:color="000000"/>
            </w:tcBorders>
            <w:shd w:val="clear" w:color="auto" w:fill="F2F2F2" w:themeFill="background1" w:themeFillShade="F2"/>
            <w:tcMar>
              <w:top w:w="40" w:type="dxa"/>
              <w:left w:w="40" w:type="dxa"/>
              <w:bottom w:w="40" w:type="dxa"/>
              <w:right w:w="40" w:type="dxa"/>
            </w:tcMar>
            <w:vAlign w:val="bottom"/>
          </w:tcPr>
          <w:p w14:paraId="63593A55" w14:textId="77777777" w:rsidR="00324C83" w:rsidRPr="00734691" w:rsidRDefault="00324C83" w:rsidP="00C7008C">
            <w:pPr>
              <w:spacing w:after="0"/>
            </w:pPr>
            <w:r w:rsidRPr="00734691">
              <w:t>End Person Participant</w:t>
            </w:r>
          </w:p>
        </w:tc>
      </w:tr>
      <w:tr w:rsidR="00324C83" w:rsidRPr="00734691" w14:paraId="063C89B0" w14:textId="77777777" w:rsidTr="008C27AC">
        <w:tc>
          <w:tcPr>
            <w:tcW w:w="1044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bottom"/>
          </w:tcPr>
          <w:p w14:paraId="67CEDE8C" w14:textId="77777777" w:rsidR="00324C83" w:rsidRPr="00734691" w:rsidRDefault="00324C83" w:rsidP="00C7008C">
            <w:pPr>
              <w:spacing w:after="0"/>
            </w:pPr>
            <w:r w:rsidRPr="00734691">
              <w:t>End CT Dose Check Details</w:t>
            </w:r>
          </w:p>
        </w:tc>
      </w:tr>
      <w:tr w:rsidR="00324C83" w:rsidRPr="00734691" w14:paraId="1376C48D" w14:textId="77777777" w:rsidTr="008C27AC">
        <w:tc>
          <w:tcPr>
            <w:tcW w:w="10441" w:type="dxa"/>
            <w:gridSpan w:val="4"/>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bottom"/>
          </w:tcPr>
          <w:p w14:paraId="5B7ADCD5" w14:textId="388277C8" w:rsidR="00324C83" w:rsidRPr="00734691" w:rsidRDefault="00324C83" w:rsidP="00C7008C">
            <w:pPr>
              <w:spacing w:after="0"/>
              <w:rPr>
                <w:szCs w:val="18"/>
              </w:rPr>
            </w:pPr>
            <w:r w:rsidRPr="00734691">
              <w:t>&lt;Identical Content to Nodes 1.16.8-1.18.2 from Table ZZZZZ.5.1.2-1&gt;</w:t>
            </w:r>
          </w:p>
        </w:tc>
      </w:tr>
    </w:tbl>
    <w:p w14:paraId="5299B3BE" w14:textId="77777777" w:rsidR="00144A70" w:rsidRPr="00734691" w:rsidRDefault="00144A70" w:rsidP="00907D74"/>
    <w:p w14:paraId="7379E6FF" w14:textId="77777777" w:rsidR="003E40E1" w:rsidRPr="00734691" w:rsidRDefault="003E40E1" w:rsidP="00907D74">
      <w:pPr>
        <w:pStyle w:val="Heading4"/>
      </w:pPr>
      <w:bookmarkStart w:id="114" w:name="_Toc200815268"/>
      <w:bookmarkStart w:id="115" w:name="_Toc219295299"/>
      <w:r w:rsidRPr="00734691">
        <w:t>ZZZZZ.5.1.3 Example of Traditional RDSR for DX</w:t>
      </w:r>
      <w:bookmarkEnd w:id="114"/>
      <w:bookmarkEnd w:id="115"/>
    </w:p>
    <w:p w14:paraId="269FB328" w14:textId="35CD6207" w:rsidR="003E40E1" w:rsidRPr="00734691" w:rsidRDefault="003E40E1" w:rsidP="00907D74">
      <w:r w:rsidRPr="00734691">
        <w:t>The following is an example RDSR for a routine radiograph</w:t>
      </w:r>
      <w:r w:rsidR="00980035" w:rsidRPr="00734691">
        <w:t>y</w:t>
      </w:r>
      <w:r w:rsidRPr="00734691">
        <w:t xml:space="preserve"> study. In this example, </w:t>
      </w:r>
      <w:r w:rsidR="001F356F" w:rsidRPr="00734691">
        <w:t>an</w:t>
      </w:r>
      <w:r w:rsidRPr="00734691">
        <w:t xml:space="preserve"> X-Ray system performs</w:t>
      </w:r>
      <w:r w:rsidR="002C1BF1" w:rsidRPr="00734691">
        <w:t xml:space="preserve"> the acquisitions with the following characteristics:</w:t>
      </w:r>
    </w:p>
    <w:p w14:paraId="57A8DC5F" w14:textId="2A383BFD" w:rsidR="003E40E1" w:rsidRPr="00734691" w:rsidRDefault="009B405E" w:rsidP="00907D74">
      <w:pPr>
        <w:pStyle w:val="ListParagraph"/>
        <w:numPr>
          <w:ilvl w:val="0"/>
          <w:numId w:val="43"/>
        </w:numPr>
      </w:pPr>
      <w:r w:rsidRPr="00734691">
        <w:t>T</w:t>
      </w:r>
      <w:r w:rsidR="003E40E1" w:rsidRPr="00734691">
        <w:t>his is an integrated system,</w:t>
      </w:r>
      <w:r w:rsidRPr="00734691">
        <w:t xml:space="preserve"> therefore</w:t>
      </w:r>
      <w:r w:rsidR="003E40E1" w:rsidRPr="00734691">
        <w:t xml:space="preserve"> the conditions of TIDs </w:t>
      </w:r>
      <w:r w:rsidR="00CE2FEF" w:rsidRPr="00734691">
        <w:t>(i.e. X-Ray Detector Data Available, X-Ray Source Data Available, X-Ray Mechanical Data Available) are satisfied</w:t>
      </w:r>
      <w:r w:rsidR="003E40E1" w:rsidRPr="00734691">
        <w:t>.</w:t>
      </w:r>
    </w:p>
    <w:p w14:paraId="34BE5372" w14:textId="7327467D" w:rsidR="002C1BF1" w:rsidRPr="00734691" w:rsidRDefault="002C1BF1" w:rsidP="00907D74">
      <w:pPr>
        <w:pStyle w:val="ListParagraph"/>
        <w:numPr>
          <w:ilvl w:val="0"/>
          <w:numId w:val="43"/>
        </w:numPr>
      </w:pPr>
      <w:r w:rsidRPr="00734691">
        <w:t>Two acquisitions are performed: one lateral and one Anterior-Posterior (AP) views of the lumbar spine</w:t>
      </w:r>
      <w:r w:rsidR="004759DD" w:rsidRPr="00734691">
        <w:t>, with the patient standing.</w:t>
      </w:r>
    </w:p>
    <w:p w14:paraId="0D3EF1A0" w14:textId="469FD1D9" w:rsidR="00D74663" w:rsidRPr="00734691" w:rsidRDefault="002C1BF1" w:rsidP="00907D74">
      <w:pPr>
        <w:pStyle w:val="ListParagraph"/>
        <w:numPr>
          <w:ilvl w:val="0"/>
          <w:numId w:val="43"/>
        </w:numPr>
      </w:pPr>
      <w:r w:rsidRPr="00734691">
        <w:t>The d</w:t>
      </w:r>
      <w:r w:rsidR="00D74663" w:rsidRPr="00734691">
        <w:t>ose is estimated at the detector plane (dose reference point definition)</w:t>
      </w:r>
      <w:r w:rsidR="004759DD" w:rsidRPr="00734691">
        <w:t>.</w:t>
      </w:r>
    </w:p>
    <w:p w14:paraId="09724895" w14:textId="15CE1DA0" w:rsidR="002C1BF1" w:rsidRPr="00734691" w:rsidRDefault="002C1BF1" w:rsidP="00907D74">
      <w:pPr>
        <w:pStyle w:val="ListParagraph"/>
        <w:numPr>
          <w:ilvl w:val="0"/>
          <w:numId w:val="43"/>
        </w:numPr>
        <w:rPr>
          <w:i/>
          <w:iCs/>
          <w:szCs w:val="18"/>
        </w:rPr>
      </w:pPr>
      <w:r w:rsidRPr="00734691">
        <w:t>The irradiation is administered by the operator John Doe</w:t>
      </w:r>
      <w:r w:rsidR="004759DD" w:rsidRPr="00734691">
        <w:t>.</w:t>
      </w:r>
    </w:p>
    <w:p w14:paraId="78700AAA" w14:textId="6335B76F" w:rsidR="002C1BF1" w:rsidRPr="00734691" w:rsidRDefault="002C1BF1" w:rsidP="00907D74">
      <w:pPr>
        <w:pStyle w:val="ListParagraph"/>
        <w:numPr>
          <w:ilvl w:val="0"/>
          <w:numId w:val="43"/>
        </w:numPr>
        <w:rPr>
          <w:i/>
          <w:iCs/>
          <w:szCs w:val="18"/>
        </w:rPr>
      </w:pPr>
      <w:r w:rsidRPr="00734691">
        <w:t xml:space="preserve">The irradiation is authorized by the physician Dr. Hugh Mann. </w:t>
      </w:r>
    </w:p>
    <w:p w14:paraId="123E5FFE" w14:textId="2287D1CA" w:rsidR="00C95FD5" w:rsidRPr="00734691" w:rsidRDefault="00C428C5" w:rsidP="00907D74">
      <w:pPr>
        <w:rPr>
          <w:i/>
          <w:iCs/>
          <w:szCs w:val="18"/>
        </w:rPr>
      </w:pPr>
      <w:r w:rsidRPr="00C428C5">
        <w:t xml:space="preserve">Table ZZZZZ.5.1.3-1 </w:t>
      </w:r>
      <w:r w:rsidR="00C95FD5" w:rsidRPr="00734691">
        <w:t xml:space="preserve">illustrates one possible encoding of this example. Note that other </w:t>
      </w:r>
      <w:r w:rsidR="00EC6982" w:rsidRPr="00734691">
        <w:t>alternative</w:t>
      </w:r>
      <w:r w:rsidR="00C95FD5" w:rsidRPr="00734691">
        <w:t xml:space="preserve"> implementation patterns exist.</w:t>
      </w:r>
    </w:p>
    <w:p w14:paraId="041B165C" w14:textId="26DDADE7" w:rsidR="003E40E1" w:rsidRPr="00734691" w:rsidRDefault="003E40E1" w:rsidP="00D7707F">
      <w:pPr>
        <w:pStyle w:val="TableLabel"/>
        <w:rPr>
          <w:sz w:val="16"/>
        </w:rPr>
      </w:pPr>
      <w:r w:rsidRPr="00734691">
        <w:t>Table ZZZZZ.5.1.3-1</w:t>
      </w:r>
      <w:r w:rsidR="00EE65CD">
        <w:t>.</w:t>
      </w:r>
      <w:r w:rsidRPr="00734691">
        <w:t> DX Traditional RDSR</w:t>
      </w:r>
      <w:r w:rsidR="00F85DFF" w:rsidRPr="00734691">
        <w:t xml:space="preserve"> of a Fully Integrated System</w:t>
      </w:r>
    </w:p>
    <w:tbl>
      <w:tblPr>
        <w:tblW w:w="10222" w:type="dxa"/>
        <w:tblInd w:w="265" w:type="dxa"/>
        <w:tblLayout w:type="fixed"/>
        <w:tblCellMar>
          <w:left w:w="10" w:type="dxa"/>
          <w:right w:w="10" w:type="dxa"/>
        </w:tblCellMar>
        <w:tblLook w:val="0000" w:firstRow="0" w:lastRow="0" w:firstColumn="0" w:lastColumn="0" w:noHBand="0" w:noVBand="0"/>
      </w:tblPr>
      <w:tblGrid>
        <w:gridCol w:w="990"/>
        <w:gridCol w:w="13"/>
        <w:gridCol w:w="3677"/>
        <w:gridCol w:w="106"/>
        <w:gridCol w:w="3494"/>
        <w:gridCol w:w="1942"/>
      </w:tblGrid>
      <w:tr w:rsidR="003E40E1" w:rsidRPr="00734691" w14:paraId="53C5CC46" w14:textId="77777777" w:rsidTr="00FC2199">
        <w:trPr>
          <w:trHeight w:val="144"/>
          <w:tblHeader/>
        </w:trPr>
        <w:tc>
          <w:tcPr>
            <w:tcW w:w="1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65C4859" w14:textId="77777777" w:rsidR="003E40E1" w:rsidRPr="00C7008C" w:rsidRDefault="003E40E1" w:rsidP="00D7707F">
            <w:pPr>
              <w:spacing w:after="0"/>
              <w:rPr>
                <w:b/>
                <w:bCs/>
              </w:rPr>
            </w:pPr>
            <w:r w:rsidRPr="00C7008C">
              <w:rPr>
                <w:b/>
                <w:bCs/>
              </w:rPr>
              <w:t>Node</w:t>
            </w:r>
          </w:p>
        </w:tc>
        <w:tc>
          <w:tcPr>
            <w:tcW w:w="3677"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D503D80" w14:textId="77777777" w:rsidR="003E40E1" w:rsidRPr="00C7008C" w:rsidRDefault="003E40E1" w:rsidP="00D7707F">
            <w:pPr>
              <w:spacing w:after="0"/>
              <w:rPr>
                <w:b/>
                <w:bCs/>
              </w:rPr>
            </w:pPr>
            <w:r w:rsidRPr="00C7008C">
              <w:rPr>
                <w:b/>
                <w:bCs/>
              </w:rPr>
              <w:t>Code Meaning of Concept Name</w:t>
            </w:r>
          </w:p>
        </w:tc>
        <w:tc>
          <w:tcPr>
            <w:tcW w:w="3600" w:type="dxa"/>
            <w:gridSpan w:val="2"/>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A540FB3" w14:textId="77777777" w:rsidR="003E40E1" w:rsidRPr="00C7008C" w:rsidRDefault="003E40E1" w:rsidP="00D7707F">
            <w:pPr>
              <w:spacing w:after="0"/>
              <w:rPr>
                <w:b/>
                <w:bCs/>
              </w:rPr>
            </w:pPr>
            <w:r w:rsidRPr="00C7008C">
              <w:rPr>
                <w:b/>
                <w:bCs/>
              </w:rPr>
              <w:t>Code or Example Value</w:t>
            </w:r>
          </w:p>
        </w:tc>
        <w:tc>
          <w:tcPr>
            <w:tcW w:w="1942"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5EB0257" w14:textId="77777777" w:rsidR="003E40E1" w:rsidRPr="00C7008C" w:rsidRDefault="003E40E1" w:rsidP="00D7707F">
            <w:pPr>
              <w:spacing w:after="0"/>
              <w:rPr>
                <w:b/>
                <w:bCs/>
              </w:rPr>
            </w:pPr>
            <w:r w:rsidRPr="00C7008C">
              <w:rPr>
                <w:b/>
                <w:bCs/>
              </w:rPr>
              <w:t>TID</w:t>
            </w:r>
          </w:p>
        </w:tc>
      </w:tr>
      <w:tr w:rsidR="003E40E1" w:rsidRPr="00734691" w14:paraId="4216A7F1" w14:textId="77777777" w:rsidTr="00FC2199">
        <w:trPr>
          <w:trHeight w:val="144"/>
        </w:trPr>
        <w:tc>
          <w:tcPr>
            <w:tcW w:w="1003"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663A7F41" w14:textId="77777777" w:rsidR="003E40E1" w:rsidRPr="00734691" w:rsidRDefault="003E40E1" w:rsidP="00D7707F">
            <w:pPr>
              <w:spacing w:after="0"/>
            </w:pPr>
            <w:r w:rsidRPr="00734691">
              <w:t>1</w:t>
            </w:r>
          </w:p>
        </w:tc>
        <w:tc>
          <w:tcPr>
            <w:tcW w:w="3677"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6D30DB0B" w14:textId="77777777" w:rsidR="003E40E1" w:rsidRPr="00734691" w:rsidRDefault="003E40E1" w:rsidP="00D7707F">
            <w:pPr>
              <w:spacing w:after="0"/>
            </w:pPr>
            <w:r w:rsidRPr="00734691">
              <w:t>X-Ray Radiation Dose Report</w:t>
            </w:r>
          </w:p>
        </w:tc>
        <w:tc>
          <w:tcPr>
            <w:tcW w:w="3600" w:type="dxa"/>
            <w:gridSpan w:val="2"/>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06502D8F" w14:textId="77777777" w:rsidR="003E40E1" w:rsidRPr="00734691" w:rsidRDefault="003E40E1" w:rsidP="00D7707F">
            <w:pPr>
              <w:spacing w:after="0"/>
            </w:pPr>
            <w:r w:rsidRPr="00734691">
              <w:t>&lt;CONTAINER&gt;</w:t>
            </w:r>
          </w:p>
        </w:tc>
        <w:tc>
          <w:tcPr>
            <w:tcW w:w="1942" w:type="dxa"/>
            <w:tcBorders>
              <w:top w:val="single" w:sz="4" w:space="0" w:color="000000" w:themeColor="text1"/>
              <w:left w:val="single" w:sz="4" w:space="0" w:color="auto"/>
              <w:bottom w:val="single" w:sz="4" w:space="0" w:color="auto"/>
              <w:right w:val="single" w:sz="4" w:space="0" w:color="000000" w:themeColor="text1"/>
            </w:tcBorders>
            <w:shd w:val="clear" w:color="auto" w:fill="DBE5F1" w:themeFill="accent1" w:themeFillTint="33"/>
            <w:tcMar>
              <w:top w:w="40" w:type="dxa"/>
              <w:left w:w="40" w:type="dxa"/>
              <w:bottom w:w="40" w:type="dxa"/>
              <w:right w:w="40" w:type="dxa"/>
            </w:tcMar>
            <w:vAlign w:val="center"/>
          </w:tcPr>
          <w:p w14:paraId="4CF08477" w14:textId="08C5186C" w:rsidR="003E40E1" w:rsidRPr="00734691" w:rsidRDefault="00224F19" w:rsidP="00D7707F">
            <w:pPr>
              <w:spacing w:after="0"/>
              <w:rPr>
                <w:b/>
                <w:bCs/>
                <w:color w:val="000000"/>
                <w:sz w:val="18"/>
              </w:rPr>
            </w:pPr>
            <w:r w:rsidRPr="00734691">
              <w:rPr>
                <w:b/>
                <w:bCs/>
              </w:rPr>
              <w:t xml:space="preserve">Section </w:t>
            </w:r>
            <w:hyperlink r:id="rId29" w:anchor="sect_TID_10040">
              <w:r w:rsidR="003E40E1" w:rsidRPr="00734691">
                <w:rPr>
                  <w:b/>
                  <w:bCs/>
                  <w:color w:val="000000"/>
                  <w:sz w:val="18"/>
                </w:rPr>
                <w:t>TID 100</w:t>
              </w:r>
            </w:hyperlink>
            <w:r w:rsidR="003E40E1" w:rsidRPr="00734691">
              <w:rPr>
                <w:b/>
                <w:bCs/>
                <w:color w:val="000000"/>
                <w:sz w:val="18"/>
              </w:rPr>
              <w:t>01</w:t>
            </w:r>
          </w:p>
        </w:tc>
      </w:tr>
      <w:tr w:rsidR="003E40E1" w:rsidRPr="00734691" w14:paraId="52D4D53D" w14:textId="77777777" w:rsidTr="00FC2199">
        <w:trPr>
          <w:trHeight w:val="144"/>
        </w:trPr>
        <w:tc>
          <w:tcPr>
            <w:tcW w:w="1003" w:type="dxa"/>
            <w:gridSpan w:val="2"/>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7A3592CD" w14:textId="77777777" w:rsidR="003E40E1" w:rsidRPr="00734691" w:rsidRDefault="003E40E1" w:rsidP="00D7707F">
            <w:pPr>
              <w:spacing w:after="0"/>
            </w:pPr>
            <w:r w:rsidRPr="00734691">
              <w:t>1.1</w:t>
            </w:r>
          </w:p>
        </w:tc>
        <w:tc>
          <w:tcPr>
            <w:tcW w:w="367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44DC2E6" w14:textId="77777777" w:rsidR="003E40E1" w:rsidRPr="00734691" w:rsidRDefault="003E40E1" w:rsidP="00D7707F">
            <w:pPr>
              <w:spacing w:after="0"/>
            </w:pPr>
            <w:r w:rsidRPr="00734691">
              <w:t>Language of Content Item and Descendants</w:t>
            </w:r>
          </w:p>
        </w:tc>
        <w:tc>
          <w:tcPr>
            <w:tcW w:w="3600" w:type="dxa"/>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3AD848" w14:textId="61719094" w:rsidR="003E40E1" w:rsidRPr="00734691" w:rsidRDefault="00114025" w:rsidP="00D7707F">
            <w:pPr>
              <w:spacing w:after="0"/>
            </w:pPr>
            <w:r w:rsidRPr="00734691">
              <w:t>(en, RFC5646, “</w:t>
            </w:r>
            <w:r w:rsidRPr="00734691">
              <w:rPr>
                <w:color w:val="0070C0"/>
              </w:rPr>
              <w:t>English</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7A881D31" w14:textId="42AA8E16" w:rsidR="003E40E1" w:rsidRPr="00734691" w:rsidRDefault="00224F19" w:rsidP="00D7707F">
            <w:pPr>
              <w:spacing w:after="0"/>
            </w:pPr>
            <w:r w:rsidRPr="00734691">
              <w:t>Section TID 1</w:t>
            </w:r>
            <w:r w:rsidR="003E40E1" w:rsidRPr="00734691">
              <w:t>204</w:t>
            </w:r>
          </w:p>
        </w:tc>
      </w:tr>
      <w:tr w:rsidR="003E40E1" w:rsidRPr="00734691" w14:paraId="37E5A55C" w14:textId="77777777" w:rsidTr="00FC2199">
        <w:trPr>
          <w:trHeight w:val="144"/>
        </w:trPr>
        <w:tc>
          <w:tcPr>
            <w:tcW w:w="1003" w:type="dxa"/>
            <w:gridSpan w:val="2"/>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4A05697D" w14:textId="77777777" w:rsidR="003E40E1" w:rsidRPr="00734691" w:rsidRDefault="003E40E1" w:rsidP="00D7707F">
            <w:pPr>
              <w:spacing w:after="0"/>
            </w:pPr>
            <w:r w:rsidRPr="00734691">
              <w:t>1.2</w:t>
            </w:r>
          </w:p>
        </w:tc>
        <w:tc>
          <w:tcPr>
            <w:tcW w:w="367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ACC291" w14:textId="77777777" w:rsidR="003E40E1" w:rsidRPr="00734691" w:rsidRDefault="003E40E1" w:rsidP="00D7707F">
            <w:pPr>
              <w:spacing w:after="0"/>
            </w:pPr>
            <w:r w:rsidRPr="00734691">
              <w:t>Procedure reported</w:t>
            </w:r>
          </w:p>
        </w:tc>
        <w:tc>
          <w:tcPr>
            <w:tcW w:w="3600" w:type="dxa"/>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AB10C92" w14:textId="77777777" w:rsidR="003E40E1" w:rsidRPr="00734691" w:rsidRDefault="003E40E1" w:rsidP="00D7707F">
            <w:pPr>
              <w:spacing w:after="0"/>
            </w:pPr>
            <w:r w:rsidRPr="00734691">
              <w:t>(113704, DCM, “</w:t>
            </w:r>
            <w:r w:rsidRPr="00734691">
              <w:rPr>
                <w:color w:val="0070C0"/>
              </w:rPr>
              <w:t>Projection X-Ray</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53BF2FE" w14:textId="0E8428F2" w:rsidR="003E40E1" w:rsidRPr="00734691" w:rsidRDefault="00224F19" w:rsidP="00D7707F">
            <w:pPr>
              <w:spacing w:after="0"/>
            </w:pPr>
            <w:hyperlink r:id="rId30" w:anchor="sect_TID_10040">
              <w:r w:rsidRPr="00734691">
                <w:rPr>
                  <w:color w:val="000000"/>
                  <w:sz w:val="18"/>
                </w:rPr>
                <w:t>Section TID 1</w:t>
              </w:r>
              <w:r w:rsidR="003E40E1" w:rsidRPr="00734691">
                <w:rPr>
                  <w:color w:val="000000"/>
                  <w:sz w:val="18"/>
                </w:rPr>
                <w:t>00</w:t>
              </w:r>
            </w:hyperlink>
            <w:r w:rsidR="003E40E1" w:rsidRPr="00734691">
              <w:rPr>
                <w:color w:val="000000"/>
                <w:sz w:val="18"/>
              </w:rPr>
              <w:t>01</w:t>
            </w:r>
          </w:p>
        </w:tc>
      </w:tr>
      <w:tr w:rsidR="003E40E1" w:rsidRPr="00734691" w14:paraId="7670322D" w14:textId="77777777" w:rsidTr="00FC2199">
        <w:trPr>
          <w:trHeight w:val="144"/>
        </w:trPr>
        <w:tc>
          <w:tcPr>
            <w:tcW w:w="1003" w:type="dxa"/>
            <w:gridSpan w:val="2"/>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00057EE9" w14:textId="77777777" w:rsidR="003E40E1" w:rsidRPr="00734691" w:rsidRDefault="003E40E1" w:rsidP="00D7707F">
            <w:pPr>
              <w:spacing w:after="0"/>
            </w:pPr>
            <w:r w:rsidRPr="00734691">
              <w:t>1.2.1</w:t>
            </w:r>
          </w:p>
        </w:tc>
        <w:tc>
          <w:tcPr>
            <w:tcW w:w="367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E264DE" w14:textId="77777777" w:rsidR="003E40E1" w:rsidRPr="00734691" w:rsidRDefault="003E40E1" w:rsidP="00D7707F">
            <w:pPr>
              <w:spacing w:after="0"/>
            </w:pPr>
            <w:r w:rsidRPr="00734691">
              <w:t>Has Intent</w:t>
            </w:r>
          </w:p>
        </w:tc>
        <w:tc>
          <w:tcPr>
            <w:tcW w:w="3600" w:type="dxa"/>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14489A5" w14:textId="77777777" w:rsidR="003E40E1" w:rsidRPr="00734691" w:rsidRDefault="003E40E1" w:rsidP="00D7707F">
            <w:pPr>
              <w:spacing w:after="0"/>
            </w:pPr>
            <w:r w:rsidRPr="00734691">
              <w:t>(261004008, SCT, “</w:t>
            </w:r>
            <w:r w:rsidRPr="00734691">
              <w:rPr>
                <w:color w:val="0070C0"/>
              </w:rPr>
              <w:t>Diagnostic Intent</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D613D0E" w14:textId="0E2604A9" w:rsidR="003E40E1" w:rsidRPr="00734691" w:rsidRDefault="00224F19" w:rsidP="00D7707F">
            <w:pPr>
              <w:spacing w:after="0"/>
              <w:rPr>
                <w:color w:val="000000"/>
                <w:sz w:val="18"/>
              </w:rPr>
            </w:pPr>
            <w:hyperlink r:id="rId31" w:anchor="sect_TID_10040">
              <w:r w:rsidRPr="00734691">
                <w:rPr>
                  <w:color w:val="000000"/>
                  <w:sz w:val="18"/>
                </w:rPr>
                <w:t>Section TID 1</w:t>
              </w:r>
              <w:r w:rsidR="003E40E1" w:rsidRPr="00734691">
                <w:rPr>
                  <w:color w:val="000000"/>
                  <w:sz w:val="18"/>
                </w:rPr>
                <w:t>00</w:t>
              </w:r>
            </w:hyperlink>
            <w:r w:rsidR="003E40E1" w:rsidRPr="00734691">
              <w:rPr>
                <w:color w:val="000000"/>
                <w:sz w:val="18"/>
              </w:rPr>
              <w:t>01</w:t>
            </w:r>
          </w:p>
        </w:tc>
      </w:tr>
      <w:tr w:rsidR="003E40E1" w:rsidRPr="00734691" w14:paraId="01B38A93" w14:textId="77777777" w:rsidTr="00FC2199">
        <w:trPr>
          <w:trHeight w:val="144"/>
        </w:trPr>
        <w:tc>
          <w:tcPr>
            <w:tcW w:w="1003" w:type="dxa"/>
            <w:gridSpan w:val="2"/>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4941DE5C" w14:textId="77777777" w:rsidR="003E40E1" w:rsidRPr="00734691" w:rsidRDefault="003E40E1" w:rsidP="00D7707F">
            <w:pPr>
              <w:spacing w:after="0"/>
            </w:pPr>
            <w:r w:rsidRPr="00734691">
              <w:t>1.3</w:t>
            </w:r>
          </w:p>
        </w:tc>
        <w:tc>
          <w:tcPr>
            <w:tcW w:w="367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EFC4C8E" w14:textId="77777777" w:rsidR="003E40E1" w:rsidRPr="00734691" w:rsidRDefault="003E40E1" w:rsidP="00D7707F">
            <w:pPr>
              <w:spacing w:after="0"/>
            </w:pPr>
            <w:r w:rsidRPr="00734691">
              <w:t>Acquisition Device Type</w:t>
            </w:r>
          </w:p>
        </w:tc>
        <w:tc>
          <w:tcPr>
            <w:tcW w:w="3600" w:type="dxa"/>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011DB53" w14:textId="77777777" w:rsidR="003E40E1" w:rsidRPr="00734691" w:rsidRDefault="003E40E1" w:rsidP="00D7707F">
            <w:pPr>
              <w:spacing w:after="0"/>
              <w:rPr>
                <w:color w:val="000000"/>
              </w:rPr>
            </w:pPr>
            <w:r w:rsidRPr="00734691">
              <w:rPr>
                <w:color w:val="000000"/>
              </w:rPr>
              <w:t>(113958, DCM, “</w:t>
            </w:r>
            <w:r w:rsidRPr="00734691">
              <w:t>Integrated Projection Radiography System</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817BCD2" w14:textId="4786F979" w:rsidR="003E40E1" w:rsidRPr="00734691" w:rsidRDefault="00224F19" w:rsidP="00D7707F">
            <w:pPr>
              <w:spacing w:after="0"/>
            </w:pPr>
            <w:hyperlink r:id="rId32" w:anchor="sect_TID_10040">
              <w:r w:rsidRPr="00734691">
                <w:rPr>
                  <w:color w:val="000000"/>
                  <w:sz w:val="18"/>
                </w:rPr>
                <w:t>Section TID 1</w:t>
              </w:r>
              <w:r w:rsidR="003E40E1" w:rsidRPr="00734691">
                <w:rPr>
                  <w:color w:val="000000"/>
                  <w:sz w:val="18"/>
                </w:rPr>
                <w:t>00</w:t>
              </w:r>
            </w:hyperlink>
            <w:r w:rsidR="003E40E1" w:rsidRPr="00734691">
              <w:rPr>
                <w:color w:val="000000"/>
                <w:sz w:val="18"/>
              </w:rPr>
              <w:t>01</w:t>
            </w:r>
          </w:p>
        </w:tc>
      </w:tr>
      <w:tr w:rsidR="003E40E1" w:rsidRPr="00734691" w14:paraId="796F1C52" w14:textId="77777777" w:rsidTr="00097F5B">
        <w:trPr>
          <w:trHeight w:val="144"/>
        </w:trPr>
        <w:tc>
          <w:tcPr>
            <w:tcW w:w="10222" w:type="dxa"/>
            <w:gridSpan w:val="6"/>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5FD7EB6A" w14:textId="77777777" w:rsidR="003E40E1" w:rsidRPr="00734691" w:rsidRDefault="003E40E1" w:rsidP="00D7707F">
            <w:pPr>
              <w:spacing w:after="0"/>
            </w:pPr>
            <w:r w:rsidRPr="00734691">
              <w:t>Start Observer Context</w:t>
            </w:r>
          </w:p>
        </w:tc>
      </w:tr>
      <w:tr w:rsidR="003E40E1" w:rsidRPr="00734691" w14:paraId="76AE93C6" w14:textId="77777777" w:rsidTr="00097F5B">
        <w:trPr>
          <w:trHeight w:val="144"/>
        </w:trPr>
        <w:tc>
          <w:tcPr>
            <w:tcW w:w="10222" w:type="dxa"/>
            <w:gridSpan w:val="6"/>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69E6C54" w14:textId="77777777" w:rsidR="003E40E1" w:rsidRPr="00734691" w:rsidRDefault="003E40E1" w:rsidP="00D7707F">
            <w:pPr>
              <w:spacing w:after="0"/>
            </w:pPr>
            <w:r w:rsidRPr="00734691">
              <w:t>Observer #1: Irradiating device</w:t>
            </w:r>
          </w:p>
        </w:tc>
      </w:tr>
      <w:tr w:rsidR="003E40E1" w:rsidRPr="00734691" w14:paraId="08114059"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22681B27" w14:textId="77777777" w:rsidR="003E40E1" w:rsidRPr="00734691" w:rsidRDefault="003E40E1" w:rsidP="00D7707F">
            <w:pPr>
              <w:spacing w:after="0"/>
              <w:rPr>
                <w:i/>
                <w:iCs/>
              </w:rPr>
            </w:pPr>
            <w:r w:rsidRPr="00734691">
              <w:t>1.4</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EE66357" w14:textId="77777777" w:rsidR="003E40E1" w:rsidRPr="00734691" w:rsidRDefault="003E40E1" w:rsidP="00D7707F">
            <w:pPr>
              <w:spacing w:after="0"/>
            </w:pPr>
            <w:r w:rsidRPr="00734691">
              <w:t>Observer Type</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77DAE9D" w14:textId="269F3B36" w:rsidR="003E40E1" w:rsidRPr="00734691" w:rsidRDefault="003E40E1" w:rsidP="00D7707F">
            <w:pPr>
              <w:spacing w:after="0"/>
              <w:rPr>
                <w:color w:val="000000"/>
                <w:sz w:val="18"/>
              </w:rPr>
            </w:pPr>
            <w:hyperlink r:id="rId33" w:anchor="DCM_121007">
              <w:r w:rsidRPr="00734691">
                <w:rPr>
                  <w:color w:val="000000"/>
                  <w:sz w:val="18"/>
                </w:rPr>
                <w:t>(121007, DCM, “</w:t>
              </w:r>
              <w:r w:rsidRPr="00734691">
                <w:rPr>
                  <w:color w:val="0070C0"/>
                  <w:sz w:val="18"/>
                </w:rPr>
                <w:t>Device</w:t>
              </w:r>
              <w:r w:rsidRPr="00734691">
                <w:rPr>
                  <w:color w:val="000000"/>
                  <w:sz w:val="18"/>
                </w:rPr>
                <w:t>”)</w:t>
              </w:r>
            </w:hyperlink>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BA084BD" w14:textId="470AB5CC" w:rsidR="003E40E1" w:rsidRPr="00734691" w:rsidRDefault="00224F19" w:rsidP="00D7707F">
            <w:pPr>
              <w:spacing w:after="0"/>
            </w:pPr>
            <w:r w:rsidRPr="00734691">
              <w:t>Section TID 1</w:t>
            </w:r>
            <w:r w:rsidR="003E40E1" w:rsidRPr="00734691">
              <w:t>002</w:t>
            </w:r>
          </w:p>
        </w:tc>
      </w:tr>
      <w:tr w:rsidR="003E40E1" w:rsidRPr="00734691" w14:paraId="31DA1EBE"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18DE4936" w14:textId="77777777" w:rsidR="003E40E1" w:rsidRPr="00734691" w:rsidRDefault="003E40E1" w:rsidP="00D7707F">
            <w:pPr>
              <w:spacing w:after="0"/>
            </w:pPr>
            <w:r w:rsidRPr="00734691">
              <w:t>1.5</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2AB5CE8" w14:textId="77777777" w:rsidR="003E40E1" w:rsidRPr="00734691" w:rsidRDefault="003E40E1" w:rsidP="00D7707F">
            <w:pPr>
              <w:spacing w:after="0"/>
            </w:pPr>
            <w:r w:rsidRPr="00734691">
              <w:t>Device Observer UID</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3180447" w14:textId="77777777" w:rsidR="003E40E1" w:rsidRPr="00734691" w:rsidRDefault="003E40E1" w:rsidP="00D7707F">
            <w:pPr>
              <w:spacing w:after="0"/>
            </w:pPr>
            <w:r w:rsidRPr="00734691">
              <w:t>2.999.1</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B68E305" w14:textId="2438CB17" w:rsidR="003E40E1" w:rsidRPr="00734691" w:rsidRDefault="00224F19" w:rsidP="00D7707F">
            <w:pPr>
              <w:spacing w:after="0"/>
            </w:pPr>
            <w:r w:rsidRPr="00734691">
              <w:t>Section TID 1</w:t>
            </w:r>
            <w:r w:rsidR="003E40E1" w:rsidRPr="00734691">
              <w:t>004</w:t>
            </w:r>
          </w:p>
        </w:tc>
      </w:tr>
      <w:tr w:rsidR="003E40E1" w:rsidRPr="00734691" w14:paraId="5462BA51"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17DA3678" w14:textId="77777777" w:rsidR="003E40E1" w:rsidRPr="00734691" w:rsidRDefault="003E40E1" w:rsidP="00D7707F">
            <w:pPr>
              <w:spacing w:after="0"/>
            </w:pPr>
            <w:r w:rsidRPr="00734691">
              <w:t>1.6</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9684C19" w14:textId="77777777" w:rsidR="003E40E1" w:rsidRPr="00734691" w:rsidRDefault="003E40E1" w:rsidP="00D7707F">
            <w:pPr>
              <w:spacing w:after="0"/>
            </w:pPr>
            <w:r w:rsidRPr="00734691">
              <w:t>Device Observer Name</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13C1EE5" w14:textId="77777777" w:rsidR="003E40E1" w:rsidRPr="00734691" w:rsidRDefault="003E40E1" w:rsidP="00D7707F">
            <w:pPr>
              <w:spacing w:after="0"/>
              <w:rPr>
                <w:b/>
                <w:bCs/>
                <w:color w:val="984806" w:themeColor="accent6" w:themeShade="80"/>
              </w:rPr>
            </w:pPr>
            <w:r w:rsidRPr="00734691">
              <w:t>MyStationName</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1A79F96E" w14:textId="2E17A1D7" w:rsidR="003E40E1" w:rsidRPr="00734691" w:rsidRDefault="00224F19" w:rsidP="00D7707F">
            <w:pPr>
              <w:spacing w:after="0"/>
            </w:pPr>
            <w:r w:rsidRPr="00734691">
              <w:t>Section TID 1</w:t>
            </w:r>
            <w:r w:rsidR="003E40E1" w:rsidRPr="00734691">
              <w:t>004</w:t>
            </w:r>
          </w:p>
        </w:tc>
      </w:tr>
      <w:tr w:rsidR="003E40E1" w:rsidRPr="00734691" w14:paraId="3634C160"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6A928898" w14:textId="77777777" w:rsidR="003E40E1" w:rsidRPr="00734691" w:rsidRDefault="003E40E1" w:rsidP="00D7707F">
            <w:pPr>
              <w:spacing w:after="0"/>
            </w:pPr>
            <w:r w:rsidRPr="00734691">
              <w:t>1.7</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128F20E3" w14:textId="77777777" w:rsidR="003E40E1" w:rsidRPr="00734691" w:rsidRDefault="003E40E1" w:rsidP="00D7707F">
            <w:pPr>
              <w:spacing w:after="0"/>
            </w:pPr>
            <w:r w:rsidRPr="00734691">
              <w:t>Device Observer Manufacturer</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17ED6D00" w14:textId="77777777" w:rsidR="003E40E1" w:rsidRPr="00734691" w:rsidRDefault="003E40E1" w:rsidP="00D7707F">
            <w:pPr>
              <w:spacing w:after="0"/>
            </w:pPr>
            <w:r w:rsidRPr="00734691">
              <w:t>Manufacturer X</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0A7B45E3" w14:textId="6A34D608" w:rsidR="003E40E1" w:rsidRPr="00734691" w:rsidRDefault="00224F19" w:rsidP="00D7707F">
            <w:pPr>
              <w:spacing w:after="0"/>
            </w:pPr>
            <w:r w:rsidRPr="00734691">
              <w:t>Section TID 1</w:t>
            </w:r>
            <w:r w:rsidR="003E40E1" w:rsidRPr="00734691">
              <w:t>004</w:t>
            </w:r>
          </w:p>
        </w:tc>
      </w:tr>
      <w:tr w:rsidR="003E40E1" w:rsidRPr="00734691" w14:paraId="04437271"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20EB4449" w14:textId="77777777" w:rsidR="003E40E1" w:rsidRPr="00734691" w:rsidRDefault="003E40E1" w:rsidP="00D7707F">
            <w:pPr>
              <w:spacing w:after="0"/>
            </w:pPr>
            <w:r w:rsidRPr="00734691">
              <w:t>1.8</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7CA77823" w14:textId="77777777" w:rsidR="003E40E1" w:rsidRPr="00734691" w:rsidRDefault="003E40E1" w:rsidP="00D7707F">
            <w:pPr>
              <w:spacing w:after="0"/>
            </w:pPr>
            <w:r w:rsidRPr="00734691">
              <w:t>Device Observer Model Name</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FB8CBD4" w14:textId="77777777" w:rsidR="003E40E1" w:rsidRPr="00734691" w:rsidRDefault="003E40E1" w:rsidP="00D7707F">
            <w:pPr>
              <w:spacing w:after="0"/>
            </w:pPr>
            <w:r w:rsidRPr="00734691">
              <w:t>Model Y</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2F705A42" w14:textId="172394EE" w:rsidR="003E40E1" w:rsidRPr="00734691" w:rsidRDefault="00224F19" w:rsidP="00D7707F">
            <w:pPr>
              <w:spacing w:after="0"/>
            </w:pPr>
            <w:r w:rsidRPr="00734691">
              <w:t>Section TID 1</w:t>
            </w:r>
            <w:r w:rsidR="003E40E1" w:rsidRPr="00734691">
              <w:t>004</w:t>
            </w:r>
          </w:p>
        </w:tc>
      </w:tr>
      <w:tr w:rsidR="003E40E1" w:rsidRPr="00734691" w14:paraId="4CF11B38"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2A8A1213" w14:textId="77777777" w:rsidR="003E40E1" w:rsidRPr="00734691" w:rsidRDefault="003E40E1" w:rsidP="00D7707F">
            <w:pPr>
              <w:spacing w:after="0"/>
            </w:pPr>
            <w:r w:rsidRPr="00734691">
              <w:t>1.9</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DE41F26" w14:textId="77777777" w:rsidR="003E40E1" w:rsidRPr="00734691" w:rsidRDefault="003E40E1" w:rsidP="00D7707F">
            <w:pPr>
              <w:spacing w:after="0"/>
            </w:pPr>
            <w:r w:rsidRPr="00734691">
              <w:t>Device Observer Serial Number</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38BA9C8" w14:textId="77777777" w:rsidR="003E40E1" w:rsidRPr="00734691" w:rsidRDefault="003E40E1" w:rsidP="00D7707F">
            <w:pPr>
              <w:spacing w:after="0"/>
            </w:pPr>
            <w:r w:rsidRPr="00734691">
              <w:t>SerialNumber123</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1FFD213E" w14:textId="75729570" w:rsidR="003E40E1" w:rsidRPr="00734691" w:rsidRDefault="00224F19" w:rsidP="00D7707F">
            <w:pPr>
              <w:spacing w:after="0"/>
            </w:pPr>
            <w:r w:rsidRPr="00734691">
              <w:t>Section TID 1</w:t>
            </w:r>
            <w:r w:rsidR="003E40E1" w:rsidRPr="00734691">
              <w:t>004</w:t>
            </w:r>
          </w:p>
        </w:tc>
      </w:tr>
      <w:tr w:rsidR="003E40E1" w:rsidRPr="00734691" w14:paraId="468CB5C6" w14:textId="77777777" w:rsidTr="00FC2199">
        <w:trPr>
          <w:trHeight w:val="144"/>
        </w:trPr>
        <w:tc>
          <w:tcPr>
            <w:tcW w:w="1003" w:type="dxa"/>
            <w:gridSpan w:val="2"/>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58AE090F" w14:textId="77777777" w:rsidR="003E40E1" w:rsidRPr="00734691" w:rsidRDefault="003E40E1" w:rsidP="00D7707F">
            <w:pPr>
              <w:spacing w:after="0"/>
            </w:pPr>
            <w:r w:rsidRPr="00734691">
              <w:t>1.10</w:t>
            </w:r>
          </w:p>
        </w:tc>
        <w:tc>
          <w:tcPr>
            <w:tcW w:w="367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79E7CDC" w14:textId="77777777" w:rsidR="003E40E1" w:rsidRPr="00734691" w:rsidRDefault="003E40E1" w:rsidP="00D7707F">
            <w:pPr>
              <w:spacing w:after="0"/>
            </w:pPr>
            <w:r w:rsidRPr="00734691">
              <w:t>Device Role in Procedure</w:t>
            </w:r>
          </w:p>
        </w:tc>
        <w:tc>
          <w:tcPr>
            <w:tcW w:w="3600" w:type="dxa"/>
            <w:gridSpan w:val="2"/>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628D9CB" w14:textId="77777777" w:rsidR="003E40E1" w:rsidRPr="00734691" w:rsidRDefault="003E40E1" w:rsidP="00D7707F">
            <w:pPr>
              <w:spacing w:after="0"/>
              <w:rPr>
                <w:i/>
                <w:iCs/>
                <w:color w:val="00B050"/>
              </w:rPr>
            </w:pPr>
            <w:r w:rsidRPr="00734691">
              <w:rPr>
                <w:color w:val="000000"/>
              </w:rPr>
              <w:t>(113859, DCM, “</w:t>
            </w:r>
            <w:r w:rsidRPr="00734691">
              <w:t>Irradiating Device</w:t>
            </w:r>
            <w:r w:rsidRPr="00734691">
              <w:rPr>
                <w:color w:val="000000"/>
              </w:rPr>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837FA5D" w14:textId="57C8C2AE" w:rsidR="003E40E1" w:rsidRPr="00734691" w:rsidRDefault="00224F19" w:rsidP="00D7707F">
            <w:pPr>
              <w:spacing w:after="0"/>
            </w:pPr>
            <w:r w:rsidRPr="00734691">
              <w:t>Section TID 1</w:t>
            </w:r>
            <w:r w:rsidR="003E40E1" w:rsidRPr="00734691">
              <w:t>004</w:t>
            </w:r>
          </w:p>
        </w:tc>
      </w:tr>
      <w:tr w:rsidR="003E40E1" w:rsidRPr="00734691" w14:paraId="40EFBED0" w14:textId="77777777" w:rsidTr="00097F5B">
        <w:trPr>
          <w:trHeight w:val="144"/>
        </w:trPr>
        <w:tc>
          <w:tcPr>
            <w:tcW w:w="10222"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EEA6349" w14:textId="3B7DC443" w:rsidR="003E40E1" w:rsidRPr="00734691" w:rsidRDefault="003E40E1" w:rsidP="00D7707F">
            <w:pPr>
              <w:spacing w:after="0"/>
            </w:pPr>
            <w:r w:rsidRPr="00734691">
              <w:lastRenderedPageBreak/>
              <w:t>End Observer Context</w:t>
            </w:r>
          </w:p>
        </w:tc>
      </w:tr>
      <w:tr w:rsidR="003E40E1" w:rsidRPr="00734691" w14:paraId="3844A45C"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877FC7E" w14:textId="70963DE9" w:rsidR="003E40E1" w:rsidRPr="00734691" w:rsidRDefault="003E40E1" w:rsidP="00D7707F">
            <w:pPr>
              <w:spacing w:after="0"/>
            </w:pPr>
            <w:r w:rsidRPr="00734691">
              <w:t>1.1</w:t>
            </w:r>
            <w:r w:rsidR="00224F19"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E1E39D3" w14:textId="77777777" w:rsidR="003E40E1" w:rsidRPr="00734691" w:rsidRDefault="003E40E1" w:rsidP="00D7707F">
            <w:pPr>
              <w:spacing w:after="0"/>
            </w:pPr>
            <w:r w:rsidRPr="00734691">
              <w:t>Scope of Accumulation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89D3B81" w14:textId="71A7561C" w:rsidR="003E40E1" w:rsidRPr="00734691" w:rsidRDefault="003E40E1" w:rsidP="00D7707F">
            <w:pPr>
              <w:spacing w:after="0"/>
              <w:rPr>
                <w:color w:val="000000"/>
                <w:sz w:val="18"/>
              </w:rPr>
            </w:pPr>
            <w:hyperlink r:id="rId34" w:anchor="DCM_113014">
              <w:r w:rsidRPr="00734691">
                <w:rPr>
                  <w:color w:val="000000"/>
                  <w:sz w:val="18"/>
                </w:rPr>
                <w:t>(113014, DCM, "</w:t>
              </w:r>
              <w:r w:rsidRPr="00734691">
                <w:rPr>
                  <w:color w:val="0070C0"/>
                  <w:sz w:val="18"/>
                </w:rPr>
                <w:t>Study</w:t>
              </w:r>
              <w:r w:rsidRPr="00734691">
                <w:rPr>
                  <w:color w:val="000000"/>
                  <w:sz w:val="18"/>
                </w:rPr>
                <w:t>")</w:t>
              </w:r>
            </w:hyperlink>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3009443" w14:textId="2515230A" w:rsidR="003E40E1" w:rsidRPr="00734691" w:rsidRDefault="00224F19" w:rsidP="00D7707F">
            <w:pPr>
              <w:spacing w:after="0"/>
            </w:pPr>
            <w:r w:rsidRPr="00734691">
              <w:t>Section TID 1</w:t>
            </w:r>
            <w:r w:rsidR="003E40E1" w:rsidRPr="00734691">
              <w:t>0001</w:t>
            </w:r>
          </w:p>
        </w:tc>
      </w:tr>
      <w:tr w:rsidR="003E40E1" w:rsidRPr="00734691" w14:paraId="71521B5C"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C6224FB" w14:textId="6884A94A" w:rsidR="003E40E1" w:rsidRPr="00734691" w:rsidRDefault="003E40E1" w:rsidP="00D7707F">
            <w:pPr>
              <w:spacing w:after="0"/>
            </w:pPr>
            <w:r w:rsidRPr="00734691">
              <w:t>1.1</w:t>
            </w:r>
            <w:r w:rsidR="00224F19" w:rsidRPr="00734691">
              <w:t>1</w:t>
            </w:r>
            <w:r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C317692" w14:textId="77777777" w:rsidR="003E40E1" w:rsidRPr="00734691" w:rsidRDefault="003E40E1" w:rsidP="00D7707F">
            <w:pPr>
              <w:spacing w:after="0"/>
            </w:pPr>
            <w:r w:rsidRPr="00734691">
              <w:t>Study Instance UID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09E7A29" w14:textId="77777777" w:rsidR="003E40E1" w:rsidRPr="00734691" w:rsidRDefault="003E40E1" w:rsidP="00D7707F">
            <w:pPr>
              <w:spacing w:after="0"/>
              <w:rPr>
                <w:color w:val="000000"/>
              </w:rPr>
            </w:pPr>
            <w:r w:rsidRPr="00734691">
              <w:t>2.999.2</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AC1366F" w14:textId="610CDC67" w:rsidR="003E40E1" w:rsidRPr="00734691" w:rsidRDefault="00224F19" w:rsidP="00D7707F">
            <w:pPr>
              <w:spacing w:after="0"/>
            </w:pPr>
            <w:r w:rsidRPr="00734691">
              <w:t>Section TID 1</w:t>
            </w:r>
            <w:r w:rsidR="003E40E1" w:rsidRPr="00734691">
              <w:t>0001</w:t>
            </w:r>
          </w:p>
        </w:tc>
      </w:tr>
      <w:tr w:rsidR="003E40E1" w:rsidRPr="00734691" w14:paraId="7F643ED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5F08CDC" w14:textId="3CEFF517" w:rsidR="003E40E1" w:rsidRPr="00734691" w:rsidRDefault="003E40E1" w:rsidP="00D7707F">
            <w:pPr>
              <w:spacing w:after="0"/>
            </w:pPr>
            <w:r w:rsidRPr="00734691">
              <w:t>1.</w:t>
            </w:r>
            <w:r w:rsidR="00224F19" w:rsidRPr="00734691">
              <w:t>12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858B841" w14:textId="77777777" w:rsidR="003E40E1" w:rsidRPr="00734691" w:rsidRDefault="003E40E1" w:rsidP="00D7707F">
            <w:pPr>
              <w:spacing w:after="0"/>
            </w:pPr>
            <w:r w:rsidRPr="00734691">
              <w:t>X-Ray Detector Data Available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EA1517A" w14:textId="77777777" w:rsidR="003E40E1" w:rsidRPr="00734691" w:rsidRDefault="003E40E1" w:rsidP="00D7707F">
            <w:pPr>
              <w:spacing w:after="0"/>
            </w:pPr>
            <w:r w:rsidRPr="00734691">
              <w:t>(373066001, SCT, “</w:t>
            </w:r>
            <w:r w:rsidRPr="00734691">
              <w:rPr>
                <w:color w:val="0070C0"/>
              </w:rPr>
              <w:t>Yes</w:t>
            </w:r>
            <w:r w:rsidRPr="00734691">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DBFBA8B" w14:textId="7D8F8CF2" w:rsidR="003E40E1" w:rsidRPr="00734691" w:rsidRDefault="00224F19" w:rsidP="00D7707F">
            <w:pPr>
              <w:spacing w:after="0"/>
            </w:pPr>
            <w:r w:rsidRPr="00734691">
              <w:t>Section TID 1</w:t>
            </w:r>
            <w:r w:rsidR="003E40E1" w:rsidRPr="00734691">
              <w:t>0001</w:t>
            </w:r>
          </w:p>
        </w:tc>
      </w:tr>
      <w:tr w:rsidR="003E40E1" w:rsidRPr="00734691" w14:paraId="5B7FD2B7"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3CB7780" w14:textId="350666AA" w:rsidR="003E40E1" w:rsidRPr="00734691" w:rsidRDefault="003E40E1" w:rsidP="00D7707F">
            <w:pPr>
              <w:spacing w:after="0"/>
            </w:pPr>
            <w:r w:rsidRPr="00734691">
              <w:t>1.</w:t>
            </w:r>
            <w:r w:rsidR="00224F19" w:rsidRPr="00734691">
              <w:t>13</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FB448BB" w14:textId="77777777" w:rsidR="003E40E1" w:rsidRPr="00734691" w:rsidRDefault="003E40E1" w:rsidP="00D7707F">
            <w:pPr>
              <w:spacing w:after="0"/>
            </w:pPr>
            <w:r w:rsidRPr="00734691">
              <w:t>X-Ray Source Data Available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25728F7" w14:textId="77777777" w:rsidR="003E40E1" w:rsidRPr="00734691" w:rsidRDefault="003E40E1" w:rsidP="00D7707F">
            <w:pPr>
              <w:spacing w:after="0"/>
            </w:pPr>
            <w:r w:rsidRPr="00734691">
              <w:t>(373066001, SCT, “</w:t>
            </w:r>
            <w:r w:rsidRPr="00734691">
              <w:rPr>
                <w:color w:val="0070C0"/>
              </w:rPr>
              <w:t>Yes</w:t>
            </w:r>
            <w:r w:rsidRPr="00734691">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4CB6F77" w14:textId="4FBB5519" w:rsidR="003E40E1" w:rsidRPr="00734691" w:rsidRDefault="00224F19" w:rsidP="00D7707F">
            <w:pPr>
              <w:spacing w:after="0"/>
            </w:pPr>
            <w:r w:rsidRPr="00734691">
              <w:t>Section TID 1</w:t>
            </w:r>
            <w:r w:rsidR="003E40E1" w:rsidRPr="00734691">
              <w:t>0001</w:t>
            </w:r>
          </w:p>
        </w:tc>
      </w:tr>
      <w:tr w:rsidR="003E40E1" w:rsidRPr="00734691" w14:paraId="5229EACC"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51C38FF2" w14:textId="097F9C33" w:rsidR="003E40E1" w:rsidRPr="00734691" w:rsidRDefault="003E40E1" w:rsidP="00D7707F">
            <w:pPr>
              <w:spacing w:after="0"/>
            </w:pPr>
            <w:r w:rsidRPr="00734691">
              <w:t>1.</w:t>
            </w:r>
            <w:r w:rsidR="00224F19" w:rsidRPr="00734691">
              <w:t>14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6760C1B" w14:textId="77777777" w:rsidR="003E40E1" w:rsidRPr="00734691" w:rsidRDefault="003E40E1" w:rsidP="00D7707F">
            <w:pPr>
              <w:spacing w:after="0"/>
            </w:pPr>
            <w:r w:rsidRPr="00734691">
              <w:t>X-Ray Mechanical Data Available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9BB55CF" w14:textId="77777777" w:rsidR="003E40E1" w:rsidRPr="00734691" w:rsidRDefault="003E40E1" w:rsidP="00D7707F">
            <w:pPr>
              <w:spacing w:after="0"/>
            </w:pPr>
            <w:r w:rsidRPr="00734691">
              <w:t>(373066001, SCT, “</w:t>
            </w:r>
            <w:r w:rsidRPr="00734691">
              <w:rPr>
                <w:color w:val="0070C0"/>
              </w:rPr>
              <w:t>Yes</w:t>
            </w:r>
            <w:r w:rsidRPr="00734691">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2D78C2F" w14:textId="382B5517" w:rsidR="003E40E1" w:rsidRPr="00734691" w:rsidRDefault="00224F19" w:rsidP="00D7707F">
            <w:pPr>
              <w:spacing w:after="0"/>
            </w:pPr>
            <w:r w:rsidRPr="00734691">
              <w:t>Section TID 1</w:t>
            </w:r>
            <w:r w:rsidR="003E40E1" w:rsidRPr="00734691">
              <w:t>0001</w:t>
            </w:r>
          </w:p>
        </w:tc>
      </w:tr>
      <w:tr w:rsidR="003E40E1" w:rsidRPr="00734691" w14:paraId="454C0CF2"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2D217A8A" w14:textId="4BA94C99" w:rsidR="003E40E1" w:rsidRPr="00734691" w:rsidRDefault="003E40E1" w:rsidP="00D7707F">
            <w:pPr>
              <w:spacing w:after="0"/>
            </w:pPr>
            <w:r w:rsidRPr="00734691">
              <w:t>1.</w:t>
            </w:r>
            <w:r w:rsidR="00224F19" w:rsidRPr="00734691">
              <w:t>15</w:t>
            </w:r>
          </w:p>
        </w:tc>
        <w:tc>
          <w:tcPr>
            <w:tcW w:w="3796" w:type="dxa"/>
            <w:gridSpan w:val="3"/>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7866BF38" w14:textId="42706D51" w:rsidR="003E40E1" w:rsidRPr="00734691" w:rsidRDefault="003E40E1" w:rsidP="00D7707F">
            <w:pPr>
              <w:spacing w:after="0"/>
            </w:pPr>
            <w:r w:rsidRPr="00734691">
              <w:t>Accumulated X-Ray Dose</w:t>
            </w:r>
            <w:r w:rsidR="005C6303" w:rsidRPr="00734691">
              <w:t xml:space="preserve"> Data</w:t>
            </w:r>
          </w:p>
        </w:tc>
        <w:tc>
          <w:tcPr>
            <w:tcW w:w="3494" w:type="dxa"/>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18C2C54D" w14:textId="77777777" w:rsidR="003E40E1" w:rsidRPr="00734691" w:rsidRDefault="003E40E1" w:rsidP="00D7707F">
            <w:pPr>
              <w:spacing w:after="0"/>
            </w:pPr>
            <w:r w:rsidRPr="00734691">
              <w:t>&lt;CONTAINER&gt;</w:t>
            </w:r>
          </w:p>
        </w:tc>
        <w:tc>
          <w:tcPr>
            <w:tcW w:w="1942" w:type="dxa"/>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0317DB7D" w14:textId="5D2B930D" w:rsidR="003E40E1" w:rsidRPr="00734691" w:rsidRDefault="00224F19" w:rsidP="00D7707F">
            <w:pPr>
              <w:spacing w:after="0"/>
            </w:pPr>
            <w:r w:rsidRPr="00734691">
              <w:t>Section TID 1</w:t>
            </w:r>
            <w:r w:rsidR="003E40E1" w:rsidRPr="00734691">
              <w:t>0002</w:t>
            </w:r>
          </w:p>
        </w:tc>
      </w:tr>
      <w:tr w:rsidR="003E40E1" w:rsidRPr="00734691" w14:paraId="53416A9A"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1998526" w14:textId="54BFB052" w:rsidR="003E40E1" w:rsidRPr="00734691" w:rsidRDefault="003E40E1" w:rsidP="00D7707F">
            <w:pPr>
              <w:spacing w:after="0"/>
              <w:rPr>
                <w:color w:val="000000"/>
              </w:rPr>
            </w:pPr>
            <w:r w:rsidRPr="00734691">
              <w:t>1.</w:t>
            </w:r>
            <w:r w:rsidR="00224F19" w:rsidRPr="00734691">
              <w:t>15</w:t>
            </w:r>
            <w:r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995B621" w14:textId="77777777" w:rsidR="003E40E1" w:rsidRPr="00734691" w:rsidRDefault="003E40E1" w:rsidP="00D7707F">
            <w:pPr>
              <w:spacing w:after="0"/>
            </w:pPr>
            <w:r w:rsidRPr="00734691">
              <w:t>Acquisition Plane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F78FA17" w14:textId="6A00DA29" w:rsidR="003E40E1" w:rsidRPr="00734691" w:rsidRDefault="003E40E1" w:rsidP="00D7707F">
            <w:pPr>
              <w:spacing w:after="0"/>
              <w:rPr>
                <w:color w:val="000000"/>
                <w:sz w:val="18"/>
              </w:rPr>
            </w:pPr>
            <w:hyperlink r:id="rId35" w:anchor="DCM_113014">
              <w:r w:rsidRPr="00734691">
                <w:rPr>
                  <w:color w:val="000000"/>
                  <w:sz w:val="18"/>
                </w:rPr>
                <w:t>(113622, DCM, "</w:t>
              </w:r>
              <w:r w:rsidRPr="00734691">
                <w:rPr>
                  <w:color w:val="0070C0"/>
                  <w:sz w:val="18"/>
                </w:rPr>
                <w:t>Single Plane</w:t>
              </w:r>
              <w:r w:rsidRPr="00734691">
                <w:rPr>
                  <w:color w:val="000000"/>
                  <w:sz w:val="18"/>
                </w:rPr>
                <w:t>")</w:t>
              </w:r>
            </w:hyperlink>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F1EFFA0" w14:textId="24454D6E" w:rsidR="003E40E1" w:rsidRPr="00734691" w:rsidRDefault="00224F19" w:rsidP="00D7707F">
            <w:pPr>
              <w:spacing w:after="0"/>
            </w:pPr>
            <w:r w:rsidRPr="00734691">
              <w:t>Section TID 1</w:t>
            </w:r>
            <w:r w:rsidR="003E40E1" w:rsidRPr="00734691">
              <w:t>0002</w:t>
            </w:r>
          </w:p>
        </w:tc>
      </w:tr>
      <w:tr w:rsidR="003E40E1" w:rsidRPr="00734691" w14:paraId="62CFFA94"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795E120" w14:textId="782EE6B8" w:rsidR="003E40E1" w:rsidRPr="00734691" w:rsidDel="005F7702" w:rsidRDefault="003E40E1" w:rsidP="00D7707F">
            <w:pPr>
              <w:spacing w:after="0"/>
              <w:rPr>
                <w:color w:val="000000"/>
              </w:rPr>
            </w:pPr>
            <w:r w:rsidRPr="00734691">
              <w:t>1.</w:t>
            </w:r>
            <w:r w:rsidR="00224F19" w:rsidRPr="00734691">
              <w:t>15</w:t>
            </w:r>
            <w:r w:rsidRPr="00734691">
              <w:t>.2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BEA48D6" w14:textId="77777777" w:rsidR="003E40E1" w:rsidRPr="00734691" w:rsidRDefault="003E40E1" w:rsidP="00D7707F">
            <w:pPr>
              <w:spacing w:after="0"/>
            </w:pPr>
            <w:r w:rsidRPr="00734691">
              <w:t>Dose Area Product Total</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5F92D22" w14:textId="77777777" w:rsidR="003E40E1" w:rsidRPr="00734691" w:rsidRDefault="003E40E1" w:rsidP="00D7707F">
            <w:pPr>
              <w:spacing w:after="0"/>
            </w:pPr>
            <w:r w:rsidRPr="00734691">
              <w:t>0.000178600000 Gy.m2</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34540B4" w14:textId="49EAD6E5" w:rsidR="003E40E1" w:rsidRPr="00734691" w:rsidRDefault="00224F19" w:rsidP="00D7707F">
            <w:pPr>
              <w:spacing w:after="0"/>
            </w:pPr>
            <w:r w:rsidRPr="00734691">
              <w:t>Section TID 1</w:t>
            </w:r>
            <w:r w:rsidR="003E40E1" w:rsidRPr="00734691">
              <w:t>0007</w:t>
            </w:r>
          </w:p>
        </w:tc>
      </w:tr>
      <w:tr w:rsidR="003E40E1" w:rsidRPr="00734691" w14:paraId="27CB1A69"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5FCCDAA7" w14:textId="5E07C15C" w:rsidR="003E40E1" w:rsidRPr="00734691" w:rsidDel="005F7702" w:rsidRDefault="003E40E1" w:rsidP="00D7707F">
            <w:pPr>
              <w:spacing w:after="0"/>
              <w:rPr>
                <w:color w:val="000000"/>
              </w:rPr>
            </w:pPr>
            <w:r w:rsidRPr="00734691">
              <w:t>1.</w:t>
            </w:r>
            <w:r w:rsidR="00224F19" w:rsidRPr="00734691">
              <w:t>15</w:t>
            </w:r>
            <w:r w:rsidRPr="00734691">
              <w:t>.</w:t>
            </w:r>
            <w:r w:rsidR="005C6303" w:rsidRPr="00734691">
              <w:t>3</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0ED1F2B" w14:textId="77777777" w:rsidR="003E40E1" w:rsidRPr="00734691" w:rsidRDefault="003E40E1" w:rsidP="00D7707F">
            <w:pPr>
              <w:spacing w:after="0"/>
            </w:pPr>
            <w:r w:rsidRPr="00734691">
              <w:t>Dose (RP) Total</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3D1A10B" w14:textId="77777777" w:rsidR="003E40E1" w:rsidRPr="00734691" w:rsidRDefault="003E40E1" w:rsidP="00D7707F">
            <w:pPr>
              <w:spacing w:after="0"/>
            </w:pPr>
            <w:r w:rsidRPr="00734691">
              <w:t>0.00211933 Gy</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C1BF678" w14:textId="0E742F46" w:rsidR="003E40E1" w:rsidRPr="00734691" w:rsidRDefault="00224F19" w:rsidP="00D7707F">
            <w:pPr>
              <w:spacing w:after="0"/>
            </w:pPr>
            <w:r w:rsidRPr="00734691">
              <w:t>Section TID 1</w:t>
            </w:r>
            <w:r w:rsidR="003E40E1" w:rsidRPr="00734691">
              <w:t>0007</w:t>
            </w:r>
          </w:p>
        </w:tc>
      </w:tr>
      <w:tr w:rsidR="003E40E1" w:rsidRPr="00734691" w14:paraId="1D46CC0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5C0E631" w14:textId="53CA8B61" w:rsidR="003E40E1" w:rsidRPr="00734691" w:rsidRDefault="003E40E1" w:rsidP="00D7707F">
            <w:pPr>
              <w:spacing w:after="0"/>
              <w:rPr>
                <w:color w:val="000000"/>
              </w:rPr>
            </w:pPr>
            <w:r w:rsidRPr="00734691">
              <w:t>1.</w:t>
            </w:r>
            <w:r w:rsidR="00224F19" w:rsidRPr="00734691">
              <w:t>15</w:t>
            </w:r>
            <w:r w:rsidRPr="00734691">
              <w:t>.</w:t>
            </w:r>
            <w:r w:rsidR="005C6303" w:rsidRPr="00734691">
              <w:t>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44BBA8B" w14:textId="77777777" w:rsidR="003E40E1" w:rsidRPr="00734691" w:rsidRDefault="003E40E1" w:rsidP="00D7707F">
            <w:pPr>
              <w:spacing w:after="0"/>
            </w:pPr>
            <w:r w:rsidRPr="00734691">
              <w:t>Distance Source to Reference Point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840510C" w14:textId="77777777" w:rsidR="003E40E1" w:rsidRPr="00734691" w:rsidRDefault="003E40E1" w:rsidP="00D7707F">
            <w:pPr>
              <w:spacing w:after="0"/>
            </w:pPr>
            <w:r w:rsidRPr="00734691">
              <w:t>1150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671F813" w14:textId="13043FD6" w:rsidR="003E40E1" w:rsidRPr="00734691" w:rsidRDefault="00224F19" w:rsidP="00D7707F">
            <w:pPr>
              <w:spacing w:after="0"/>
            </w:pPr>
            <w:r w:rsidRPr="00734691">
              <w:t>Section TID 1</w:t>
            </w:r>
            <w:r w:rsidR="003E40E1" w:rsidRPr="00734691">
              <w:t>0007</w:t>
            </w:r>
          </w:p>
        </w:tc>
      </w:tr>
      <w:tr w:rsidR="003E40E1" w:rsidRPr="00734691" w14:paraId="4EB7A050"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00D8A7F" w14:textId="668DF91B" w:rsidR="003E40E1" w:rsidRPr="00734691" w:rsidRDefault="003E40E1" w:rsidP="00D7707F">
            <w:pPr>
              <w:spacing w:after="0"/>
              <w:rPr>
                <w:color w:val="000000"/>
              </w:rPr>
            </w:pPr>
            <w:r w:rsidRPr="00734691">
              <w:t>1.</w:t>
            </w:r>
            <w:r w:rsidR="00224F19" w:rsidRPr="00734691">
              <w:t>15</w:t>
            </w:r>
            <w:r w:rsidRPr="00734691">
              <w:t>.</w:t>
            </w:r>
            <w:r w:rsidR="005C6303" w:rsidRPr="00734691">
              <w:t>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2870A31" w14:textId="77777777" w:rsidR="003E40E1" w:rsidRPr="00734691" w:rsidRDefault="003E40E1" w:rsidP="00D7707F">
            <w:pPr>
              <w:spacing w:after="0"/>
            </w:pPr>
            <w:r w:rsidRPr="00734691">
              <w:t>Total Number of Radiographic Frames</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19EF4C1" w14:textId="77777777" w:rsidR="003E40E1" w:rsidRPr="00734691" w:rsidRDefault="003E40E1" w:rsidP="00D7707F">
            <w:pPr>
              <w:spacing w:after="0"/>
              <w:rPr>
                <w:color w:val="000000"/>
              </w:rPr>
            </w:pPr>
            <w:r w:rsidRPr="00734691">
              <w:t>2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A209316" w14:textId="354C1187" w:rsidR="003E40E1" w:rsidRPr="00734691" w:rsidRDefault="00224F19" w:rsidP="00D7707F">
            <w:pPr>
              <w:spacing w:after="0"/>
            </w:pPr>
            <w:r w:rsidRPr="00734691">
              <w:t>Section TID 1</w:t>
            </w:r>
            <w:r w:rsidR="003E40E1" w:rsidRPr="00734691">
              <w:t>0007</w:t>
            </w:r>
          </w:p>
        </w:tc>
      </w:tr>
      <w:tr w:rsidR="003E40E1" w:rsidRPr="00734691" w14:paraId="4185610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58DF77F" w14:textId="3CB35A77" w:rsidR="003E40E1" w:rsidRPr="00734691" w:rsidRDefault="003E40E1" w:rsidP="00D7707F">
            <w:pPr>
              <w:spacing w:after="0"/>
              <w:rPr>
                <w:color w:val="000000"/>
              </w:rPr>
            </w:pPr>
            <w:r w:rsidRPr="00734691">
              <w:t>1.</w:t>
            </w:r>
            <w:r w:rsidR="00224F19" w:rsidRPr="00734691">
              <w:t>15</w:t>
            </w:r>
            <w:r w:rsidRPr="00734691">
              <w:t>.</w:t>
            </w:r>
            <w:r w:rsidR="005C6303" w:rsidRPr="00734691">
              <w:t>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25CCC8E" w14:textId="77777777" w:rsidR="003E40E1" w:rsidRPr="00734691" w:rsidRDefault="003E40E1" w:rsidP="00D7707F">
            <w:pPr>
              <w:spacing w:after="0"/>
            </w:pPr>
            <w:r w:rsidRPr="00734691">
              <w:t>Reference Point Definition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D204286" w14:textId="77777777" w:rsidR="003E40E1" w:rsidRPr="00734691" w:rsidRDefault="003E40E1" w:rsidP="00D7707F">
            <w:pPr>
              <w:spacing w:after="0"/>
              <w:rPr>
                <w:color w:val="000000"/>
              </w:rPr>
            </w:pPr>
            <w:r w:rsidRPr="00734691">
              <w:t>(113941, DCM, “</w:t>
            </w:r>
            <w:r w:rsidRPr="00734691">
              <w:rPr>
                <w:color w:val="0070C0"/>
              </w:rPr>
              <w:t>In Detector Plane</w:t>
            </w:r>
            <w:r w:rsidRPr="00734691">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9A4C779" w14:textId="0FA50A73" w:rsidR="003E40E1" w:rsidRPr="00734691" w:rsidRDefault="00224F19" w:rsidP="00D7707F">
            <w:pPr>
              <w:spacing w:after="0"/>
            </w:pPr>
            <w:r w:rsidRPr="00734691">
              <w:t>Section TID 1</w:t>
            </w:r>
            <w:r w:rsidR="003E40E1" w:rsidRPr="00734691">
              <w:t>0007</w:t>
            </w:r>
          </w:p>
        </w:tc>
      </w:tr>
      <w:tr w:rsidR="00750933" w:rsidRPr="00734691" w14:paraId="21100C49" w14:textId="77777777" w:rsidTr="00097F5B">
        <w:trPr>
          <w:trHeight w:val="144"/>
        </w:trPr>
        <w:tc>
          <w:tcPr>
            <w:tcW w:w="10222" w:type="dxa"/>
            <w:gridSpan w:val="6"/>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2B7776A9" w14:textId="472C0711" w:rsidR="00750933" w:rsidRPr="00734691" w:rsidRDefault="00750933" w:rsidP="00D7707F">
            <w:pPr>
              <w:spacing w:after="0"/>
            </w:pPr>
            <w:r w:rsidRPr="00734691">
              <w:t>Start Irradiation Event X-Ray Data</w:t>
            </w:r>
            <w:r w:rsidR="00AC4563" w:rsidRPr="00734691">
              <w:t xml:space="preserve"> of LATERAL acquisition</w:t>
            </w:r>
          </w:p>
        </w:tc>
      </w:tr>
      <w:tr w:rsidR="003E40E1" w:rsidRPr="00734691" w14:paraId="073B1B62"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17D70E72" w14:textId="2E6ED3F4" w:rsidR="003E40E1" w:rsidRPr="00734691" w:rsidRDefault="003E40E1" w:rsidP="00D7707F">
            <w:pPr>
              <w:spacing w:after="0"/>
            </w:pPr>
            <w:r w:rsidRPr="00734691">
              <w:t>1.</w:t>
            </w:r>
            <w:r w:rsidR="00224F19" w:rsidRPr="00734691">
              <w:t>16</w:t>
            </w:r>
          </w:p>
        </w:tc>
        <w:tc>
          <w:tcPr>
            <w:tcW w:w="3796" w:type="dxa"/>
            <w:gridSpan w:val="3"/>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3051F299" w14:textId="77777777" w:rsidR="003E40E1" w:rsidRPr="00734691" w:rsidRDefault="003E40E1" w:rsidP="00D7707F">
            <w:pPr>
              <w:spacing w:after="0"/>
            </w:pPr>
            <w:r w:rsidRPr="00734691">
              <w:t>Irradiation Event X-Ray Data</w:t>
            </w:r>
          </w:p>
        </w:tc>
        <w:tc>
          <w:tcPr>
            <w:tcW w:w="3494" w:type="dxa"/>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52D4A07D" w14:textId="77777777" w:rsidR="003E40E1" w:rsidRPr="00734691" w:rsidRDefault="003E40E1" w:rsidP="00D7707F">
            <w:pPr>
              <w:spacing w:after="0"/>
            </w:pPr>
            <w:r w:rsidRPr="00734691">
              <w:t>&lt;CONTAINER&gt;</w:t>
            </w:r>
          </w:p>
        </w:tc>
        <w:tc>
          <w:tcPr>
            <w:tcW w:w="1942" w:type="dxa"/>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421DAB22" w14:textId="7DB7B8A9" w:rsidR="003E40E1" w:rsidRPr="00734691" w:rsidRDefault="00224F19" w:rsidP="00D7707F">
            <w:pPr>
              <w:spacing w:after="0"/>
            </w:pPr>
            <w:r w:rsidRPr="00734691">
              <w:t>Section TID 1</w:t>
            </w:r>
            <w:r w:rsidR="003E40E1" w:rsidRPr="00734691">
              <w:t>0003</w:t>
            </w:r>
          </w:p>
        </w:tc>
      </w:tr>
      <w:tr w:rsidR="003E40E1" w:rsidRPr="00734691" w14:paraId="080712B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19644E3" w14:textId="0D1F9B99" w:rsidR="003E40E1" w:rsidRPr="00734691" w:rsidRDefault="00CE5961" w:rsidP="00D7707F">
            <w:pPr>
              <w:spacing w:after="0"/>
            </w:pPr>
            <w:r w:rsidRPr="00734691">
              <w:t>1.16</w:t>
            </w:r>
            <w:r w:rsidR="003E40E1"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CDD7A79" w14:textId="77777777" w:rsidR="003E40E1" w:rsidRPr="00734691" w:rsidRDefault="003E40E1" w:rsidP="00D7707F">
            <w:pPr>
              <w:spacing w:after="0"/>
            </w:pPr>
            <w:r w:rsidRPr="00734691">
              <w:t>Acquisition Plane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7B07522" w14:textId="4812236C" w:rsidR="003E40E1" w:rsidRPr="00734691" w:rsidRDefault="003E40E1" w:rsidP="00D7707F">
            <w:pPr>
              <w:spacing w:after="0"/>
              <w:rPr>
                <w:color w:val="000000" w:themeColor="text1"/>
                <w:sz w:val="18"/>
                <w:szCs w:val="18"/>
              </w:rPr>
            </w:pPr>
            <w:hyperlink r:id="rId36" w:anchor="DCM_113014">
              <w:r w:rsidRPr="00734691">
                <w:rPr>
                  <w:color w:val="000000" w:themeColor="text1"/>
                  <w:sz w:val="18"/>
                  <w:szCs w:val="18"/>
                </w:rPr>
                <w:t>(113622, DCM, "</w:t>
              </w:r>
              <w:r w:rsidRPr="00734691">
                <w:rPr>
                  <w:color w:val="0070C0"/>
                  <w:sz w:val="18"/>
                  <w:szCs w:val="18"/>
                </w:rPr>
                <w:t>Single Plane</w:t>
              </w:r>
              <w:r w:rsidRPr="00734691">
                <w:rPr>
                  <w:color w:val="000000" w:themeColor="text1"/>
                  <w:sz w:val="18"/>
                  <w:szCs w:val="18"/>
                </w:rPr>
                <w:t>")</w:t>
              </w:r>
            </w:hyperlink>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78A846D" w14:textId="485C9F9F" w:rsidR="003E40E1" w:rsidRPr="00734691" w:rsidRDefault="00224F19" w:rsidP="00D7707F">
            <w:pPr>
              <w:spacing w:after="0"/>
            </w:pPr>
            <w:r w:rsidRPr="00734691">
              <w:t>Section TID 1</w:t>
            </w:r>
            <w:r w:rsidR="003E40E1" w:rsidRPr="00734691">
              <w:t>0003</w:t>
            </w:r>
          </w:p>
        </w:tc>
      </w:tr>
      <w:tr w:rsidR="003E40E1" w:rsidRPr="00734691" w14:paraId="7F0C9B6C"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2664E34" w14:textId="0B4588AF" w:rsidR="003E40E1" w:rsidRPr="00734691" w:rsidRDefault="00CE5961" w:rsidP="00D7707F">
            <w:pPr>
              <w:spacing w:after="0"/>
            </w:pPr>
            <w:r w:rsidRPr="00734691">
              <w:t>1.16</w:t>
            </w:r>
            <w:r w:rsidR="003E40E1" w:rsidRPr="00734691">
              <w:t>.2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9D2D231" w14:textId="77777777" w:rsidR="003E40E1" w:rsidRPr="00734691" w:rsidRDefault="003E40E1" w:rsidP="00D7707F">
            <w:pPr>
              <w:spacing w:after="0"/>
            </w:pPr>
            <w:r w:rsidRPr="00734691">
              <w:t>Irradiation Event UID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7D68F93" w14:textId="77777777" w:rsidR="003E40E1" w:rsidRPr="00734691" w:rsidRDefault="003E40E1" w:rsidP="00D7707F">
            <w:pPr>
              <w:spacing w:after="0"/>
              <w:rPr>
                <w:color w:val="000000" w:themeColor="text1"/>
                <w:szCs w:val="18"/>
              </w:rPr>
            </w:pPr>
            <w:r w:rsidRPr="00734691">
              <w:t>2.999.3</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D4EB1EC" w14:textId="3DA7E574" w:rsidR="003E40E1" w:rsidRPr="00734691" w:rsidRDefault="00224F19" w:rsidP="00D7707F">
            <w:pPr>
              <w:spacing w:after="0"/>
            </w:pPr>
            <w:r w:rsidRPr="00734691">
              <w:t>Section TID 1</w:t>
            </w:r>
            <w:r w:rsidR="003E40E1" w:rsidRPr="00734691">
              <w:t>0003</w:t>
            </w:r>
          </w:p>
        </w:tc>
      </w:tr>
      <w:tr w:rsidR="003E40E1" w:rsidRPr="00734691" w14:paraId="61606B80"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1B385A2" w14:textId="6491DA37" w:rsidR="003E40E1" w:rsidRPr="00734691" w:rsidRDefault="00CE5961" w:rsidP="00D7707F">
            <w:pPr>
              <w:spacing w:after="0"/>
            </w:pPr>
            <w:r w:rsidRPr="00734691">
              <w:t>1.16</w:t>
            </w:r>
            <w:r w:rsidR="003E40E1" w:rsidRPr="00734691">
              <w:t>.3</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F1A5404" w14:textId="77777777" w:rsidR="003E40E1" w:rsidRPr="00734691" w:rsidRDefault="003E40E1" w:rsidP="00D7707F">
            <w:pPr>
              <w:spacing w:after="0"/>
            </w:pPr>
            <w:r w:rsidRPr="00734691">
              <w:t>DateTime Started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0161830" w14:textId="77777777" w:rsidR="003E40E1" w:rsidRPr="00734691" w:rsidRDefault="003E40E1" w:rsidP="00D7707F">
            <w:pPr>
              <w:spacing w:after="0"/>
              <w:rPr>
                <w:color w:val="000000" w:themeColor="text1"/>
                <w:szCs w:val="18"/>
              </w:rPr>
            </w:pPr>
            <w:r w:rsidRPr="00734691">
              <w:t>20241016213726.000</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AAAB14B" w14:textId="274CE7F5" w:rsidR="003E40E1" w:rsidRPr="00734691" w:rsidRDefault="00224F19" w:rsidP="00D7707F">
            <w:pPr>
              <w:spacing w:after="0"/>
            </w:pPr>
            <w:r w:rsidRPr="00734691">
              <w:t>Section TID 1</w:t>
            </w:r>
            <w:r w:rsidR="003E40E1" w:rsidRPr="00734691">
              <w:t>0003</w:t>
            </w:r>
          </w:p>
        </w:tc>
      </w:tr>
      <w:tr w:rsidR="003E40E1" w:rsidRPr="00734691" w14:paraId="6998A51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B0904DC" w14:textId="5F569C35" w:rsidR="003E40E1" w:rsidRPr="00734691" w:rsidRDefault="00CE5961" w:rsidP="00D7707F">
            <w:pPr>
              <w:spacing w:after="0"/>
            </w:pPr>
            <w:r w:rsidRPr="00734691">
              <w:t>1.16</w:t>
            </w:r>
            <w:r w:rsidR="003E40E1" w:rsidRPr="00734691">
              <w:t>.4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40C5353" w14:textId="77777777" w:rsidR="003E40E1" w:rsidRPr="00734691" w:rsidRDefault="003E40E1" w:rsidP="00D7707F">
            <w:pPr>
              <w:spacing w:after="0"/>
            </w:pPr>
            <w:r w:rsidRPr="00734691">
              <w:t>Irradiation Event Type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7E5641A" w14:textId="77777777" w:rsidR="003E40E1" w:rsidRPr="00734691" w:rsidRDefault="003E40E1" w:rsidP="00D7707F">
            <w:pPr>
              <w:spacing w:after="0"/>
              <w:rPr>
                <w:rFonts w:eastAsia="Arial"/>
              </w:rPr>
            </w:pPr>
            <w:r w:rsidRPr="00734691">
              <w:rPr>
                <w:rFonts w:eastAsia="Arial"/>
                <w:color w:val="000000" w:themeColor="text1"/>
              </w:rPr>
              <w:t>(113611, DCM, “</w:t>
            </w:r>
            <w:r w:rsidRPr="00734691">
              <w:rPr>
                <w:rFonts w:eastAsia="Arial"/>
              </w:rPr>
              <w:t>Stationary Acquisition</w:t>
            </w:r>
            <w:r w:rsidRPr="00734691">
              <w:rPr>
                <w:rFonts w:eastAsia="Arial"/>
                <w:color w:val="000000" w:themeColor="text1"/>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63E2831" w14:textId="4DA6D6C0" w:rsidR="003E40E1" w:rsidRPr="00734691" w:rsidRDefault="00224F19" w:rsidP="00D7707F">
            <w:pPr>
              <w:spacing w:after="0"/>
            </w:pPr>
            <w:r w:rsidRPr="00734691">
              <w:t>Section TID 1</w:t>
            </w:r>
            <w:r w:rsidR="003E40E1" w:rsidRPr="00734691">
              <w:t>0003</w:t>
            </w:r>
          </w:p>
        </w:tc>
      </w:tr>
      <w:tr w:rsidR="003E40E1" w:rsidRPr="00734691" w14:paraId="1C18A578"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002FDB0" w14:textId="3A4B2A1A" w:rsidR="003E40E1" w:rsidRPr="00734691" w:rsidRDefault="00CE5961" w:rsidP="00D7707F">
            <w:pPr>
              <w:spacing w:after="0"/>
            </w:pPr>
            <w:r w:rsidRPr="00734691">
              <w:t>1.16</w:t>
            </w:r>
            <w:r w:rsidR="003E40E1" w:rsidRPr="00734691">
              <w:t>.5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DCB0C99" w14:textId="77777777" w:rsidR="003E40E1" w:rsidRPr="00734691" w:rsidRDefault="003E40E1" w:rsidP="00D7707F">
            <w:pPr>
              <w:spacing w:after="0"/>
            </w:pPr>
            <w:r w:rsidRPr="00734691">
              <w:t>Acquisition Protocol</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1AF243E" w14:textId="77777777" w:rsidR="003E40E1" w:rsidRPr="00734691" w:rsidRDefault="003E40E1" w:rsidP="00D7707F">
            <w:pPr>
              <w:spacing w:after="0"/>
            </w:pPr>
            <w:r w:rsidRPr="00734691">
              <w:t>Wallstand L-Spine Lateral</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70E567D" w14:textId="75E0AFA0" w:rsidR="003E40E1" w:rsidRPr="00734691" w:rsidRDefault="00224F19" w:rsidP="00D7707F">
            <w:pPr>
              <w:spacing w:after="0"/>
            </w:pPr>
            <w:r w:rsidRPr="00734691">
              <w:t>Section TID 1</w:t>
            </w:r>
            <w:r w:rsidR="003E40E1" w:rsidRPr="00734691">
              <w:t>0003</w:t>
            </w:r>
          </w:p>
        </w:tc>
      </w:tr>
      <w:tr w:rsidR="003E40E1" w:rsidRPr="00734691" w14:paraId="0175AB34"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890BEF0" w14:textId="076769DB" w:rsidR="003E40E1" w:rsidRPr="00734691" w:rsidRDefault="00CE5961" w:rsidP="00D7707F">
            <w:pPr>
              <w:spacing w:after="0"/>
            </w:pPr>
            <w:r w:rsidRPr="00734691">
              <w:t>1.16</w:t>
            </w:r>
            <w:r w:rsidR="003E40E1" w:rsidRPr="00734691">
              <w:t>.6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3F9EEED" w14:textId="77777777" w:rsidR="003E40E1" w:rsidRPr="00734691" w:rsidRDefault="003E40E1" w:rsidP="00D7707F">
            <w:pPr>
              <w:spacing w:after="0"/>
            </w:pPr>
            <w:r w:rsidRPr="00734691">
              <w:t>Image View</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64FF01D" w14:textId="77777777" w:rsidR="003E40E1" w:rsidRPr="00734691" w:rsidRDefault="003E40E1" w:rsidP="00D7707F">
            <w:pPr>
              <w:spacing w:after="0"/>
              <w:rPr>
                <w:rFonts w:eastAsia="Arial"/>
              </w:rPr>
            </w:pPr>
            <w:r w:rsidRPr="00734691">
              <w:rPr>
                <w:rFonts w:eastAsia="Arial"/>
              </w:rPr>
              <w:t>(399198007, SCT, “</w:t>
            </w:r>
            <w:r w:rsidRPr="00734691">
              <w:rPr>
                <w:rFonts w:eastAsia="Arial"/>
                <w:color w:val="0070C0"/>
              </w:rPr>
              <w:t>right lateral</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3BB3F3C" w14:textId="74DBDA47" w:rsidR="003E40E1" w:rsidRPr="00734691" w:rsidRDefault="00224F19" w:rsidP="00D7707F">
            <w:pPr>
              <w:spacing w:after="0"/>
            </w:pPr>
            <w:r w:rsidRPr="00734691">
              <w:t>Section TID 1</w:t>
            </w:r>
            <w:r w:rsidR="003E40E1" w:rsidRPr="00734691">
              <w:t>0003</w:t>
            </w:r>
          </w:p>
        </w:tc>
      </w:tr>
      <w:tr w:rsidR="003E40E1" w:rsidRPr="00734691" w14:paraId="4722196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A35AB88" w14:textId="11198391" w:rsidR="003E40E1" w:rsidRPr="00734691" w:rsidRDefault="00CE5961" w:rsidP="00D7707F">
            <w:pPr>
              <w:spacing w:after="0"/>
            </w:pPr>
            <w:r w:rsidRPr="00734691">
              <w:t>1.16</w:t>
            </w:r>
            <w:r w:rsidR="003E40E1" w:rsidRPr="00734691">
              <w:t>.</w:t>
            </w:r>
            <w:r w:rsidR="00454006" w:rsidRPr="00734691">
              <w:t>7</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8023862" w14:textId="77777777" w:rsidR="003E40E1" w:rsidRPr="00734691" w:rsidRDefault="003E40E1" w:rsidP="00D7707F">
            <w:pPr>
              <w:spacing w:after="0"/>
            </w:pPr>
            <w:r w:rsidRPr="00734691">
              <w:t>Patient Orientation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839BA84" w14:textId="77777777" w:rsidR="003E40E1" w:rsidRPr="00734691" w:rsidRDefault="003E40E1" w:rsidP="00D7707F">
            <w:pPr>
              <w:spacing w:after="0"/>
              <w:rPr>
                <w:rFonts w:eastAsia="Arial"/>
              </w:rPr>
            </w:pPr>
            <w:r w:rsidRPr="00734691">
              <w:rPr>
                <w:rFonts w:eastAsia="Arial"/>
              </w:rPr>
              <w:t>(C86043, NCIt, “</w:t>
            </w:r>
            <w:r w:rsidRPr="00734691">
              <w:rPr>
                <w:rFonts w:eastAsia="Arial"/>
                <w:color w:val="0070C0"/>
              </w:rPr>
              <w:t>erect</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9B530E8" w14:textId="27EAF315" w:rsidR="003E40E1" w:rsidRPr="00734691" w:rsidRDefault="00224F19" w:rsidP="00D7707F">
            <w:pPr>
              <w:spacing w:after="0"/>
            </w:pPr>
            <w:r w:rsidRPr="00734691">
              <w:t>Section TID 1</w:t>
            </w:r>
            <w:r w:rsidR="003E40E1" w:rsidRPr="00734691">
              <w:t>0003</w:t>
            </w:r>
          </w:p>
        </w:tc>
      </w:tr>
      <w:tr w:rsidR="003E40E1" w:rsidRPr="00734691" w14:paraId="42942DBC"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2352970" w14:textId="2FF65B4D" w:rsidR="003E40E1" w:rsidRPr="00734691" w:rsidRDefault="00CE5961" w:rsidP="00D7707F">
            <w:pPr>
              <w:spacing w:after="0"/>
            </w:pPr>
            <w:r w:rsidRPr="00734691">
              <w:t>1.16</w:t>
            </w:r>
            <w:r w:rsidR="003E40E1" w:rsidRPr="00734691">
              <w:t>.</w:t>
            </w:r>
            <w:r w:rsidR="00454006" w:rsidRPr="00734691">
              <w:t>7</w:t>
            </w:r>
            <w:r w:rsidR="003E40E1"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C8356D3" w14:textId="77777777" w:rsidR="003E40E1" w:rsidRPr="00734691" w:rsidRDefault="003E40E1" w:rsidP="00D7707F">
            <w:pPr>
              <w:spacing w:after="0"/>
            </w:pPr>
            <w:r w:rsidRPr="00734691">
              <w:t>Patient Orientation Modifier</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5A6ABC7" w14:textId="77777777" w:rsidR="003E40E1" w:rsidRPr="00734691" w:rsidRDefault="003E40E1" w:rsidP="00D7707F">
            <w:pPr>
              <w:spacing w:after="0"/>
              <w:rPr>
                <w:rFonts w:eastAsia="Arial"/>
              </w:rPr>
            </w:pPr>
            <w:r w:rsidRPr="00734691">
              <w:rPr>
                <w:rFonts w:eastAsia="Arial"/>
              </w:rPr>
              <w:t>(10904000, SCT, “</w:t>
            </w:r>
            <w:r w:rsidRPr="00734691">
              <w:rPr>
                <w:rFonts w:eastAsia="Arial"/>
                <w:color w:val="0070C0"/>
              </w:rPr>
              <w:t>standing</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618DAF1" w14:textId="67D97016" w:rsidR="003E40E1" w:rsidRPr="00734691" w:rsidRDefault="00224F19" w:rsidP="00D7707F">
            <w:pPr>
              <w:spacing w:after="0"/>
            </w:pPr>
            <w:r w:rsidRPr="00734691">
              <w:t>Section TID 1</w:t>
            </w:r>
            <w:r w:rsidR="003E40E1" w:rsidRPr="00734691">
              <w:t>0003</w:t>
            </w:r>
          </w:p>
        </w:tc>
      </w:tr>
      <w:tr w:rsidR="003E40E1" w:rsidRPr="00734691" w14:paraId="3C0EDF3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9AB6B80" w14:textId="7E7EFC71" w:rsidR="003E40E1" w:rsidRPr="00734691" w:rsidRDefault="00CE5961" w:rsidP="00D7707F">
            <w:pPr>
              <w:spacing w:after="0"/>
            </w:pPr>
            <w:r w:rsidRPr="00734691">
              <w:t>1.16</w:t>
            </w:r>
            <w:r w:rsidR="003E40E1" w:rsidRPr="00734691">
              <w:t>.</w:t>
            </w:r>
            <w:r w:rsidR="00454006" w:rsidRPr="00734691">
              <w:t>8</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047DE0C" w14:textId="77777777" w:rsidR="003E40E1" w:rsidRPr="00734691" w:rsidRDefault="003E40E1" w:rsidP="00D7707F">
            <w:pPr>
              <w:spacing w:after="0"/>
            </w:pPr>
            <w:r w:rsidRPr="00734691">
              <w:t>Target Region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01E5650" w14:textId="77777777" w:rsidR="003E40E1" w:rsidRPr="00734691" w:rsidRDefault="003E40E1" w:rsidP="00D7707F">
            <w:pPr>
              <w:spacing w:after="0"/>
              <w:rPr>
                <w:rFonts w:eastAsia="Arial"/>
              </w:rPr>
            </w:pPr>
            <w:r w:rsidRPr="00734691">
              <w:rPr>
                <w:rFonts w:eastAsia="Arial"/>
              </w:rPr>
              <w:t>(122496007, SCT, “</w:t>
            </w:r>
            <w:r w:rsidRPr="00734691">
              <w:rPr>
                <w:rFonts w:eastAsia="Arial"/>
                <w:color w:val="0070C0"/>
              </w:rPr>
              <w:t>Lumbar spine</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6E220BD" w14:textId="7894CB2B" w:rsidR="003E40E1" w:rsidRPr="00734691" w:rsidRDefault="00224F19" w:rsidP="00D7707F">
            <w:pPr>
              <w:spacing w:after="0"/>
            </w:pPr>
            <w:r w:rsidRPr="00734691">
              <w:t>Section TID 1</w:t>
            </w:r>
            <w:r w:rsidR="003E40E1" w:rsidRPr="00734691">
              <w:t>0003</w:t>
            </w:r>
          </w:p>
        </w:tc>
      </w:tr>
      <w:tr w:rsidR="003E40E1" w:rsidRPr="00734691" w14:paraId="081A9E1E"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196BBD8" w14:textId="79EB987B" w:rsidR="003E40E1" w:rsidRPr="00734691" w:rsidRDefault="00CE5961" w:rsidP="00D7707F">
            <w:pPr>
              <w:spacing w:after="0"/>
            </w:pPr>
            <w:r w:rsidRPr="00734691">
              <w:t>1.16</w:t>
            </w:r>
            <w:r w:rsidR="003E40E1" w:rsidRPr="00734691">
              <w:t>.</w:t>
            </w:r>
            <w:r w:rsidR="00454006" w:rsidRPr="00734691">
              <w:t>9</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EB1060A" w14:textId="77777777" w:rsidR="003E40E1" w:rsidRPr="00734691" w:rsidRDefault="003E40E1" w:rsidP="00D7707F">
            <w:pPr>
              <w:spacing w:after="0"/>
            </w:pPr>
            <w:r w:rsidRPr="00734691">
              <w:t>Dose Area Product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8418CCA" w14:textId="77777777" w:rsidR="003E40E1" w:rsidRPr="00734691" w:rsidRDefault="003E40E1" w:rsidP="00D7707F">
            <w:pPr>
              <w:spacing w:after="0"/>
              <w:rPr>
                <w:rFonts w:eastAsia="Arial"/>
                <w:color w:val="000000" w:themeColor="text1"/>
                <w:szCs w:val="18"/>
              </w:rPr>
            </w:pPr>
            <w:r w:rsidRPr="00734691">
              <w:t>0.0001156000 Gy.m2</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5C31572" w14:textId="4BB58E70" w:rsidR="003E40E1" w:rsidRPr="00734691" w:rsidRDefault="00224F19" w:rsidP="00D7707F">
            <w:pPr>
              <w:spacing w:after="0"/>
            </w:pPr>
            <w:r w:rsidRPr="00734691">
              <w:t>Section TID 1</w:t>
            </w:r>
            <w:r w:rsidR="003E40E1" w:rsidRPr="00734691">
              <w:t>0003</w:t>
            </w:r>
          </w:p>
        </w:tc>
      </w:tr>
      <w:tr w:rsidR="00454006" w:rsidRPr="00734691" w14:paraId="0C8986A0" w14:textId="77777777" w:rsidTr="00454006">
        <w:trPr>
          <w:trHeight w:val="144"/>
        </w:trPr>
        <w:tc>
          <w:tcPr>
            <w:tcW w:w="10222" w:type="dxa"/>
            <w:gridSpan w:val="6"/>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B8F890D" w14:textId="28166E62" w:rsidR="00454006" w:rsidRPr="00734691" w:rsidRDefault="00454006" w:rsidP="00D7707F">
            <w:pPr>
              <w:spacing w:after="0"/>
              <w:rPr>
                <w:color w:val="000000" w:themeColor="text1"/>
              </w:rPr>
            </w:pPr>
            <w:r w:rsidRPr="00734691">
              <w:t>Start Person Participant within Section TID 10003: Irradiation Administering is the operator.</w:t>
            </w:r>
          </w:p>
        </w:tc>
      </w:tr>
      <w:tr w:rsidR="00454006" w:rsidRPr="00734691" w14:paraId="6AFEB7E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3AE1727" w14:textId="58F5DFF1" w:rsidR="00454006" w:rsidRPr="00734691" w:rsidRDefault="00454006" w:rsidP="00D7707F">
            <w:pPr>
              <w:spacing w:after="0"/>
              <w:rPr>
                <w:color w:val="000000" w:themeColor="text1"/>
              </w:rPr>
            </w:pPr>
            <w:r w:rsidRPr="00734691">
              <w:t>1.16.10</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8BB22F5" w14:textId="160F7E9F" w:rsidR="00454006" w:rsidRPr="00734691" w:rsidRDefault="00454006" w:rsidP="00D7707F">
            <w:pPr>
              <w:spacing w:after="0"/>
              <w:rPr>
                <w:color w:val="000000" w:themeColor="text1"/>
              </w:rPr>
            </w:pPr>
            <w:r w:rsidRPr="00734691">
              <w:t>Person Name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E391182" w14:textId="6B7944EB" w:rsidR="00454006" w:rsidRPr="00734691" w:rsidRDefault="00454006" w:rsidP="00D7707F">
            <w:pPr>
              <w:spacing w:after="0"/>
            </w:pPr>
            <w:r w:rsidRPr="00734691">
              <w:t>Doe^John</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E616F7C" w14:textId="2655DD30" w:rsidR="00454006" w:rsidRPr="00734691" w:rsidRDefault="00454006" w:rsidP="00D7707F">
            <w:pPr>
              <w:spacing w:after="0"/>
              <w:rPr>
                <w:color w:val="000000" w:themeColor="text1"/>
              </w:rPr>
            </w:pPr>
            <w:r w:rsidRPr="00734691">
              <w:t>Section TID 1020</w:t>
            </w:r>
          </w:p>
        </w:tc>
      </w:tr>
      <w:tr w:rsidR="00454006" w:rsidRPr="00734691" w14:paraId="3A8B946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21EDC9E" w14:textId="0080BD08" w:rsidR="00454006" w:rsidRPr="00734691" w:rsidRDefault="00454006" w:rsidP="00D7707F">
            <w:pPr>
              <w:spacing w:after="0"/>
              <w:rPr>
                <w:color w:val="000000" w:themeColor="text1"/>
              </w:rPr>
            </w:pPr>
            <w:r w:rsidRPr="00734691">
              <w:t>1.16.10.1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5028D51" w14:textId="4B167F28" w:rsidR="00454006" w:rsidRPr="00734691" w:rsidRDefault="00454006" w:rsidP="00D7707F">
            <w:pPr>
              <w:spacing w:after="0"/>
              <w:rPr>
                <w:color w:val="000000" w:themeColor="text1"/>
              </w:rPr>
            </w:pPr>
            <w:r w:rsidRPr="00734691">
              <w:t>Person Role in Procedure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DF40FE6" w14:textId="3918F06E" w:rsidR="00454006" w:rsidRPr="00734691" w:rsidRDefault="00454006" w:rsidP="00D7707F">
            <w:pPr>
              <w:spacing w:after="0"/>
              <w:rPr>
                <w:i/>
                <w:iCs/>
                <w:color w:val="00B050"/>
              </w:rPr>
            </w:pPr>
            <w:r w:rsidRPr="00734691">
              <w:rPr>
                <w:color w:val="000000"/>
              </w:rPr>
              <w:t>(113851, DCM, “</w:t>
            </w:r>
            <w:r w:rsidRPr="00734691">
              <w:t>Irradiation Administering</w:t>
            </w:r>
            <w:r w:rsidRPr="00734691">
              <w:rPr>
                <w:color w:val="000000"/>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712E297" w14:textId="0CCC9012" w:rsidR="00454006" w:rsidRPr="00734691" w:rsidRDefault="00454006" w:rsidP="00D7707F">
            <w:pPr>
              <w:spacing w:after="0"/>
              <w:rPr>
                <w:color w:val="000000" w:themeColor="text1"/>
              </w:rPr>
            </w:pPr>
            <w:r w:rsidRPr="00734691">
              <w:t>Section TID 1020</w:t>
            </w:r>
          </w:p>
        </w:tc>
      </w:tr>
      <w:tr w:rsidR="00454006" w:rsidRPr="00734691" w14:paraId="16905AE3"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B7FC345" w14:textId="70265416" w:rsidR="00454006" w:rsidRPr="00734691" w:rsidRDefault="00454006" w:rsidP="00D7707F">
            <w:pPr>
              <w:spacing w:after="0"/>
              <w:rPr>
                <w:color w:val="000000" w:themeColor="text1"/>
              </w:rPr>
            </w:pPr>
            <w:r w:rsidRPr="00734691">
              <w:t>1.16.10.2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F7324AE" w14:textId="39D39EDA" w:rsidR="00454006" w:rsidRPr="00734691" w:rsidRDefault="00454006" w:rsidP="00D7707F">
            <w:pPr>
              <w:spacing w:after="0"/>
              <w:rPr>
                <w:color w:val="000000" w:themeColor="text1"/>
              </w:rPr>
            </w:pPr>
            <w:r w:rsidRPr="00734691">
              <w:rPr>
                <w:lang w:val="en"/>
              </w:rPr>
              <w:t>Person Role in Organization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F52EF5F" w14:textId="0681EC63" w:rsidR="00454006" w:rsidRPr="00734691" w:rsidRDefault="00454006" w:rsidP="00D7707F">
            <w:pPr>
              <w:spacing w:after="0"/>
              <w:rPr>
                <w:i/>
                <w:iCs/>
                <w:color w:val="00B050"/>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BB5BFEA" w14:textId="4156479D" w:rsidR="00454006" w:rsidRPr="00734691" w:rsidRDefault="00454006" w:rsidP="00D7707F">
            <w:pPr>
              <w:spacing w:after="0"/>
              <w:rPr>
                <w:color w:val="000000" w:themeColor="text1"/>
              </w:rPr>
            </w:pPr>
            <w:r w:rsidRPr="00734691">
              <w:t>Section TID 1020</w:t>
            </w:r>
          </w:p>
        </w:tc>
      </w:tr>
      <w:tr w:rsidR="00454006" w:rsidRPr="00734691" w14:paraId="7F2CF252" w14:textId="77777777" w:rsidTr="00454006">
        <w:trPr>
          <w:trHeight w:val="144"/>
        </w:trPr>
        <w:tc>
          <w:tcPr>
            <w:tcW w:w="10222" w:type="dxa"/>
            <w:gridSpan w:val="6"/>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44611FD" w14:textId="6191E22D" w:rsidR="00454006" w:rsidRPr="00734691" w:rsidRDefault="00454006" w:rsidP="00D7707F">
            <w:pPr>
              <w:spacing w:after="0"/>
              <w:rPr>
                <w:color w:val="000000" w:themeColor="text1"/>
              </w:rPr>
            </w:pPr>
            <w:r w:rsidRPr="00734691">
              <w:t>End Person Participant</w:t>
            </w:r>
          </w:p>
        </w:tc>
      </w:tr>
      <w:tr w:rsidR="00454006" w:rsidRPr="00734691" w14:paraId="0AEA2363"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033363F" w14:textId="7D202033" w:rsidR="00454006" w:rsidRPr="00734691" w:rsidRDefault="00454006" w:rsidP="00D7707F">
            <w:pPr>
              <w:spacing w:after="0"/>
            </w:pPr>
            <w:r w:rsidRPr="00734691">
              <w:t>1.16.11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7B50F50" w14:textId="77777777" w:rsidR="00454006" w:rsidRPr="00734691" w:rsidRDefault="00454006" w:rsidP="00D7707F">
            <w:pPr>
              <w:spacing w:after="0"/>
            </w:pPr>
            <w:r w:rsidRPr="00734691">
              <w:t>Exposure Index</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81956C9" w14:textId="77777777" w:rsidR="00454006" w:rsidRPr="00734691" w:rsidRDefault="00454006" w:rsidP="00D7707F">
            <w:pPr>
              <w:spacing w:after="0"/>
              <w:rPr>
                <w:rFonts w:eastAsia="Arial"/>
                <w:color w:val="000000" w:themeColor="text1"/>
                <w:szCs w:val="18"/>
              </w:rPr>
            </w:pPr>
            <w:r w:rsidRPr="00734691">
              <w:t>227.00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F235E6B" w14:textId="248D393A" w:rsidR="00454006" w:rsidRPr="00734691" w:rsidRDefault="00454006" w:rsidP="00D7707F">
            <w:pPr>
              <w:spacing w:after="0"/>
            </w:pPr>
            <w:r w:rsidRPr="00734691">
              <w:t>Section TID 10003A</w:t>
            </w:r>
          </w:p>
        </w:tc>
      </w:tr>
      <w:tr w:rsidR="00454006" w:rsidRPr="00734691" w14:paraId="2CF58F8F"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535C51D3" w14:textId="595ABA59" w:rsidR="00454006" w:rsidRPr="00734691" w:rsidRDefault="00454006" w:rsidP="00D7707F">
            <w:pPr>
              <w:spacing w:after="0"/>
            </w:pPr>
            <w:r w:rsidRPr="00734691">
              <w:t>1.16.12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7BBE2B9" w14:textId="77777777" w:rsidR="00454006" w:rsidRPr="00734691" w:rsidRDefault="00454006" w:rsidP="00D7707F">
            <w:pPr>
              <w:spacing w:after="0"/>
            </w:pPr>
            <w:r w:rsidRPr="00734691">
              <w:t>Target Exposure Index</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DF5893C" w14:textId="77777777" w:rsidR="00454006" w:rsidRPr="00734691" w:rsidRDefault="00454006" w:rsidP="00D7707F">
            <w:pPr>
              <w:spacing w:after="0"/>
              <w:rPr>
                <w:rFonts w:eastAsia="Arial"/>
                <w:color w:val="000000" w:themeColor="text1"/>
                <w:szCs w:val="18"/>
              </w:rPr>
            </w:pPr>
            <w:r w:rsidRPr="00734691">
              <w:t>250.00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F9E74D9" w14:textId="1CB2D627" w:rsidR="00454006" w:rsidRPr="00734691" w:rsidRDefault="00454006" w:rsidP="00D7707F">
            <w:pPr>
              <w:spacing w:after="0"/>
            </w:pPr>
            <w:r w:rsidRPr="00734691">
              <w:t>Section TID 10003A</w:t>
            </w:r>
          </w:p>
        </w:tc>
      </w:tr>
      <w:tr w:rsidR="00454006" w:rsidRPr="00734691" w14:paraId="70DA0983"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3913BFC" w14:textId="44BA1050" w:rsidR="00454006" w:rsidRPr="00734691" w:rsidRDefault="00454006" w:rsidP="00D7707F">
            <w:pPr>
              <w:spacing w:after="0"/>
            </w:pPr>
            <w:r w:rsidRPr="00734691">
              <w:t>1.16.13</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5B726FC" w14:textId="77777777" w:rsidR="00454006" w:rsidRPr="00734691" w:rsidRDefault="00454006" w:rsidP="00D7707F">
            <w:pPr>
              <w:spacing w:after="0"/>
            </w:pPr>
            <w:r w:rsidRPr="00734691">
              <w:t>Deviation Index</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E5F75B9" w14:textId="77777777" w:rsidR="00454006" w:rsidRPr="00734691" w:rsidRDefault="00454006" w:rsidP="00D7707F">
            <w:pPr>
              <w:spacing w:after="0"/>
              <w:rPr>
                <w:rFonts w:eastAsia="Arial"/>
                <w:color w:val="000000" w:themeColor="text1"/>
                <w:szCs w:val="18"/>
              </w:rPr>
            </w:pPr>
            <w:r w:rsidRPr="00734691">
              <w:t>-0.41914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F3434CA" w14:textId="350943E2" w:rsidR="00454006" w:rsidRPr="00734691" w:rsidRDefault="00454006" w:rsidP="00D7707F">
            <w:pPr>
              <w:spacing w:after="0"/>
            </w:pPr>
            <w:r w:rsidRPr="00734691">
              <w:t>Section TID 10003A</w:t>
            </w:r>
          </w:p>
        </w:tc>
      </w:tr>
      <w:tr w:rsidR="00454006" w:rsidRPr="00734691" w14:paraId="51B9CB3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7ABE883" w14:textId="68D6C6F5" w:rsidR="00454006" w:rsidRPr="00734691" w:rsidRDefault="00454006" w:rsidP="00D7707F">
            <w:pPr>
              <w:spacing w:after="0"/>
            </w:pPr>
            <w:r w:rsidRPr="00734691">
              <w:t>1.16.14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903E899" w14:textId="77777777" w:rsidR="00454006" w:rsidRPr="00734691" w:rsidRDefault="00454006" w:rsidP="00D7707F">
            <w:pPr>
              <w:spacing w:after="0"/>
            </w:pPr>
            <w:r w:rsidRPr="00734691">
              <w:t>Acquired Image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5FEE490" w14:textId="77777777" w:rsidR="00454006" w:rsidRPr="00734691" w:rsidRDefault="00454006" w:rsidP="00D7707F">
            <w:pPr>
              <w:spacing w:after="0"/>
              <w:rPr>
                <w:rFonts w:eastAsia="Arial"/>
                <w:color w:val="000000" w:themeColor="text1"/>
                <w:szCs w:val="18"/>
              </w:rPr>
            </w:pPr>
            <w:r w:rsidRPr="00734691">
              <w:t>2.999.4</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E933DE1" w14:textId="621B84B4" w:rsidR="00454006" w:rsidRPr="00734691" w:rsidRDefault="00454006" w:rsidP="00D7707F">
            <w:pPr>
              <w:spacing w:after="0"/>
            </w:pPr>
            <w:r w:rsidRPr="00734691">
              <w:t>Section TID 10003A</w:t>
            </w:r>
          </w:p>
        </w:tc>
      </w:tr>
      <w:tr w:rsidR="00454006" w:rsidRPr="00734691" w14:paraId="40555CD9"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97122FD" w14:textId="7374C998" w:rsidR="00454006" w:rsidRPr="00734691" w:rsidRDefault="00454006" w:rsidP="00D7707F">
            <w:pPr>
              <w:spacing w:after="0"/>
            </w:pPr>
            <w:r w:rsidRPr="00734691">
              <w:t>1.16.15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4581C79" w14:textId="77777777" w:rsidR="00454006" w:rsidRPr="00734691" w:rsidRDefault="00454006" w:rsidP="00D7707F">
            <w:pPr>
              <w:spacing w:after="0"/>
            </w:pPr>
            <w:r w:rsidRPr="00734691">
              <w:t>Dose (RP)</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349429E" w14:textId="77777777" w:rsidR="00454006" w:rsidRPr="00734691" w:rsidRDefault="00454006" w:rsidP="00D7707F">
            <w:pPr>
              <w:spacing w:after="0"/>
              <w:rPr>
                <w:rFonts w:eastAsia="Arial"/>
                <w:color w:val="000000" w:themeColor="text1"/>
                <w:szCs w:val="18"/>
              </w:rPr>
            </w:pPr>
            <w:r w:rsidRPr="00734691">
              <w:t>0.00123015 Gy</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C8DA08E" w14:textId="326FD1BF" w:rsidR="00454006" w:rsidRPr="00734691" w:rsidRDefault="00454006" w:rsidP="00D7707F">
            <w:pPr>
              <w:spacing w:after="0"/>
            </w:pPr>
            <w:r w:rsidRPr="00734691">
              <w:t>Section TID 10003B</w:t>
            </w:r>
          </w:p>
        </w:tc>
      </w:tr>
      <w:tr w:rsidR="00454006" w:rsidRPr="00734691" w14:paraId="2F9F3AC0"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5D7D4F0" w14:textId="1A41D9A4" w:rsidR="00454006" w:rsidRPr="00734691" w:rsidRDefault="00454006" w:rsidP="00D7707F">
            <w:pPr>
              <w:spacing w:after="0"/>
            </w:pPr>
            <w:r w:rsidRPr="00734691">
              <w:t>1.16.16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410C870" w14:textId="77777777" w:rsidR="00454006" w:rsidRPr="00734691" w:rsidRDefault="00454006" w:rsidP="00D7707F">
            <w:pPr>
              <w:spacing w:after="0"/>
            </w:pPr>
            <w:r w:rsidRPr="00734691">
              <w:t>Reference Point Definition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2E654F0" w14:textId="77777777" w:rsidR="00454006" w:rsidRPr="00734691" w:rsidRDefault="00454006" w:rsidP="00D7707F">
            <w:pPr>
              <w:spacing w:after="0"/>
            </w:pPr>
            <w:r w:rsidRPr="00734691">
              <w:t>(113941, DCM, “</w:t>
            </w:r>
            <w:r w:rsidRPr="00734691">
              <w:rPr>
                <w:color w:val="0070C0"/>
              </w:rPr>
              <w:t>In Detector Plane</w:t>
            </w:r>
            <w:r w:rsidRPr="00734691">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9557CBE" w14:textId="33A279DE" w:rsidR="00454006" w:rsidRPr="00734691" w:rsidRDefault="00454006" w:rsidP="00D7707F">
            <w:pPr>
              <w:spacing w:after="0"/>
            </w:pPr>
            <w:r w:rsidRPr="00734691">
              <w:t>Section TID 10003B</w:t>
            </w:r>
          </w:p>
        </w:tc>
      </w:tr>
      <w:tr w:rsidR="00454006" w:rsidRPr="00734691" w14:paraId="443D1AB3"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A9D944C" w14:textId="229330AE" w:rsidR="00454006" w:rsidRPr="00734691" w:rsidRDefault="00454006" w:rsidP="00D7707F">
            <w:pPr>
              <w:spacing w:after="0"/>
            </w:pPr>
            <w:r w:rsidRPr="00734691">
              <w:t>1.16.17</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A4ED218" w14:textId="77777777" w:rsidR="00454006" w:rsidRPr="00734691" w:rsidRDefault="00454006" w:rsidP="00D7707F">
            <w:pPr>
              <w:spacing w:after="0"/>
            </w:pPr>
            <w:r w:rsidRPr="00734691">
              <w:t>Number of Pulses</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CDEBC30" w14:textId="77777777" w:rsidR="00454006" w:rsidRPr="00734691" w:rsidRDefault="00454006" w:rsidP="00D7707F">
            <w:pPr>
              <w:spacing w:after="0"/>
              <w:rPr>
                <w:rFonts w:eastAsia="Arial"/>
                <w:color w:val="000000" w:themeColor="text1"/>
                <w:szCs w:val="18"/>
              </w:rPr>
            </w:pPr>
            <w:r w:rsidRPr="00734691">
              <w:t>1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7E62C45" w14:textId="1914EA42" w:rsidR="00454006" w:rsidRPr="00734691" w:rsidRDefault="00454006" w:rsidP="00D7707F">
            <w:pPr>
              <w:spacing w:after="0"/>
            </w:pPr>
            <w:r w:rsidRPr="00734691">
              <w:t>Section TID 10003B</w:t>
            </w:r>
          </w:p>
        </w:tc>
      </w:tr>
      <w:tr w:rsidR="00454006" w:rsidRPr="00734691" w14:paraId="0827192D"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7361160" w14:textId="5F0B5146" w:rsidR="00454006" w:rsidRPr="00734691" w:rsidRDefault="00454006" w:rsidP="00D7707F">
            <w:pPr>
              <w:spacing w:after="0"/>
            </w:pPr>
            <w:r w:rsidRPr="00734691">
              <w:lastRenderedPageBreak/>
              <w:t>1.16.18</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0459399" w14:textId="77777777" w:rsidR="00454006" w:rsidRPr="00734691" w:rsidRDefault="00454006" w:rsidP="00D7707F">
            <w:pPr>
              <w:spacing w:after="0"/>
            </w:pPr>
            <w:r w:rsidRPr="00734691">
              <w:t>KVP</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83C3B03" w14:textId="77777777" w:rsidR="00454006" w:rsidRPr="00734691" w:rsidRDefault="00454006" w:rsidP="00D7707F">
            <w:pPr>
              <w:spacing w:after="0"/>
              <w:rPr>
                <w:rFonts w:eastAsia="Arial"/>
                <w:color w:val="000000" w:themeColor="text1"/>
                <w:szCs w:val="18"/>
              </w:rPr>
            </w:pPr>
            <w:r w:rsidRPr="00734691">
              <w:t>89.800000 kV</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9B0A140" w14:textId="03EDD432" w:rsidR="00454006" w:rsidRPr="00734691" w:rsidRDefault="00454006" w:rsidP="00D7707F">
            <w:pPr>
              <w:spacing w:after="0"/>
            </w:pPr>
            <w:r w:rsidRPr="00734691">
              <w:t>Section TID 10003B</w:t>
            </w:r>
          </w:p>
        </w:tc>
      </w:tr>
      <w:tr w:rsidR="00454006" w:rsidRPr="00734691" w14:paraId="55D33A3D"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5EFD8FD0" w14:textId="311A5171" w:rsidR="00454006" w:rsidRPr="00734691" w:rsidRDefault="00454006" w:rsidP="00D7707F">
            <w:pPr>
              <w:spacing w:after="0"/>
            </w:pPr>
            <w:r w:rsidRPr="00734691">
              <w:t>1.16.</w:t>
            </w:r>
            <w:r w:rsidR="00941B48" w:rsidRPr="00734691">
              <w:t>19</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0830ECE" w14:textId="77777777" w:rsidR="00454006" w:rsidRPr="00734691" w:rsidRDefault="00454006" w:rsidP="00D7707F">
            <w:pPr>
              <w:spacing w:after="0"/>
            </w:pPr>
            <w:r w:rsidRPr="00734691">
              <w:t>X-Ray Tube Current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EDBD26B" w14:textId="77777777" w:rsidR="00454006" w:rsidRPr="00734691" w:rsidRDefault="00454006" w:rsidP="00D7707F">
            <w:pPr>
              <w:spacing w:after="0"/>
              <w:rPr>
                <w:rFonts w:eastAsia="Arial"/>
                <w:color w:val="000000" w:themeColor="text1"/>
                <w:szCs w:val="18"/>
              </w:rPr>
            </w:pPr>
            <w:r w:rsidRPr="00734691">
              <w:t>724.00 mA</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2244E0D" w14:textId="4A8A4906" w:rsidR="00454006" w:rsidRPr="00734691" w:rsidRDefault="00454006" w:rsidP="00D7707F">
            <w:pPr>
              <w:spacing w:after="0"/>
            </w:pPr>
            <w:r w:rsidRPr="00734691">
              <w:t>Section TID 10003B</w:t>
            </w:r>
          </w:p>
        </w:tc>
      </w:tr>
      <w:tr w:rsidR="00454006" w:rsidRPr="00734691" w14:paraId="4B4F4AC1"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36E171F" w14:textId="4C2CD1BB" w:rsidR="00454006" w:rsidRPr="00734691" w:rsidRDefault="00454006" w:rsidP="00D7707F">
            <w:pPr>
              <w:spacing w:after="0"/>
            </w:pPr>
            <w:r w:rsidRPr="00734691">
              <w:t>1.16.2</w:t>
            </w:r>
            <w:r w:rsidR="00941B48" w:rsidRPr="00734691">
              <w:t>0</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179B563" w14:textId="77777777" w:rsidR="00454006" w:rsidRPr="00734691" w:rsidRDefault="00454006" w:rsidP="00D7707F">
            <w:pPr>
              <w:spacing w:after="0"/>
            </w:pPr>
            <w:r w:rsidRPr="00734691">
              <w:t>Exposure Time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530687D" w14:textId="77777777" w:rsidR="00454006" w:rsidRPr="00734691" w:rsidRDefault="00454006" w:rsidP="00D7707F">
            <w:pPr>
              <w:spacing w:after="0"/>
              <w:rPr>
                <w:rFonts w:eastAsia="Arial"/>
                <w:color w:val="000000" w:themeColor="text1"/>
                <w:szCs w:val="18"/>
              </w:rPr>
            </w:pPr>
            <w:r w:rsidRPr="00734691">
              <w:t>32.00 ms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D254EDC" w14:textId="0D5B35A2" w:rsidR="00454006" w:rsidRPr="00734691" w:rsidRDefault="00454006" w:rsidP="00D7707F">
            <w:pPr>
              <w:spacing w:after="0"/>
            </w:pPr>
            <w:r w:rsidRPr="00734691">
              <w:t>Section TID 10003B</w:t>
            </w:r>
          </w:p>
        </w:tc>
      </w:tr>
      <w:tr w:rsidR="00454006" w:rsidRPr="00734691" w14:paraId="602EB493"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BF39944" w14:textId="5FD3EB81" w:rsidR="00454006" w:rsidRPr="00734691" w:rsidRDefault="00454006" w:rsidP="00D7707F">
            <w:pPr>
              <w:spacing w:after="0"/>
            </w:pPr>
            <w:r w:rsidRPr="00734691">
              <w:t>1.16.2</w:t>
            </w:r>
            <w:r w:rsidR="00941B48"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B4BA6AA" w14:textId="77777777" w:rsidR="00454006" w:rsidRPr="00734691" w:rsidRDefault="00454006" w:rsidP="00D7707F">
            <w:pPr>
              <w:spacing w:after="0"/>
            </w:pPr>
            <w:r w:rsidRPr="00734691">
              <w:t>Exposure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0457CE1" w14:textId="77777777" w:rsidR="00454006" w:rsidRPr="00734691" w:rsidRDefault="00454006" w:rsidP="00D7707F">
            <w:pPr>
              <w:spacing w:after="0"/>
              <w:rPr>
                <w:rFonts w:eastAsia="Arial"/>
                <w:color w:val="000000" w:themeColor="text1"/>
                <w:szCs w:val="18"/>
              </w:rPr>
            </w:pPr>
            <w:r w:rsidRPr="00734691">
              <w:t>23160.00 uA.s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4D4BBA0" w14:textId="51BB1EB0" w:rsidR="00454006" w:rsidRPr="00734691" w:rsidRDefault="00454006" w:rsidP="00D7707F">
            <w:pPr>
              <w:spacing w:after="0"/>
            </w:pPr>
            <w:r w:rsidRPr="00734691">
              <w:t>Section TID 10003B</w:t>
            </w:r>
          </w:p>
        </w:tc>
      </w:tr>
      <w:tr w:rsidR="00454006" w:rsidRPr="00734691" w14:paraId="1C4CF36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AD2683B" w14:textId="452CF171" w:rsidR="00454006" w:rsidRPr="00734691" w:rsidRDefault="00454006" w:rsidP="00D7707F">
            <w:pPr>
              <w:spacing w:after="0"/>
            </w:pPr>
            <w:r w:rsidRPr="00734691">
              <w:t>1.16.2</w:t>
            </w:r>
            <w:r w:rsidR="00941B48" w:rsidRPr="00734691">
              <w:t>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4F590CC" w14:textId="77777777" w:rsidR="00454006" w:rsidRPr="00734691" w:rsidRDefault="00454006" w:rsidP="00D7707F">
            <w:pPr>
              <w:spacing w:after="0"/>
            </w:pPr>
            <w:r w:rsidRPr="00734691">
              <w:t>Focal Spot Size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BC0DB92" w14:textId="77777777" w:rsidR="00454006" w:rsidRPr="00734691" w:rsidRDefault="00454006" w:rsidP="00D7707F">
            <w:pPr>
              <w:spacing w:after="0"/>
              <w:rPr>
                <w:rFonts w:eastAsia="Arial"/>
                <w:color w:val="000000" w:themeColor="text1"/>
                <w:szCs w:val="18"/>
              </w:rPr>
            </w:pPr>
            <w:r w:rsidRPr="00734691">
              <w:t>1.6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0B43474" w14:textId="7F32D87A" w:rsidR="00454006" w:rsidRPr="00734691" w:rsidRDefault="00454006" w:rsidP="00D7707F">
            <w:pPr>
              <w:spacing w:after="0"/>
            </w:pPr>
            <w:r w:rsidRPr="00734691">
              <w:t>Section TID 10003B</w:t>
            </w:r>
          </w:p>
        </w:tc>
      </w:tr>
      <w:tr w:rsidR="00454006" w:rsidRPr="00734691" w14:paraId="694A4538"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4F225ECE" w14:textId="2B23BD51" w:rsidR="00454006" w:rsidRPr="00734691" w:rsidRDefault="00454006" w:rsidP="00D7707F">
            <w:pPr>
              <w:spacing w:after="0"/>
            </w:pPr>
            <w:r w:rsidRPr="00734691">
              <w:t>1.16.2</w:t>
            </w:r>
            <w:r w:rsidR="00941B48" w:rsidRPr="00734691">
              <w:t>3</w:t>
            </w:r>
          </w:p>
        </w:tc>
        <w:tc>
          <w:tcPr>
            <w:tcW w:w="3796" w:type="dxa"/>
            <w:gridSpan w:val="3"/>
            <w:tcBorders>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749BE681" w14:textId="77777777" w:rsidR="00454006" w:rsidRPr="00734691" w:rsidRDefault="00454006" w:rsidP="00D7707F">
            <w:pPr>
              <w:spacing w:after="0"/>
            </w:pPr>
            <w:r w:rsidRPr="00734691">
              <w:t>X-Ray Filters</w:t>
            </w:r>
          </w:p>
        </w:tc>
        <w:tc>
          <w:tcPr>
            <w:tcW w:w="3494" w:type="dxa"/>
            <w:tcBorders>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1BE6C6F8" w14:textId="77777777" w:rsidR="00454006" w:rsidRPr="00734691" w:rsidRDefault="00454006" w:rsidP="00D7707F">
            <w:pPr>
              <w:spacing w:after="0"/>
              <w:rPr>
                <w:rFonts w:eastAsia="Arial"/>
              </w:rPr>
            </w:pPr>
            <w:r w:rsidRPr="00734691">
              <w:rPr>
                <w:rFonts w:eastAsia="Arial"/>
              </w:rPr>
              <w:t>&lt;CONTAINER&gt;</w:t>
            </w:r>
          </w:p>
        </w:tc>
        <w:tc>
          <w:tcPr>
            <w:tcW w:w="1942" w:type="dxa"/>
            <w:tcBorders>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7F6BE557" w14:textId="2A526946" w:rsidR="00454006" w:rsidRPr="00734691" w:rsidRDefault="00454006" w:rsidP="00D7707F">
            <w:pPr>
              <w:spacing w:after="0"/>
            </w:pPr>
            <w:r w:rsidRPr="00734691">
              <w:t>Section TID 10003B</w:t>
            </w:r>
          </w:p>
        </w:tc>
      </w:tr>
      <w:tr w:rsidR="00454006" w:rsidRPr="00734691" w14:paraId="3EBE6D60"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14E770B" w14:textId="69F2F72C" w:rsidR="00454006" w:rsidRPr="00734691" w:rsidRDefault="00454006" w:rsidP="00D7707F">
            <w:pPr>
              <w:spacing w:after="0"/>
            </w:pPr>
            <w:r w:rsidRPr="00734691">
              <w:t>1.16.2</w:t>
            </w:r>
            <w:r w:rsidR="00941B48" w:rsidRPr="00734691">
              <w:t>3</w:t>
            </w:r>
            <w:r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A39CAF3" w14:textId="77777777" w:rsidR="00454006" w:rsidRPr="00734691" w:rsidRDefault="00454006" w:rsidP="00D7707F">
            <w:pPr>
              <w:spacing w:after="0"/>
              <w:rPr>
                <w:rFonts w:eastAsia="Arial"/>
              </w:rPr>
            </w:pPr>
            <w:r w:rsidRPr="00734691">
              <w:rPr>
                <w:rFonts w:eastAsia="Arial"/>
              </w:rPr>
              <w:t>X-Ray Filter Type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62B799C" w14:textId="77777777" w:rsidR="00454006" w:rsidRPr="00734691" w:rsidRDefault="00454006" w:rsidP="00D7707F">
            <w:pPr>
              <w:spacing w:after="0"/>
              <w:rPr>
                <w:rFonts w:eastAsia="Arial"/>
              </w:rPr>
            </w:pPr>
            <w:r w:rsidRPr="00734691">
              <w:rPr>
                <w:rFonts w:eastAsia="Arial"/>
              </w:rPr>
              <w:t>(111609, DCM, “</w:t>
            </w:r>
            <w:r w:rsidRPr="00734691">
              <w:rPr>
                <w:rFonts w:eastAsia="Arial"/>
                <w:color w:val="0070C0"/>
              </w:rPr>
              <w:t>No filter</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CE52B64" w14:textId="500633A5" w:rsidR="00454006" w:rsidRPr="00734691" w:rsidRDefault="00454006" w:rsidP="00D7707F">
            <w:pPr>
              <w:spacing w:after="0"/>
              <w:rPr>
                <w:rFonts w:eastAsia="Arial"/>
              </w:rPr>
            </w:pPr>
            <w:r w:rsidRPr="00734691">
              <w:rPr>
                <w:rFonts w:eastAsia="Arial"/>
              </w:rPr>
              <w:t>Section TID 10003B</w:t>
            </w:r>
          </w:p>
        </w:tc>
      </w:tr>
      <w:tr w:rsidR="00454006" w:rsidRPr="00734691" w14:paraId="7668D38A"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A76D1BF" w14:textId="00AB84F8" w:rsidR="00454006" w:rsidRPr="00734691" w:rsidRDefault="00454006" w:rsidP="00D7707F">
            <w:pPr>
              <w:spacing w:after="0"/>
            </w:pPr>
            <w:r w:rsidRPr="00734691">
              <w:t>1.16.2</w:t>
            </w:r>
            <w:r w:rsidR="00601FA2" w:rsidRPr="00734691">
              <w:t>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B594602" w14:textId="77777777" w:rsidR="00454006" w:rsidRPr="00734691" w:rsidRDefault="00454006" w:rsidP="00D7707F">
            <w:pPr>
              <w:spacing w:after="0"/>
              <w:rPr>
                <w:rFonts w:eastAsia="Arial"/>
              </w:rPr>
            </w:pPr>
            <w:r w:rsidRPr="00734691">
              <w:rPr>
                <w:rFonts w:eastAsia="Arial"/>
              </w:rPr>
              <w:t>Collimated Field Area</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ADF885B" w14:textId="77777777" w:rsidR="00454006" w:rsidRPr="00734691" w:rsidRDefault="00454006" w:rsidP="00D7707F">
            <w:pPr>
              <w:spacing w:after="0"/>
              <w:rPr>
                <w:rFonts w:eastAsia="Arial"/>
              </w:rPr>
            </w:pPr>
            <w:r w:rsidRPr="00734691">
              <w:rPr>
                <w:rFonts w:eastAsia="Arial"/>
              </w:rPr>
              <w:t>0.0886542 m2</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C7EC56E" w14:textId="04F6B07E" w:rsidR="00454006" w:rsidRPr="00734691" w:rsidRDefault="00454006" w:rsidP="00D7707F">
            <w:pPr>
              <w:spacing w:after="0"/>
              <w:rPr>
                <w:rFonts w:eastAsia="Arial"/>
              </w:rPr>
            </w:pPr>
            <w:r w:rsidRPr="00734691">
              <w:rPr>
                <w:rFonts w:eastAsia="Arial"/>
              </w:rPr>
              <w:t>Section TID 10003B</w:t>
            </w:r>
          </w:p>
        </w:tc>
      </w:tr>
      <w:tr w:rsidR="00454006" w:rsidRPr="00734691" w14:paraId="46F1520A"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E885962" w14:textId="4812F6ED" w:rsidR="00454006" w:rsidRPr="00734691" w:rsidRDefault="00454006" w:rsidP="00D7707F">
            <w:pPr>
              <w:spacing w:after="0"/>
            </w:pPr>
            <w:r w:rsidRPr="00734691">
              <w:t>1.16.2</w:t>
            </w:r>
            <w:r w:rsidR="00601FA2" w:rsidRPr="00734691">
              <w:t>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FD9CF01" w14:textId="77777777" w:rsidR="00454006" w:rsidRPr="00734691" w:rsidRDefault="00454006" w:rsidP="00D7707F">
            <w:pPr>
              <w:spacing w:after="0"/>
              <w:rPr>
                <w:rFonts w:eastAsia="Arial"/>
              </w:rPr>
            </w:pPr>
            <w:r w:rsidRPr="00734691">
              <w:rPr>
                <w:rFonts w:eastAsia="Arial"/>
              </w:rPr>
              <w:t>Collimated Field Height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1E7415E" w14:textId="77777777" w:rsidR="00454006" w:rsidRPr="00734691" w:rsidRDefault="00454006" w:rsidP="00D7707F">
            <w:pPr>
              <w:spacing w:after="0"/>
              <w:rPr>
                <w:rFonts w:eastAsia="Arial"/>
              </w:rPr>
            </w:pPr>
            <w:r w:rsidRPr="00734691">
              <w:rPr>
                <w:rFonts w:eastAsia="Arial"/>
              </w:rPr>
              <w:t>425.2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FC36B1F" w14:textId="78D8363E" w:rsidR="00454006" w:rsidRPr="00734691" w:rsidRDefault="00454006" w:rsidP="00D7707F">
            <w:pPr>
              <w:spacing w:after="0"/>
              <w:rPr>
                <w:rFonts w:eastAsia="Arial"/>
              </w:rPr>
            </w:pPr>
            <w:r w:rsidRPr="00734691">
              <w:rPr>
                <w:rFonts w:eastAsia="Arial"/>
              </w:rPr>
              <w:t>Section TID 10003B</w:t>
            </w:r>
          </w:p>
        </w:tc>
      </w:tr>
      <w:tr w:rsidR="00454006" w:rsidRPr="00734691" w14:paraId="53471749"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2E511F1" w14:textId="2D9750A7" w:rsidR="00454006" w:rsidRPr="00734691" w:rsidRDefault="00454006" w:rsidP="00D7707F">
            <w:pPr>
              <w:spacing w:after="0"/>
            </w:pPr>
            <w:r w:rsidRPr="00734691">
              <w:t>1.16.2</w:t>
            </w:r>
            <w:r w:rsidR="00601FA2" w:rsidRPr="00734691">
              <w:t>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8EE08E5" w14:textId="77777777" w:rsidR="00454006" w:rsidRPr="00734691" w:rsidRDefault="00454006" w:rsidP="00D7707F">
            <w:pPr>
              <w:spacing w:after="0"/>
              <w:rPr>
                <w:rFonts w:eastAsia="Arial"/>
              </w:rPr>
            </w:pPr>
            <w:r w:rsidRPr="00734691">
              <w:rPr>
                <w:rFonts w:eastAsia="Arial"/>
              </w:rPr>
              <w:t>Collimated Field Width</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ED7F176" w14:textId="77777777" w:rsidR="00454006" w:rsidRPr="00734691" w:rsidRDefault="00454006" w:rsidP="00D7707F">
            <w:pPr>
              <w:spacing w:after="0"/>
              <w:rPr>
                <w:rFonts w:eastAsia="Arial"/>
              </w:rPr>
            </w:pPr>
            <w:r w:rsidRPr="00734691">
              <w:rPr>
                <w:rFonts w:eastAsia="Arial"/>
              </w:rPr>
              <w:t>208.5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D572584" w14:textId="0A123999" w:rsidR="00454006" w:rsidRPr="00734691" w:rsidRDefault="00454006" w:rsidP="00D7707F">
            <w:pPr>
              <w:spacing w:after="0"/>
              <w:rPr>
                <w:rFonts w:eastAsia="Arial"/>
              </w:rPr>
            </w:pPr>
            <w:r w:rsidRPr="00734691">
              <w:rPr>
                <w:rFonts w:eastAsia="Arial"/>
              </w:rPr>
              <w:t>Section TID 10003B</w:t>
            </w:r>
          </w:p>
        </w:tc>
      </w:tr>
      <w:tr w:rsidR="00454006" w:rsidRPr="00734691" w14:paraId="70E71D52"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9553FA8" w14:textId="13DF7469" w:rsidR="00454006" w:rsidRPr="00734691" w:rsidRDefault="00454006" w:rsidP="00D7707F">
            <w:pPr>
              <w:spacing w:after="0"/>
            </w:pPr>
            <w:r w:rsidRPr="00734691">
              <w:t>1.16.2</w:t>
            </w:r>
            <w:r w:rsidR="00601FA2" w:rsidRPr="00734691">
              <w:t>7</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677FEB4" w14:textId="77777777" w:rsidR="00454006" w:rsidRPr="00734691" w:rsidRDefault="00454006" w:rsidP="00D7707F">
            <w:pPr>
              <w:spacing w:after="0"/>
            </w:pPr>
            <w:r w:rsidRPr="00734691">
              <w:t>X-Ray Grid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472FDBB" w14:textId="77777777" w:rsidR="00454006" w:rsidRPr="00734691" w:rsidRDefault="00454006" w:rsidP="00D7707F">
            <w:pPr>
              <w:spacing w:after="0"/>
              <w:rPr>
                <w:rFonts w:eastAsia="Arial"/>
              </w:rPr>
            </w:pPr>
            <w:r w:rsidRPr="00734691">
              <w:rPr>
                <w:rFonts w:eastAsia="Arial"/>
              </w:rPr>
              <w:t>(111642, DCM, “</w:t>
            </w:r>
            <w:r w:rsidRPr="00734691">
              <w:rPr>
                <w:rFonts w:eastAsia="Arial"/>
                <w:color w:val="0070C0"/>
              </w:rPr>
              <w:t>Focused grid</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A7CCD92" w14:textId="24DCE887" w:rsidR="00454006" w:rsidRPr="00734691" w:rsidRDefault="00454006" w:rsidP="00D7707F">
            <w:pPr>
              <w:spacing w:after="0"/>
            </w:pPr>
            <w:r w:rsidRPr="00734691">
              <w:t>Section TID 10003B</w:t>
            </w:r>
          </w:p>
        </w:tc>
      </w:tr>
      <w:tr w:rsidR="00454006" w:rsidRPr="00734691" w14:paraId="18FEC83D"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EFA2260" w14:textId="6C125980" w:rsidR="00454006" w:rsidRPr="00734691" w:rsidRDefault="00454006" w:rsidP="00D7707F">
            <w:pPr>
              <w:spacing w:after="0"/>
            </w:pPr>
            <w:r w:rsidRPr="00734691">
              <w:t>1.16.2</w:t>
            </w:r>
            <w:r w:rsidR="00601FA2" w:rsidRPr="00734691">
              <w:t>8</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D058627" w14:textId="77777777" w:rsidR="00454006" w:rsidRPr="00734691" w:rsidRDefault="00454006" w:rsidP="00D7707F">
            <w:pPr>
              <w:spacing w:after="0"/>
            </w:pPr>
            <w:r w:rsidRPr="00734691">
              <w:t>Distance Source to Detector</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7F878BB" w14:textId="77777777" w:rsidR="00454006" w:rsidRPr="00734691" w:rsidRDefault="00454006" w:rsidP="00D7707F">
            <w:pPr>
              <w:spacing w:after="0"/>
              <w:rPr>
                <w:rFonts w:eastAsia="Arial"/>
                <w:color w:val="000000" w:themeColor="text1"/>
              </w:rPr>
            </w:pPr>
            <w:r w:rsidRPr="00734691">
              <w:rPr>
                <w:rFonts w:eastAsia="Arial"/>
              </w:rPr>
              <w:t>1150.00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23C93CB" w14:textId="45944966" w:rsidR="00454006" w:rsidRPr="00734691" w:rsidRDefault="00454006" w:rsidP="00D7707F">
            <w:pPr>
              <w:spacing w:after="0"/>
            </w:pPr>
            <w:r w:rsidRPr="00734691">
              <w:t>Section TID 10003C</w:t>
            </w:r>
          </w:p>
        </w:tc>
      </w:tr>
      <w:tr w:rsidR="00454006" w:rsidRPr="00734691" w14:paraId="2E6AD45C" w14:textId="77777777" w:rsidTr="00AC4563">
        <w:trPr>
          <w:trHeight w:val="144"/>
        </w:trPr>
        <w:tc>
          <w:tcPr>
            <w:tcW w:w="10222" w:type="dxa"/>
            <w:gridSpan w:val="6"/>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1B5BDE46" w14:textId="79819D26" w:rsidR="00454006" w:rsidRPr="00734691" w:rsidRDefault="00454006" w:rsidP="00D7707F">
            <w:pPr>
              <w:spacing w:after="0"/>
            </w:pPr>
            <w:r w:rsidRPr="00734691">
              <w:t>Start Irradiation Event X-Ray Data of ANTERIOR-POSTERIOR acquisition</w:t>
            </w:r>
          </w:p>
        </w:tc>
      </w:tr>
      <w:tr w:rsidR="00454006" w:rsidRPr="00734691" w14:paraId="48F3907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01547872" w14:textId="1ED82DF0" w:rsidR="00454006" w:rsidRPr="00734691" w:rsidRDefault="00454006" w:rsidP="00D7707F">
            <w:pPr>
              <w:spacing w:after="0"/>
            </w:pPr>
            <w:r w:rsidRPr="00734691">
              <w:t>1.17</w:t>
            </w:r>
          </w:p>
        </w:tc>
        <w:tc>
          <w:tcPr>
            <w:tcW w:w="3796" w:type="dxa"/>
            <w:gridSpan w:val="3"/>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209D6E4E" w14:textId="77777777" w:rsidR="00454006" w:rsidRPr="00734691" w:rsidRDefault="00454006" w:rsidP="00D7707F">
            <w:pPr>
              <w:spacing w:after="0"/>
            </w:pPr>
            <w:r w:rsidRPr="00734691">
              <w:t>Irradiation Event X-Ray Data</w:t>
            </w:r>
          </w:p>
        </w:tc>
        <w:tc>
          <w:tcPr>
            <w:tcW w:w="3494" w:type="dxa"/>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529D655A" w14:textId="77777777" w:rsidR="00454006" w:rsidRPr="00734691" w:rsidRDefault="00454006" w:rsidP="00D7707F">
            <w:pPr>
              <w:spacing w:after="0"/>
            </w:pPr>
            <w:r w:rsidRPr="00734691">
              <w:t>&lt;CONTAINER&gt;</w:t>
            </w:r>
          </w:p>
        </w:tc>
        <w:tc>
          <w:tcPr>
            <w:tcW w:w="1942" w:type="dxa"/>
            <w:tcBorders>
              <w:bottom w:val="single" w:sz="4" w:space="0" w:color="000000" w:themeColor="text1"/>
              <w:right w:val="single" w:sz="4" w:space="0" w:color="000000" w:themeColor="text1"/>
            </w:tcBorders>
            <w:shd w:val="clear" w:color="auto" w:fill="EAF1DD" w:themeFill="accent3" w:themeFillTint="33"/>
            <w:tcMar>
              <w:top w:w="40" w:type="dxa"/>
              <w:left w:w="40" w:type="dxa"/>
              <w:bottom w:w="40" w:type="dxa"/>
              <w:right w:w="40" w:type="dxa"/>
            </w:tcMar>
            <w:vAlign w:val="center"/>
          </w:tcPr>
          <w:p w14:paraId="7B4609D1" w14:textId="3269FD83" w:rsidR="00454006" w:rsidRPr="00734691" w:rsidRDefault="00454006" w:rsidP="00D7707F">
            <w:pPr>
              <w:spacing w:after="0"/>
            </w:pPr>
            <w:r w:rsidRPr="00734691">
              <w:t>Section TID 10003</w:t>
            </w:r>
          </w:p>
        </w:tc>
      </w:tr>
      <w:tr w:rsidR="00454006" w:rsidRPr="00734691" w14:paraId="44FD869F"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2F9CA52" w14:textId="18B6C5ED" w:rsidR="00454006" w:rsidRPr="00734691" w:rsidRDefault="00454006" w:rsidP="00D7707F">
            <w:pPr>
              <w:spacing w:after="0"/>
            </w:pPr>
            <w:r w:rsidRPr="00734691">
              <w:t>1.17.1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3D38243" w14:textId="77777777" w:rsidR="00454006" w:rsidRPr="00734691" w:rsidRDefault="00454006" w:rsidP="00D7707F">
            <w:pPr>
              <w:spacing w:after="0"/>
            </w:pPr>
            <w:r w:rsidRPr="00734691">
              <w:t>Acquisition Plane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438E8FA" w14:textId="58FE21FB" w:rsidR="00454006" w:rsidRPr="00734691" w:rsidRDefault="00454006" w:rsidP="00D7707F">
            <w:pPr>
              <w:spacing w:after="0"/>
              <w:rPr>
                <w:color w:val="000000" w:themeColor="text1"/>
                <w:sz w:val="18"/>
                <w:szCs w:val="18"/>
              </w:rPr>
            </w:pPr>
            <w:hyperlink r:id="rId37" w:anchor="DCM_113014">
              <w:r w:rsidRPr="00734691">
                <w:rPr>
                  <w:color w:val="000000" w:themeColor="text1"/>
                  <w:sz w:val="18"/>
                  <w:szCs w:val="18"/>
                </w:rPr>
                <w:t>(113622, DCM, "</w:t>
              </w:r>
              <w:r w:rsidRPr="00734691">
                <w:rPr>
                  <w:color w:val="0070C0"/>
                  <w:sz w:val="18"/>
                  <w:szCs w:val="18"/>
                </w:rPr>
                <w:t>Single Plane</w:t>
              </w:r>
              <w:r w:rsidRPr="00734691">
                <w:rPr>
                  <w:color w:val="000000" w:themeColor="text1"/>
                  <w:sz w:val="18"/>
                  <w:szCs w:val="18"/>
                </w:rPr>
                <w:t>")</w:t>
              </w:r>
            </w:hyperlink>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64EB833" w14:textId="67DF5B99" w:rsidR="00454006" w:rsidRPr="00734691" w:rsidRDefault="00454006" w:rsidP="00D7707F">
            <w:pPr>
              <w:spacing w:after="0"/>
            </w:pPr>
            <w:r w:rsidRPr="00734691">
              <w:t>Section TID 10003</w:t>
            </w:r>
          </w:p>
        </w:tc>
      </w:tr>
      <w:tr w:rsidR="00454006" w:rsidRPr="00734691" w14:paraId="0117192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D22529C" w14:textId="751EA871" w:rsidR="00454006" w:rsidRPr="00734691" w:rsidRDefault="00454006" w:rsidP="00D7707F">
            <w:pPr>
              <w:spacing w:after="0"/>
            </w:pPr>
            <w:r w:rsidRPr="00734691">
              <w:t>1.17.2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8C80423" w14:textId="77777777" w:rsidR="00454006" w:rsidRPr="00734691" w:rsidRDefault="00454006" w:rsidP="00D7707F">
            <w:pPr>
              <w:spacing w:after="0"/>
            </w:pPr>
            <w:r w:rsidRPr="00734691">
              <w:t>Irradiation Event UID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C5387E8" w14:textId="77777777" w:rsidR="00454006" w:rsidRPr="00734691" w:rsidRDefault="00454006" w:rsidP="00D7707F">
            <w:pPr>
              <w:spacing w:after="0"/>
              <w:rPr>
                <w:color w:val="000000" w:themeColor="text1"/>
                <w:szCs w:val="18"/>
              </w:rPr>
            </w:pPr>
            <w:r w:rsidRPr="00734691">
              <w:t>2.999.5</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B91BD46" w14:textId="223EE75F" w:rsidR="00454006" w:rsidRPr="00734691" w:rsidRDefault="00454006" w:rsidP="00D7707F">
            <w:pPr>
              <w:spacing w:after="0"/>
            </w:pPr>
            <w:r w:rsidRPr="00734691">
              <w:t>Section TID 10003</w:t>
            </w:r>
          </w:p>
        </w:tc>
      </w:tr>
      <w:tr w:rsidR="00454006" w:rsidRPr="00734691" w14:paraId="2100C2E0"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E2C7DCD" w14:textId="562E22EA" w:rsidR="00454006" w:rsidRPr="00734691" w:rsidRDefault="00454006" w:rsidP="00D7707F">
            <w:pPr>
              <w:spacing w:after="0"/>
            </w:pPr>
            <w:r w:rsidRPr="00734691">
              <w:t>1.17.3</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BE307C0" w14:textId="77777777" w:rsidR="00454006" w:rsidRPr="00734691" w:rsidRDefault="00454006" w:rsidP="00D7707F">
            <w:pPr>
              <w:spacing w:after="0"/>
            </w:pPr>
            <w:r w:rsidRPr="00734691">
              <w:t>DateTime Started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FAD33E2" w14:textId="77777777" w:rsidR="00454006" w:rsidRPr="00734691" w:rsidRDefault="00454006" w:rsidP="00D7707F">
            <w:pPr>
              <w:spacing w:after="0"/>
              <w:rPr>
                <w:color w:val="000000" w:themeColor="text1"/>
              </w:rPr>
            </w:pPr>
            <w:r w:rsidRPr="00734691">
              <w:rPr>
                <w:rFonts w:eastAsia="Arial"/>
              </w:rPr>
              <w:t>20241016214647.000</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2AC247F" w14:textId="22E7D09D" w:rsidR="00454006" w:rsidRPr="00734691" w:rsidRDefault="00454006" w:rsidP="00D7707F">
            <w:pPr>
              <w:spacing w:after="0"/>
            </w:pPr>
            <w:r w:rsidRPr="00734691">
              <w:t>Section TID 10003</w:t>
            </w:r>
          </w:p>
        </w:tc>
      </w:tr>
      <w:tr w:rsidR="00454006" w:rsidRPr="00734691" w14:paraId="5DE53581"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540E1B2" w14:textId="2EDDB36E" w:rsidR="00454006" w:rsidRPr="00734691" w:rsidRDefault="00454006" w:rsidP="00D7707F">
            <w:pPr>
              <w:spacing w:after="0"/>
            </w:pPr>
            <w:r w:rsidRPr="00734691">
              <w:t>1.17.4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51F3DBD" w14:textId="77777777" w:rsidR="00454006" w:rsidRPr="00734691" w:rsidRDefault="00454006" w:rsidP="00D7707F">
            <w:pPr>
              <w:spacing w:after="0"/>
            </w:pPr>
            <w:r w:rsidRPr="00734691">
              <w:t>Irradiation Event Type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A90277E" w14:textId="77777777" w:rsidR="00454006" w:rsidRPr="00734691" w:rsidRDefault="00454006" w:rsidP="00D7707F">
            <w:pPr>
              <w:spacing w:after="0"/>
              <w:rPr>
                <w:rFonts w:eastAsia="Arial"/>
              </w:rPr>
            </w:pPr>
            <w:r w:rsidRPr="00734691">
              <w:rPr>
                <w:rFonts w:eastAsia="Arial"/>
                <w:color w:val="000000" w:themeColor="text1"/>
              </w:rPr>
              <w:t>(113611, DCM, “</w:t>
            </w:r>
            <w:r w:rsidRPr="00734691">
              <w:rPr>
                <w:rFonts w:eastAsia="Arial"/>
              </w:rPr>
              <w:t>Stationary Acquisition</w:t>
            </w:r>
            <w:r w:rsidRPr="00734691">
              <w:rPr>
                <w:rFonts w:eastAsia="Arial"/>
                <w:color w:val="000000" w:themeColor="text1"/>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747F094" w14:textId="19CA57F7" w:rsidR="00454006" w:rsidRPr="00734691" w:rsidRDefault="00454006" w:rsidP="00D7707F">
            <w:pPr>
              <w:spacing w:after="0"/>
            </w:pPr>
            <w:r w:rsidRPr="00734691">
              <w:t>Section TID 10003</w:t>
            </w:r>
          </w:p>
        </w:tc>
      </w:tr>
      <w:tr w:rsidR="00454006" w:rsidRPr="00734691" w14:paraId="5A90F232"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D428A9A" w14:textId="52377DD9" w:rsidR="00454006" w:rsidRPr="00734691" w:rsidRDefault="00454006" w:rsidP="00D7707F">
            <w:pPr>
              <w:spacing w:after="0"/>
            </w:pPr>
            <w:r w:rsidRPr="00734691">
              <w:t>1.17.5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CCC0FA3" w14:textId="77777777" w:rsidR="00454006" w:rsidRPr="00734691" w:rsidRDefault="00454006" w:rsidP="00D7707F">
            <w:pPr>
              <w:spacing w:after="0"/>
            </w:pPr>
            <w:r w:rsidRPr="00734691">
              <w:t>Acquisition Protocol</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B80A3F2" w14:textId="77777777" w:rsidR="00454006" w:rsidRPr="00734691" w:rsidRDefault="00454006" w:rsidP="00D7707F">
            <w:pPr>
              <w:spacing w:after="0"/>
            </w:pPr>
            <w:r w:rsidRPr="00734691">
              <w:rPr>
                <w:rFonts w:eastAsia="Arial"/>
              </w:rPr>
              <w:t>Wallstand L-Spine AP</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11E82E9" w14:textId="68CF0845" w:rsidR="00454006" w:rsidRPr="00734691" w:rsidRDefault="00454006" w:rsidP="00D7707F">
            <w:pPr>
              <w:spacing w:after="0"/>
            </w:pPr>
            <w:r w:rsidRPr="00734691">
              <w:t>Section TID 10003</w:t>
            </w:r>
          </w:p>
        </w:tc>
      </w:tr>
      <w:tr w:rsidR="00454006" w:rsidRPr="00734691" w14:paraId="433FC12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5A841EF" w14:textId="7E3F055A" w:rsidR="00454006" w:rsidRPr="00734691" w:rsidRDefault="00454006" w:rsidP="00D7707F">
            <w:pPr>
              <w:spacing w:after="0"/>
            </w:pPr>
            <w:r w:rsidRPr="00734691">
              <w:t>1.17.6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2F6122B" w14:textId="77777777" w:rsidR="00454006" w:rsidRPr="00734691" w:rsidRDefault="00454006" w:rsidP="00D7707F">
            <w:pPr>
              <w:spacing w:after="0"/>
            </w:pPr>
            <w:r w:rsidRPr="00734691">
              <w:t>Image View</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523B2C4" w14:textId="77777777" w:rsidR="00454006" w:rsidRPr="00734691" w:rsidRDefault="00454006" w:rsidP="00D7707F">
            <w:pPr>
              <w:spacing w:after="0"/>
              <w:rPr>
                <w:rFonts w:eastAsia="Arial"/>
              </w:rPr>
            </w:pPr>
            <w:r w:rsidRPr="00734691">
              <w:rPr>
                <w:rFonts w:eastAsia="Arial"/>
              </w:rPr>
              <w:t>(399348003, SCT, “</w:t>
            </w:r>
            <w:r w:rsidRPr="00734691">
              <w:rPr>
                <w:rFonts w:eastAsia="Arial"/>
                <w:color w:val="0070C0"/>
              </w:rPr>
              <w:t>antero-posterior</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58DFD6A" w14:textId="7FE39CEF" w:rsidR="00454006" w:rsidRPr="00734691" w:rsidRDefault="00454006" w:rsidP="00D7707F">
            <w:pPr>
              <w:spacing w:after="0"/>
            </w:pPr>
            <w:r w:rsidRPr="00734691">
              <w:t>Section TID 10003</w:t>
            </w:r>
          </w:p>
        </w:tc>
      </w:tr>
      <w:tr w:rsidR="00454006" w:rsidRPr="00734691" w14:paraId="44665AB0"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FE18905" w14:textId="3405166D" w:rsidR="00454006" w:rsidRPr="00734691" w:rsidRDefault="00454006" w:rsidP="00D7707F">
            <w:pPr>
              <w:spacing w:after="0"/>
            </w:pPr>
            <w:r w:rsidRPr="00734691">
              <w:t>1.17.</w:t>
            </w:r>
            <w:r w:rsidR="00941B48" w:rsidRPr="00734691">
              <w:t>7</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A528A31" w14:textId="77777777" w:rsidR="00454006" w:rsidRPr="00734691" w:rsidRDefault="00454006" w:rsidP="00D7707F">
            <w:pPr>
              <w:spacing w:after="0"/>
            </w:pPr>
            <w:r w:rsidRPr="00734691">
              <w:t>Patient Orientation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B8C3991" w14:textId="77777777" w:rsidR="00454006" w:rsidRPr="00734691" w:rsidRDefault="00454006" w:rsidP="00D7707F">
            <w:pPr>
              <w:spacing w:after="0"/>
              <w:rPr>
                <w:rFonts w:eastAsia="Arial"/>
              </w:rPr>
            </w:pPr>
            <w:r w:rsidRPr="00734691">
              <w:rPr>
                <w:rFonts w:eastAsia="Arial"/>
              </w:rPr>
              <w:t>(C86043, NCIt, “</w:t>
            </w:r>
            <w:r w:rsidRPr="00734691">
              <w:rPr>
                <w:rFonts w:eastAsia="Arial"/>
                <w:color w:val="0070C0"/>
              </w:rPr>
              <w:t>erect</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D893941" w14:textId="1338614A" w:rsidR="00454006" w:rsidRPr="00734691" w:rsidRDefault="00454006" w:rsidP="00D7707F">
            <w:pPr>
              <w:spacing w:after="0"/>
            </w:pPr>
            <w:r w:rsidRPr="00734691">
              <w:t>Section TID 10003</w:t>
            </w:r>
          </w:p>
        </w:tc>
      </w:tr>
      <w:tr w:rsidR="00454006" w:rsidRPr="00734691" w14:paraId="7D946C22"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5B1F751" w14:textId="22B67A1F" w:rsidR="00454006" w:rsidRPr="00734691" w:rsidRDefault="00454006" w:rsidP="00D7707F">
            <w:pPr>
              <w:spacing w:after="0"/>
            </w:pPr>
            <w:r w:rsidRPr="00734691">
              <w:t>1.17.</w:t>
            </w:r>
            <w:r w:rsidR="00941B48" w:rsidRPr="00734691">
              <w:t>7</w:t>
            </w:r>
            <w:r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769AF0D" w14:textId="77777777" w:rsidR="00454006" w:rsidRPr="00734691" w:rsidRDefault="00454006" w:rsidP="00D7707F">
            <w:pPr>
              <w:spacing w:after="0"/>
            </w:pPr>
            <w:r w:rsidRPr="00734691">
              <w:t>Patient Orientation Modifier</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C6D4A48" w14:textId="77777777" w:rsidR="00454006" w:rsidRPr="00734691" w:rsidRDefault="00454006" w:rsidP="00D7707F">
            <w:pPr>
              <w:spacing w:after="0"/>
              <w:rPr>
                <w:rFonts w:eastAsia="Arial"/>
              </w:rPr>
            </w:pPr>
            <w:r w:rsidRPr="00734691">
              <w:rPr>
                <w:rFonts w:eastAsia="Arial"/>
              </w:rPr>
              <w:t>(10904000, SCT, “</w:t>
            </w:r>
            <w:r w:rsidRPr="00734691">
              <w:rPr>
                <w:rFonts w:eastAsia="Arial"/>
                <w:color w:val="0070C0"/>
              </w:rPr>
              <w:t>standing</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7C78DB7" w14:textId="1259B20D" w:rsidR="00454006" w:rsidRPr="00734691" w:rsidRDefault="00454006" w:rsidP="00D7707F">
            <w:pPr>
              <w:spacing w:after="0"/>
            </w:pPr>
            <w:r w:rsidRPr="00734691">
              <w:t>Section TID 10003</w:t>
            </w:r>
          </w:p>
        </w:tc>
      </w:tr>
      <w:tr w:rsidR="00454006" w:rsidRPr="00734691" w14:paraId="2967C447"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2055F92" w14:textId="085B8718" w:rsidR="00454006" w:rsidRPr="00734691" w:rsidRDefault="00454006" w:rsidP="00D7707F">
            <w:pPr>
              <w:spacing w:after="0"/>
            </w:pPr>
            <w:r w:rsidRPr="00734691">
              <w:t>1.17.</w:t>
            </w:r>
            <w:r w:rsidR="00941B48" w:rsidRPr="00734691">
              <w:t>8</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3302A65" w14:textId="77777777" w:rsidR="00454006" w:rsidRPr="00734691" w:rsidRDefault="00454006" w:rsidP="00D7707F">
            <w:pPr>
              <w:spacing w:after="0"/>
            </w:pPr>
            <w:r w:rsidRPr="00734691">
              <w:t>Target Region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9D75409" w14:textId="77777777" w:rsidR="00454006" w:rsidRPr="00734691" w:rsidRDefault="00454006" w:rsidP="00D7707F">
            <w:pPr>
              <w:spacing w:after="0"/>
              <w:rPr>
                <w:rFonts w:eastAsia="Arial"/>
              </w:rPr>
            </w:pPr>
            <w:r w:rsidRPr="00734691">
              <w:rPr>
                <w:rFonts w:eastAsia="Arial"/>
              </w:rPr>
              <w:t>(122496007, SCT, “</w:t>
            </w:r>
            <w:r w:rsidRPr="00734691">
              <w:rPr>
                <w:rFonts w:eastAsia="Arial"/>
                <w:color w:val="0070C0"/>
              </w:rPr>
              <w:t>Lumbar spine</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4BFB3F6" w14:textId="0CD5AFB3" w:rsidR="00454006" w:rsidRPr="00734691" w:rsidRDefault="00454006" w:rsidP="00D7707F">
            <w:pPr>
              <w:spacing w:after="0"/>
            </w:pPr>
            <w:r w:rsidRPr="00734691">
              <w:t>Section TID 10003</w:t>
            </w:r>
          </w:p>
        </w:tc>
      </w:tr>
      <w:tr w:rsidR="00454006" w:rsidRPr="00734691" w14:paraId="0777237F"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CE19E74" w14:textId="39736C72" w:rsidR="00454006" w:rsidRPr="00734691" w:rsidRDefault="00454006" w:rsidP="00D7707F">
            <w:pPr>
              <w:spacing w:after="0"/>
            </w:pPr>
            <w:r w:rsidRPr="00734691">
              <w:t>1.17.</w:t>
            </w:r>
            <w:r w:rsidR="00941B48" w:rsidRPr="00734691">
              <w:t>9</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68886A1" w14:textId="77777777" w:rsidR="00454006" w:rsidRPr="00734691" w:rsidRDefault="00454006" w:rsidP="00D7707F">
            <w:pPr>
              <w:spacing w:after="0"/>
            </w:pPr>
            <w:r w:rsidRPr="00734691">
              <w:t>Dose Area Product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EA1BB0E" w14:textId="77777777" w:rsidR="00454006" w:rsidRPr="00734691" w:rsidRDefault="00454006" w:rsidP="00D7707F">
            <w:pPr>
              <w:spacing w:after="0"/>
              <w:rPr>
                <w:rFonts w:eastAsia="Arial"/>
                <w:color w:val="000000" w:themeColor="text1"/>
              </w:rPr>
            </w:pPr>
            <w:r w:rsidRPr="00734691">
              <w:rPr>
                <w:rFonts w:eastAsia="Arial"/>
              </w:rPr>
              <w:t>0.000063000 Gy.m2</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D920FDC" w14:textId="3F0E27E1" w:rsidR="00454006" w:rsidRPr="00734691" w:rsidRDefault="00454006" w:rsidP="00D7707F">
            <w:pPr>
              <w:spacing w:after="0"/>
            </w:pPr>
            <w:r w:rsidRPr="00734691">
              <w:t>Section TID 10003</w:t>
            </w:r>
          </w:p>
        </w:tc>
      </w:tr>
      <w:tr w:rsidR="00941B48" w:rsidRPr="00734691" w14:paraId="07E6D6F5" w14:textId="77777777" w:rsidTr="00941B48">
        <w:trPr>
          <w:trHeight w:val="144"/>
        </w:trPr>
        <w:tc>
          <w:tcPr>
            <w:tcW w:w="10222" w:type="dxa"/>
            <w:gridSpan w:val="6"/>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22ED6275" w14:textId="5DB36577" w:rsidR="00941B48" w:rsidRPr="00734691" w:rsidRDefault="00941B48" w:rsidP="00D7707F">
            <w:pPr>
              <w:spacing w:after="0"/>
              <w:rPr>
                <w:color w:val="000000" w:themeColor="text1"/>
              </w:rPr>
            </w:pPr>
            <w:r w:rsidRPr="00734691">
              <w:t>Start Person Participant within Section TID 10003: Irradiation Administering is the operator.</w:t>
            </w:r>
          </w:p>
        </w:tc>
      </w:tr>
      <w:tr w:rsidR="00941B48" w:rsidRPr="00734691" w14:paraId="4520782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14DC71A" w14:textId="741139A3" w:rsidR="00941B48" w:rsidRPr="00734691" w:rsidRDefault="00941B48" w:rsidP="00D7707F">
            <w:pPr>
              <w:spacing w:after="0"/>
              <w:rPr>
                <w:color w:val="000000" w:themeColor="text1"/>
              </w:rPr>
            </w:pPr>
            <w:r w:rsidRPr="00734691">
              <w:t>1.16.10</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FDC1C7D" w14:textId="53DD124F" w:rsidR="00941B48" w:rsidRPr="00734691" w:rsidRDefault="00941B48" w:rsidP="00D7707F">
            <w:pPr>
              <w:spacing w:after="0"/>
              <w:rPr>
                <w:color w:val="000000" w:themeColor="text1"/>
              </w:rPr>
            </w:pPr>
            <w:r w:rsidRPr="00734691">
              <w:t>Person Name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A3DE4C4" w14:textId="63143059" w:rsidR="00941B48" w:rsidRPr="00734691" w:rsidRDefault="00941B48" w:rsidP="00D7707F">
            <w:pPr>
              <w:spacing w:after="0"/>
              <w:rPr>
                <w:rFonts w:eastAsia="Arial"/>
                <w:szCs w:val="18"/>
              </w:rPr>
            </w:pPr>
            <w:r w:rsidRPr="00734691">
              <w:t>Doe^John</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37E08B2" w14:textId="188FA365" w:rsidR="00941B48" w:rsidRPr="00734691" w:rsidRDefault="00941B48" w:rsidP="00D7707F">
            <w:pPr>
              <w:spacing w:after="0"/>
              <w:rPr>
                <w:color w:val="000000" w:themeColor="text1"/>
              </w:rPr>
            </w:pPr>
            <w:r w:rsidRPr="00734691">
              <w:t>Section TID 1020</w:t>
            </w:r>
          </w:p>
        </w:tc>
      </w:tr>
      <w:tr w:rsidR="00941B48" w:rsidRPr="00734691" w14:paraId="5D15E7C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60BB96C" w14:textId="597C2418" w:rsidR="00941B48" w:rsidRPr="00734691" w:rsidRDefault="00941B48" w:rsidP="00D7707F">
            <w:pPr>
              <w:spacing w:after="0"/>
              <w:rPr>
                <w:color w:val="000000" w:themeColor="text1"/>
              </w:rPr>
            </w:pPr>
            <w:r w:rsidRPr="00734691">
              <w:t>1.16.10.1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AD55141" w14:textId="0A8194B9" w:rsidR="00941B48" w:rsidRPr="00734691" w:rsidRDefault="00941B48" w:rsidP="00D7707F">
            <w:pPr>
              <w:spacing w:after="0"/>
              <w:rPr>
                <w:color w:val="000000" w:themeColor="text1"/>
              </w:rPr>
            </w:pPr>
            <w:r w:rsidRPr="00734691">
              <w:t>Person Role in Procedure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49B0F8B" w14:textId="2833352E" w:rsidR="00941B48" w:rsidRPr="00734691" w:rsidRDefault="00941B48" w:rsidP="00D7707F">
            <w:pPr>
              <w:spacing w:after="0"/>
              <w:rPr>
                <w:rFonts w:eastAsia="Arial"/>
                <w:i/>
                <w:iCs/>
                <w:color w:val="00B050"/>
                <w:szCs w:val="18"/>
              </w:rPr>
            </w:pPr>
            <w:r w:rsidRPr="00734691">
              <w:rPr>
                <w:color w:val="000000"/>
              </w:rPr>
              <w:t>(113851, DCM, “</w:t>
            </w:r>
            <w:r w:rsidRPr="00734691">
              <w:t>Irradiation Administering</w:t>
            </w:r>
            <w:r w:rsidRPr="00734691">
              <w:rPr>
                <w:color w:val="000000"/>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BB014AB" w14:textId="4F8BF37C" w:rsidR="00941B48" w:rsidRPr="00734691" w:rsidRDefault="00941B48" w:rsidP="00D7707F">
            <w:pPr>
              <w:spacing w:after="0"/>
              <w:rPr>
                <w:color w:val="000000" w:themeColor="text1"/>
              </w:rPr>
            </w:pPr>
            <w:r w:rsidRPr="00734691">
              <w:t>Section TID 1020</w:t>
            </w:r>
          </w:p>
        </w:tc>
      </w:tr>
      <w:tr w:rsidR="00941B48" w:rsidRPr="00734691" w14:paraId="69CF2DDE"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C466B9D" w14:textId="4708CAB7" w:rsidR="00941B48" w:rsidRPr="00734691" w:rsidRDefault="00941B48" w:rsidP="00D7707F">
            <w:pPr>
              <w:spacing w:after="0"/>
              <w:rPr>
                <w:color w:val="000000" w:themeColor="text1"/>
              </w:rPr>
            </w:pPr>
            <w:r w:rsidRPr="00734691">
              <w:t>1.16.10.2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49B11A6" w14:textId="3755B32F" w:rsidR="00941B48" w:rsidRPr="00734691" w:rsidRDefault="00941B48" w:rsidP="00D7707F">
            <w:pPr>
              <w:spacing w:after="0"/>
              <w:rPr>
                <w:color w:val="000000" w:themeColor="text1"/>
              </w:rPr>
            </w:pPr>
            <w:r w:rsidRPr="00734691">
              <w:rPr>
                <w:lang w:val="en"/>
              </w:rPr>
              <w:t>Person Role in Organization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C00B5D7" w14:textId="6DC7F0B5" w:rsidR="00941B48" w:rsidRPr="00734691" w:rsidRDefault="00941B48" w:rsidP="00D7707F">
            <w:pPr>
              <w:spacing w:after="0"/>
              <w:rPr>
                <w:rFonts w:eastAsia="Arial"/>
                <w:i/>
                <w:iCs/>
                <w:color w:val="00B050"/>
                <w:szCs w:val="18"/>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24CDD35" w14:textId="2A6A3968" w:rsidR="00941B48" w:rsidRPr="00734691" w:rsidRDefault="00941B48" w:rsidP="00D7707F">
            <w:pPr>
              <w:spacing w:after="0"/>
              <w:rPr>
                <w:color w:val="000000" w:themeColor="text1"/>
              </w:rPr>
            </w:pPr>
            <w:r w:rsidRPr="00734691">
              <w:t>Section TID 1020</w:t>
            </w:r>
          </w:p>
        </w:tc>
      </w:tr>
      <w:tr w:rsidR="00941B48" w:rsidRPr="00734691" w14:paraId="36974ED4" w14:textId="77777777" w:rsidTr="00941B48">
        <w:trPr>
          <w:trHeight w:val="144"/>
        </w:trPr>
        <w:tc>
          <w:tcPr>
            <w:tcW w:w="10222" w:type="dxa"/>
            <w:gridSpan w:val="6"/>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7C968C75" w14:textId="7F28E97C" w:rsidR="00941B48" w:rsidRPr="00734691" w:rsidRDefault="00941B48" w:rsidP="00D7707F">
            <w:pPr>
              <w:spacing w:after="0"/>
              <w:rPr>
                <w:color w:val="000000" w:themeColor="text1"/>
              </w:rPr>
            </w:pPr>
            <w:r w:rsidRPr="00734691">
              <w:t>End Person Participant</w:t>
            </w:r>
          </w:p>
        </w:tc>
      </w:tr>
      <w:tr w:rsidR="00454006" w:rsidRPr="00734691" w14:paraId="5CF340FD"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2E2D904" w14:textId="6684906C" w:rsidR="00454006" w:rsidRPr="00734691" w:rsidRDefault="00454006" w:rsidP="00D7707F">
            <w:pPr>
              <w:spacing w:after="0"/>
            </w:pPr>
            <w:r w:rsidRPr="00734691">
              <w:t>1.17.</w:t>
            </w:r>
            <w:r w:rsidR="00941B48" w:rsidRPr="00734691">
              <w:t>11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3AC205C" w14:textId="77777777" w:rsidR="00454006" w:rsidRPr="00734691" w:rsidRDefault="00454006" w:rsidP="00D7707F">
            <w:pPr>
              <w:spacing w:after="0"/>
            </w:pPr>
            <w:r w:rsidRPr="00734691">
              <w:t>Exposure Index</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D621BDA" w14:textId="77777777" w:rsidR="00454006" w:rsidRPr="00734691" w:rsidRDefault="00454006" w:rsidP="00D7707F">
            <w:pPr>
              <w:spacing w:after="0"/>
              <w:rPr>
                <w:rFonts w:eastAsia="Arial"/>
                <w:color w:val="000000" w:themeColor="text1"/>
              </w:rPr>
            </w:pPr>
            <w:r w:rsidRPr="00734691">
              <w:rPr>
                <w:rFonts w:eastAsia="Arial"/>
              </w:rPr>
              <w:t>243.00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7D33709" w14:textId="01C6A7B2" w:rsidR="00454006" w:rsidRPr="00734691" w:rsidRDefault="00454006" w:rsidP="00D7707F">
            <w:pPr>
              <w:spacing w:after="0"/>
            </w:pPr>
            <w:r w:rsidRPr="00734691">
              <w:t>Section TID 10003A</w:t>
            </w:r>
          </w:p>
        </w:tc>
      </w:tr>
      <w:tr w:rsidR="00454006" w:rsidRPr="00734691" w14:paraId="26527B3E"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B111940" w14:textId="27F81437" w:rsidR="00454006" w:rsidRPr="00734691" w:rsidRDefault="00454006" w:rsidP="00D7707F">
            <w:pPr>
              <w:spacing w:after="0"/>
            </w:pPr>
            <w:r w:rsidRPr="00734691">
              <w:t>1.17.</w:t>
            </w:r>
            <w:r w:rsidR="00941B48" w:rsidRPr="00734691">
              <w:t>12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A02A94E" w14:textId="77777777" w:rsidR="00454006" w:rsidRPr="00734691" w:rsidRDefault="00454006" w:rsidP="00D7707F">
            <w:pPr>
              <w:spacing w:after="0"/>
            </w:pPr>
            <w:r w:rsidRPr="00734691">
              <w:t>Target Exposure Index</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325F552" w14:textId="77777777" w:rsidR="00454006" w:rsidRPr="00734691" w:rsidRDefault="00454006" w:rsidP="00D7707F">
            <w:pPr>
              <w:spacing w:after="0"/>
              <w:rPr>
                <w:rFonts w:eastAsia="Arial"/>
                <w:color w:val="000000" w:themeColor="text1"/>
              </w:rPr>
            </w:pPr>
            <w:r w:rsidRPr="00734691">
              <w:rPr>
                <w:rFonts w:eastAsia="Arial"/>
              </w:rPr>
              <w:t>250.00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241186A" w14:textId="759CB001" w:rsidR="00454006" w:rsidRPr="00734691" w:rsidRDefault="00454006" w:rsidP="00D7707F">
            <w:pPr>
              <w:spacing w:after="0"/>
            </w:pPr>
            <w:r w:rsidRPr="00734691">
              <w:t>Section TID 10003A</w:t>
            </w:r>
          </w:p>
        </w:tc>
      </w:tr>
      <w:tr w:rsidR="00454006" w:rsidRPr="00734691" w14:paraId="176112C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54EC01B" w14:textId="0EB01B5B" w:rsidR="00454006" w:rsidRPr="00734691" w:rsidRDefault="00454006" w:rsidP="00D7707F">
            <w:pPr>
              <w:spacing w:after="0"/>
            </w:pPr>
            <w:r w:rsidRPr="00734691">
              <w:t>1.17.</w:t>
            </w:r>
            <w:r w:rsidR="00941B48" w:rsidRPr="00734691">
              <w:t>13</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92CA9B1" w14:textId="77777777" w:rsidR="00454006" w:rsidRPr="00734691" w:rsidRDefault="00454006" w:rsidP="00D7707F">
            <w:pPr>
              <w:spacing w:after="0"/>
            </w:pPr>
            <w:r w:rsidRPr="00734691">
              <w:t>Deviation Index</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176DBFE" w14:textId="77777777" w:rsidR="00454006" w:rsidRPr="00734691" w:rsidRDefault="00454006" w:rsidP="00D7707F">
            <w:pPr>
              <w:spacing w:after="0"/>
              <w:rPr>
                <w:rFonts w:eastAsia="Arial"/>
                <w:color w:val="000000" w:themeColor="text1"/>
              </w:rPr>
            </w:pPr>
            <w:r w:rsidRPr="00734691">
              <w:rPr>
                <w:rFonts w:eastAsia="Arial"/>
              </w:rPr>
              <w:t>-0.123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7E2804F" w14:textId="35087284" w:rsidR="00454006" w:rsidRPr="00734691" w:rsidRDefault="00454006" w:rsidP="00D7707F">
            <w:pPr>
              <w:spacing w:after="0"/>
            </w:pPr>
            <w:r w:rsidRPr="00734691">
              <w:t>Section TID 10003A</w:t>
            </w:r>
          </w:p>
        </w:tc>
      </w:tr>
      <w:tr w:rsidR="00454006" w:rsidRPr="00734691" w14:paraId="26A3F334"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21AC327" w14:textId="7D7EFD9C" w:rsidR="00454006" w:rsidRPr="00734691" w:rsidRDefault="00454006" w:rsidP="00D7707F">
            <w:pPr>
              <w:spacing w:after="0"/>
            </w:pPr>
            <w:r w:rsidRPr="00734691">
              <w:t>1.17.</w:t>
            </w:r>
            <w:r w:rsidR="00941B48" w:rsidRPr="00734691">
              <w:t>14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7BD54A2" w14:textId="77777777" w:rsidR="00454006" w:rsidRPr="00734691" w:rsidRDefault="00454006" w:rsidP="00D7707F">
            <w:pPr>
              <w:spacing w:after="0"/>
            </w:pPr>
            <w:r w:rsidRPr="00734691">
              <w:t>Acquired Image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5649DCD" w14:textId="77777777" w:rsidR="00454006" w:rsidRPr="00734691" w:rsidRDefault="00454006" w:rsidP="00D7707F">
            <w:pPr>
              <w:spacing w:after="0"/>
              <w:rPr>
                <w:rFonts w:eastAsia="Arial"/>
                <w:color w:val="000000" w:themeColor="text1"/>
                <w:szCs w:val="18"/>
              </w:rPr>
            </w:pPr>
            <w:r w:rsidRPr="00734691">
              <w:t>2.999.6</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0068EDF" w14:textId="38AC3F77" w:rsidR="00454006" w:rsidRPr="00734691" w:rsidRDefault="00454006" w:rsidP="00D7707F">
            <w:pPr>
              <w:spacing w:after="0"/>
            </w:pPr>
            <w:r w:rsidRPr="00734691">
              <w:t>Section TID 10003A</w:t>
            </w:r>
          </w:p>
        </w:tc>
      </w:tr>
      <w:tr w:rsidR="00454006" w:rsidRPr="00734691" w14:paraId="6054552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6D71A23" w14:textId="01927338" w:rsidR="00454006" w:rsidRPr="00734691" w:rsidRDefault="00454006" w:rsidP="00D7707F">
            <w:pPr>
              <w:spacing w:after="0"/>
            </w:pPr>
            <w:r w:rsidRPr="00734691">
              <w:t>1.17.1</w:t>
            </w:r>
            <w:r w:rsidR="00941B48" w:rsidRPr="00734691">
              <w:t>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5129E09" w14:textId="77777777" w:rsidR="00454006" w:rsidRPr="00734691" w:rsidRDefault="00454006" w:rsidP="00D7707F">
            <w:pPr>
              <w:spacing w:after="0"/>
            </w:pPr>
            <w:r w:rsidRPr="00734691">
              <w:t>Dose (RP)</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64599A1" w14:textId="77777777" w:rsidR="00454006" w:rsidRPr="00734691" w:rsidRDefault="00454006" w:rsidP="00D7707F">
            <w:pPr>
              <w:spacing w:after="0"/>
              <w:rPr>
                <w:rFonts w:eastAsia="Arial"/>
                <w:color w:val="000000" w:themeColor="text1"/>
              </w:rPr>
            </w:pPr>
            <w:r w:rsidRPr="00734691">
              <w:rPr>
                <w:rFonts w:eastAsia="Arial"/>
              </w:rPr>
              <w:t>0.00088918 Gy</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723B7F0" w14:textId="148F204C" w:rsidR="00454006" w:rsidRPr="00734691" w:rsidRDefault="00454006" w:rsidP="00D7707F">
            <w:pPr>
              <w:spacing w:after="0"/>
            </w:pPr>
            <w:r w:rsidRPr="00734691">
              <w:t>Section TID 10003B</w:t>
            </w:r>
          </w:p>
        </w:tc>
      </w:tr>
      <w:tr w:rsidR="00454006" w:rsidRPr="00734691" w14:paraId="67B95E12"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E542A70" w14:textId="5AD8C088" w:rsidR="00454006" w:rsidRPr="00734691" w:rsidRDefault="00454006" w:rsidP="00D7707F">
            <w:pPr>
              <w:spacing w:after="0"/>
            </w:pPr>
            <w:r w:rsidRPr="00734691">
              <w:t>1.17.1</w:t>
            </w:r>
            <w:r w:rsidR="00941B48" w:rsidRPr="00734691">
              <w:t>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DECE009" w14:textId="77777777" w:rsidR="00454006" w:rsidRPr="00734691" w:rsidRDefault="00454006" w:rsidP="00D7707F">
            <w:pPr>
              <w:spacing w:after="0"/>
            </w:pPr>
            <w:r w:rsidRPr="00734691">
              <w:t>Reference Point Definition</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35B687A" w14:textId="77777777" w:rsidR="00454006" w:rsidRPr="00734691" w:rsidRDefault="00454006" w:rsidP="00D7707F">
            <w:pPr>
              <w:spacing w:after="0"/>
            </w:pPr>
            <w:r w:rsidRPr="00734691">
              <w:t>(113941, DCM, “</w:t>
            </w:r>
            <w:r w:rsidRPr="00734691">
              <w:rPr>
                <w:color w:val="0070C0"/>
              </w:rPr>
              <w:t>In Detector Plane</w:t>
            </w:r>
            <w:r w:rsidRPr="00734691">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4C3D46F" w14:textId="34F2BBE6" w:rsidR="00454006" w:rsidRPr="00734691" w:rsidRDefault="00454006" w:rsidP="00D7707F">
            <w:pPr>
              <w:spacing w:after="0"/>
            </w:pPr>
            <w:r w:rsidRPr="00734691">
              <w:t>Section TID 10003B</w:t>
            </w:r>
          </w:p>
        </w:tc>
      </w:tr>
      <w:tr w:rsidR="00454006" w:rsidRPr="00734691" w14:paraId="3701897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D5AB7C6" w14:textId="34843EB5" w:rsidR="00454006" w:rsidRPr="00734691" w:rsidRDefault="00454006" w:rsidP="00D7707F">
            <w:pPr>
              <w:spacing w:after="0"/>
            </w:pPr>
            <w:r w:rsidRPr="00734691">
              <w:t>1.17.1</w:t>
            </w:r>
            <w:r w:rsidR="00941B48" w:rsidRPr="00734691">
              <w:t>7</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C48FB9A" w14:textId="77777777" w:rsidR="00454006" w:rsidRPr="00734691" w:rsidRDefault="00454006" w:rsidP="00D7707F">
            <w:pPr>
              <w:spacing w:after="0"/>
            </w:pPr>
            <w:r w:rsidRPr="00734691">
              <w:t>Number of Pulses</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6E9002A" w14:textId="77777777" w:rsidR="00454006" w:rsidRPr="00734691" w:rsidRDefault="00454006" w:rsidP="00D7707F">
            <w:pPr>
              <w:spacing w:after="0"/>
              <w:rPr>
                <w:rFonts w:eastAsia="Arial"/>
                <w:color w:val="000000" w:themeColor="text1"/>
              </w:rPr>
            </w:pPr>
            <w:r w:rsidRPr="00734691">
              <w:rPr>
                <w:rFonts w:eastAsia="Arial"/>
              </w:rPr>
              <w:t>1 no units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3B80E18" w14:textId="4B1629F6" w:rsidR="00454006" w:rsidRPr="00734691" w:rsidRDefault="00454006" w:rsidP="00D7707F">
            <w:pPr>
              <w:spacing w:after="0"/>
            </w:pPr>
            <w:r w:rsidRPr="00734691">
              <w:t>Section TID 10003B</w:t>
            </w:r>
          </w:p>
        </w:tc>
      </w:tr>
      <w:tr w:rsidR="00454006" w:rsidRPr="00734691" w14:paraId="6F0D93C3"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51032612" w14:textId="788C1089" w:rsidR="00454006" w:rsidRPr="00734691" w:rsidRDefault="00454006" w:rsidP="00D7707F">
            <w:pPr>
              <w:spacing w:after="0"/>
            </w:pPr>
            <w:r w:rsidRPr="00734691">
              <w:t>1.17.1</w:t>
            </w:r>
            <w:r w:rsidR="00941B48" w:rsidRPr="00734691">
              <w:t>8</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0D84ED8" w14:textId="77777777" w:rsidR="00454006" w:rsidRPr="00734691" w:rsidRDefault="00454006" w:rsidP="00D7707F">
            <w:pPr>
              <w:spacing w:after="0"/>
            </w:pPr>
            <w:r w:rsidRPr="00734691">
              <w:t>KVP</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55560D5" w14:textId="77777777" w:rsidR="00454006" w:rsidRPr="00734691" w:rsidRDefault="00454006" w:rsidP="00D7707F">
            <w:pPr>
              <w:spacing w:after="0"/>
              <w:rPr>
                <w:rFonts w:eastAsia="Arial"/>
                <w:color w:val="000000" w:themeColor="text1"/>
              </w:rPr>
            </w:pPr>
            <w:r w:rsidRPr="00734691">
              <w:rPr>
                <w:rFonts w:eastAsia="Arial"/>
              </w:rPr>
              <w:t>80.90 kV</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7706CE0" w14:textId="448F13B6" w:rsidR="00454006" w:rsidRPr="00734691" w:rsidRDefault="00454006" w:rsidP="00D7707F">
            <w:pPr>
              <w:spacing w:after="0"/>
            </w:pPr>
            <w:r w:rsidRPr="00734691">
              <w:t>Section TID 10003B</w:t>
            </w:r>
          </w:p>
        </w:tc>
      </w:tr>
      <w:tr w:rsidR="00454006" w:rsidRPr="00734691" w14:paraId="7DA3EDEA"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6EA9E3E" w14:textId="52184B5D" w:rsidR="00454006" w:rsidRPr="00734691" w:rsidRDefault="00454006" w:rsidP="00D7707F">
            <w:pPr>
              <w:spacing w:after="0"/>
            </w:pPr>
            <w:r w:rsidRPr="00734691">
              <w:lastRenderedPageBreak/>
              <w:t>1.17.1</w:t>
            </w:r>
            <w:r w:rsidR="00941B48" w:rsidRPr="00734691">
              <w:t>9</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1C59AD9" w14:textId="77777777" w:rsidR="00454006" w:rsidRPr="00734691" w:rsidRDefault="00454006" w:rsidP="00D7707F">
            <w:pPr>
              <w:spacing w:after="0"/>
            </w:pPr>
            <w:r w:rsidRPr="00734691">
              <w:t>X-Ray Tube Current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4D24715" w14:textId="77777777" w:rsidR="00454006" w:rsidRPr="00734691" w:rsidRDefault="00454006" w:rsidP="00D7707F">
            <w:pPr>
              <w:spacing w:after="0"/>
              <w:rPr>
                <w:rFonts w:eastAsia="Arial"/>
                <w:color w:val="000000" w:themeColor="text1"/>
              </w:rPr>
            </w:pPr>
            <w:r w:rsidRPr="00734691">
              <w:rPr>
                <w:rFonts w:eastAsia="Arial"/>
              </w:rPr>
              <w:t>780.00 mA</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1FDB8B7" w14:textId="0F851923" w:rsidR="00454006" w:rsidRPr="00734691" w:rsidRDefault="00454006" w:rsidP="00D7707F">
            <w:pPr>
              <w:spacing w:after="0"/>
            </w:pPr>
            <w:r w:rsidRPr="00734691">
              <w:t>Section TID 10003B</w:t>
            </w:r>
          </w:p>
        </w:tc>
      </w:tr>
      <w:tr w:rsidR="00454006" w:rsidRPr="00734691" w14:paraId="680FE7CF"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4EB1503" w14:textId="4F83DA12" w:rsidR="00454006" w:rsidRPr="00734691" w:rsidRDefault="00454006" w:rsidP="00D7707F">
            <w:pPr>
              <w:spacing w:after="0"/>
            </w:pPr>
            <w:r w:rsidRPr="00734691">
              <w:t>1.17.</w:t>
            </w:r>
            <w:r w:rsidR="00941B48" w:rsidRPr="00734691">
              <w:t>20</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991C6F8" w14:textId="77777777" w:rsidR="00454006" w:rsidRPr="00734691" w:rsidRDefault="00454006" w:rsidP="00D7707F">
            <w:pPr>
              <w:spacing w:after="0"/>
            </w:pPr>
            <w:r w:rsidRPr="00734691">
              <w:t>Exposure Time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88AD863" w14:textId="77777777" w:rsidR="00454006" w:rsidRPr="00734691" w:rsidRDefault="00454006" w:rsidP="00D7707F">
            <w:pPr>
              <w:spacing w:after="0"/>
              <w:rPr>
                <w:rFonts w:eastAsia="Arial"/>
                <w:color w:val="000000" w:themeColor="text1"/>
              </w:rPr>
            </w:pPr>
            <w:r w:rsidRPr="00734691">
              <w:rPr>
                <w:rFonts w:eastAsia="Arial"/>
              </w:rPr>
              <w:t>26.00 ms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19BFB98" w14:textId="34A5D289" w:rsidR="00454006" w:rsidRPr="00734691" w:rsidRDefault="00454006" w:rsidP="00D7707F">
            <w:pPr>
              <w:spacing w:after="0"/>
            </w:pPr>
            <w:r w:rsidRPr="00734691">
              <w:t>Section TID 10003B</w:t>
            </w:r>
          </w:p>
        </w:tc>
      </w:tr>
      <w:tr w:rsidR="00454006" w:rsidRPr="00734691" w14:paraId="309D703C"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53CD820" w14:textId="5C392E21" w:rsidR="00454006" w:rsidRPr="00734691" w:rsidRDefault="00454006" w:rsidP="00D7707F">
            <w:pPr>
              <w:spacing w:after="0"/>
            </w:pPr>
            <w:r w:rsidRPr="00734691">
              <w:t>1.17.</w:t>
            </w:r>
            <w:r w:rsidR="00941B48" w:rsidRPr="00734691">
              <w:t>21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A3C1AFE" w14:textId="77777777" w:rsidR="00454006" w:rsidRPr="00734691" w:rsidRDefault="00454006" w:rsidP="00D7707F">
            <w:pPr>
              <w:spacing w:after="0"/>
            </w:pPr>
            <w:r w:rsidRPr="00734691">
              <w:t>Exposure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EE4542B" w14:textId="77777777" w:rsidR="00454006" w:rsidRPr="00734691" w:rsidRDefault="00454006" w:rsidP="00D7707F">
            <w:pPr>
              <w:spacing w:after="0"/>
              <w:rPr>
                <w:rFonts w:eastAsia="Arial"/>
                <w:color w:val="000000" w:themeColor="text1"/>
              </w:rPr>
            </w:pPr>
            <w:r w:rsidRPr="00734691">
              <w:rPr>
                <w:rFonts w:eastAsia="Arial"/>
              </w:rPr>
              <w:t>20360 uA.s</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87DE3EB" w14:textId="575168FC" w:rsidR="00454006" w:rsidRPr="00734691" w:rsidRDefault="00454006" w:rsidP="00D7707F">
            <w:pPr>
              <w:spacing w:after="0"/>
            </w:pPr>
            <w:r w:rsidRPr="00734691">
              <w:t>Section TID 10003B</w:t>
            </w:r>
          </w:p>
        </w:tc>
      </w:tr>
      <w:tr w:rsidR="00454006" w:rsidRPr="00734691" w14:paraId="5A1B14EF"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2E77AAD" w14:textId="6F7E9819" w:rsidR="00454006" w:rsidRPr="00734691" w:rsidRDefault="00454006" w:rsidP="00D7707F">
            <w:pPr>
              <w:spacing w:after="0"/>
            </w:pPr>
            <w:r w:rsidRPr="00734691">
              <w:t>1.17.</w:t>
            </w:r>
            <w:r w:rsidR="00941B48" w:rsidRPr="00734691">
              <w:t>22</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55A0043" w14:textId="77777777" w:rsidR="00454006" w:rsidRPr="00734691" w:rsidRDefault="00454006" w:rsidP="00D7707F">
            <w:pPr>
              <w:spacing w:after="0"/>
            </w:pPr>
            <w:r w:rsidRPr="00734691">
              <w:t>Focal Spot Size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8C8D3C6" w14:textId="77777777" w:rsidR="00454006" w:rsidRPr="00734691" w:rsidRDefault="00454006" w:rsidP="00D7707F">
            <w:pPr>
              <w:spacing w:after="0"/>
              <w:rPr>
                <w:rFonts w:eastAsia="Arial"/>
                <w:color w:val="000000" w:themeColor="text1"/>
              </w:rPr>
            </w:pPr>
            <w:r w:rsidRPr="00734691">
              <w:rPr>
                <w:rFonts w:eastAsia="Arial"/>
              </w:rPr>
              <w:t>1.6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1B7106B5" w14:textId="413FEFF9" w:rsidR="00454006" w:rsidRPr="00734691" w:rsidRDefault="00454006" w:rsidP="00D7707F">
            <w:pPr>
              <w:spacing w:after="0"/>
            </w:pPr>
            <w:r w:rsidRPr="00734691">
              <w:t>Section TID 10003B</w:t>
            </w:r>
          </w:p>
        </w:tc>
      </w:tr>
      <w:tr w:rsidR="00454006" w:rsidRPr="00734691" w14:paraId="4F6C2905"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5BFF0417" w14:textId="145E94B1" w:rsidR="00454006" w:rsidRPr="00734691" w:rsidRDefault="00454006" w:rsidP="00D7707F">
            <w:pPr>
              <w:spacing w:after="0"/>
            </w:pPr>
            <w:r w:rsidRPr="00734691">
              <w:t>1.17.</w:t>
            </w:r>
            <w:r w:rsidR="00941B48" w:rsidRPr="00734691">
              <w:t>23</w:t>
            </w:r>
          </w:p>
        </w:tc>
        <w:tc>
          <w:tcPr>
            <w:tcW w:w="3796" w:type="dxa"/>
            <w:gridSpan w:val="3"/>
            <w:tcBorders>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614CDC71" w14:textId="77777777" w:rsidR="00454006" w:rsidRPr="00734691" w:rsidRDefault="00454006" w:rsidP="00D7707F">
            <w:pPr>
              <w:spacing w:after="0"/>
            </w:pPr>
            <w:r w:rsidRPr="00734691">
              <w:t>X-Ray Filters</w:t>
            </w:r>
          </w:p>
        </w:tc>
        <w:tc>
          <w:tcPr>
            <w:tcW w:w="3494" w:type="dxa"/>
            <w:tcBorders>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5CB1BF14" w14:textId="77777777" w:rsidR="00454006" w:rsidRPr="00734691" w:rsidRDefault="00454006" w:rsidP="00D7707F">
            <w:pPr>
              <w:spacing w:after="0"/>
              <w:rPr>
                <w:rFonts w:eastAsia="Arial"/>
              </w:rPr>
            </w:pPr>
            <w:r w:rsidRPr="00734691">
              <w:rPr>
                <w:rFonts w:eastAsia="Arial"/>
              </w:rPr>
              <w:t>&lt;CONTAINER&gt;</w:t>
            </w:r>
          </w:p>
        </w:tc>
        <w:tc>
          <w:tcPr>
            <w:tcW w:w="1942" w:type="dxa"/>
            <w:tcBorders>
              <w:bottom w:val="single" w:sz="4" w:space="0" w:color="000000" w:themeColor="text1"/>
              <w:right w:val="single" w:sz="4" w:space="0" w:color="000000" w:themeColor="text1"/>
            </w:tcBorders>
            <w:shd w:val="clear" w:color="auto" w:fill="D9D9D9" w:themeFill="background1" w:themeFillShade="D9"/>
            <w:tcMar>
              <w:top w:w="40" w:type="dxa"/>
              <w:left w:w="40" w:type="dxa"/>
              <w:bottom w:w="40" w:type="dxa"/>
              <w:right w:w="40" w:type="dxa"/>
            </w:tcMar>
            <w:vAlign w:val="center"/>
          </w:tcPr>
          <w:p w14:paraId="29FC4EEA" w14:textId="2CFF8C1F" w:rsidR="00454006" w:rsidRPr="00734691" w:rsidRDefault="00454006" w:rsidP="00D7707F">
            <w:pPr>
              <w:spacing w:after="0"/>
            </w:pPr>
            <w:r w:rsidRPr="00734691">
              <w:t>Section TID 10003B</w:t>
            </w:r>
          </w:p>
        </w:tc>
      </w:tr>
      <w:tr w:rsidR="00454006" w:rsidRPr="00734691" w14:paraId="21AA3DBA"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36E7FA2" w14:textId="3744D541" w:rsidR="00454006" w:rsidRPr="00734691" w:rsidRDefault="00454006" w:rsidP="00D7707F">
            <w:pPr>
              <w:spacing w:after="0"/>
            </w:pPr>
            <w:r w:rsidRPr="00734691">
              <w:t>1.17.</w:t>
            </w:r>
            <w:r w:rsidR="00601FA2" w:rsidRPr="00734691">
              <w:t>23</w:t>
            </w:r>
            <w:r w:rsidRPr="00734691">
              <w:t>.1</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1232306" w14:textId="77777777" w:rsidR="00454006" w:rsidRPr="00734691" w:rsidRDefault="00454006" w:rsidP="00D7707F">
            <w:pPr>
              <w:spacing w:after="0"/>
              <w:rPr>
                <w:rFonts w:eastAsia="Arial"/>
              </w:rPr>
            </w:pPr>
            <w:r w:rsidRPr="00734691">
              <w:rPr>
                <w:rFonts w:eastAsia="Arial"/>
              </w:rPr>
              <w:t>X-Ray Filter Type</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C03675B" w14:textId="77777777" w:rsidR="00454006" w:rsidRPr="00734691" w:rsidRDefault="00454006" w:rsidP="00D7707F">
            <w:pPr>
              <w:spacing w:after="0"/>
              <w:rPr>
                <w:rFonts w:eastAsia="Arial"/>
              </w:rPr>
            </w:pPr>
            <w:r w:rsidRPr="00734691">
              <w:rPr>
                <w:rFonts w:eastAsia="Arial"/>
              </w:rPr>
              <w:t>(111609, DCM, “</w:t>
            </w:r>
            <w:r w:rsidRPr="00734691">
              <w:rPr>
                <w:rFonts w:eastAsia="Arial"/>
                <w:color w:val="0070C0"/>
              </w:rPr>
              <w:t>No filter</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9A10785" w14:textId="794D0863" w:rsidR="00454006" w:rsidRPr="00734691" w:rsidRDefault="00454006" w:rsidP="00D7707F">
            <w:pPr>
              <w:spacing w:after="0"/>
              <w:rPr>
                <w:rFonts w:eastAsia="Arial"/>
              </w:rPr>
            </w:pPr>
            <w:r w:rsidRPr="00734691">
              <w:rPr>
                <w:rFonts w:eastAsia="Arial"/>
              </w:rPr>
              <w:t>Section TID 10003B</w:t>
            </w:r>
          </w:p>
        </w:tc>
      </w:tr>
      <w:tr w:rsidR="00454006" w:rsidRPr="00734691" w14:paraId="680D91CB"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B0EDC31" w14:textId="43DCAE7F" w:rsidR="00454006" w:rsidRPr="00734691" w:rsidRDefault="00454006" w:rsidP="00D7707F">
            <w:pPr>
              <w:spacing w:after="0"/>
            </w:pPr>
            <w:r w:rsidRPr="00734691">
              <w:t>1.17.</w:t>
            </w:r>
            <w:r w:rsidR="00601FA2" w:rsidRPr="00734691">
              <w:t>24</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2422128D" w14:textId="77777777" w:rsidR="00454006" w:rsidRPr="00734691" w:rsidRDefault="00454006" w:rsidP="00D7707F">
            <w:pPr>
              <w:spacing w:after="0"/>
              <w:rPr>
                <w:rFonts w:eastAsia="Arial"/>
              </w:rPr>
            </w:pPr>
            <w:r w:rsidRPr="00734691">
              <w:rPr>
                <w:rFonts w:eastAsia="Arial"/>
              </w:rPr>
              <w:t>Collimated Field Area</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A2E8164" w14:textId="77777777" w:rsidR="00454006" w:rsidRPr="00734691" w:rsidRDefault="00454006" w:rsidP="00D7707F">
            <w:pPr>
              <w:spacing w:after="0"/>
              <w:rPr>
                <w:rFonts w:eastAsia="Arial"/>
              </w:rPr>
            </w:pPr>
            <w:r w:rsidRPr="00734691">
              <w:rPr>
                <w:rFonts w:eastAsia="Arial"/>
              </w:rPr>
              <w:t>0.067497 m2</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526AED2" w14:textId="27354D60" w:rsidR="00454006" w:rsidRPr="00734691" w:rsidRDefault="00454006" w:rsidP="00D7707F">
            <w:pPr>
              <w:spacing w:after="0"/>
              <w:rPr>
                <w:rFonts w:eastAsia="Arial"/>
              </w:rPr>
            </w:pPr>
            <w:r w:rsidRPr="00734691">
              <w:rPr>
                <w:rFonts w:eastAsia="Arial"/>
              </w:rPr>
              <w:t>Section TID 10003B</w:t>
            </w:r>
          </w:p>
        </w:tc>
      </w:tr>
      <w:tr w:rsidR="00454006" w:rsidRPr="00734691" w14:paraId="615DC244"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B9EFAFA" w14:textId="5CB285EF" w:rsidR="00454006" w:rsidRPr="00734691" w:rsidRDefault="00454006" w:rsidP="00D7707F">
            <w:pPr>
              <w:spacing w:after="0"/>
            </w:pPr>
            <w:r w:rsidRPr="00734691">
              <w:t>1.17.</w:t>
            </w:r>
            <w:r w:rsidR="00601FA2" w:rsidRPr="00734691">
              <w:t>25</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D0F27AE" w14:textId="77777777" w:rsidR="00454006" w:rsidRPr="00734691" w:rsidRDefault="00454006" w:rsidP="00D7707F">
            <w:pPr>
              <w:spacing w:after="0"/>
              <w:rPr>
                <w:rFonts w:eastAsia="Arial"/>
              </w:rPr>
            </w:pPr>
            <w:r w:rsidRPr="00734691">
              <w:rPr>
                <w:rFonts w:eastAsia="Arial"/>
              </w:rPr>
              <w:t>Collimated Field Height</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972168D" w14:textId="77777777" w:rsidR="00454006" w:rsidRPr="00734691" w:rsidRDefault="00454006" w:rsidP="00D7707F">
            <w:pPr>
              <w:spacing w:after="0"/>
              <w:rPr>
                <w:rFonts w:eastAsia="Arial"/>
              </w:rPr>
            </w:pPr>
            <w:r w:rsidRPr="00734691">
              <w:rPr>
                <w:rFonts w:eastAsia="Arial"/>
              </w:rPr>
              <w:t>372.500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08D7FEFC" w14:textId="146B21DF" w:rsidR="00454006" w:rsidRPr="00734691" w:rsidRDefault="00454006" w:rsidP="00D7707F">
            <w:pPr>
              <w:spacing w:after="0"/>
              <w:rPr>
                <w:rFonts w:eastAsia="Arial"/>
              </w:rPr>
            </w:pPr>
            <w:r w:rsidRPr="00734691">
              <w:rPr>
                <w:rFonts w:eastAsia="Arial"/>
              </w:rPr>
              <w:t>Section TID 10003B</w:t>
            </w:r>
          </w:p>
        </w:tc>
      </w:tr>
      <w:tr w:rsidR="00454006" w:rsidRPr="00734691" w14:paraId="23FEA71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4F297CC" w14:textId="01C2131F" w:rsidR="00454006" w:rsidRPr="00734691" w:rsidRDefault="00454006" w:rsidP="00D7707F">
            <w:pPr>
              <w:spacing w:after="0"/>
            </w:pPr>
            <w:r w:rsidRPr="00734691">
              <w:t>1.17.</w:t>
            </w:r>
            <w:r w:rsidR="00601FA2" w:rsidRPr="00734691">
              <w:t>26</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49B658EE" w14:textId="77777777" w:rsidR="00454006" w:rsidRPr="00734691" w:rsidRDefault="00454006" w:rsidP="00D7707F">
            <w:pPr>
              <w:spacing w:after="0"/>
              <w:rPr>
                <w:rFonts w:eastAsia="Arial"/>
              </w:rPr>
            </w:pPr>
            <w:r w:rsidRPr="00734691">
              <w:rPr>
                <w:rFonts w:eastAsia="Arial"/>
              </w:rPr>
              <w:t>Collimated Field Width</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737E8AE8" w14:textId="77777777" w:rsidR="00454006" w:rsidRPr="00734691" w:rsidRDefault="00454006" w:rsidP="00D7707F">
            <w:pPr>
              <w:spacing w:after="0"/>
              <w:rPr>
                <w:rFonts w:eastAsia="Arial"/>
              </w:rPr>
            </w:pPr>
            <w:r w:rsidRPr="00734691">
              <w:rPr>
                <w:rFonts w:eastAsia="Arial"/>
              </w:rPr>
              <w:t>181.200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8A3EE6D" w14:textId="1335ABEB" w:rsidR="00454006" w:rsidRPr="00734691" w:rsidRDefault="00454006" w:rsidP="00D7707F">
            <w:pPr>
              <w:spacing w:after="0"/>
              <w:rPr>
                <w:rFonts w:eastAsia="Arial"/>
              </w:rPr>
            </w:pPr>
            <w:r w:rsidRPr="00734691">
              <w:rPr>
                <w:rFonts w:eastAsia="Arial"/>
              </w:rPr>
              <w:t>Section TID 10003B</w:t>
            </w:r>
          </w:p>
        </w:tc>
      </w:tr>
      <w:tr w:rsidR="00454006" w:rsidRPr="00734691" w14:paraId="3AC98786"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B5CC883" w14:textId="053E7B17" w:rsidR="00454006" w:rsidRPr="00734691" w:rsidRDefault="00454006" w:rsidP="00D7707F">
            <w:pPr>
              <w:spacing w:after="0"/>
            </w:pPr>
            <w:r w:rsidRPr="00734691">
              <w:t>1.17.</w:t>
            </w:r>
            <w:r w:rsidR="00601FA2" w:rsidRPr="00734691">
              <w:t>27</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1853B68" w14:textId="77777777" w:rsidR="00454006" w:rsidRPr="00734691" w:rsidRDefault="00454006" w:rsidP="00D7707F">
            <w:pPr>
              <w:spacing w:after="0"/>
            </w:pPr>
            <w:r w:rsidRPr="00734691">
              <w:t>X-Ray Grid</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F44DB52" w14:textId="77777777" w:rsidR="00454006" w:rsidRPr="00734691" w:rsidRDefault="00454006" w:rsidP="00D7707F">
            <w:pPr>
              <w:spacing w:after="0"/>
              <w:rPr>
                <w:rFonts w:eastAsia="Arial"/>
              </w:rPr>
            </w:pPr>
            <w:r w:rsidRPr="00734691">
              <w:rPr>
                <w:rFonts w:eastAsia="Arial"/>
              </w:rPr>
              <w:t>(111642, DCM, “</w:t>
            </w:r>
            <w:r w:rsidRPr="00734691">
              <w:rPr>
                <w:rFonts w:eastAsia="Arial"/>
                <w:color w:val="0070C0"/>
              </w:rPr>
              <w:t>Focused grid</w:t>
            </w:r>
            <w:r w:rsidRPr="00734691">
              <w:rPr>
                <w:rFonts w:eastAsia="Arial"/>
              </w:rPr>
              <w:t>”)</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6F9ED11F" w14:textId="64EF7642" w:rsidR="00454006" w:rsidRPr="00734691" w:rsidRDefault="00454006" w:rsidP="00D7707F">
            <w:pPr>
              <w:spacing w:after="0"/>
            </w:pPr>
            <w:r w:rsidRPr="00734691">
              <w:t>Section TID 10003B</w:t>
            </w:r>
          </w:p>
        </w:tc>
      </w:tr>
      <w:tr w:rsidR="00454006" w:rsidRPr="00734691" w14:paraId="1F925C3A" w14:textId="77777777" w:rsidTr="00832B4F">
        <w:trPr>
          <w:trHeight w:val="144"/>
        </w:trPr>
        <w:tc>
          <w:tcPr>
            <w:tcW w:w="990" w:type="dxa"/>
            <w:tcBorders>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32E6B239" w14:textId="5D940C90" w:rsidR="00454006" w:rsidRPr="00734691" w:rsidRDefault="00454006" w:rsidP="00D7707F">
            <w:pPr>
              <w:spacing w:after="0"/>
            </w:pPr>
            <w:r w:rsidRPr="00734691">
              <w:t>1.17.</w:t>
            </w:r>
            <w:r w:rsidR="00601FA2" w:rsidRPr="00734691">
              <w:t>28</w:t>
            </w:r>
          </w:p>
        </w:tc>
        <w:tc>
          <w:tcPr>
            <w:tcW w:w="3796" w:type="dxa"/>
            <w:gridSpan w:val="3"/>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7500B8C" w14:textId="77777777" w:rsidR="00454006" w:rsidRPr="00734691" w:rsidRDefault="00454006" w:rsidP="00D7707F">
            <w:pPr>
              <w:spacing w:after="0"/>
            </w:pPr>
            <w:r w:rsidRPr="00734691">
              <w:t>Distance Source to Detector</w:t>
            </w:r>
          </w:p>
        </w:tc>
        <w:tc>
          <w:tcPr>
            <w:tcW w:w="3494"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34D7E7B5" w14:textId="77777777" w:rsidR="00454006" w:rsidRPr="00734691" w:rsidRDefault="00454006" w:rsidP="00D7707F">
            <w:pPr>
              <w:spacing w:after="0"/>
              <w:rPr>
                <w:rFonts w:eastAsia="Arial"/>
                <w:color w:val="000000" w:themeColor="text1"/>
              </w:rPr>
            </w:pPr>
            <w:r w:rsidRPr="00734691">
              <w:rPr>
                <w:rFonts w:eastAsia="Arial"/>
              </w:rPr>
              <w:t>1150.00 mm</w:t>
            </w:r>
          </w:p>
        </w:tc>
        <w:tc>
          <w:tcPr>
            <w:tcW w:w="1942" w:type="dxa"/>
            <w:tcBorders>
              <w:bottom w:val="single" w:sz="4" w:space="0" w:color="000000" w:themeColor="text1"/>
              <w:right w:val="single" w:sz="4" w:space="0" w:color="000000" w:themeColor="text1"/>
            </w:tcBorders>
            <w:tcMar>
              <w:top w:w="40" w:type="dxa"/>
              <w:left w:w="40" w:type="dxa"/>
              <w:bottom w:w="40" w:type="dxa"/>
              <w:right w:w="40" w:type="dxa"/>
            </w:tcMar>
            <w:vAlign w:val="center"/>
          </w:tcPr>
          <w:p w14:paraId="59E0C92B" w14:textId="36E6B3F4" w:rsidR="00454006" w:rsidRPr="00734691" w:rsidRDefault="00454006" w:rsidP="00D7707F">
            <w:pPr>
              <w:spacing w:after="0"/>
            </w:pPr>
            <w:r w:rsidRPr="00734691">
              <w:t>Section TID 10003C</w:t>
            </w:r>
          </w:p>
        </w:tc>
      </w:tr>
      <w:tr w:rsidR="00454006" w:rsidRPr="00734691" w14:paraId="1C55C85C" w14:textId="77777777" w:rsidTr="003A121E">
        <w:trPr>
          <w:trHeight w:val="144"/>
        </w:trPr>
        <w:tc>
          <w:tcPr>
            <w:tcW w:w="10222" w:type="dxa"/>
            <w:gridSpan w:val="6"/>
            <w:tcBorders>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4CE8DC3C" w14:textId="0DDF1200" w:rsidR="00454006" w:rsidRPr="00734691" w:rsidRDefault="00454006" w:rsidP="00D7707F">
            <w:pPr>
              <w:spacing w:after="0"/>
            </w:pPr>
            <w:r w:rsidRPr="00734691">
              <w:t>End Irradiation Event X-Ray Data</w:t>
            </w:r>
          </w:p>
        </w:tc>
      </w:tr>
      <w:tr w:rsidR="003A121E" w:rsidRPr="00734691" w14:paraId="41623E03" w14:textId="77777777" w:rsidTr="003A121E">
        <w:trPr>
          <w:trHeight w:val="144"/>
        </w:trPr>
        <w:tc>
          <w:tcPr>
            <w:tcW w:w="1022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73849C04" w14:textId="20F9C3E8" w:rsidR="003A121E" w:rsidRPr="00734691" w:rsidRDefault="003A121E" w:rsidP="00D7707F">
            <w:pPr>
              <w:spacing w:after="0"/>
              <w:rPr>
                <w:rFonts w:eastAsia="Arial"/>
                <w:color w:val="000000" w:themeColor="text1"/>
              </w:rPr>
            </w:pPr>
            <w:r w:rsidRPr="00734691">
              <w:t>Start Person Participant within Section TID 10001: Irradiation Authorizing is the physician.</w:t>
            </w:r>
          </w:p>
        </w:tc>
      </w:tr>
      <w:tr w:rsidR="003A121E" w:rsidRPr="00734691" w14:paraId="03E9A0BD" w14:textId="77777777" w:rsidTr="003A121E">
        <w:trPr>
          <w:trHeight w:val="144"/>
        </w:trPr>
        <w:tc>
          <w:tcPr>
            <w:tcW w:w="9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88AB6D" w14:textId="357A3E1F" w:rsidR="003A121E" w:rsidRPr="00734691" w:rsidRDefault="003A121E" w:rsidP="00D7707F">
            <w:pPr>
              <w:spacing w:after="0"/>
              <w:rPr>
                <w:color w:val="000000" w:themeColor="text1"/>
              </w:rPr>
            </w:pPr>
            <w:r w:rsidRPr="00734691">
              <w:t>1.18</w:t>
            </w:r>
          </w:p>
        </w:tc>
        <w:tc>
          <w:tcPr>
            <w:tcW w:w="3796"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256F55" w14:textId="0170FF0F" w:rsidR="003A121E" w:rsidRPr="00734691" w:rsidRDefault="003A121E" w:rsidP="00D7707F">
            <w:pPr>
              <w:spacing w:after="0"/>
              <w:rPr>
                <w:rFonts w:eastAsia="Arial"/>
                <w:color w:val="000000" w:themeColor="text1"/>
              </w:rPr>
            </w:pPr>
            <w:r w:rsidRPr="00734691">
              <w:t>Person Name</w:t>
            </w:r>
          </w:p>
        </w:tc>
        <w:tc>
          <w:tcPr>
            <w:tcW w:w="349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C2CD7BC" w14:textId="66F5A32F" w:rsidR="003A121E" w:rsidRPr="00734691" w:rsidRDefault="003A121E" w:rsidP="00D7707F">
            <w:pPr>
              <w:spacing w:after="0"/>
              <w:rPr>
                <w:rFonts w:eastAsia="Arial"/>
                <w:color w:val="000000" w:themeColor="text1"/>
                <w:szCs w:val="18"/>
              </w:rPr>
            </w:pPr>
            <w:r w:rsidRPr="00734691">
              <w:t>Mann^Hugh^^Dr</w:t>
            </w:r>
          </w:p>
        </w:tc>
        <w:tc>
          <w:tcPr>
            <w:tcW w:w="194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F5D288F" w14:textId="78823FE0" w:rsidR="003A121E" w:rsidRPr="00734691" w:rsidRDefault="003A121E" w:rsidP="00D7707F">
            <w:pPr>
              <w:spacing w:after="0"/>
              <w:rPr>
                <w:rFonts w:eastAsia="Arial"/>
                <w:color w:val="000000" w:themeColor="text1"/>
              </w:rPr>
            </w:pPr>
            <w:r w:rsidRPr="00734691">
              <w:t>Section TID 1020</w:t>
            </w:r>
          </w:p>
        </w:tc>
      </w:tr>
      <w:tr w:rsidR="003A121E" w:rsidRPr="00734691" w14:paraId="5C290F30" w14:textId="77777777" w:rsidTr="003A121E">
        <w:trPr>
          <w:trHeight w:val="144"/>
        </w:trPr>
        <w:tc>
          <w:tcPr>
            <w:tcW w:w="9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8F0FF8" w14:textId="4CA190D0" w:rsidR="003A121E" w:rsidRPr="00734691" w:rsidRDefault="003A121E" w:rsidP="00D7707F">
            <w:pPr>
              <w:spacing w:after="0"/>
              <w:rPr>
                <w:color w:val="000000" w:themeColor="text1"/>
              </w:rPr>
            </w:pPr>
            <w:r w:rsidRPr="00734691">
              <w:t>1.18.1</w:t>
            </w:r>
          </w:p>
        </w:tc>
        <w:tc>
          <w:tcPr>
            <w:tcW w:w="3796"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F647A3B" w14:textId="2DEC9168" w:rsidR="003A121E" w:rsidRPr="00734691" w:rsidRDefault="003A121E" w:rsidP="00D7707F">
            <w:pPr>
              <w:spacing w:after="0"/>
              <w:rPr>
                <w:rFonts w:eastAsia="Arial"/>
                <w:color w:val="000000" w:themeColor="text1"/>
              </w:rPr>
            </w:pPr>
            <w:r w:rsidRPr="00734691">
              <w:t>Person Role in Procedure</w:t>
            </w:r>
          </w:p>
        </w:tc>
        <w:tc>
          <w:tcPr>
            <w:tcW w:w="349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CB1FACF" w14:textId="679321A3" w:rsidR="003A121E" w:rsidRPr="00734691" w:rsidRDefault="003A121E" w:rsidP="00D7707F">
            <w:pPr>
              <w:spacing w:after="0"/>
              <w:rPr>
                <w:rFonts w:eastAsia="Arial"/>
                <w:color w:val="000000" w:themeColor="text1"/>
                <w:szCs w:val="18"/>
              </w:rPr>
            </w:pPr>
            <w:r w:rsidRPr="00734691">
              <w:rPr>
                <w:color w:val="000000"/>
              </w:rPr>
              <w:t>(113850, DCM, “</w:t>
            </w:r>
            <w:r w:rsidRPr="00734691">
              <w:t>Irradiation Authorizing</w:t>
            </w:r>
            <w:r w:rsidRPr="00734691">
              <w:rPr>
                <w:color w:val="000000"/>
              </w:rPr>
              <w:t>”)</w:t>
            </w:r>
          </w:p>
        </w:tc>
        <w:tc>
          <w:tcPr>
            <w:tcW w:w="194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2EF94B8" w14:textId="127E68C6" w:rsidR="003A121E" w:rsidRPr="00734691" w:rsidRDefault="003A121E" w:rsidP="00D7707F">
            <w:pPr>
              <w:spacing w:after="0"/>
              <w:rPr>
                <w:rFonts w:eastAsia="Arial"/>
                <w:color w:val="000000" w:themeColor="text1"/>
              </w:rPr>
            </w:pPr>
            <w:r w:rsidRPr="00734691">
              <w:t>Section TID 1020</w:t>
            </w:r>
          </w:p>
        </w:tc>
      </w:tr>
      <w:tr w:rsidR="003A121E" w:rsidRPr="00734691" w14:paraId="3888F0AC" w14:textId="77777777" w:rsidTr="003A121E">
        <w:trPr>
          <w:trHeight w:val="144"/>
        </w:trPr>
        <w:tc>
          <w:tcPr>
            <w:tcW w:w="9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A3CE9F7" w14:textId="07D6952D" w:rsidR="003A121E" w:rsidRPr="00734691" w:rsidRDefault="003A121E" w:rsidP="00D7707F">
            <w:pPr>
              <w:spacing w:after="0"/>
              <w:rPr>
                <w:color w:val="000000" w:themeColor="text1"/>
              </w:rPr>
            </w:pPr>
            <w:r w:rsidRPr="00734691">
              <w:t>1.18.2</w:t>
            </w:r>
          </w:p>
        </w:tc>
        <w:tc>
          <w:tcPr>
            <w:tcW w:w="3796"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DE8680B" w14:textId="326F004B" w:rsidR="003A121E" w:rsidRPr="00734691" w:rsidRDefault="003A121E" w:rsidP="00D7707F">
            <w:pPr>
              <w:spacing w:after="0"/>
              <w:rPr>
                <w:rFonts w:eastAsia="Arial"/>
                <w:color w:val="000000" w:themeColor="text1"/>
              </w:rPr>
            </w:pPr>
            <w:r w:rsidRPr="00734691">
              <w:t>Person ID</w:t>
            </w:r>
          </w:p>
        </w:tc>
        <w:tc>
          <w:tcPr>
            <w:tcW w:w="349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7EC5A7E" w14:textId="676B033A" w:rsidR="003A121E" w:rsidRPr="00734691" w:rsidRDefault="003A121E" w:rsidP="00D7707F">
            <w:pPr>
              <w:spacing w:after="0"/>
              <w:rPr>
                <w:rFonts w:eastAsia="Arial"/>
                <w:color w:val="000000" w:themeColor="text1"/>
                <w:szCs w:val="18"/>
              </w:rPr>
            </w:pPr>
            <w:r w:rsidRPr="00734691">
              <w:t>5321611</w:t>
            </w:r>
          </w:p>
        </w:tc>
        <w:tc>
          <w:tcPr>
            <w:tcW w:w="194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586E37" w14:textId="0F67BAF0" w:rsidR="003A121E" w:rsidRPr="00734691" w:rsidRDefault="003A121E" w:rsidP="00D7707F">
            <w:pPr>
              <w:spacing w:after="0"/>
              <w:rPr>
                <w:rFonts w:eastAsia="Arial"/>
                <w:color w:val="000000" w:themeColor="text1"/>
              </w:rPr>
            </w:pPr>
            <w:r w:rsidRPr="00734691">
              <w:t>Section TID 1020</w:t>
            </w:r>
          </w:p>
        </w:tc>
      </w:tr>
      <w:tr w:rsidR="003A121E" w:rsidRPr="00734691" w14:paraId="21C8BFE8" w14:textId="77777777" w:rsidTr="003A121E">
        <w:trPr>
          <w:trHeight w:val="144"/>
        </w:trPr>
        <w:tc>
          <w:tcPr>
            <w:tcW w:w="9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DDCE75" w14:textId="653E8539" w:rsidR="003A121E" w:rsidRPr="00734691" w:rsidRDefault="003A121E" w:rsidP="00D7707F">
            <w:pPr>
              <w:spacing w:after="0"/>
              <w:rPr>
                <w:color w:val="000000" w:themeColor="text1"/>
              </w:rPr>
            </w:pPr>
            <w:r w:rsidRPr="00734691">
              <w:t>1.18.3</w:t>
            </w:r>
          </w:p>
        </w:tc>
        <w:tc>
          <w:tcPr>
            <w:tcW w:w="3796"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5465E54" w14:textId="2A70D94C" w:rsidR="003A121E" w:rsidRPr="00734691" w:rsidRDefault="003A121E" w:rsidP="00D7707F">
            <w:pPr>
              <w:spacing w:after="0"/>
              <w:rPr>
                <w:rFonts w:eastAsia="Arial"/>
                <w:color w:val="000000" w:themeColor="text1"/>
              </w:rPr>
            </w:pPr>
            <w:r w:rsidRPr="00734691">
              <w:t>Person ID Issuer</w:t>
            </w:r>
          </w:p>
        </w:tc>
        <w:tc>
          <w:tcPr>
            <w:tcW w:w="349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79DB839" w14:textId="464D10E0" w:rsidR="003A121E" w:rsidRPr="00734691" w:rsidRDefault="003A121E" w:rsidP="00D7707F">
            <w:pPr>
              <w:spacing w:after="0"/>
              <w:rPr>
                <w:rFonts w:eastAsia="Arial"/>
                <w:color w:val="000000" w:themeColor="text1"/>
                <w:szCs w:val="18"/>
              </w:rPr>
            </w:pPr>
            <w:r w:rsidRPr="00734691">
              <w:t>Institution A</w:t>
            </w:r>
          </w:p>
        </w:tc>
        <w:tc>
          <w:tcPr>
            <w:tcW w:w="194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8B13846" w14:textId="158D3A2B" w:rsidR="003A121E" w:rsidRPr="00734691" w:rsidRDefault="003A121E" w:rsidP="00D7707F">
            <w:pPr>
              <w:spacing w:after="0"/>
              <w:rPr>
                <w:rFonts w:eastAsia="Arial"/>
                <w:color w:val="000000" w:themeColor="text1"/>
              </w:rPr>
            </w:pPr>
            <w:r w:rsidRPr="00734691">
              <w:t>Section TID 1020</w:t>
            </w:r>
          </w:p>
        </w:tc>
      </w:tr>
      <w:tr w:rsidR="003A121E" w:rsidRPr="00734691" w14:paraId="21F27790" w14:textId="77777777" w:rsidTr="003A121E">
        <w:trPr>
          <w:trHeight w:val="144"/>
        </w:trPr>
        <w:tc>
          <w:tcPr>
            <w:tcW w:w="9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E078655" w14:textId="47D2E49E" w:rsidR="003A121E" w:rsidRPr="00734691" w:rsidRDefault="003A121E" w:rsidP="00D7707F">
            <w:pPr>
              <w:spacing w:after="0"/>
              <w:rPr>
                <w:color w:val="000000" w:themeColor="text1"/>
              </w:rPr>
            </w:pPr>
            <w:r w:rsidRPr="00734691">
              <w:t>1.18.4</w:t>
            </w:r>
          </w:p>
        </w:tc>
        <w:tc>
          <w:tcPr>
            <w:tcW w:w="3796"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1B928C5" w14:textId="3F9EDB97" w:rsidR="003A121E" w:rsidRPr="00734691" w:rsidRDefault="003A121E" w:rsidP="00D7707F">
            <w:pPr>
              <w:spacing w:after="0"/>
              <w:rPr>
                <w:rFonts w:eastAsia="Arial"/>
                <w:color w:val="000000" w:themeColor="text1"/>
                <w:szCs w:val="18"/>
              </w:rPr>
            </w:pPr>
            <w:r w:rsidRPr="00734691">
              <w:t>Person Role in Organization</w:t>
            </w:r>
          </w:p>
        </w:tc>
        <w:tc>
          <w:tcPr>
            <w:tcW w:w="349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5DE8C1" w14:textId="4C5AF8D6" w:rsidR="003A121E" w:rsidRPr="00734691" w:rsidRDefault="003A121E" w:rsidP="00D7707F">
            <w:pPr>
              <w:spacing w:after="0"/>
              <w:rPr>
                <w:rFonts w:eastAsia="Arial"/>
                <w:color w:val="000000" w:themeColor="text1"/>
                <w:szCs w:val="18"/>
              </w:rPr>
            </w:pPr>
            <w:r w:rsidRPr="00734691">
              <w:t>(309343006, SCT, “</w:t>
            </w:r>
            <w:r w:rsidRPr="00734691">
              <w:rPr>
                <w:color w:val="0070C0"/>
              </w:rPr>
              <w:t>Physician</w:t>
            </w:r>
            <w:r w:rsidRPr="00734691">
              <w:t>”)</w:t>
            </w:r>
          </w:p>
        </w:tc>
        <w:tc>
          <w:tcPr>
            <w:tcW w:w="194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B7101F" w14:textId="5909006F" w:rsidR="003A121E" w:rsidRPr="00734691" w:rsidRDefault="003A121E" w:rsidP="00D7707F">
            <w:pPr>
              <w:spacing w:after="0"/>
              <w:rPr>
                <w:rFonts w:eastAsia="Arial"/>
                <w:color w:val="000000" w:themeColor="text1"/>
              </w:rPr>
            </w:pPr>
            <w:r w:rsidRPr="00734691">
              <w:t>Section TID 1020</w:t>
            </w:r>
          </w:p>
        </w:tc>
      </w:tr>
      <w:tr w:rsidR="003A121E" w:rsidRPr="00734691" w14:paraId="6244D40C" w14:textId="77777777" w:rsidTr="003A121E">
        <w:trPr>
          <w:trHeight w:val="144"/>
        </w:trPr>
        <w:tc>
          <w:tcPr>
            <w:tcW w:w="1022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767E31AE" w14:textId="26EB38DA" w:rsidR="003A121E" w:rsidRPr="00734691" w:rsidRDefault="003A121E" w:rsidP="00D7707F">
            <w:pPr>
              <w:spacing w:after="0"/>
              <w:rPr>
                <w:rFonts w:eastAsia="Arial"/>
                <w:color w:val="000000" w:themeColor="text1"/>
              </w:rPr>
            </w:pPr>
            <w:r w:rsidRPr="00734691">
              <w:t>End Person Participant</w:t>
            </w:r>
          </w:p>
        </w:tc>
      </w:tr>
      <w:tr w:rsidR="003A121E" w:rsidRPr="00734691" w14:paraId="319B1B49" w14:textId="77777777" w:rsidTr="003A121E">
        <w:trPr>
          <w:trHeight w:val="144"/>
        </w:trPr>
        <w:tc>
          <w:tcPr>
            <w:tcW w:w="99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C2D6D0" w14:textId="185EED0A" w:rsidR="003A121E" w:rsidRPr="00734691" w:rsidRDefault="003A121E" w:rsidP="00D7707F">
            <w:pPr>
              <w:spacing w:after="0"/>
            </w:pPr>
            <w:r w:rsidRPr="00734691">
              <w:t>1.19</w:t>
            </w:r>
          </w:p>
        </w:tc>
        <w:tc>
          <w:tcPr>
            <w:tcW w:w="3796" w:type="dxa"/>
            <w:gridSpan w:val="3"/>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B7BFF5" w14:textId="4515EC52" w:rsidR="003A121E" w:rsidRPr="00734691" w:rsidRDefault="003A121E" w:rsidP="00D7707F">
            <w:pPr>
              <w:spacing w:after="0"/>
              <w:rPr>
                <w:rFonts w:eastAsia="Arial"/>
              </w:rPr>
            </w:pPr>
            <w:r w:rsidRPr="00734691">
              <w:rPr>
                <w:rFonts w:eastAsia="Arial"/>
              </w:rPr>
              <w:t>Source of Dose Information</w:t>
            </w:r>
          </w:p>
        </w:tc>
        <w:tc>
          <w:tcPr>
            <w:tcW w:w="349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4BDE0A" w14:textId="7517D25D" w:rsidR="003A121E" w:rsidRPr="00734691" w:rsidRDefault="003A121E" w:rsidP="00D7707F">
            <w:pPr>
              <w:spacing w:after="0"/>
              <w:rPr>
                <w:rFonts w:eastAsia="Arial"/>
                <w:color w:val="000000" w:themeColor="text1"/>
              </w:rPr>
            </w:pPr>
            <w:r w:rsidRPr="00734691">
              <w:rPr>
                <w:rFonts w:eastAsia="Arial"/>
                <w:color w:val="000000" w:themeColor="text1"/>
              </w:rPr>
              <w:t>(113856, DCM, “</w:t>
            </w:r>
            <w:r w:rsidRPr="00734691">
              <w:rPr>
                <w:rFonts w:eastAsia="Arial"/>
              </w:rPr>
              <w:t>Automated Data Collection</w:t>
            </w:r>
            <w:r w:rsidRPr="00734691">
              <w:rPr>
                <w:rFonts w:eastAsia="Arial"/>
                <w:color w:val="000000" w:themeColor="text1"/>
              </w:rPr>
              <w:t>”)</w:t>
            </w:r>
          </w:p>
        </w:tc>
        <w:tc>
          <w:tcPr>
            <w:tcW w:w="194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91FCC7" w14:textId="2DEE2C0D" w:rsidR="003A121E" w:rsidRPr="00734691" w:rsidRDefault="003A121E" w:rsidP="00D7707F">
            <w:pPr>
              <w:spacing w:after="0"/>
              <w:rPr>
                <w:rFonts w:eastAsia="Arial"/>
              </w:rPr>
            </w:pPr>
            <w:r w:rsidRPr="00734691">
              <w:rPr>
                <w:rFonts w:eastAsia="Arial"/>
              </w:rPr>
              <w:t>Section TID 10001</w:t>
            </w:r>
          </w:p>
        </w:tc>
      </w:tr>
    </w:tbl>
    <w:p w14:paraId="70F1DCF7" w14:textId="77777777" w:rsidR="003E40E1" w:rsidRPr="00734691" w:rsidRDefault="003E40E1" w:rsidP="00907D74"/>
    <w:p w14:paraId="40536EAD" w14:textId="37E25B07" w:rsidR="00023F49" w:rsidRPr="00734691" w:rsidRDefault="00023F49" w:rsidP="00907D74">
      <w:pPr>
        <w:pStyle w:val="Heading4"/>
      </w:pPr>
      <w:bookmarkStart w:id="116" w:name="_Toc219295300"/>
      <w:r w:rsidRPr="00734691">
        <w:t>ZZZZZ.5.1.3.1 Example of Traditional RDSR for DX Non-Integrated Equipment</w:t>
      </w:r>
      <w:bookmarkEnd w:id="116"/>
    </w:p>
    <w:p w14:paraId="4266C3FB" w14:textId="2ACC04D7" w:rsidR="00C15D68" w:rsidRPr="00734691" w:rsidRDefault="00C15D68" w:rsidP="00907D74">
      <w:r w:rsidRPr="00734691">
        <w:t>The following is an example of the previous routine radiograph</w:t>
      </w:r>
      <w:r w:rsidR="00980035" w:rsidRPr="00734691">
        <w:t>y</w:t>
      </w:r>
      <w:r w:rsidRPr="00734691">
        <w:t xml:space="preserve"> study, but performed on a less integrated equipment. In this example, a system performs the acquisitions with the following characteristics:</w:t>
      </w:r>
    </w:p>
    <w:p w14:paraId="4666A496" w14:textId="104FF8C7" w:rsidR="00C15D68" w:rsidRPr="00734691" w:rsidRDefault="00D64427" w:rsidP="00907D74">
      <w:pPr>
        <w:pStyle w:val="ListParagraph"/>
        <w:numPr>
          <w:ilvl w:val="0"/>
          <w:numId w:val="43"/>
        </w:numPr>
      </w:pPr>
      <w:r w:rsidRPr="00734691">
        <w:t>The system</w:t>
      </w:r>
      <w:r w:rsidR="009020A4" w:rsidRPr="00734691">
        <w:t xml:space="preserve"> is a </w:t>
      </w:r>
      <w:r w:rsidR="00980035" w:rsidRPr="00734691">
        <w:t>r</w:t>
      </w:r>
      <w:r w:rsidR="009020A4" w:rsidRPr="00734691">
        <w:t>adiography system with mobile digital detector, which</w:t>
      </w:r>
      <w:r w:rsidRPr="00734691">
        <w:t xml:space="preserve"> has Exposure Index capability but there is no </w:t>
      </w:r>
      <w:r w:rsidR="009020A4" w:rsidRPr="00734691">
        <w:t xml:space="preserve">X-Ray </w:t>
      </w:r>
      <w:r w:rsidRPr="00734691">
        <w:t xml:space="preserve">generator integration. Only X-Ray </w:t>
      </w:r>
      <w:r w:rsidR="00F57384" w:rsidRPr="00734691">
        <w:t>Detector</w:t>
      </w:r>
      <w:r w:rsidRPr="00734691">
        <w:t xml:space="preserve"> Data is </w:t>
      </w:r>
      <w:r w:rsidR="009020A4" w:rsidRPr="00734691">
        <w:t>a</w:t>
      </w:r>
      <w:r w:rsidRPr="00734691">
        <w:t xml:space="preserve">vailable. Other data such as X-Ray </w:t>
      </w:r>
      <w:r w:rsidR="00F57384" w:rsidRPr="00734691">
        <w:t>Source</w:t>
      </w:r>
      <w:r w:rsidRPr="00734691">
        <w:t xml:space="preserve"> Data and X-Ray Mechanical Data are not available</w:t>
      </w:r>
      <w:r w:rsidR="00C15D68" w:rsidRPr="00734691">
        <w:t>.</w:t>
      </w:r>
    </w:p>
    <w:p w14:paraId="693BD26D" w14:textId="30605C16" w:rsidR="00C15D68" w:rsidRPr="00734691" w:rsidRDefault="00C428C5" w:rsidP="00907D74">
      <w:r w:rsidRPr="00C428C5">
        <w:t xml:space="preserve">Table ZZZZZ.5.1.3-2 </w:t>
      </w:r>
      <w:r w:rsidR="00C15D68" w:rsidRPr="00734691">
        <w:t>include</w:t>
      </w:r>
      <w:r w:rsidR="001D5335" w:rsidRPr="00734691">
        <w:t>s</w:t>
      </w:r>
      <w:r w:rsidR="00C15D68" w:rsidRPr="00734691">
        <w:t xml:space="preserve"> </w:t>
      </w:r>
      <w:r w:rsidR="00B324A6" w:rsidRPr="00734691">
        <w:t xml:space="preserve">values that are </w:t>
      </w:r>
      <w:r w:rsidR="00C15D68" w:rsidRPr="00734691">
        <w:t>differen</w:t>
      </w:r>
      <w:r w:rsidR="00B324A6" w:rsidRPr="00734691">
        <w:t>t</w:t>
      </w:r>
      <w:r w:rsidR="00C15D68" w:rsidRPr="00734691">
        <w:t xml:space="preserve"> vs. the </w:t>
      </w:r>
      <w:r w:rsidR="00D95622" w:rsidRPr="00734691">
        <w:t xml:space="preserve">fully integrated </w:t>
      </w:r>
      <w:r w:rsidR="00C15D68" w:rsidRPr="00734691">
        <w:t>example.</w:t>
      </w:r>
    </w:p>
    <w:p w14:paraId="28FCBC4E" w14:textId="0120086C" w:rsidR="00C15D68" w:rsidRPr="00734691" w:rsidRDefault="00C15D68" w:rsidP="00D7707F">
      <w:pPr>
        <w:pStyle w:val="TableLabel"/>
        <w:rPr>
          <w:sz w:val="16"/>
        </w:rPr>
      </w:pPr>
      <w:bookmarkStart w:id="117" w:name="_Hlk219290265"/>
      <w:r w:rsidRPr="00734691">
        <w:t>Table ZZZZZ.5.1.3-2</w:t>
      </w:r>
      <w:r w:rsidR="00EE65CD">
        <w:t>.</w:t>
      </w:r>
      <w:r w:rsidRPr="00734691">
        <w:t> </w:t>
      </w:r>
      <w:bookmarkEnd w:id="117"/>
      <w:r w:rsidRPr="00734691">
        <w:t>DX Traditional RDSR with only X-Ray Detector Data Available</w:t>
      </w:r>
    </w:p>
    <w:tbl>
      <w:tblPr>
        <w:tblW w:w="10222" w:type="dxa"/>
        <w:tblInd w:w="265" w:type="dxa"/>
        <w:tblLayout w:type="fixed"/>
        <w:tblCellMar>
          <w:left w:w="10" w:type="dxa"/>
          <w:right w:w="10" w:type="dxa"/>
        </w:tblCellMar>
        <w:tblLook w:val="0000" w:firstRow="0" w:lastRow="0" w:firstColumn="0" w:lastColumn="0" w:noHBand="0" w:noVBand="0"/>
      </w:tblPr>
      <w:tblGrid>
        <w:gridCol w:w="1003"/>
        <w:gridCol w:w="3497"/>
        <w:gridCol w:w="3780"/>
        <w:gridCol w:w="1942"/>
      </w:tblGrid>
      <w:tr w:rsidR="00C15D68" w:rsidRPr="00734691" w14:paraId="6C3B2DCF" w14:textId="77777777" w:rsidTr="00790C74">
        <w:trPr>
          <w:trHeight w:val="144"/>
          <w:tblHead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02D0C5EB" w14:textId="77777777" w:rsidR="00C15D68" w:rsidRPr="00734691" w:rsidRDefault="00C15D68" w:rsidP="00D7707F">
            <w:pPr>
              <w:spacing w:after="0"/>
            </w:pPr>
            <w:r w:rsidRPr="00734691">
              <w:t>Node</w:t>
            </w:r>
          </w:p>
        </w:tc>
        <w:tc>
          <w:tcPr>
            <w:tcW w:w="3497"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E458A16" w14:textId="77777777" w:rsidR="00C15D68" w:rsidRPr="00734691" w:rsidRDefault="00C15D68" w:rsidP="00D7707F">
            <w:pPr>
              <w:spacing w:after="0"/>
            </w:pPr>
            <w:r w:rsidRPr="00734691">
              <w:t>Code Meaning of Concept Name</w:t>
            </w:r>
          </w:p>
        </w:tc>
        <w:tc>
          <w:tcPr>
            <w:tcW w:w="3780"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CCF2CEF" w14:textId="77777777" w:rsidR="00C15D68" w:rsidRPr="00734691" w:rsidRDefault="00C15D68" w:rsidP="00D7707F">
            <w:pPr>
              <w:spacing w:after="0"/>
            </w:pPr>
            <w:r w:rsidRPr="00734691">
              <w:t>Code or Example Value</w:t>
            </w:r>
          </w:p>
        </w:tc>
        <w:tc>
          <w:tcPr>
            <w:tcW w:w="1942"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2FBAD7B" w14:textId="77777777" w:rsidR="00C15D68" w:rsidRPr="00734691" w:rsidRDefault="00C15D68" w:rsidP="00D7707F">
            <w:pPr>
              <w:spacing w:after="0"/>
            </w:pPr>
            <w:r w:rsidRPr="00734691">
              <w:t>TID</w:t>
            </w:r>
          </w:p>
        </w:tc>
      </w:tr>
      <w:tr w:rsidR="00C15D68" w:rsidRPr="00734691" w14:paraId="33E7E31F" w14:textId="77777777" w:rsidTr="00790C74">
        <w:trPr>
          <w:trHeight w:val="144"/>
        </w:trPr>
        <w:tc>
          <w:tcPr>
            <w:tcW w:w="1003" w:type="dxa"/>
            <w:tcBorders>
              <w:top w:val="single" w:sz="4" w:space="0" w:color="000000" w:themeColor="text1"/>
              <w:left w:val="single" w:sz="4" w:space="0" w:color="000000" w:themeColor="text1"/>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35594E25" w14:textId="5B64E05F" w:rsidR="00C15D68" w:rsidRPr="00734691" w:rsidRDefault="00C15D68" w:rsidP="00D7707F">
            <w:pPr>
              <w:spacing w:after="0"/>
            </w:pPr>
          </w:p>
        </w:tc>
        <w:tc>
          <w:tcPr>
            <w:tcW w:w="3497"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3E17A34E" w14:textId="77777777" w:rsidR="00C15D68" w:rsidRPr="00734691" w:rsidRDefault="00C15D68" w:rsidP="00D7707F">
            <w:pPr>
              <w:spacing w:after="0"/>
            </w:pPr>
            <w:r w:rsidRPr="00734691">
              <w:t>X-Ray Radiation Dose Report</w:t>
            </w:r>
          </w:p>
        </w:tc>
        <w:tc>
          <w:tcPr>
            <w:tcW w:w="3780"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2BE0B437" w14:textId="77777777" w:rsidR="00C15D68" w:rsidRPr="00734691" w:rsidRDefault="00C15D68" w:rsidP="00D7707F">
            <w:pPr>
              <w:spacing w:after="0"/>
            </w:pPr>
            <w:r w:rsidRPr="00734691">
              <w:t>&lt;CONTAINER&gt;</w:t>
            </w:r>
          </w:p>
        </w:tc>
        <w:tc>
          <w:tcPr>
            <w:tcW w:w="1942" w:type="dxa"/>
            <w:tcBorders>
              <w:top w:val="single" w:sz="4" w:space="0" w:color="000000" w:themeColor="text1"/>
              <w:left w:val="single" w:sz="4" w:space="0" w:color="auto"/>
              <w:bottom w:val="single" w:sz="4" w:space="0" w:color="auto"/>
              <w:right w:val="single" w:sz="4" w:space="0" w:color="000000" w:themeColor="text1"/>
            </w:tcBorders>
            <w:shd w:val="clear" w:color="auto" w:fill="DBE5F1" w:themeFill="accent1" w:themeFillTint="33"/>
            <w:tcMar>
              <w:top w:w="40" w:type="dxa"/>
              <w:left w:w="40" w:type="dxa"/>
              <w:bottom w:w="40" w:type="dxa"/>
              <w:right w:w="40" w:type="dxa"/>
            </w:tcMar>
            <w:vAlign w:val="center"/>
          </w:tcPr>
          <w:p w14:paraId="666E6364" w14:textId="196FFF25" w:rsidR="00C15D68" w:rsidRPr="00734691" w:rsidRDefault="00C15D68" w:rsidP="00D7707F">
            <w:pPr>
              <w:spacing w:after="0"/>
              <w:rPr>
                <w:b/>
                <w:bCs/>
                <w:color w:val="000000"/>
                <w:sz w:val="18"/>
              </w:rPr>
            </w:pPr>
            <w:r w:rsidRPr="00734691">
              <w:rPr>
                <w:b/>
                <w:bCs/>
              </w:rPr>
              <w:t xml:space="preserve">Section </w:t>
            </w:r>
            <w:hyperlink r:id="rId38" w:anchor="sect_TID_10040">
              <w:r w:rsidRPr="00734691">
                <w:rPr>
                  <w:b/>
                  <w:bCs/>
                  <w:color w:val="000000"/>
                  <w:sz w:val="18"/>
                </w:rPr>
                <w:t>TID 100</w:t>
              </w:r>
            </w:hyperlink>
            <w:r w:rsidRPr="00734691">
              <w:rPr>
                <w:b/>
                <w:bCs/>
                <w:color w:val="000000"/>
                <w:sz w:val="18"/>
              </w:rPr>
              <w:t>01</w:t>
            </w:r>
          </w:p>
        </w:tc>
      </w:tr>
      <w:tr w:rsidR="00C15D68" w:rsidRPr="00734691" w14:paraId="60E50D66" w14:textId="77777777" w:rsidTr="00790C74">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200F666" w14:textId="1B63B6B4" w:rsidR="00C15D68" w:rsidRPr="00734691" w:rsidRDefault="00C15D68"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9F99499" w14:textId="24D20FCD" w:rsidR="00C15D68" w:rsidRPr="00734691" w:rsidRDefault="00790C74"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6C6A0D9" w14:textId="545071CC" w:rsidR="00C15D68" w:rsidRPr="00734691" w:rsidRDefault="00C15D68"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D159AEC" w14:textId="1005BCBC" w:rsidR="00C15D68" w:rsidRPr="00734691" w:rsidRDefault="00147980" w:rsidP="00D7707F">
            <w:pPr>
              <w:spacing w:after="0"/>
            </w:pPr>
            <w:hyperlink r:id="rId39" w:anchor="sect_TID_10040">
              <w:r w:rsidRPr="00734691">
                <w:rPr>
                  <w:color w:val="000000"/>
                  <w:sz w:val="18"/>
                </w:rPr>
                <w:t>Section TID 100</w:t>
              </w:r>
            </w:hyperlink>
            <w:r w:rsidRPr="00734691">
              <w:rPr>
                <w:color w:val="000000"/>
                <w:sz w:val="18"/>
              </w:rPr>
              <w:t>01</w:t>
            </w:r>
          </w:p>
        </w:tc>
      </w:tr>
      <w:tr w:rsidR="000B1A90" w:rsidRPr="00734691" w14:paraId="23D2A5C0" w14:textId="77777777" w:rsidTr="00790C74">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53103EC6"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450E78" w14:textId="06F7A794" w:rsidR="000B1A90" w:rsidRPr="00734691" w:rsidRDefault="000B1A90" w:rsidP="00D7707F">
            <w:pPr>
              <w:spacing w:after="0"/>
            </w:pPr>
            <w:r w:rsidRPr="00734691">
              <w:t>Procedure reported</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48D195" w14:textId="65E492C2" w:rsidR="000B1A90" w:rsidRPr="00734691" w:rsidRDefault="000B1A90" w:rsidP="00D7707F">
            <w:pPr>
              <w:spacing w:after="0"/>
            </w:pPr>
            <w:r w:rsidRPr="00734691">
              <w:t>(113704, DCM, “</w:t>
            </w:r>
            <w:r w:rsidRPr="00734691">
              <w:rPr>
                <w:color w:val="0070C0"/>
              </w:rPr>
              <w:t>Projection X-Ray</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219D1F9E" w14:textId="1FE58B88" w:rsidR="000B1A90" w:rsidRPr="00734691" w:rsidRDefault="000B1A90" w:rsidP="00D7707F">
            <w:pPr>
              <w:spacing w:after="0"/>
            </w:pPr>
            <w:hyperlink r:id="rId40" w:anchor="sect_TID_10040">
              <w:r w:rsidRPr="00734691">
                <w:rPr>
                  <w:color w:val="000000"/>
                  <w:sz w:val="18"/>
                </w:rPr>
                <w:t>Section TID 100</w:t>
              </w:r>
            </w:hyperlink>
            <w:r w:rsidRPr="00734691">
              <w:rPr>
                <w:color w:val="000000"/>
                <w:sz w:val="18"/>
              </w:rPr>
              <w:t>01</w:t>
            </w:r>
          </w:p>
        </w:tc>
      </w:tr>
      <w:tr w:rsidR="00C15D68" w:rsidRPr="00734691" w14:paraId="4BD92888" w14:textId="77777777" w:rsidTr="00790C74">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55ABA51E" w14:textId="6C7E9114" w:rsidR="00C15D68" w:rsidRPr="00734691" w:rsidRDefault="00C15D68"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4EA4565" w14:textId="77777777" w:rsidR="00C15D68" w:rsidRPr="00734691" w:rsidRDefault="00C15D68" w:rsidP="00D7707F">
            <w:pPr>
              <w:spacing w:after="0"/>
            </w:pPr>
            <w:r w:rsidRPr="00734691">
              <w:t>Acquisition Device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A74F0D6" w14:textId="3D299937" w:rsidR="00C15D68" w:rsidRPr="00734691" w:rsidRDefault="00C15D68" w:rsidP="00D7707F">
            <w:pPr>
              <w:spacing w:after="0"/>
              <w:rPr>
                <w:color w:val="000000"/>
              </w:rPr>
            </w:pPr>
            <w:r w:rsidRPr="00734691">
              <w:rPr>
                <w:color w:val="000000"/>
              </w:rPr>
              <w:t>(11395</w:t>
            </w:r>
            <w:r w:rsidR="00790C74" w:rsidRPr="00734691">
              <w:rPr>
                <w:color w:val="000000"/>
              </w:rPr>
              <w:t>9</w:t>
            </w:r>
            <w:r w:rsidRPr="00734691">
              <w:rPr>
                <w:color w:val="000000"/>
              </w:rPr>
              <w:t>, DCM, “</w:t>
            </w:r>
            <w:r w:rsidR="00790C74" w:rsidRPr="00734691">
              <w:t>Cassette-based Projection Radiography System</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347FD9D" w14:textId="1BAA213C" w:rsidR="00C15D68" w:rsidRPr="00734691" w:rsidRDefault="00C15D68" w:rsidP="00D7707F">
            <w:pPr>
              <w:spacing w:after="0"/>
            </w:pPr>
            <w:hyperlink r:id="rId41" w:anchor="sect_TID_10040">
              <w:r w:rsidRPr="00734691">
                <w:rPr>
                  <w:color w:val="000000"/>
                  <w:sz w:val="18"/>
                </w:rPr>
                <w:t>Section TID 100</w:t>
              </w:r>
            </w:hyperlink>
            <w:r w:rsidRPr="00734691">
              <w:rPr>
                <w:color w:val="000000"/>
                <w:sz w:val="18"/>
              </w:rPr>
              <w:t>01</w:t>
            </w:r>
          </w:p>
        </w:tc>
      </w:tr>
      <w:tr w:rsidR="005243ED" w:rsidRPr="00734691" w14:paraId="36B79134" w14:textId="77777777" w:rsidTr="005243ED">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05B61E5D" w14:textId="6F5FF504" w:rsidR="005243ED" w:rsidRPr="00734691" w:rsidRDefault="005243ED" w:rsidP="00D7707F">
            <w:pPr>
              <w:spacing w:after="0"/>
            </w:pPr>
            <w:r w:rsidRPr="00734691">
              <w:t>Start Observer Context</w:t>
            </w:r>
          </w:p>
        </w:tc>
      </w:tr>
      <w:tr w:rsidR="005243ED" w:rsidRPr="00734691" w14:paraId="70E13EA6" w14:textId="77777777" w:rsidTr="005243ED">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5E5B5538" w14:textId="0CEF6AF2" w:rsidR="005243ED" w:rsidRPr="00734691" w:rsidRDefault="005243ED" w:rsidP="00D7707F">
            <w:pPr>
              <w:spacing w:after="0"/>
            </w:pPr>
            <w:r w:rsidRPr="00734691">
              <w:lastRenderedPageBreak/>
              <w:t>Observer #1: Reading Device</w:t>
            </w:r>
          </w:p>
        </w:tc>
      </w:tr>
      <w:tr w:rsidR="005243ED" w:rsidRPr="00734691" w14:paraId="16704618" w14:textId="77777777" w:rsidTr="00790C74">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259CB3A" w14:textId="47F1F83F" w:rsidR="005243ED" w:rsidRPr="00734691" w:rsidRDefault="005243ED"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D6329C" w14:textId="7AD2CBF8" w:rsidR="005243ED" w:rsidRPr="00734691" w:rsidRDefault="005243ED" w:rsidP="00D7707F">
            <w:pPr>
              <w:spacing w:after="0"/>
            </w:pPr>
            <w:r w:rsidRPr="00734691">
              <w:t>Observer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9604989" w14:textId="1F2662F6" w:rsidR="005243ED" w:rsidRPr="00734691" w:rsidRDefault="005243ED" w:rsidP="00D7707F">
            <w:pPr>
              <w:spacing w:after="0"/>
              <w:rPr>
                <w:color w:val="000000"/>
                <w:sz w:val="18"/>
              </w:rPr>
            </w:pPr>
            <w:hyperlink r:id="rId42" w:anchor="DCM_121007">
              <w:r w:rsidRPr="00734691">
                <w:rPr>
                  <w:color w:val="000000"/>
                  <w:sz w:val="18"/>
                </w:rPr>
                <w:t>(121007, DCM, “</w:t>
              </w:r>
              <w:r w:rsidRPr="00734691">
                <w:rPr>
                  <w:color w:val="0070C0"/>
                  <w:sz w:val="18"/>
                </w:rPr>
                <w:t>Device</w:t>
              </w:r>
              <w:r w:rsidRPr="00734691">
                <w:rPr>
                  <w:color w:val="000000"/>
                  <w:sz w:val="18"/>
                </w:rPr>
                <w:t>”)</w:t>
              </w:r>
            </w:hyperlink>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0DF1F5D3" w14:textId="6F86E177" w:rsidR="005243ED" w:rsidRPr="00734691" w:rsidRDefault="005243ED" w:rsidP="00D7707F">
            <w:pPr>
              <w:spacing w:after="0"/>
            </w:pPr>
            <w:r w:rsidRPr="00734691">
              <w:t>Section TID 1002</w:t>
            </w:r>
          </w:p>
        </w:tc>
      </w:tr>
      <w:tr w:rsidR="005243ED" w:rsidRPr="00734691" w14:paraId="502D9379" w14:textId="77777777" w:rsidTr="00790C74">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358EBA42" w14:textId="77777777" w:rsidR="005243ED" w:rsidRPr="00734691" w:rsidRDefault="005243ED"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F8C4A32" w14:textId="248480AD" w:rsidR="005243ED" w:rsidRPr="00734691" w:rsidRDefault="005243ED"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07404D" w14:textId="77777777" w:rsidR="005243ED" w:rsidRPr="00734691" w:rsidRDefault="005243ED"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253A7F2C" w14:textId="5215A146" w:rsidR="005243ED" w:rsidRPr="00734691" w:rsidRDefault="008E76D6" w:rsidP="00D7707F">
            <w:pPr>
              <w:spacing w:after="0"/>
            </w:pPr>
            <w:r w:rsidRPr="00734691">
              <w:t>Section TID 1004</w:t>
            </w:r>
          </w:p>
        </w:tc>
      </w:tr>
      <w:tr w:rsidR="005243ED" w:rsidRPr="00734691" w14:paraId="50FAA6E7" w14:textId="77777777" w:rsidTr="00790C74">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39639F8" w14:textId="28CD6EB7" w:rsidR="005243ED" w:rsidRPr="00734691" w:rsidRDefault="005243ED"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53AA9A7" w14:textId="36AE30AE" w:rsidR="005243ED" w:rsidRPr="00734691" w:rsidRDefault="005243ED" w:rsidP="00D7707F">
            <w:pPr>
              <w:spacing w:after="0"/>
            </w:pPr>
            <w:r w:rsidRPr="00734691">
              <w:t>Device Role in Procedure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68B14E1" w14:textId="538E637E" w:rsidR="005243ED" w:rsidRPr="00734691" w:rsidRDefault="005243ED" w:rsidP="00D7707F">
            <w:pPr>
              <w:spacing w:after="0"/>
              <w:rPr>
                <w:color w:val="000000"/>
              </w:rPr>
            </w:pPr>
            <w:r w:rsidRPr="00734691">
              <w:rPr>
                <w:color w:val="000000"/>
              </w:rPr>
              <w:t>(113942, DCM, “</w:t>
            </w:r>
            <w:r w:rsidRPr="00734691">
              <w:t>X-Ray Reading Device</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0ACD1D6" w14:textId="188BC246" w:rsidR="005243ED" w:rsidRPr="00734691" w:rsidRDefault="005243ED" w:rsidP="00D7707F">
            <w:pPr>
              <w:spacing w:after="0"/>
            </w:pPr>
            <w:r w:rsidRPr="00734691">
              <w:t>Section TID 1004</w:t>
            </w:r>
          </w:p>
        </w:tc>
      </w:tr>
      <w:tr w:rsidR="005243ED" w:rsidRPr="00734691" w14:paraId="5AA1F7A4" w14:textId="77777777" w:rsidTr="005243ED">
        <w:trPr>
          <w:trHeight w:val="144"/>
        </w:trPr>
        <w:tc>
          <w:tcPr>
            <w:tcW w:w="10222"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6D6BC643" w14:textId="4157EBBE" w:rsidR="005243ED" w:rsidRPr="00734691" w:rsidRDefault="005243ED" w:rsidP="00D7707F">
            <w:pPr>
              <w:spacing w:after="0"/>
            </w:pPr>
            <w:r w:rsidRPr="00734691">
              <w:t>End Observer Context</w:t>
            </w:r>
          </w:p>
        </w:tc>
      </w:tr>
      <w:tr w:rsidR="005243ED" w:rsidRPr="00734691" w14:paraId="04AE969A" w14:textId="77777777" w:rsidTr="00790C74">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1F81F634" w14:textId="77777777" w:rsidR="005243ED" w:rsidRPr="00734691" w:rsidRDefault="005243ED"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57CEDB51" w14:textId="53E5B0A1" w:rsidR="005243ED" w:rsidRPr="00734691" w:rsidRDefault="00147980" w:rsidP="00D7707F">
            <w:pPr>
              <w:spacing w:after="0"/>
            </w:pPr>
            <w:r w:rsidRPr="00734691">
              <w:t>…</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5C095A2" w14:textId="2FA7345D" w:rsidR="005243ED" w:rsidRPr="00734691" w:rsidRDefault="005243ED" w:rsidP="00D7707F">
            <w:pPr>
              <w:spacing w:after="0"/>
            </w:pP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38392E36" w14:textId="5CF4D2EE" w:rsidR="005243ED" w:rsidRPr="00734691" w:rsidRDefault="00147980" w:rsidP="00D7707F">
            <w:pPr>
              <w:spacing w:after="0"/>
            </w:pPr>
            <w:r w:rsidRPr="00734691">
              <w:t>Section TID 10001</w:t>
            </w:r>
          </w:p>
        </w:tc>
      </w:tr>
      <w:tr w:rsidR="00147980" w:rsidRPr="00734691" w14:paraId="0623E2C3" w14:textId="77777777" w:rsidTr="00790C74">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5D346C68" w14:textId="77777777" w:rsidR="00147980" w:rsidRPr="00734691" w:rsidRDefault="00147980"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F2FA793" w14:textId="13243AA8" w:rsidR="00147980" w:rsidRPr="00734691" w:rsidRDefault="00147980" w:rsidP="00D7707F">
            <w:pPr>
              <w:spacing w:after="0"/>
            </w:pPr>
            <w:r w:rsidRPr="00734691">
              <w:t>X-Ray Detector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23C8B6B" w14:textId="6FEB07EF" w:rsidR="00147980" w:rsidRPr="00734691" w:rsidRDefault="00147980" w:rsidP="00D7707F">
            <w:pPr>
              <w:spacing w:after="0"/>
            </w:pPr>
            <w:r w:rsidRPr="00734691">
              <w:t>(373066001, SCT, “</w:t>
            </w:r>
            <w:r w:rsidRPr="00734691">
              <w:rPr>
                <w:color w:val="0070C0"/>
              </w:rPr>
              <w:t>Yes</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07BD599F" w14:textId="269C51EA" w:rsidR="00147980" w:rsidRPr="00734691" w:rsidRDefault="00147980" w:rsidP="00D7707F">
            <w:pPr>
              <w:spacing w:after="0"/>
            </w:pPr>
            <w:r w:rsidRPr="00734691">
              <w:t>Section TID 10001</w:t>
            </w:r>
          </w:p>
        </w:tc>
      </w:tr>
      <w:tr w:rsidR="005243ED" w:rsidRPr="00734691" w14:paraId="135FF4E7" w14:textId="77777777" w:rsidTr="00790C74">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5324551E" w14:textId="77777777" w:rsidR="005243ED" w:rsidRPr="00734691" w:rsidRDefault="005243ED"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3E239F7" w14:textId="5E385CDF" w:rsidR="005243ED" w:rsidRPr="00734691" w:rsidRDefault="005243ED" w:rsidP="00D7707F">
            <w:pPr>
              <w:spacing w:after="0"/>
            </w:pPr>
            <w:r w:rsidRPr="00734691">
              <w:t>X-Ray Source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8D678F3" w14:textId="334FD2B8" w:rsidR="005243ED" w:rsidRPr="00734691" w:rsidRDefault="005243ED" w:rsidP="00D7707F">
            <w:pPr>
              <w:spacing w:after="0"/>
            </w:pPr>
            <w:r w:rsidRPr="00734691">
              <w:t>(373067005, SCT, “</w:t>
            </w:r>
            <w:r w:rsidRPr="00734691">
              <w:rPr>
                <w:color w:val="0070C0"/>
              </w:rPr>
              <w:t>No</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26EAA8F1" w14:textId="1853B26A" w:rsidR="005243ED" w:rsidRPr="00734691" w:rsidRDefault="005243ED" w:rsidP="00D7707F">
            <w:pPr>
              <w:spacing w:after="0"/>
            </w:pPr>
            <w:r w:rsidRPr="00734691">
              <w:t>Section TID 10001</w:t>
            </w:r>
          </w:p>
        </w:tc>
      </w:tr>
      <w:tr w:rsidR="005243ED" w:rsidRPr="00734691" w14:paraId="42633624" w14:textId="77777777" w:rsidTr="00790C74">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649EE45F" w14:textId="77777777" w:rsidR="005243ED" w:rsidRPr="00734691" w:rsidRDefault="005243ED"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EAC0A6C" w14:textId="5DF0509E" w:rsidR="005243ED" w:rsidRPr="00734691" w:rsidRDefault="005243ED" w:rsidP="00D7707F">
            <w:pPr>
              <w:spacing w:after="0"/>
            </w:pPr>
            <w:r w:rsidRPr="00734691">
              <w:t>X-Ray Mechanical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69189903" w14:textId="67519B82" w:rsidR="005243ED" w:rsidRPr="00734691" w:rsidRDefault="005243ED" w:rsidP="00D7707F">
            <w:pPr>
              <w:spacing w:after="0"/>
            </w:pPr>
            <w:r w:rsidRPr="00734691">
              <w:t>(373067005, SCT, “</w:t>
            </w:r>
            <w:r w:rsidRPr="00734691">
              <w:rPr>
                <w:color w:val="0070C0"/>
              </w:rPr>
              <w:t>No</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FB308BD" w14:textId="40C7A976" w:rsidR="005243ED" w:rsidRPr="00734691" w:rsidRDefault="005243ED" w:rsidP="00D7707F">
            <w:pPr>
              <w:spacing w:after="0"/>
            </w:pPr>
            <w:r w:rsidRPr="00734691">
              <w:t>Section TID 10001</w:t>
            </w:r>
          </w:p>
        </w:tc>
      </w:tr>
      <w:tr w:rsidR="005243ED" w:rsidRPr="00734691" w14:paraId="1324D62F" w14:textId="77777777" w:rsidTr="005243ED">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5C325CF4" w14:textId="7E6E3732" w:rsidR="005243ED" w:rsidRPr="00734691" w:rsidRDefault="005243ED" w:rsidP="00D7707F">
            <w:pPr>
              <w:spacing w:after="0"/>
            </w:pPr>
            <w:r w:rsidRPr="00734691">
              <w:t>Include Section TID 10002 “Accumulated X-Ray Dose”</w:t>
            </w:r>
          </w:p>
        </w:tc>
      </w:tr>
      <w:tr w:rsidR="00147980" w:rsidRPr="00734691" w14:paraId="2A9B10E8" w14:textId="77777777" w:rsidTr="005243ED">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6E0ABC5" w14:textId="77777777" w:rsidR="00147980" w:rsidRPr="00734691" w:rsidRDefault="0014798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2AA0DF" w14:textId="6DEC6DA8" w:rsidR="00147980" w:rsidRPr="00734691" w:rsidRDefault="00147980"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26A71F8" w14:textId="77777777" w:rsidR="00147980" w:rsidRPr="00734691" w:rsidRDefault="00147980"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48A2DA3C" w14:textId="5CD4B029" w:rsidR="00147980" w:rsidRPr="00734691" w:rsidRDefault="00147980" w:rsidP="00D7707F">
            <w:pPr>
              <w:spacing w:after="0"/>
            </w:pPr>
            <w:r w:rsidRPr="00734691">
              <w:t>Section TID 10002</w:t>
            </w:r>
          </w:p>
        </w:tc>
      </w:tr>
      <w:tr w:rsidR="005243ED" w:rsidRPr="00734691" w14:paraId="73821D76" w14:textId="77777777" w:rsidTr="005243ED">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5EB57CD0" w14:textId="2163E028" w:rsidR="005243ED" w:rsidRPr="00734691" w:rsidRDefault="005243ED" w:rsidP="00D7707F">
            <w:pPr>
              <w:spacing w:after="0"/>
            </w:pPr>
            <w:r w:rsidRPr="00734691">
              <w:t>Include Section TID 10006 “Accumulated Cassette-based Projection Radiography Dose”</w:t>
            </w:r>
          </w:p>
        </w:tc>
      </w:tr>
      <w:tr w:rsidR="004E1049" w:rsidRPr="00734691" w14:paraId="252D49D2" w14:textId="77777777" w:rsidTr="005243ED">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77C62D15" w14:textId="77777777" w:rsidR="004E1049" w:rsidRPr="00734691" w:rsidRDefault="004E1049"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8BC7611" w14:textId="6DCE508A" w:rsidR="004E1049" w:rsidRPr="00734691" w:rsidRDefault="004E1049" w:rsidP="00D7707F">
            <w:pPr>
              <w:spacing w:after="0"/>
            </w:pPr>
            <w:r w:rsidRPr="00734691">
              <w:t>Detector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0A3255" w14:textId="063BE63D" w:rsidR="004E1049" w:rsidRPr="00734691" w:rsidRDefault="004E1049" w:rsidP="00D7707F">
            <w:pPr>
              <w:spacing w:after="0"/>
            </w:pPr>
            <w:r w:rsidRPr="00734691">
              <w:t>(1139</w:t>
            </w:r>
            <w:r w:rsidR="0026441A" w:rsidRPr="00734691">
              <w:t>48</w:t>
            </w:r>
            <w:r w:rsidRPr="00734691">
              <w:t>, DCM, “</w:t>
            </w:r>
            <w:r w:rsidR="0026441A" w:rsidRPr="00734691">
              <w:rPr>
                <w:color w:val="0070C0"/>
              </w:rPr>
              <w:t>Direct</w:t>
            </w:r>
            <w:r w:rsidRPr="00734691">
              <w:rPr>
                <w:color w:val="0070C0"/>
              </w:rPr>
              <w:t xml:space="preserve"> Detector</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F39BDA5" w14:textId="496932BE" w:rsidR="004E1049" w:rsidRPr="00734691" w:rsidRDefault="004E1049" w:rsidP="00D7707F">
            <w:pPr>
              <w:spacing w:after="0"/>
            </w:pPr>
            <w:r w:rsidRPr="00734691">
              <w:t>Section TID 10006</w:t>
            </w:r>
          </w:p>
        </w:tc>
      </w:tr>
      <w:tr w:rsidR="004E1049" w:rsidRPr="00734691" w14:paraId="346B0D37" w14:textId="77777777" w:rsidTr="005243ED">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9DA4B90" w14:textId="77777777" w:rsidR="004E1049" w:rsidRPr="00734691" w:rsidRDefault="004E1049"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6919E51" w14:textId="04114E3A" w:rsidR="004E1049" w:rsidRPr="00734691" w:rsidRDefault="004E1049" w:rsidP="00D7707F">
            <w:pPr>
              <w:spacing w:after="0"/>
            </w:pPr>
            <w:r w:rsidRPr="00734691">
              <w:t>Total Number of Radiographic Frames</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735C73" w14:textId="3F2E7609" w:rsidR="004E1049" w:rsidRPr="00734691" w:rsidRDefault="004E1049" w:rsidP="00D7707F">
            <w:pPr>
              <w:spacing w:after="0"/>
              <w:rPr>
                <w:color w:val="000000"/>
              </w:rPr>
            </w:pPr>
            <w:r w:rsidRPr="00734691">
              <w:rPr>
                <w:rFonts w:eastAsia="Arial"/>
              </w:rPr>
              <w:t>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3AE6524" w14:textId="4A165115" w:rsidR="004E1049" w:rsidRPr="00734691" w:rsidRDefault="004E1049" w:rsidP="00D7707F">
            <w:pPr>
              <w:spacing w:after="0"/>
            </w:pPr>
            <w:r w:rsidRPr="00734691">
              <w:t>Section TID 10006</w:t>
            </w:r>
          </w:p>
        </w:tc>
      </w:tr>
      <w:tr w:rsidR="00D64427" w:rsidRPr="00734691" w14:paraId="1E3E67D7" w14:textId="77777777" w:rsidTr="005243ED">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4DE668AD" w14:textId="77777777" w:rsidR="00D64427" w:rsidRPr="00734691" w:rsidRDefault="00D64427"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B4A83E6" w14:textId="42E2EBF8" w:rsidR="00D64427" w:rsidRPr="00734691" w:rsidRDefault="00D64427"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B2DA3C" w14:textId="77777777" w:rsidR="00D64427" w:rsidRPr="00734691" w:rsidRDefault="00D64427"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2C6AF4CF" w14:textId="365DA1C7" w:rsidR="00D64427" w:rsidRPr="00734691" w:rsidRDefault="00147980" w:rsidP="00D7707F">
            <w:pPr>
              <w:spacing w:after="0"/>
            </w:pPr>
            <w:r w:rsidRPr="00734691">
              <w:t>Section TID 10006</w:t>
            </w:r>
          </w:p>
        </w:tc>
      </w:tr>
      <w:tr w:rsidR="005243ED" w:rsidRPr="00734691" w14:paraId="46AF6506" w14:textId="77777777" w:rsidTr="005243ED">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6678E328" w14:textId="03075BC7" w:rsidR="005243ED" w:rsidRPr="00734691" w:rsidRDefault="005243ED" w:rsidP="00D7707F">
            <w:pPr>
              <w:spacing w:after="0"/>
            </w:pPr>
            <w:r w:rsidRPr="00734691">
              <w:t xml:space="preserve">Include Section </w:t>
            </w:r>
            <w:r w:rsidRPr="00734691">
              <w:rPr>
                <w:b/>
                <w:bCs/>
              </w:rPr>
              <w:t>TID 10003</w:t>
            </w:r>
            <w:r w:rsidRPr="00734691">
              <w:t xml:space="preserve"> “</w:t>
            </w:r>
            <w:r w:rsidR="000B1A90" w:rsidRPr="00734691">
              <w:rPr>
                <w:b/>
                <w:bCs/>
              </w:rPr>
              <w:t>Irradiation Event X-Ray Data</w:t>
            </w:r>
            <w:r w:rsidRPr="00734691">
              <w:t>”</w:t>
            </w:r>
            <w:r w:rsidR="00A247A5" w:rsidRPr="00734691">
              <w:t xml:space="preserve"> for irradiation #1</w:t>
            </w:r>
          </w:p>
        </w:tc>
      </w:tr>
      <w:tr w:rsidR="00D64427" w:rsidRPr="00734691" w14:paraId="4587824D" w14:textId="77777777" w:rsidTr="005243ED">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126748A" w14:textId="77777777" w:rsidR="00D64427" w:rsidRPr="00734691" w:rsidRDefault="00D64427"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B51AD06" w14:textId="537C9211" w:rsidR="00D64427" w:rsidRPr="00734691" w:rsidRDefault="00D64427"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7677F52" w14:textId="77777777" w:rsidR="00D64427" w:rsidRPr="00734691" w:rsidRDefault="00D64427"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488C32D9" w14:textId="3BBA11C8" w:rsidR="00D64427" w:rsidRPr="00734691" w:rsidRDefault="00147980" w:rsidP="00D7707F">
            <w:pPr>
              <w:spacing w:after="0"/>
            </w:pPr>
            <w:r w:rsidRPr="00734691">
              <w:t>Section TID 10003</w:t>
            </w:r>
          </w:p>
        </w:tc>
      </w:tr>
      <w:tr w:rsidR="000B1A90" w:rsidRPr="00734691" w14:paraId="11CC45F6" w14:textId="77777777" w:rsidTr="000B1A90">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B57F559" w14:textId="002ACCDC" w:rsidR="000B1A90" w:rsidRPr="00734691" w:rsidRDefault="000B1A90" w:rsidP="00D7707F">
            <w:pPr>
              <w:spacing w:after="0"/>
            </w:pPr>
            <w:r w:rsidRPr="00734691">
              <w:t>Include Section TID 10003A “Irradiation Event X-Ray Detector Data”</w:t>
            </w:r>
            <w:r w:rsidR="00A247A5" w:rsidRPr="00734691">
              <w:t xml:space="preserve"> for irradiation #1</w:t>
            </w:r>
          </w:p>
          <w:p w14:paraId="66597AE3" w14:textId="7160B82A" w:rsidR="000915FA" w:rsidRPr="00734691" w:rsidRDefault="000915FA" w:rsidP="00D7707F">
            <w:pPr>
              <w:spacing w:after="0"/>
            </w:pPr>
            <w:r w:rsidRPr="00734691">
              <w:t>(Section TIDs 10003B and 10003C are not allowed)</w:t>
            </w:r>
          </w:p>
        </w:tc>
      </w:tr>
      <w:tr w:rsidR="00A247A5" w:rsidRPr="00734691" w14:paraId="57C889EB" w14:textId="77777777" w:rsidTr="00147980">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0900D2E6"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A77CE5" w14:textId="2EEDE069" w:rsidR="00A247A5" w:rsidRPr="00734691" w:rsidRDefault="00A247A5" w:rsidP="00D7707F">
            <w:pPr>
              <w:spacing w:after="0"/>
              <w:rPr>
                <w:color w:val="000000"/>
              </w:rPr>
            </w:pPr>
            <w:r w:rsidRPr="00734691">
              <w:t>Exposure Index</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76F57FF" w14:textId="2F527A31" w:rsidR="00A247A5" w:rsidRPr="00734691" w:rsidRDefault="00A247A5" w:rsidP="00D7707F">
            <w:pPr>
              <w:spacing w:after="0"/>
            </w:pPr>
            <w:r w:rsidRPr="00734691">
              <w:t>227.00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58FC6BF" w14:textId="37B63273" w:rsidR="00A247A5" w:rsidRPr="00734691" w:rsidRDefault="00A247A5" w:rsidP="00D7707F">
            <w:pPr>
              <w:spacing w:after="0"/>
              <w:rPr>
                <w:color w:val="000000"/>
              </w:rPr>
            </w:pPr>
            <w:r w:rsidRPr="00734691">
              <w:t>Section TID 10003A</w:t>
            </w:r>
          </w:p>
        </w:tc>
      </w:tr>
      <w:tr w:rsidR="00A247A5" w:rsidRPr="00734691" w14:paraId="4744AEED" w14:textId="77777777" w:rsidTr="00147980">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77E69875"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473A847" w14:textId="63BA35A6" w:rsidR="00A247A5" w:rsidRPr="00734691" w:rsidRDefault="00A247A5" w:rsidP="00D7707F">
            <w:pPr>
              <w:spacing w:after="0"/>
              <w:rPr>
                <w:color w:val="000000"/>
              </w:rPr>
            </w:pPr>
            <w:r w:rsidRPr="00734691">
              <w:t>Target Exposure Index</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0B9BA9" w14:textId="0116AD74" w:rsidR="00A247A5" w:rsidRPr="00734691" w:rsidRDefault="00A247A5" w:rsidP="00D7707F">
            <w:pPr>
              <w:spacing w:after="0"/>
            </w:pPr>
            <w:r w:rsidRPr="00734691">
              <w:t>250.00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0C5F8381" w14:textId="6B183EB7" w:rsidR="00A247A5" w:rsidRPr="00734691" w:rsidRDefault="00A247A5" w:rsidP="00D7707F">
            <w:pPr>
              <w:spacing w:after="0"/>
              <w:rPr>
                <w:color w:val="000000"/>
              </w:rPr>
            </w:pPr>
            <w:r w:rsidRPr="00734691">
              <w:t>Section TID 10003A</w:t>
            </w:r>
          </w:p>
        </w:tc>
      </w:tr>
      <w:tr w:rsidR="00A247A5" w:rsidRPr="00734691" w14:paraId="4FAEA79A" w14:textId="77777777" w:rsidTr="00147980">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0E8338CA"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26686C" w14:textId="1C2AEC9E" w:rsidR="00A247A5" w:rsidRPr="00734691" w:rsidRDefault="00A247A5" w:rsidP="00D7707F">
            <w:pPr>
              <w:spacing w:after="0"/>
              <w:rPr>
                <w:color w:val="000000"/>
              </w:rPr>
            </w:pPr>
            <w:r w:rsidRPr="00734691">
              <w:t>Deviation Index</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B80E0EB" w14:textId="194C42D7" w:rsidR="00A247A5" w:rsidRPr="00734691" w:rsidRDefault="00A247A5" w:rsidP="00D7707F">
            <w:pPr>
              <w:spacing w:after="0"/>
            </w:pPr>
            <w:r w:rsidRPr="00734691">
              <w:t>-0.41914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4A418C42" w14:textId="7C41245F" w:rsidR="00A247A5" w:rsidRPr="00734691" w:rsidRDefault="00A247A5" w:rsidP="00D7707F">
            <w:pPr>
              <w:spacing w:after="0"/>
              <w:rPr>
                <w:color w:val="000000"/>
              </w:rPr>
            </w:pPr>
            <w:r w:rsidRPr="00734691">
              <w:t>Section TID 10003A</w:t>
            </w:r>
          </w:p>
        </w:tc>
      </w:tr>
      <w:tr w:rsidR="00147980" w:rsidRPr="00734691" w14:paraId="02C645B8" w14:textId="77777777" w:rsidTr="00A247A5">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C64A347" w14:textId="77777777" w:rsidR="00147980" w:rsidRPr="00734691" w:rsidRDefault="0014798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D89828" w14:textId="274E777F" w:rsidR="00147980" w:rsidRPr="00734691" w:rsidRDefault="00147980"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F522DAB" w14:textId="77777777" w:rsidR="00147980" w:rsidRPr="00734691" w:rsidRDefault="00147980" w:rsidP="00D7707F">
            <w:pPr>
              <w:spacing w:after="0"/>
              <w:rPr>
                <w:rFonts w:eastAsia="Arial"/>
              </w:rPr>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2EAECB9E" w14:textId="643D1440" w:rsidR="00147980" w:rsidRPr="00734691" w:rsidRDefault="00A247A5" w:rsidP="00D7707F">
            <w:pPr>
              <w:spacing w:after="0"/>
            </w:pPr>
            <w:r w:rsidRPr="00734691">
              <w:t>Section TID 10003A</w:t>
            </w:r>
          </w:p>
        </w:tc>
      </w:tr>
      <w:tr w:rsidR="00A247A5" w:rsidRPr="00734691" w14:paraId="424E2143" w14:textId="77777777" w:rsidTr="00A247A5">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46C658EC" w14:textId="1F80339C" w:rsidR="00A247A5" w:rsidRPr="00734691" w:rsidRDefault="00A247A5" w:rsidP="00D7707F">
            <w:pPr>
              <w:spacing w:after="0"/>
              <w:rPr>
                <w:color w:val="000000" w:themeColor="text1"/>
                <w:szCs w:val="18"/>
              </w:rPr>
            </w:pPr>
            <w:r w:rsidRPr="00734691">
              <w:t xml:space="preserve">Include Section </w:t>
            </w:r>
            <w:r w:rsidRPr="00734691">
              <w:rPr>
                <w:b/>
                <w:bCs/>
              </w:rPr>
              <w:t>TID 10003</w:t>
            </w:r>
            <w:r w:rsidRPr="00734691">
              <w:t xml:space="preserve"> “</w:t>
            </w:r>
            <w:r w:rsidRPr="00734691">
              <w:rPr>
                <w:b/>
                <w:bCs/>
              </w:rPr>
              <w:t>Irradiation Event X-Ray Data</w:t>
            </w:r>
            <w:r w:rsidRPr="00734691">
              <w:t>” for irradiation #2</w:t>
            </w:r>
          </w:p>
        </w:tc>
      </w:tr>
      <w:tr w:rsidR="00A247A5" w:rsidRPr="00734691" w14:paraId="1D886B62" w14:textId="77777777" w:rsidTr="00A247A5">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398E3659"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FC7D178" w14:textId="5B371ED1" w:rsidR="00A247A5" w:rsidRPr="00734691" w:rsidRDefault="00A247A5"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FBBB9F7" w14:textId="77777777" w:rsidR="00A247A5" w:rsidRPr="00734691" w:rsidRDefault="00A247A5" w:rsidP="00D7707F">
            <w:pPr>
              <w:spacing w:after="0"/>
              <w:rPr>
                <w:rFonts w:eastAsia="Arial"/>
              </w:rPr>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FDA1C9B" w14:textId="551039B9" w:rsidR="00A247A5" w:rsidRPr="00734691" w:rsidRDefault="00A247A5" w:rsidP="00D7707F">
            <w:pPr>
              <w:spacing w:after="0"/>
              <w:rPr>
                <w:color w:val="000000" w:themeColor="text1"/>
                <w:szCs w:val="18"/>
              </w:rPr>
            </w:pPr>
            <w:r w:rsidRPr="00734691">
              <w:t>Section TID 10003</w:t>
            </w:r>
          </w:p>
        </w:tc>
      </w:tr>
      <w:tr w:rsidR="00A247A5" w:rsidRPr="00734691" w14:paraId="2F37B6C8" w14:textId="77777777" w:rsidTr="00A247A5">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4AA78A10" w14:textId="6357EF9A" w:rsidR="00A247A5" w:rsidRPr="00734691" w:rsidRDefault="00A247A5" w:rsidP="00D7707F">
            <w:pPr>
              <w:spacing w:after="0"/>
            </w:pPr>
            <w:r w:rsidRPr="00734691">
              <w:t>Include Section TID 10003A “Irradiation Event X-Ray Detector Data” for irradiation #2</w:t>
            </w:r>
          </w:p>
          <w:p w14:paraId="3FAB71C0" w14:textId="18685E48" w:rsidR="00A247A5" w:rsidRPr="00734691" w:rsidRDefault="00A247A5" w:rsidP="00D7707F">
            <w:pPr>
              <w:spacing w:after="0"/>
              <w:rPr>
                <w:color w:val="000000" w:themeColor="text1"/>
                <w:szCs w:val="18"/>
              </w:rPr>
            </w:pPr>
            <w:r w:rsidRPr="00734691">
              <w:t>(Section TIDs 10003B and 10003C are not allowed)</w:t>
            </w:r>
          </w:p>
        </w:tc>
      </w:tr>
      <w:tr w:rsidR="00A247A5" w:rsidRPr="00734691" w14:paraId="3E97F83D" w14:textId="77777777" w:rsidTr="00A247A5">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FDDD810"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CB69F73" w14:textId="59A51542" w:rsidR="00A247A5" w:rsidRPr="00734691" w:rsidRDefault="00A247A5" w:rsidP="00D7707F">
            <w:pPr>
              <w:spacing w:after="0"/>
            </w:pPr>
            <w:r w:rsidRPr="00734691">
              <w:t>Exposure Index</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0FDD1D" w14:textId="2D2D76B8" w:rsidR="00A247A5" w:rsidRPr="00734691" w:rsidRDefault="00A247A5" w:rsidP="00D7707F">
            <w:pPr>
              <w:spacing w:after="0"/>
              <w:rPr>
                <w:rFonts w:eastAsia="Arial"/>
              </w:rPr>
            </w:pPr>
            <w:r w:rsidRPr="00734691">
              <w:rPr>
                <w:rFonts w:eastAsia="Arial"/>
              </w:rPr>
              <w:t>243.00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CA26F63" w14:textId="44304058" w:rsidR="00A247A5" w:rsidRPr="00734691" w:rsidRDefault="00A247A5" w:rsidP="00D7707F">
            <w:pPr>
              <w:spacing w:after="0"/>
            </w:pPr>
            <w:r w:rsidRPr="00734691">
              <w:t>Section TID 10003A</w:t>
            </w:r>
          </w:p>
        </w:tc>
      </w:tr>
      <w:tr w:rsidR="00A247A5" w:rsidRPr="00734691" w14:paraId="1C293548" w14:textId="77777777" w:rsidTr="00A247A5">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768209F5"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C4E068" w14:textId="0A213F19" w:rsidR="00A247A5" w:rsidRPr="00734691" w:rsidRDefault="00A247A5" w:rsidP="00D7707F">
            <w:pPr>
              <w:spacing w:after="0"/>
            </w:pPr>
            <w:r w:rsidRPr="00734691">
              <w:t>Target Exposure Index</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CE1DEE8" w14:textId="387E4E5E" w:rsidR="00A247A5" w:rsidRPr="00734691" w:rsidRDefault="00A247A5" w:rsidP="00D7707F">
            <w:pPr>
              <w:spacing w:after="0"/>
              <w:rPr>
                <w:rFonts w:eastAsia="Arial"/>
              </w:rPr>
            </w:pPr>
            <w:r w:rsidRPr="00734691">
              <w:rPr>
                <w:rFonts w:eastAsia="Arial"/>
              </w:rPr>
              <w:t>250.00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20313E21" w14:textId="60912D09" w:rsidR="00A247A5" w:rsidRPr="00734691" w:rsidRDefault="00A247A5" w:rsidP="00D7707F">
            <w:pPr>
              <w:spacing w:after="0"/>
            </w:pPr>
            <w:r w:rsidRPr="00734691">
              <w:t>Section TID 10003A</w:t>
            </w:r>
          </w:p>
        </w:tc>
      </w:tr>
      <w:tr w:rsidR="00A247A5" w:rsidRPr="00734691" w14:paraId="6773DABE" w14:textId="77777777" w:rsidTr="00A247A5">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8CEA3AC"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A69B4C8" w14:textId="3C7997A6" w:rsidR="00A247A5" w:rsidRPr="00734691" w:rsidRDefault="00A247A5" w:rsidP="00D7707F">
            <w:pPr>
              <w:spacing w:after="0"/>
            </w:pPr>
            <w:r w:rsidRPr="00734691">
              <w:t>Deviation Index</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493871" w14:textId="1FBB8BEE" w:rsidR="00A247A5" w:rsidRPr="00734691" w:rsidRDefault="00A247A5" w:rsidP="00D7707F">
            <w:pPr>
              <w:spacing w:after="0"/>
              <w:rPr>
                <w:rFonts w:eastAsia="Arial"/>
              </w:rPr>
            </w:pPr>
            <w:r w:rsidRPr="00734691">
              <w:rPr>
                <w:rFonts w:eastAsia="Arial"/>
              </w:rPr>
              <w:t>-0.123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8073473" w14:textId="78F3EE04" w:rsidR="00A247A5" w:rsidRPr="00734691" w:rsidRDefault="00A247A5" w:rsidP="00D7707F">
            <w:pPr>
              <w:spacing w:after="0"/>
            </w:pPr>
            <w:r w:rsidRPr="00734691">
              <w:t>Section TID 10003A</w:t>
            </w:r>
          </w:p>
        </w:tc>
      </w:tr>
      <w:tr w:rsidR="00A247A5" w:rsidRPr="00734691" w14:paraId="082B3945" w14:textId="77777777" w:rsidTr="00790C74">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1F6CA1FA" w14:textId="77777777" w:rsidR="00A247A5" w:rsidRPr="00734691" w:rsidRDefault="00A247A5"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58EA4C0" w14:textId="40FF1760" w:rsidR="00A247A5" w:rsidRPr="00734691" w:rsidRDefault="00A247A5" w:rsidP="00D7707F">
            <w:pPr>
              <w:spacing w:after="0"/>
            </w:pPr>
            <w:r w:rsidRPr="00734691">
              <w:t>…</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6C5324AD" w14:textId="77777777" w:rsidR="00A247A5" w:rsidRPr="00734691" w:rsidRDefault="00A247A5" w:rsidP="00D7707F">
            <w:pPr>
              <w:spacing w:after="0"/>
              <w:rPr>
                <w:rFonts w:eastAsia="Arial"/>
              </w:rPr>
            </w:pP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4CB2F343" w14:textId="15308489" w:rsidR="00A247A5" w:rsidRPr="00734691" w:rsidRDefault="00A247A5" w:rsidP="00D7707F">
            <w:pPr>
              <w:spacing w:after="0"/>
            </w:pPr>
            <w:r w:rsidRPr="00734691">
              <w:t>Section TID 10003A</w:t>
            </w:r>
          </w:p>
        </w:tc>
      </w:tr>
    </w:tbl>
    <w:p w14:paraId="2E46B72F" w14:textId="77777777" w:rsidR="00C15D68" w:rsidRPr="00734691" w:rsidRDefault="00C15D68" w:rsidP="00907D74"/>
    <w:p w14:paraId="0CDDC25F" w14:textId="1722ADF5" w:rsidR="000B1A90" w:rsidRPr="00734691" w:rsidRDefault="000B1A90" w:rsidP="00907D74">
      <w:r w:rsidRPr="00734691">
        <w:t>The following is an example of the previous routine radiograph</w:t>
      </w:r>
      <w:r w:rsidR="0051627A" w:rsidRPr="00734691">
        <w:t>y</w:t>
      </w:r>
      <w:r w:rsidRPr="00734691">
        <w:t xml:space="preserve"> study, but performed on a less integrated equipment. In this example, a system performs the acquisitions with the following characteristics:</w:t>
      </w:r>
    </w:p>
    <w:p w14:paraId="0393632C" w14:textId="2C5077D4" w:rsidR="000B1A90" w:rsidRPr="00734691" w:rsidRDefault="00D64427" w:rsidP="00907D74">
      <w:pPr>
        <w:pStyle w:val="ListParagraph"/>
        <w:numPr>
          <w:ilvl w:val="0"/>
          <w:numId w:val="43"/>
        </w:numPr>
      </w:pPr>
      <w:r w:rsidRPr="00734691">
        <w:t xml:space="preserve">The system </w:t>
      </w:r>
      <w:r w:rsidR="0051627A" w:rsidRPr="00734691">
        <w:t xml:space="preserve">is a mobile X-Ray source which </w:t>
      </w:r>
      <w:r w:rsidRPr="00734691">
        <w:t xml:space="preserve">has </w:t>
      </w:r>
      <w:r w:rsidR="00F57384" w:rsidRPr="00734691">
        <w:t>g</w:t>
      </w:r>
      <w:r w:rsidR="00FA1015" w:rsidRPr="00734691">
        <w:t>enerator integration</w:t>
      </w:r>
      <w:r w:rsidRPr="00734691">
        <w:t xml:space="preserve">. </w:t>
      </w:r>
      <w:r w:rsidR="000B1A90" w:rsidRPr="00734691">
        <w:t xml:space="preserve">Only X-Ray Source Data is </w:t>
      </w:r>
      <w:r w:rsidR="0051627A" w:rsidRPr="00734691">
        <w:t>a</w:t>
      </w:r>
      <w:r w:rsidR="000B1A90" w:rsidRPr="00734691">
        <w:t>vailable. Other data such as X-Ray Detector Data and X-Ray Mechanical Data are not available.</w:t>
      </w:r>
    </w:p>
    <w:p w14:paraId="485047B4" w14:textId="31273DAC" w:rsidR="000B1A90" w:rsidRPr="00734691" w:rsidRDefault="003E2F31" w:rsidP="00907D74">
      <w:r w:rsidRPr="003E2F31">
        <w:t xml:space="preserve">Table ZZZZZ.5.1.3-3 </w:t>
      </w:r>
      <w:r w:rsidR="00B324A6" w:rsidRPr="00734691">
        <w:t>includes values that are different vs. the fully integrated example</w:t>
      </w:r>
      <w:r w:rsidR="000B1A90" w:rsidRPr="00734691">
        <w:t>.</w:t>
      </w:r>
    </w:p>
    <w:p w14:paraId="4ADBB17C" w14:textId="5819AB78" w:rsidR="000B1A90" w:rsidRPr="00734691" w:rsidRDefault="000B1A90" w:rsidP="00D7707F">
      <w:pPr>
        <w:pStyle w:val="TableLabel"/>
        <w:rPr>
          <w:sz w:val="16"/>
        </w:rPr>
      </w:pPr>
      <w:r w:rsidRPr="00734691">
        <w:lastRenderedPageBreak/>
        <w:t>Table ZZZZZ.5.1.3-3</w:t>
      </w:r>
      <w:r w:rsidR="00EE65CD">
        <w:t>.</w:t>
      </w:r>
      <w:r w:rsidRPr="00734691">
        <w:t> DX Traditional RDSR with only X-Ray Source Data Available</w:t>
      </w:r>
    </w:p>
    <w:tbl>
      <w:tblPr>
        <w:tblW w:w="10222" w:type="dxa"/>
        <w:tblInd w:w="265" w:type="dxa"/>
        <w:tblLayout w:type="fixed"/>
        <w:tblCellMar>
          <w:left w:w="10" w:type="dxa"/>
          <w:right w:w="10" w:type="dxa"/>
        </w:tblCellMar>
        <w:tblLook w:val="0000" w:firstRow="0" w:lastRow="0" w:firstColumn="0" w:lastColumn="0" w:noHBand="0" w:noVBand="0"/>
      </w:tblPr>
      <w:tblGrid>
        <w:gridCol w:w="1003"/>
        <w:gridCol w:w="3497"/>
        <w:gridCol w:w="3780"/>
        <w:gridCol w:w="1942"/>
      </w:tblGrid>
      <w:tr w:rsidR="000B1A90" w:rsidRPr="00734691" w14:paraId="28A3F095" w14:textId="77777777" w:rsidTr="00D50249">
        <w:trPr>
          <w:trHeight w:val="144"/>
          <w:tblHead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6934CDDE" w14:textId="77777777" w:rsidR="000B1A90" w:rsidRPr="00734691" w:rsidRDefault="000B1A90" w:rsidP="00D7707F">
            <w:pPr>
              <w:spacing w:after="0"/>
            </w:pPr>
            <w:r w:rsidRPr="00734691">
              <w:t>Node</w:t>
            </w:r>
          </w:p>
        </w:tc>
        <w:tc>
          <w:tcPr>
            <w:tcW w:w="3497"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9CAA61A" w14:textId="77777777" w:rsidR="000B1A90" w:rsidRPr="00734691" w:rsidRDefault="000B1A90" w:rsidP="00D7707F">
            <w:pPr>
              <w:spacing w:after="0"/>
            </w:pPr>
            <w:r w:rsidRPr="00734691">
              <w:t>Code Meaning of Concept Name</w:t>
            </w:r>
          </w:p>
        </w:tc>
        <w:tc>
          <w:tcPr>
            <w:tcW w:w="3780"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5E52EEDD" w14:textId="77777777" w:rsidR="000B1A90" w:rsidRPr="00734691" w:rsidRDefault="000B1A90" w:rsidP="00D7707F">
            <w:pPr>
              <w:spacing w:after="0"/>
            </w:pPr>
            <w:r w:rsidRPr="00734691">
              <w:t>Code or Example Value</w:t>
            </w:r>
          </w:p>
        </w:tc>
        <w:tc>
          <w:tcPr>
            <w:tcW w:w="1942"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2EA26FB3" w14:textId="77777777" w:rsidR="000B1A90" w:rsidRPr="00734691" w:rsidRDefault="000B1A90" w:rsidP="00D7707F">
            <w:pPr>
              <w:spacing w:after="0"/>
            </w:pPr>
            <w:r w:rsidRPr="00734691">
              <w:t>TID</w:t>
            </w:r>
          </w:p>
        </w:tc>
      </w:tr>
      <w:tr w:rsidR="000B1A90" w:rsidRPr="00734691" w14:paraId="027D8CB1" w14:textId="77777777" w:rsidTr="00D50249">
        <w:trPr>
          <w:trHeight w:val="144"/>
        </w:trPr>
        <w:tc>
          <w:tcPr>
            <w:tcW w:w="1003" w:type="dxa"/>
            <w:tcBorders>
              <w:top w:val="single" w:sz="4" w:space="0" w:color="000000" w:themeColor="text1"/>
              <w:left w:val="single" w:sz="4" w:space="0" w:color="000000" w:themeColor="text1"/>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345153B4" w14:textId="77777777" w:rsidR="000B1A90" w:rsidRPr="00734691" w:rsidRDefault="000B1A90" w:rsidP="00D7707F">
            <w:pPr>
              <w:spacing w:after="0"/>
            </w:pPr>
          </w:p>
        </w:tc>
        <w:tc>
          <w:tcPr>
            <w:tcW w:w="3497"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2F04F67C" w14:textId="77777777" w:rsidR="000B1A90" w:rsidRPr="00734691" w:rsidRDefault="000B1A90" w:rsidP="00D7707F">
            <w:pPr>
              <w:spacing w:after="0"/>
            </w:pPr>
            <w:r w:rsidRPr="00734691">
              <w:t>X-Ray Radiation Dose Report</w:t>
            </w:r>
          </w:p>
        </w:tc>
        <w:tc>
          <w:tcPr>
            <w:tcW w:w="3780"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6C70C192" w14:textId="77777777" w:rsidR="000B1A90" w:rsidRPr="00734691" w:rsidRDefault="000B1A90" w:rsidP="00D7707F">
            <w:pPr>
              <w:spacing w:after="0"/>
            </w:pPr>
            <w:r w:rsidRPr="00734691">
              <w:t>&lt;CONTAINER&gt;</w:t>
            </w:r>
          </w:p>
        </w:tc>
        <w:tc>
          <w:tcPr>
            <w:tcW w:w="1942" w:type="dxa"/>
            <w:tcBorders>
              <w:top w:val="single" w:sz="4" w:space="0" w:color="000000" w:themeColor="text1"/>
              <w:left w:val="single" w:sz="4" w:space="0" w:color="auto"/>
              <w:bottom w:val="single" w:sz="4" w:space="0" w:color="auto"/>
              <w:right w:val="single" w:sz="4" w:space="0" w:color="000000" w:themeColor="text1"/>
            </w:tcBorders>
            <w:shd w:val="clear" w:color="auto" w:fill="DBE5F1" w:themeFill="accent1" w:themeFillTint="33"/>
            <w:tcMar>
              <w:top w:w="40" w:type="dxa"/>
              <w:left w:w="40" w:type="dxa"/>
              <w:bottom w:w="40" w:type="dxa"/>
              <w:right w:w="40" w:type="dxa"/>
            </w:tcMar>
            <w:vAlign w:val="center"/>
          </w:tcPr>
          <w:p w14:paraId="3CBEE5AA" w14:textId="44A9087F" w:rsidR="000B1A90" w:rsidRPr="00734691" w:rsidRDefault="000B1A90" w:rsidP="00D7707F">
            <w:pPr>
              <w:spacing w:after="0"/>
              <w:rPr>
                <w:b/>
                <w:bCs/>
                <w:color w:val="000000"/>
                <w:sz w:val="18"/>
              </w:rPr>
            </w:pPr>
            <w:r w:rsidRPr="00734691">
              <w:rPr>
                <w:b/>
                <w:bCs/>
              </w:rPr>
              <w:t xml:space="preserve">Section </w:t>
            </w:r>
            <w:hyperlink r:id="rId43" w:anchor="sect_TID_10040">
              <w:r w:rsidRPr="00734691">
                <w:rPr>
                  <w:b/>
                  <w:bCs/>
                  <w:color w:val="000000"/>
                  <w:sz w:val="18"/>
                </w:rPr>
                <w:t>TID 100</w:t>
              </w:r>
            </w:hyperlink>
            <w:r w:rsidRPr="00734691">
              <w:rPr>
                <w:b/>
                <w:bCs/>
                <w:color w:val="000000"/>
                <w:sz w:val="18"/>
              </w:rPr>
              <w:t>01</w:t>
            </w:r>
          </w:p>
        </w:tc>
      </w:tr>
      <w:tr w:rsidR="000B1A90" w:rsidRPr="00734691" w14:paraId="1B8348FB"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58B254A"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224A32" w14:textId="77777777" w:rsidR="000B1A90" w:rsidRPr="00734691" w:rsidRDefault="000B1A90"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85477D" w14:textId="77777777" w:rsidR="000B1A90" w:rsidRPr="00734691" w:rsidRDefault="000B1A90"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01472C2" w14:textId="5F16B31C" w:rsidR="000B1A90" w:rsidRPr="00734691" w:rsidRDefault="008E76D6" w:rsidP="00D7707F">
            <w:pPr>
              <w:spacing w:after="0"/>
            </w:pPr>
            <w:hyperlink r:id="rId44" w:anchor="sect_TID_10040">
              <w:r w:rsidRPr="00734691">
                <w:rPr>
                  <w:color w:val="000000"/>
                  <w:sz w:val="18"/>
                </w:rPr>
                <w:t>Section TID 100</w:t>
              </w:r>
            </w:hyperlink>
            <w:r w:rsidRPr="00734691">
              <w:rPr>
                <w:color w:val="000000"/>
                <w:sz w:val="18"/>
              </w:rPr>
              <w:t>01</w:t>
            </w:r>
          </w:p>
        </w:tc>
      </w:tr>
      <w:tr w:rsidR="000B1A90" w:rsidRPr="00734691" w14:paraId="2E49D4A6"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6938A1F"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267EEF" w14:textId="77777777" w:rsidR="000B1A90" w:rsidRPr="00734691" w:rsidRDefault="000B1A90" w:rsidP="00D7707F">
            <w:pPr>
              <w:spacing w:after="0"/>
            </w:pPr>
            <w:r w:rsidRPr="00734691">
              <w:t>Procedure reported</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E06F18" w14:textId="77777777" w:rsidR="000B1A90" w:rsidRPr="00734691" w:rsidRDefault="000B1A90" w:rsidP="00D7707F">
            <w:pPr>
              <w:spacing w:after="0"/>
            </w:pPr>
            <w:r w:rsidRPr="00734691">
              <w:t>(113704, DCM, “</w:t>
            </w:r>
            <w:r w:rsidRPr="00734691">
              <w:rPr>
                <w:color w:val="0070C0"/>
              </w:rPr>
              <w:t>Projection X-Ray</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D129E25" w14:textId="706D66D8" w:rsidR="000B1A90" w:rsidRPr="00734691" w:rsidRDefault="000B1A90" w:rsidP="00D7707F">
            <w:pPr>
              <w:spacing w:after="0"/>
            </w:pPr>
            <w:hyperlink r:id="rId45" w:anchor="sect_TID_10040">
              <w:r w:rsidRPr="00734691">
                <w:rPr>
                  <w:color w:val="000000"/>
                  <w:sz w:val="18"/>
                </w:rPr>
                <w:t>Section TID 100</w:t>
              </w:r>
            </w:hyperlink>
            <w:r w:rsidRPr="00734691">
              <w:rPr>
                <w:color w:val="000000"/>
                <w:sz w:val="18"/>
              </w:rPr>
              <w:t>01</w:t>
            </w:r>
          </w:p>
        </w:tc>
      </w:tr>
      <w:tr w:rsidR="000B1A90" w:rsidRPr="00734691" w14:paraId="35D4B1F8"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16FAAA9"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3F304BE" w14:textId="77777777" w:rsidR="000B1A90" w:rsidRPr="00734691" w:rsidRDefault="000B1A90" w:rsidP="00D7707F">
            <w:pPr>
              <w:spacing w:after="0"/>
            </w:pPr>
            <w:r w:rsidRPr="00734691">
              <w:t>Acquisition Device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099D5A" w14:textId="77777777" w:rsidR="000B1A90" w:rsidRPr="00734691" w:rsidRDefault="000B1A90" w:rsidP="00D7707F">
            <w:pPr>
              <w:spacing w:after="0"/>
              <w:rPr>
                <w:color w:val="000000"/>
              </w:rPr>
            </w:pPr>
            <w:r w:rsidRPr="00734691">
              <w:rPr>
                <w:color w:val="000000"/>
              </w:rPr>
              <w:t>(113959, DCM, “</w:t>
            </w:r>
            <w:r w:rsidRPr="00734691">
              <w:t>Cassette-based Projection Radiography System</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24E6659B" w14:textId="5A3EDA70" w:rsidR="000B1A90" w:rsidRPr="00734691" w:rsidRDefault="000B1A90" w:rsidP="00D7707F">
            <w:pPr>
              <w:spacing w:after="0"/>
            </w:pPr>
            <w:hyperlink r:id="rId46" w:anchor="sect_TID_10040">
              <w:r w:rsidRPr="00734691">
                <w:rPr>
                  <w:color w:val="000000"/>
                  <w:sz w:val="18"/>
                </w:rPr>
                <w:t>Section TID 100</w:t>
              </w:r>
            </w:hyperlink>
            <w:r w:rsidRPr="00734691">
              <w:rPr>
                <w:color w:val="000000"/>
                <w:sz w:val="18"/>
              </w:rPr>
              <w:t>01</w:t>
            </w:r>
          </w:p>
        </w:tc>
      </w:tr>
      <w:tr w:rsidR="000B1A90" w:rsidRPr="00734691" w14:paraId="3E6081B3"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BBC3596" w14:textId="77777777" w:rsidR="000B1A90" w:rsidRPr="00734691" w:rsidRDefault="000B1A90" w:rsidP="00D7707F">
            <w:pPr>
              <w:spacing w:after="0"/>
            </w:pPr>
            <w:r w:rsidRPr="00734691">
              <w:t>Start Observer Context</w:t>
            </w:r>
          </w:p>
        </w:tc>
      </w:tr>
      <w:tr w:rsidR="000B1A90" w:rsidRPr="00734691" w14:paraId="55442E42"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175C9170" w14:textId="54F775EB" w:rsidR="000B1A90" w:rsidRPr="00734691" w:rsidRDefault="000B1A90" w:rsidP="00D7707F">
            <w:pPr>
              <w:spacing w:after="0"/>
            </w:pPr>
            <w:r w:rsidRPr="00734691">
              <w:t xml:space="preserve">Observer #1: </w:t>
            </w:r>
            <w:r w:rsidR="00FA1015" w:rsidRPr="00734691">
              <w:t>Irradiating</w:t>
            </w:r>
            <w:r w:rsidRPr="00734691">
              <w:t xml:space="preserve"> Device</w:t>
            </w:r>
          </w:p>
        </w:tc>
      </w:tr>
      <w:tr w:rsidR="000B1A90" w:rsidRPr="00734691" w14:paraId="3B66AE87"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33AF7923"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C7016A" w14:textId="77777777" w:rsidR="000B1A90" w:rsidRPr="00734691" w:rsidRDefault="000B1A90" w:rsidP="00D7707F">
            <w:pPr>
              <w:spacing w:after="0"/>
            </w:pPr>
            <w:r w:rsidRPr="00734691">
              <w:t>Observer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68E2736" w14:textId="451C1B1E" w:rsidR="000B1A90" w:rsidRPr="00734691" w:rsidRDefault="000B1A90" w:rsidP="00D7707F">
            <w:pPr>
              <w:spacing w:after="0"/>
              <w:rPr>
                <w:color w:val="000000"/>
                <w:sz w:val="18"/>
              </w:rPr>
            </w:pPr>
            <w:hyperlink r:id="rId47" w:anchor="DCM_121007">
              <w:r w:rsidRPr="00734691">
                <w:rPr>
                  <w:color w:val="000000"/>
                  <w:sz w:val="18"/>
                </w:rPr>
                <w:t>(121007, DCM, “</w:t>
              </w:r>
              <w:r w:rsidRPr="00734691">
                <w:rPr>
                  <w:color w:val="0070C0"/>
                  <w:sz w:val="18"/>
                </w:rPr>
                <w:t>Device</w:t>
              </w:r>
              <w:r w:rsidRPr="00734691">
                <w:rPr>
                  <w:color w:val="000000"/>
                  <w:sz w:val="18"/>
                </w:rPr>
                <w:t>”)</w:t>
              </w:r>
            </w:hyperlink>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6830515" w14:textId="77777777" w:rsidR="000B1A90" w:rsidRPr="00734691" w:rsidRDefault="000B1A90" w:rsidP="00D7707F">
            <w:pPr>
              <w:spacing w:after="0"/>
            </w:pPr>
            <w:r w:rsidRPr="00734691">
              <w:t>Section TID 1002</w:t>
            </w:r>
          </w:p>
        </w:tc>
      </w:tr>
      <w:tr w:rsidR="000B1A90" w:rsidRPr="00734691" w14:paraId="693EAFA1"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D4237D9"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6572A0" w14:textId="77777777" w:rsidR="000B1A90" w:rsidRPr="00734691" w:rsidRDefault="000B1A90"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EB2217" w14:textId="77777777" w:rsidR="000B1A90" w:rsidRPr="00734691" w:rsidRDefault="000B1A90"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4D87AE83" w14:textId="3EC5C463" w:rsidR="000B1A90" w:rsidRPr="00734691" w:rsidRDefault="008E76D6" w:rsidP="00D7707F">
            <w:pPr>
              <w:spacing w:after="0"/>
            </w:pPr>
            <w:r w:rsidRPr="00734691">
              <w:t>Section TID 1004</w:t>
            </w:r>
          </w:p>
        </w:tc>
      </w:tr>
      <w:tr w:rsidR="000B1A90" w:rsidRPr="00734691" w14:paraId="13E0BA2A"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4E49DBD"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8424DD" w14:textId="77777777" w:rsidR="000B1A90" w:rsidRPr="00734691" w:rsidRDefault="000B1A90" w:rsidP="00D7707F">
            <w:pPr>
              <w:spacing w:after="0"/>
            </w:pPr>
            <w:r w:rsidRPr="00734691">
              <w:t>Device Role in Procedure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871DE1" w14:textId="718529BF" w:rsidR="000B1A90" w:rsidRPr="00734691" w:rsidRDefault="000B1A90" w:rsidP="00D7707F">
            <w:pPr>
              <w:spacing w:after="0"/>
            </w:pPr>
            <w:r w:rsidRPr="00734691">
              <w:t>(</w:t>
            </w:r>
            <w:r w:rsidR="00FA1015" w:rsidRPr="00734691">
              <w:t>113859, DCM, “</w:t>
            </w:r>
            <w:r w:rsidR="00FA1015" w:rsidRPr="00734691">
              <w:rPr>
                <w:color w:val="0070C0"/>
              </w:rPr>
              <w:t>Irradiating Device</w:t>
            </w:r>
            <w:r w:rsidR="00FA1015"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B923AA5" w14:textId="77777777" w:rsidR="000B1A90" w:rsidRPr="00734691" w:rsidRDefault="000B1A90" w:rsidP="00D7707F">
            <w:pPr>
              <w:spacing w:after="0"/>
            </w:pPr>
            <w:r w:rsidRPr="00734691">
              <w:t>Section TID 1004</w:t>
            </w:r>
          </w:p>
        </w:tc>
      </w:tr>
      <w:tr w:rsidR="000B1A90" w:rsidRPr="00734691" w14:paraId="0EA3E12B" w14:textId="77777777" w:rsidTr="00D50249">
        <w:trPr>
          <w:trHeight w:val="144"/>
        </w:trPr>
        <w:tc>
          <w:tcPr>
            <w:tcW w:w="10222"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2F529827" w14:textId="77777777" w:rsidR="000B1A90" w:rsidRPr="00734691" w:rsidRDefault="000B1A90" w:rsidP="00D7707F">
            <w:pPr>
              <w:spacing w:after="0"/>
            </w:pPr>
            <w:r w:rsidRPr="00734691">
              <w:t>End Observer Context</w:t>
            </w:r>
          </w:p>
        </w:tc>
      </w:tr>
      <w:tr w:rsidR="000B1A90" w:rsidRPr="00734691" w14:paraId="7B2E39E5"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4001EFA9"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553F359" w14:textId="77777777" w:rsidR="000B1A90" w:rsidRPr="00734691" w:rsidRDefault="000B1A90" w:rsidP="00D7707F">
            <w:pPr>
              <w:spacing w:after="0"/>
            </w:pPr>
            <w:r w:rsidRPr="00734691">
              <w:t>X-Ray Detector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0AB65B7" w14:textId="59981BBC" w:rsidR="000B1A90" w:rsidRPr="00734691" w:rsidRDefault="00D75D36" w:rsidP="00D7707F">
            <w:pPr>
              <w:spacing w:after="0"/>
            </w:pPr>
            <w:r w:rsidRPr="00734691">
              <w:t>(373067005, SCT, “</w:t>
            </w:r>
            <w:r w:rsidRPr="00734691">
              <w:rPr>
                <w:color w:val="0070C0"/>
              </w:rPr>
              <w:t>No</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A69E2C9" w14:textId="77777777" w:rsidR="000B1A90" w:rsidRPr="00734691" w:rsidRDefault="000B1A90" w:rsidP="00D7707F">
            <w:pPr>
              <w:spacing w:after="0"/>
            </w:pPr>
            <w:r w:rsidRPr="00734691">
              <w:t>Section TID 10001</w:t>
            </w:r>
          </w:p>
        </w:tc>
      </w:tr>
      <w:tr w:rsidR="000B1A90" w:rsidRPr="00734691" w14:paraId="45CF7523"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376FF037"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5C5F48B8" w14:textId="77777777" w:rsidR="000B1A90" w:rsidRPr="00734691" w:rsidRDefault="000B1A90" w:rsidP="00D7707F">
            <w:pPr>
              <w:spacing w:after="0"/>
            </w:pPr>
            <w:r w:rsidRPr="00734691">
              <w:t>X-Ray Source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4E759369" w14:textId="6C8A99BA" w:rsidR="000B1A90" w:rsidRPr="00734691" w:rsidRDefault="00D75D36" w:rsidP="00D7707F">
            <w:pPr>
              <w:spacing w:after="0"/>
            </w:pPr>
            <w:r w:rsidRPr="00734691">
              <w:t>(373066001, SCT, “</w:t>
            </w:r>
            <w:r w:rsidRPr="00734691">
              <w:rPr>
                <w:color w:val="0070C0"/>
              </w:rPr>
              <w:t>Yes</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0FA4F173" w14:textId="77777777" w:rsidR="000B1A90" w:rsidRPr="00734691" w:rsidRDefault="000B1A90" w:rsidP="00D7707F">
            <w:pPr>
              <w:spacing w:after="0"/>
            </w:pPr>
            <w:r w:rsidRPr="00734691">
              <w:t>Section TID 10001</w:t>
            </w:r>
          </w:p>
        </w:tc>
      </w:tr>
      <w:tr w:rsidR="000B1A90" w:rsidRPr="00734691" w14:paraId="74ECE511"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42CD8792" w14:textId="77777777" w:rsidR="000B1A90" w:rsidRPr="00734691" w:rsidRDefault="000B1A90"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61D6CD4B" w14:textId="77777777" w:rsidR="000B1A90" w:rsidRPr="00734691" w:rsidRDefault="000B1A90" w:rsidP="00D7707F">
            <w:pPr>
              <w:spacing w:after="0"/>
            </w:pPr>
            <w:r w:rsidRPr="00734691">
              <w:t>X-Ray Mechanical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88EAD9C" w14:textId="77777777" w:rsidR="000B1A90" w:rsidRPr="00734691" w:rsidRDefault="000B1A90" w:rsidP="00D7707F">
            <w:pPr>
              <w:spacing w:after="0"/>
            </w:pPr>
            <w:r w:rsidRPr="00734691">
              <w:t>(373067005, SCT, “</w:t>
            </w:r>
            <w:r w:rsidRPr="00734691">
              <w:rPr>
                <w:color w:val="0070C0"/>
              </w:rPr>
              <w:t>No</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4A6FAB5" w14:textId="77777777" w:rsidR="000B1A90" w:rsidRPr="00734691" w:rsidRDefault="000B1A90" w:rsidP="00D7707F">
            <w:pPr>
              <w:spacing w:after="0"/>
            </w:pPr>
            <w:r w:rsidRPr="00734691">
              <w:t>Section TID 10001</w:t>
            </w:r>
          </w:p>
        </w:tc>
      </w:tr>
      <w:tr w:rsidR="000B1A90" w:rsidRPr="00734691" w14:paraId="49FC4231"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F1CABEC" w14:textId="77777777" w:rsidR="000B1A90" w:rsidRPr="00734691" w:rsidRDefault="000B1A90" w:rsidP="00D7707F">
            <w:pPr>
              <w:spacing w:after="0"/>
            </w:pPr>
            <w:r w:rsidRPr="00734691">
              <w:t>Include Section TID 10002 “Accumulated X-Ray Dose”</w:t>
            </w:r>
          </w:p>
        </w:tc>
      </w:tr>
      <w:tr w:rsidR="00C76B62" w:rsidRPr="00734691" w14:paraId="5815626F"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D843A40" w14:textId="77777777" w:rsidR="00C76B62" w:rsidRPr="00734691" w:rsidRDefault="00C76B62"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BB8B09" w14:textId="28620409" w:rsidR="00C76B62" w:rsidRPr="00734691" w:rsidRDefault="00C76B62"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9D18D65" w14:textId="77777777" w:rsidR="00C76B62" w:rsidRPr="00734691" w:rsidRDefault="00C76B62"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72A2D36" w14:textId="53419D4B" w:rsidR="00C76B62" w:rsidRPr="00734691" w:rsidRDefault="00C76B62" w:rsidP="00D7707F">
            <w:pPr>
              <w:spacing w:after="0"/>
            </w:pPr>
            <w:r w:rsidRPr="00734691">
              <w:t>Section TID 10002</w:t>
            </w:r>
          </w:p>
        </w:tc>
      </w:tr>
      <w:tr w:rsidR="000B1A90" w:rsidRPr="00734691" w14:paraId="64D3C0BF"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476E12CB" w14:textId="77777777" w:rsidR="000B1A90" w:rsidRPr="00734691" w:rsidRDefault="000B1A90" w:rsidP="00D7707F">
            <w:pPr>
              <w:spacing w:after="0"/>
            </w:pPr>
            <w:r w:rsidRPr="00734691">
              <w:t>Include Section TID 10006 “Accumulated Cassette-based Projection Radiography Dose”</w:t>
            </w:r>
          </w:p>
        </w:tc>
      </w:tr>
      <w:tr w:rsidR="00A45ED9" w:rsidRPr="00734691" w14:paraId="70C18B65"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A9658C6" w14:textId="77777777" w:rsidR="00A45ED9" w:rsidRPr="00734691" w:rsidRDefault="00A45ED9"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4D8614B" w14:textId="0B784CD3" w:rsidR="00A45ED9" w:rsidRPr="00734691" w:rsidRDefault="00A45ED9" w:rsidP="00D7707F">
            <w:pPr>
              <w:spacing w:after="0"/>
            </w:pPr>
            <w:r w:rsidRPr="00734691">
              <w:t>Dose Area Product Total</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197161" w14:textId="152EEAEB" w:rsidR="00A45ED9" w:rsidRPr="00734691" w:rsidRDefault="00A45ED9" w:rsidP="00D7707F">
            <w:pPr>
              <w:spacing w:after="0"/>
            </w:pPr>
            <w:r w:rsidRPr="00734691">
              <w:t>0.000178600000 Gy.m2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71F8F19" w14:textId="0CB5E6E1" w:rsidR="00A45ED9" w:rsidRPr="00734691" w:rsidRDefault="00A45ED9" w:rsidP="00D7707F">
            <w:pPr>
              <w:spacing w:after="0"/>
            </w:pPr>
            <w:r w:rsidRPr="00734691">
              <w:t>Section TID 10006</w:t>
            </w:r>
          </w:p>
        </w:tc>
      </w:tr>
      <w:tr w:rsidR="000B1A90" w:rsidRPr="00734691" w14:paraId="3F3FC003"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4C0D8F50" w14:textId="6FBC8A2E" w:rsidR="000B1A90" w:rsidRPr="00734691" w:rsidRDefault="000B1A90" w:rsidP="00D7707F">
            <w:pPr>
              <w:spacing w:after="0"/>
            </w:pPr>
            <w:r w:rsidRPr="00734691">
              <w:t xml:space="preserve">Include Section </w:t>
            </w:r>
            <w:r w:rsidRPr="00734691">
              <w:rPr>
                <w:b/>
                <w:bCs/>
              </w:rPr>
              <w:t>TID 10003</w:t>
            </w:r>
            <w:r w:rsidRPr="00734691">
              <w:t xml:space="preserve"> “</w:t>
            </w:r>
            <w:r w:rsidRPr="00734691">
              <w:rPr>
                <w:b/>
                <w:bCs/>
              </w:rPr>
              <w:t>Irradiation Event X-Ray Data</w:t>
            </w:r>
            <w:r w:rsidRPr="00734691">
              <w:t>”</w:t>
            </w:r>
            <w:r w:rsidR="003D3E3B" w:rsidRPr="00734691">
              <w:t xml:space="preserve"> for irradiation #1</w:t>
            </w:r>
          </w:p>
        </w:tc>
      </w:tr>
      <w:tr w:rsidR="004A19C4" w:rsidRPr="00734691" w14:paraId="50F70449"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0BB605AA" w14:textId="77777777" w:rsidR="004A19C4" w:rsidRPr="00734691" w:rsidRDefault="004A19C4"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0404AD" w14:textId="407626A5" w:rsidR="004A19C4" w:rsidRPr="00734691" w:rsidRDefault="004A19C4" w:rsidP="00D7707F">
            <w:pPr>
              <w:spacing w:after="0"/>
              <w:rPr>
                <w:color w:val="000000"/>
              </w:rPr>
            </w:pPr>
            <w:r w:rsidRPr="00734691">
              <w:t>Dose Area Product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344A58" w14:textId="0FB54DB4" w:rsidR="004A19C4" w:rsidRPr="00734691" w:rsidRDefault="004A19C4" w:rsidP="00D7707F">
            <w:pPr>
              <w:spacing w:after="0"/>
            </w:pPr>
            <w:r w:rsidRPr="00734691">
              <w:t>0.0001156000 Gy.m2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B150894" w14:textId="51243A16" w:rsidR="004A19C4" w:rsidRPr="00734691" w:rsidRDefault="004A19C4" w:rsidP="00D7707F">
            <w:pPr>
              <w:spacing w:after="0"/>
            </w:pPr>
            <w:r w:rsidRPr="00734691">
              <w:t>Section TID 10003</w:t>
            </w:r>
          </w:p>
        </w:tc>
      </w:tr>
      <w:tr w:rsidR="00E77E3F" w:rsidRPr="00734691" w14:paraId="7C5D2938"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78EACFC6" w14:textId="77777777" w:rsidR="00E77E3F" w:rsidRPr="00734691" w:rsidRDefault="00E77E3F"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31DE75" w14:textId="7C490C1D" w:rsidR="00E77E3F" w:rsidRPr="00734691" w:rsidRDefault="00E77E3F"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300E57" w14:textId="77777777" w:rsidR="00E77E3F" w:rsidRPr="00734691" w:rsidRDefault="00E77E3F"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4DA2DF4B" w14:textId="0999F47D" w:rsidR="00E77E3F" w:rsidRPr="00734691" w:rsidRDefault="004A19C4" w:rsidP="00D7707F">
            <w:pPr>
              <w:spacing w:after="0"/>
            </w:pPr>
            <w:r w:rsidRPr="00734691">
              <w:t>Section TID 10003</w:t>
            </w:r>
          </w:p>
        </w:tc>
      </w:tr>
      <w:tr w:rsidR="000B1A90" w:rsidRPr="00734691" w14:paraId="662B4665"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92CF6EF" w14:textId="45A54DEE" w:rsidR="000B1A90" w:rsidRPr="00734691" w:rsidRDefault="000B1A90" w:rsidP="00D7707F">
            <w:pPr>
              <w:spacing w:after="0"/>
            </w:pPr>
            <w:r w:rsidRPr="00734691">
              <w:t>Include Section TID 10003</w:t>
            </w:r>
            <w:r w:rsidR="004F4597" w:rsidRPr="00734691">
              <w:t>B</w:t>
            </w:r>
            <w:r w:rsidRPr="00734691">
              <w:t xml:space="preserve"> “Irradiation Event X-Ray </w:t>
            </w:r>
            <w:r w:rsidR="004F4597" w:rsidRPr="00734691">
              <w:t>Source</w:t>
            </w:r>
            <w:r w:rsidRPr="00734691">
              <w:t xml:space="preserve"> Data”</w:t>
            </w:r>
            <w:r w:rsidR="003D3E3B" w:rsidRPr="00734691">
              <w:t xml:space="preserve"> for irradiation #1</w:t>
            </w:r>
          </w:p>
          <w:p w14:paraId="2F6C3B4A" w14:textId="1494EE8F" w:rsidR="000915FA" w:rsidRPr="00734691" w:rsidRDefault="000915FA" w:rsidP="00D7707F">
            <w:pPr>
              <w:spacing w:after="0"/>
            </w:pPr>
            <w:r w:rsidRPr="00734691">
              <w:t>(Section TIDs 10003A and 10003C are not allowed)</w:t>
            </w:r>
          </w:p>
        </w:tc>
      </w:tr>
      <w:tr w:rsidR="001C47F8" w:rsidRPr="00734691" w14:paraId="3F892FE7" w14:textId="77777777" w:rsidTr="00E77E3F">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5387998" w14:textId="77777777" w:rsidR="001C47F8" w:rsidRPr="00734691" w:rsidRDefault="001C47F8"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29D7B16" w14:textId="6ECB57F1" w:rsidR="001C47F8" w:rsidRPr="00734691" w:rsidRDefault="001C47F8" w:rsidP="00D7707F">
            <w:pPr>
              <w:spacing w:after="0"/>
              <w:rPr>
                <w:color w:val="000000"/>
              </w:rPr>
            </w:pPr>
            <w:r w:rsidRPr="00734691">
              <w:t>Dose (RP)</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87BDAD" w14:textId="7DEA7223" w:rsidR="001C47F8" w:rsidRPr="00734691" w:rsidRDefault="001C47F8" w:rsidP="00D7707F">
            <w:pPr>
              <w:spacing w:after="0"/>
              <w:rPr>
                <w:color w:val="000000"/>
              </w:rPr>
            </w:pPr>
            <w:r w:rsidRPr="00734691">
              <w:t>0.00123015 Gy</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8848903" w14:textId="5E019CB5" w:rsidR="001C47F8" w:rsidRPr="00734691" w:rsidRDefault="001C47F8" w:rsidP="00D7707F">
            <w:pPr>
              <w:spacing w:after="0"/>
            </w:pPr>
            <w:r w:rsidRPr="00734691">
              <w:t>Section TID 10003B</w:t>
            </w:r>
          </w:p>
        </w:tc>
      </w:tr>
      <w:tr w:rsidR="00E77E3F" w:rsidRPr="00734691" w14:paraId="13443EF6" w14:textId="77777777" w:rsidTr="001C47F8">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26E33B9" w14:textId="77777777" w:rsidR="00E77E3F" w:rsidRPr="00734691" w:rsidRDefault="00E77E3F"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C2FCE7" w14:textId="5AD2C8E9" w:rsidR="00E77E3F" w:rsidRPr="00734691" w:rsidRDefault="001C47F8" w:rsidP="00D7707F">
            <w:pPr>
              <w:spacing w:after="0"/>
              <w:rPr>
                <w:color w:val="000000"/>
              </w:rPr>
            </w:pPr>
            <w:r w:rsidRPr="00734691">
              <w:t>Reference Point Definition</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6CE256" w14:textId="0102F752" w:rsidR="00E77E3F" w:rsidRPr="00734691" w:rsidRDefault="001C47F8" w:rsidP="00D7707F">
            <w:pPr>
              <w:spacing w:after="0"/>
            </w:pPr>
            <w:r w:rsidRPr="00734691">
              <w:rPr>
                <w:color w:val="000000"/>
              </w:rPr>
              <w:t>(113965, DCM, “</w:t>
            </w:r>
            <w:r w:rsidRPr="00734691">
              <w:t>100cm from X-Ray Source</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7B33F4D3" w14:textId="7FEBB8CA" w:rsidR="001C47F8" w:rsidRPr="00734691" w:rsidRDefault="006F60B4" w:rsidP="00D7707F">
            <w:pPr>
              <w:spacing w:after="0"/>
            </w:pPr>
            <w:r w:rsidRPr="00734691">
              <w:t>Section TID 10003B</w:t>
            </w:r>
          </w:p>
        </w:tc>
      </w:tr>
      <w:tr w:rsidR="001C47F8" w:rsidRPr="00734691" w14:paraId="1A0F1BB2" w14:textId="77777777" w:rsidTr="001C47F8">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0C960C8" w14:textId="77777777" w:rsidR="001C47F8" w:rsidRPr="00734691" w:rsidRDefault="001C47F8"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892877D" w14:textId="0AE83645" w:rsidR="001C47F8" w:rsidRPr="00734691" w:rsidRDefault="001C47F8" w:rsidP="00D7707F">
            <w:pPr>
              <w:spacing w:after="0"/>
            </w:pPr>
            <w:r w:rsidRPr="00734691">
              <w:t>Number of Pulses</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8648E0B" w14:textId="0976A2C7" w:rsidR="001C47F8" w:rsidRPr="00734691" w:rsidRDefault="001C47F8" w:rsidP="00D7707F">
            <w:pPr>
              <w:spacing w:after="0"/>
              <w:rPr>
                <w:color w:val="000000"/>
              </w:rPr>
            </w:pPr>
            <w:r w:rsidRPr="00734691">
              <w:t>1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4AA0859" w14:textId="274F5821" w:rsidR="001C47F8" w:rsidRPr="00734691" w:rsidRDefault="001C47F8" w:rsidP="00D7707F">
            <w:pPr>
              <w:spacing w:after="0"/>
              <w:rPr>
                <w:color w:val="000000"/>
              </w:rPr>
            </w:pPr>
            <w:r w:rsidRPr="00734691">
              <w:t>Section TID 10003B</w:t>
            </w:r>
          </w:p>
        </w:tc>
      </w:tr>
      <w:tr w:rsidR="001C47F8" w:rsidRPr="00734691" w14:paraId="0E1058E6" w14:textId="77777777" w:rsidTr="00664EFE">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0C016EBF" w14:textId="77777777" w:rsidR="001C47F8" w:rsidRPr="00734691" w:rsidRDefault="001C47F8"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025DEB" w14:textId="51C0F604" w:rsidR="001C47F8" w:rsidRPr="00734691" w:rsidRDefault="001C47F8"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BD9D39E" w14:textId="77777777" w:rsidR="001C47F8" w:rsidRPr="00734691" w:rsidRDefault="001C47F8"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E9826AB" w14:textId="1D20A7F3" w:rsidR="001C47F8" w:rsidRPr="00734691" w:rsidRDefault="001C47F8" w:rsidP="00D7707F">
            <w:pPr>
              <w:spacing w:after="0"/>
            </w:pPr>
            <w:r w:rsidRPr="00734691">
              <w:t>Section TID 10003B</w:t>
            </w:r>
          </w:p>
        </w:tc>
      </w:tr>
      <w:tr w:rsidR="00664EFE" w:rsidRPr="00734691" w14:paraId="6F4F869C" w14:textId="77777777" w:rsidTr="00664EFE">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DA147E2" w14:textId="51FD0F6D" w:rsidR="00664EFE" w:rsidRPr="00734691" w:rsidRDefault="00664EFE" w:rsidP="00D7707F">
            <w:pPr>
              <w:spacing w:after="0"/>
              <w:rPr>
                <w:color w:val="000000" w:themeColor="text1"/>
                <w:szCs w:val="18"/>
              </w:rPr>
            </w:pPr>
            <w:r w:rsidRPr="00734691">
              <w:t xml:space="preserve">Include Section </w:t>
            </w:r>
            <w:r w:rsidRPr="00734691">
              <w:rPr>
                <w:b/>
                <w:bCs/>
              </w:rPr>
              <w:t>TID 10003</w:t>
            </w:r>
            <w:r w:rsidRPr="00734691">
              <w:t xml:space="preserve"> “</w:t>
            </w:r>
            <w:r w:rsidRPr="00734691">
              <w:rPr>
                <w:b/>
                <w:bCs/>
              </w:rPr>
              <w:t>Irradiation Event X-Ray Data</w:t>
            </w:r>
            <w:r w:rsidRPr="00734691">
              <w:t>” for irradiation #2</w:t>
            </w:r>
          </w:p>
        </w:tc>
      </w:tr>
      <w:tr w:rsidR="00E76E70" w:rsidRPr="00734691" w14:paraId="7F0DF065" w14:textId="77777777" w:rsidTr="00664EFE">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71709779" w14:textId="77777777" w:rsidR="00E76E70" w:rsidRPr="00734691" w:rsidRDefault="00E76E7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6FEBC8" w14:textId="0E79A042" w:rsidR="00E76E70" w:rsidRPr="00734691" w:rsidRDefault="00E76E70" w:rsidP="00D7707F">
            <w:pPr>
              <w:spacing w:after="0"/>
            </w:pPr>
            <w:r w:rsidRPr="00734691">
              <w:t>Dose Area Product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BB4FDA4" w14:textId="371859FD" w:rsidR="00E76E70" w:rsidRPr="00734691" w:rsidRDefault="00E76E70" w:rsidP="00D7707F">
            <w:pPr>
              <w:spacing w:after="0"/>
            </w:pPr>
            <w:r w:rsidRPr="00734691">
              <w:rPr>
                <w:rFonts w:eastAsia="Arial"/>
              </w:rPr>
              <w:t>0.000063000 Gy.m2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973804E" w14:textId="216993D5" w:rsidR="00E76E70" w:rsidRPr="00734691" w:rsidRDefault="00E76E70" w:rsidP="00D7707F">
            <w:pPr>
              <w:spacing w:after="0"/>
              <w:rPr>
                <w:color w:val="000000" w:themeColor="text1"/>
                <w:szCs w:val="18"/>
              </w:rPr>
            </w:pPr>
            <w:r w:rsidRPr="00734691">
              <w:t>Section TID 10003</w:t>
            </w:r>
          </w:p>
        </w:tc>
      </w:tr>
      <w:tr w:rsidR="00E76E70" w:rsidRPr="00734691" w14:paraId="19359C1D" w14:textId="77777777" w:rsidTr="00664EFE">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40993F8" w14:textId="77777777" w:rsidR="00E76E70" w:rsidRPr="00734691" w:rsidRDefault="00E76E7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E7E59DA" w14:textId="06591D71" w:rsidR="00E76E70" w:rsidRPr="00734691" w:rsidRDefault="00E76E70" w:rsidP="00D7707F">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49C1FB" w14:textId="77777777" w:rsidR="00E76E70" w:rsidRPr="00734691" w:rsidRDefault="00E76E70" w:rsidP="00D7707F">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8A3A674" w14:textId="6A591836" w:rsidR="00E76E70" w:rsidRPr="00734691" w:rsidRDefault="00E76E70" w:rsidP="00D7707F">
            <w:pPr>
              <w:spacing w:after="0"/>
              <w:rPr>
                <w:color w:val="000000" w:themeColor="text1"/>
                <w:szCs w:val="18"/>
              </w:rPr>
            </w:pPr>
            <w:r w:rsidRPr="00734691">
              <w:t>Section TID 10003</w:t>
            </w:r>
          </w:p>
        </w:tc>
      </w:tr>
      <w:tr w:rsidR="00E76E70" w:rsidRPr="00734691" w14:paraId="33B90DEB" w14:textId="77777777" w:rsidTr="00664EFE">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108B7A23" w14:textId="0BD94028" w:rsidR="00E76E70" w:rsidRPr="00734691" w:rsidRDefault="00E76E70" w:rsidP="00D7707F">
            <w:pPr>
              <w:spacing w:after="0"/>
            </w:pPr>
            <w:r w:rsidRPr="00734691">
              <w:t>Include Section TID 10003B “Irradiation Event X-Ray Source Data” for irradiation #2</w:t>
            </w:r>
          </w:p>
          <w:p w14:paraId="73D0FE4F" w14:textId="51D94949" w:rsidR="00E76E70" w:rsidRPr="00734691" w:rsidRDefault="00E76E70" w:rsidP="00D7707F">
            <w:pPr>
              <w:spacing w:after="0"/>
              <w:rPr>
                <w:color w:val="000000" w:themeColor="text1"/>
                <w:szCs w:val="18"/>
              </w:rPr>
            </w:pPr>
            <w:r w:rsidRPr="00734691">
              <w:t>(Section TIDs 10003A and 10003C are not allowed)</w:t>
            </w:r>
          </w:p>
        </w:tc>
      </w:tr>
      <w:tr w:rsidR="00E76E70" w:rsidRPr="00734691" w14:paraId="66B63C06" w14:textId="77777777" w:rsidTr="00664EFE">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58587305" w14:textId="77777777" w:rsidR="00E76E70" w:rsidRPr="00734691" w:rsidRDefault="00E76E7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4159B0" w14:textId="79C60913" w:rsidR="00E76E70" w:rsidRPr="00734691" w:rsidRDefault="00E76E70" w:rsidP="00D7707F">
            <w:pPr>
              <w:spacing w:after="0"/>
            </w:pPr>
            <w:r w:rsidRPr="00734691">
              <w:t>Dose (RP)</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A1A8ABA" w14:textId="152E7CDA" w:rsidR="00E76E70" w:rsidRPr="00734691" w:rsidRDefault="00E76E70" w:rsidP="00D7707F">
            <w:pPr>
              <w:spacing w:after="0"/>
            </w:pPr>
            <w:r w:rsidRPr="00734691">
              <w:rPr>
                <w:rFonts w:eastAsia="Arial"/>
              </w:rPr>
              <w:t>0.00088918 Gy</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74900F4" w14:textId="242175A1" w:rsidR="00E76E70" w:rsidRPr="00734691" w:rsidRDefault="00E76E70" w:rsidP="00D7707F">
            <w:pPr>
              <w:spacing w:after="0"/>
              <w:rPr>
                <w:color w:val="000000" w:themeColor="text1"/>
                <w:szCs w:val="18"/>
              </w:rPr>
            </w:pPr>
            <w:r w:rsidRPr="00734691">
              <w:t>Section TID 10003B</w:t>
            </w:r>
          </w:p>
        </w:tc>
      </w:tr>
      <w:tr w:rsidR="00E76E70" w:rsidRPr="00734691" w14:paraId="680E7C0F" w14:textId="77777777" w:rsidTr="00664EFE">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0B01BC7A" w14:textId="77777777" w:rsidR="00E76E70" w:rsidRPr="00734691" w:rsidRDefault="00E76E7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A8398F" w14:textId="3D57163D" w:rsidR="00E76E70" w:rsidRPr="00734691" w:rsidRDefault="00E76E70" w:rsidP="00D7707F">
            <w:pPr>
              <w:spacing w:after="0"/>
            </w:pPr>
            <w:r w:rsidRPr="00734691">
              <w:t>Reference Point Definition</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B5075B" w14:textId="4A96D4AE" w:rsidR="00E76E70" w:rsidRPr="00734691" w:rsidRDefault="00E76E70" w:rsidP="00D7707F">
            <w:pPr>
              <w:spacing w:after="0"/>
              <w:rPr>
                <w:i/>
                <w:iCs/>
                <w:color w:val="00B050"/>
              </w:rPr>
            </w:pPr>
            <w:r w:rsidRPr="00734691">
              <w:rPr>
                <w:color w:val="000000"/>
              </w:rPr>
              <w:t>(113965, DCM, “</w:t>
            </w:r>
            <w:r w:rsidRPr="00734691">
              <w:t>100cm from X-Ray Source</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07E7F0D3" w14:textId="32AA5FFB" w:rsidR="00E76E70" w:rsidRPr="00734691" w:rsidRDefault="00E76E70" w:rsidP="00D7707F">
            <w:pPr>
              <w:spacing w:after="0"/>
              <w:rPr>
                <w:color w:val="000000" w:themeColor="text1"/>
                <w:szCs w:val="18"/>
              </w:rPr>
            </w:pPr>
            <w:r w:rsidRPr="00734691">
              <w:t>Section TID 10003B</w:t>
            </w:r>
          </w:p>
        </w:tc>
      </w:tr>
      <w:tr w:rsidR="00E76E70" w:rsidRPr="00734691" w14:paraId="27287858" w14:textId="77777777" w:rsidTr="00664EFE">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55C4ECB4" w14:textId="77777777" w:rsidR="00E76E70" w:rsidRPr="00734691" w:rsidRDefault="00E76E70" w:rsidP="00D7707F">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EB99273" w14:textId="50FCF135" w:rsidR="00E76E70" w:rsidRPr="00734691" w:rsidRDefault="00E76E70" w:rsidP="00D7707F">
            <w:pPr>
              <w:spacing w:after="0"/>
            </w:pPr>
            <w:r w:rsidRPr="00734691">
              <w:t>Number of Pulses</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034368C" w14:textId="1769F0C1" w:rsidR="00E76E70" w:rsidRPr="00734691" w:rsidRDefault="00E76E70" w:rsidP="00D7707F">
            <w:pPr>
              <w:spacing w:after="0"/>
            </w:pPr>
            <w:r w:rsidRPr="00734691">
              <w:t>1 no units</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E1D5A92" w14:textId="4D30E664" w:rsidR="00E76E70" w:rsidRPr="00734691" w:rsidRDefault="00E76E70" w:rsidP="00D7707F">
            <w:pPr>
              <w:spacing w:after="0"/>
            </w:pPr>
            <w:r w:rsidRPr="00734691">
              <w:t>Section TID 10003B</w:t>
            </w:r>
          </w:p>
        </w:tc>
      </w:tr>
      <w:tr w:rsidR="00E76E70" w:rsidRPr="00734691" w14:paraId="0BA909AA"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049C1540" w14:textId="77777777" w:rsidR="00E76E70" w:rsidRPr="00734691" w:rsidRDefault="00E76E70" w:rsidP="00D7707F">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72E7F8E9" w14:textId="12BE704C" w:rsidR="00E76E70" w:rsidRPr="00734691" w:rsidRDefault="00E76E70" w:rsidP="00D7707F">
            <w:pPr>
              <w:spacing w:after="0"/>
            </w:pPr>
            <w:r w:rsidRPr="00734691">
              <w:t>…</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4844F97B" w14:textId="77777777" w:rsidR="00E76E70" w:rsidRPr="00734691" w:rsidRDefault="00E76E70" w:rsidP="00D7707F">
            <w:pPr>
              <w:spacing w:after="0"/>
            </w:pP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1923C0D2" w14:textId="68036BBC" w:rsidR="00E76E70" w:rsidRPr="00734691" w:rsidRDefault="00E76E70" w:rsidP="00D7707F">
            <w:pPr>
              <w:spacing w:after="0"/>
            </w:pPr>
            <w:r w:rsidRPr="00734691">
              <w:t>Section TID 10003B</w:t>
            </w:r>
          </w:p>
        </w:tc>
      </w:tr>
    </w:tbl>
    <w:p w14:paraId="0CFF7568" w14:textId="77777777" w:rsidR="000B1A90" w:rsidRPr="00734691" w:rsidRDefault="000B1A90" w:rsidP="00907D74"/>
    <w:p w14:paraId="4C4AF6B1" w14:textId="7616F2AD" w:rsidR="00FD1099" w:rsidRPr="00734691" w:rsidRDefault="00FD1099" w:rsidP="00907D74">
      <w:r w:rsidRPr="00734691">
        <w:t>The following is an example of the previous routine radiograph</w:t>
      </w:r>
      <w:r w:rsidR="00D95622" w:rsidRPr="00734691">
        <w:t>y</w:t>
      </w:r>
      <w:r w:rsidRPr="00734691">
        <w:t xml:space="preserve"> study, but performed on a less integrated equipment. In this example, a system performs the acquisitions with the following characteristics:</w:t>
      </w:r>
    </w:p>
    <w:p w14:paraId="72E6C0D6" w14:textId="6F6369BC" w:rsidR="00FD1099" w:rsidRPr="00734691" w:rsidRDefault="00FD1099" w:rsidP="00907D74">
      <w:pPr>
        <w:pStyle w:val="ListParagraph"/>
        <w:numPr>
          <w:ilvl w:val="0"/>
          <w:numId w:val="43"/>
        </w:numPr>
      </w:pPr>
      <w:r w:rsidRPr="00734691">
        <w:t xml:space="preserve">The system has no </w:t>
      </w:r>
      <w:r w:rsidR="001F356F" w:rsidRPr="00734691">
        <w:t>detector and</w:t>
      </w:r>
      <w:r w:rsidRPr="00734691">
        <w:t xml:space="preserve"> no generator integration. Only X-Ray Mechanical Data is Available. Other data such as X-Ray Detector Data and X-Ray Source Data are not available.</w:t>
      </w:r>
    </w:p>
    <w:p w14:paraId="1980B819" w14:textId="4CF5610F" w:rsidR="00FD1099" w:rsidRPr="00734691" w:rsidRDefault="00FD1099" w:rsidP="00907D74">
      <w:pPr>
        <w:pStyle w:val="ListParagraph"/>
        <w:numPr>
          <w:ilvl w:val="0"/>
          <w:numId w:val="43"/>
        </w:numPr>
      </w:pPr>
      <w:r w:rsidRPr="00734691">
        <w:t xml:space="preserve">The </w:t>
      </w:r>
      <w:r w:rsidR="00EC6864" w:rsidRPr="00734691">
        <w:t>Dose Area Product (</w:t>
      </w:r>
      <w:r w:rsidR="00D95622" w:rsidRPr="00734691">
        <w:t>DAP</w:t>
      </w:r>
      <w:r w:rsidR="00EC6864" w:rsidRPr="00734691">
        <w:t>)</w:t>
      </w:r>
      <w:r w:rsidRPr="00734691">
        <w:t xml:space="preserve"> is </w:t>
      </w:r>
      <w:r w:rsidR="00D95622" w:rsidRPr="00734691">
        <w:t xml:space="preserve">measured with a </w:t>
      </w:r>
      <w:r w:rsidR="001F356F" w:rsidRPr="00734691">
        <w:t>DAP meter</w:t>
      </w:r>
      <w:r w:rsidRPr="00734691">
        <w:t>.</w:t>
      </w:r>
    </w:p>
    <w:p w14:paraId="7A234F5A" w14:textId="252BD1D7" w:rsidR="00FD1099" w:rsidRPr="00734691" w:rsidRDefault="003E2F31" w:rsidP="00907D74">
      <w:r w:rsidRPr="003E2F31">
        <w:t xml:space="preserve">Table ZZZZZ.5.1.3-4 </w:t>
      </w:r>
      <w:r w:rsidR="00B324A6" w:rsidRPr="00734691">
        <w:t>includes values that are different vs. the fully integrated example</w:t>
      </w:r>
      <w:r w:rsidR="00FD1099" w:rsidRPr="00734691">
        <w:t>.</w:t>
      </w:r>
    </w:p>
    <w:p w14:paraId="37A81958" w14:textId="05C028F4" w:rsidR="00FD1099" w:rsidRPr="00734691" w:rsidRDefault="00FD1099" w:rsidP="006C3434">
      <w:pPr>
        <w:pStyle w:val="TableLabel"/>
        <w:rPr>
          <w:sz w:val="16"/>
        </w:rPr>
      </w:pPr>
      <w:r w:rsidRPr="00734691">
        <w:t>Table ZZZZZ.5.1.3-4</w:t>
      </w:r>
      <w:r w:rsidR="00EE65CD">
        <w:t>.</w:t>
      </w:r>
      <w:r w:rsidRPr="00734691">
        <w:t xml:space="preserve"> DX Traditional RDSR with only X-Ray </w:t>
      </w:r>
      <w:r w:rsidR="00E0581F" w:rsidRPr="00734691">
        <w:t>Mechanical</w:t>
      </w:r>
      <w:r w:rsidRPr="00734691">
        <w:t xml:space="preserve"> Data Available</w:t>
      </w:r>
    </w:p>
    <w:tbl>
      <w:tblPr>
        <w:tblW w:w="10222" w:type="dxa"/>
        <w:tblInd w:w="265" w:type="dxa"/>
        <w:tblLayout w:type="fixed"/>
        <w:tblCellMar>
          <w:left w:w="10" w:type="dxa"/>
          <w:right w:w="10" w:type="dxa"/>
        </w:tblCellMar>
        <w:tblLook w:val="0000" w:firstRow="0" w:lastRow="0" w:firstColumn="0" w:lastColumn="0" w:noHBand="0" w:noVBand="0"/>
      </w:tblPr>
      <w:tblGrid>
        <w:gridCol w:w="1003"/>
        <w:gridCol w:w="3497"/>
        <w:gridCol w:w="3780"/>
        <w:gridCol w:w="1942"/>
      </w:tblGrid>
      <w:tr w:rsidR="00FD1099" w:rsidRPr="00734691" w14:paraId="489638D5" w14:textId="77777777" w:rsidTr="00D50249">
        <w:trPr>
          <w:trHeight w:val="144"/>
          <w:tblHead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6E1234E" w14:textId="77777777" w:rsidR="00FD1099" w:rsidRPr="00734691" w:rsidRDefault="00FD1099" w:rsidP="006C3434">
            <w:pPr>
              <w:spacing w:after="0"/>
            </w:pPr>
            <w:r w:rsidRPr="00734691">
              <w:t>Node</w:t>
            </w:r>
          </w:p>
        </w:tc>
        <w:tc>
          <w:tcPr>
            <w:tcW w:w="3497"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4614351D" w14:textId="77777777" w:rsidR="00FD1099" w:rsidRPr="00734691" w:rsidRDefault="00FD1099" w:rsidP="006C3434">
            <w:pPr>
              <w:spacing w:after="0"/>
            </w:pPr>
            <w:r w:rsidRPr="00734691">
              <w:t>Code Meaning of Concept Name</w:t>
            </w:r>
          </w:p>
        </w:tc>
        <w:tc>
          <w:tcPr>
            <w:tcW w:w="3780"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104661D8" w14:textId="77777777" w:rsidR="00FD1099" w:rsidRPr="00734691" w:rsidRDefault="00FD1099" w:rsidP="006C3434">
            <w:pPr>
              <w:spacing w:after="0"/>
            </w:pPr>
            <w:r w:rsidRPr="00734691">
              <w:t>Code or Example Value</w:t>
            </w:r>
          </w:p>
        </w:tc>
        <w:tc>
          <w:tcPr>
            <w:tcW w:w="1942" w:type="dxa"/>
            <w:tcBorders>
              <w:top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vAlign w:val="center"/>
          </w:tcPr>
          <w:p w14:paraId="772459CE" w14:textId="77777777" w:rsidR="00FD1099" w:rsidRPr="00734691" w:rsidRDefault="00FD1099" w:rsidP="006C3434">
            <w:pPr>
              <w:spacing w:after="0"/>
            </w:pPr>
            <w:r w:rsidRPr="00734691">
              <w:t>TID</w:t>
            </w:r>
          </w:p>
        </w:tc>
      </w:tr>
      <w:tr w:rsidR="00FD1099" w:rsidRPr="00734691" w14:paraId="679F0BA4" w14:textId="77777777" w:rsidTr="00D50249">
        <w:trPr>
          <w:trHeight w:val="144"/>
        </w:trPr>
        <w:tc>
          <w:tcPr>
            <w:tcW w:w="1003" w:type="dxa"/>
            <w:tcBorders>
              <w:top w:val="single" w:sz="4" w:space="0" w:color="000000" w:themeColor="text1"/>
              <w:left w:val="single" w:sz="4" w:space="0" w:color="000000" w:themeColor="text1"/>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460F2D1A" w14:textId="77777777" w:rsidR="00FD1099" w:rsidRPr="00734691" w:rsidRDefault="00FD1099" w:rsidP="006C3434">
            <w:pPr>
              <w:spacing w:after="0"/>
            </w:pPr>
          </w:p>
        </w:tc>
        <w:tc>
          <w:tcPr>
            <w:tcW w:w="3497"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4F422399" w14:textId="77777777" w:rsidR="00FD1099" w:rsidRPr="00734691" w:rsidRDefault="00FD1099" w:rsidP="006C3434">
            <w:pPr>
              <w:spacing w:after="0"/>
            </w:pPr>
            <w:r w:rsidRPr="00734691">
              <w:t>X-Ray Radiation Dose Report</w:t>
            </w:r>
          </w:p>
        </w:tc>
        <w:tc>
          <w:tcPr>
            <w:tcW w:w="3780" w:type="dxa"/>
            <w:tcBorders>
              <w:top w:val="single" w:sz="4" w:space="0" w:color="000000" w:themeColor="text1"/>
              <w:left w:val="single" w:sz="4" w:space="0" w:color="auto"/>
              <w:bottom w:val="single" w:sz="4" w:space="0" w:color="auto"/>
              <w:right w:val="single" w:sz="4" w:space="0" w:color="auto"/>
            </w:tcBorders>
            <w:shd w:val="clear" w:color="auto" w:fill="DBE5F1" w:themeFill="accent1" w:themeFillTint="33"/>
            <w:tcMar>
              <w:top w:w="40" w:type="dxa"/>
              <w:left w:w="40" w:type="dxa"/>
              <w:bottom w:w="40" w:type="dxa"/>
              <w:right w:w="40" w:type="dxa"/>
            </w:tcMar>
            <w:vAlign w:val="center"/>
          </w:tcPr>
          <w:p w14:paraId="375C86AA" w14:textId="77777777" w:rsidR="00FD1099" w:rsidRPr="00734691" w:rsidRDefault="00FD1099" w:rsidP="006C3434">
            <w:pPr>
              <w:spacing w:after="0"/>
            </w:pPr>
            <w:r w:rsidRPr="00734691">
              <w:t>&lt;CONTAINER&gt;</w:t>
            </w:r>
          </w:p>
        </w:tc>
        <w:tc>
          <w:tcPr>
            <w:tcW w:w="1942" w:type="dxa"/>
            <w:tcBorders>
              <w:top w:val="single" w:sz="4" w:space="0" w:color="000000" w:themeColor="text1"/>
              <w:left w:val="single" w:sz="4" w:space="0" w:color="auto"/>
              <w:bottom w:val="single" w:sz="4" w:space="0" w:color="auto"/>
              <w:right w:val="single" w:sz="4" w:space="0" w:color="000000" w:themeColor="text1"/>
            </w:tcBorders>
            <w:shd w:val="clear" w:color="auto" w:fill="DBE5F1" w:themeFill="accent1" w:themeFillTint="33"/>
            <w:tcMar>
              <w:top w:w="40" w:type="dxa"/>
              <w:left w:w="40" w:type="dxa"/>
              <w:bottom w:w="40" w:type="dxa"/>
              <w:right w:w="40" w:type="dxa"/>
            </w:tcMar>
            <w:vAlign w:val="center"/>
          </w:tcPr>
          <w:p w14:paraId="73A6F8AD" w14:textId="2BCE2C1A" w:rsidR="00FD1099" w:rsidRPr="00734691" w:rsidRDefault="00FD1099" w:rsidP="006C3434">
            <w:pPr>
              <w:spacing w:after="0"/>
              <w:rPr>
                <w:b/>
                <w:bCs/>
                <w:color w:val="000000"/>
                <w:sz w:val="18"/>
              </w:rPr>
            </w:pPr>
            <w:r w:rsidRPr="00734691">
              <w:rPr>
                <w:b/>
                <w:bCs/>
              </w:rPr>
              <w:t xml:space="preserve">Section </w:t>
            </w:r>
            <w:hyperlink r:id="rId48" w:anchor="sect_TID_10040">
              <w:r w:rsidRPr="00734691">
                <w:rPr>
                  <w:b/>
                  <w:bCs/>
                  <w:color w:val="000000"/>
                  <w:sz w:val="18"/>
                </w:rPr>
                <w:t>TID 100</w:t>
              </w:r>
            </w:hyperlink>
            <w:r w:rsidRPr="00734691">
              <w:rPr>
                <w:b/>
                <w:bCs/>
                <w:color w:val="000000"/>
                <w:sz w:val="18"/>
              </w:rPr>
              <w:t>01</w:t>
            </w:r>
          </w:p>
        </w:tc>
      </w:tr>
      <w:tr w:rsidR="00FD1099" w:rsidRPr="00734691" w14:paraId="38E7052D"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5B8E8A16"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6546355" w14:textId="77777777" w:rsidR="00FD1099" w:rsidRPr="00734691" w:rsidRDefault="00FD1099" w:rsidP="006C3434">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737896" w14:textId="77777777" w:rsidR="00FD1099" w:rsidRPr="00734691" w:rsidRDefault="00FD1099" w:rsidP="006C3434">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EE601FC" w14:textId="77777777" w:rsidR="00FD1099" w:rsidRPr="00734691" w:rsidRDefault="00FD1099" w:rsidP="006C3434">
            <w:pPr>
              <w:spacing w:after="0"/>
            </w:pPr>
          </w:p>
        </w:tc>
      </w:tr>
      <w:tr w:rsidR="00FD1099" w:rsidRPr="00734691" w14:paraId="36E2192F"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1BE6704"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082CBDC" w14:textId="77777777" w:rsidR="00FD1099" w:rsidRPr="00734691" w:rsidRDefault="00FD1099" w:rsidP="006C3434">
            <w:pPr>
              <w:spacing w:after="0"/>
            </w:pPr>
            <w:r w:rsidRPr="00734691">
              <w:t>Procedure reported</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D394BB" w14:textId="77777777" w:rsidR="00FD1099" w:rsidRPr="00734691" w:rsidRDefault="00FD1099" w:rsidP="006C3434">
            <w:pPr>
              <w:spacing w:after="0"/>
            </w:pPr>
            <w:r w:rsidRPr="00734691">
              <w:t>(113704, DCM, “</w:t>
            </w:r>
            <w:r w:rsidRPr="00734691">
              <w:rPr>
                <w:color w:val="0070C0"/>
              </w:rPr>
              <w:t>Projection X-Ray</w:t>
            </w:r>
            <w:r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03FDB3A9" w14:textId="57E17F5C" w:rsidR="00FD1099" w:rsidRPr="00734691" w:rsidRDefault="00FD1099" w:rsidP="006C3434">
            <w:pPr>
              <w:spacing w:after="0"/>
            </w:pPr>
            <w:hyperlink r:id="rId49" w:anchor="sect_TID_10040">
              <w:r w:rsidRPr="00734691">
                <w:rPr>
                  <w:color w:val="000000"/>
                  <w:sz w:val="18"/>
                </w:rPr>
                <w:t>Section TID 100</w:t>
              </w:r>
            </w:hyperlink>
            <w:r w:rsidRPr="00734691">
              <w:rPr>
                <w:color w:val="000000"/>
                <w:sz w:val="18"/>
              </w:rPr>
              <w:t>01</w:t>
            </w:r>
          </w:p>
        </w:tc>
      </w:tr>
      <w:tr w:rsidR="00FD1099" w:rsidRPr="00734691" w14:paraId="6FB60753"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AED0228"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1788975" w14:textId="77777777" w:rsidR="00FD1099" w:rsidRPr="00734691" w:rsidRDefault="00FD1099" w:rsidP="006C3434">
            <w:pPr>
              <w:spacing w:after="0"/>
            </w:pPr>
            <w:r w:rsidRPr="00734691">
              <w:t>Acquisition Device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83E0792" w14:textId="77777777" w:rsidR="00FD1099" w:rsidRPr="00734691" w:rsidRDefault="00FD1099" w:rsidP="006C3434">
            <w:pPr>
              <w:spacing w:after="0"/>
              <w:rPr>
                <w:color w:val="000000"/>
              </w:rPr>
            </w:pPr>
            <w:r w:rsidRPr="00734691">
              <w:rPr>
                <w:color w:val="000000"/>
              </w:rPr>
              <w:t>(113959, DCM, “</w:t>
            </w:r>
            <w:r w:rsidRPr="00734691">
              <w:t>Cassette-based Projection Radiography System</w:t>
            </w:r>
            <w:r w:rsidRPr="00734691">
              <w:rPr>
                <w:color w:val="000000"/>
              </w:rPr>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EB56379" w14:textId="25B713A4" w:rsidR="00FD1099" w:rsidRPr="00734691" w:rsidRDefault="00FD1099" w:rsidP="006C3434">
            <w:pPr>
              <w:spacing w:after="0"/>
            </w:pPr>
            <w:hyperlink r:id="rId50" w:anchor="sect_TID_10040">
              <w:r w:rsidRPr="00734691">
                <w:rPr>
                  <w:color w:val="000000"/>
                  <w:sz w:val="18"/>
                </w:rPr>
                <w:t>Section TID 100</w:t>
              </w:r>
            </w:hyperlink>
            <w:r w:rsidRPr="00734691">
              <w:rPr>
                <w:color w:val="000000"/>
                <w:sz w:val="18"/>
              </w:rPr>
              <w:t>01</w:t>
            </w:r>
          </w:p>
        </w:tc>
      </w:tr>
      <w:tr w:rsidR="00FD1099" w:rsidRPr="00734691" w14:paraId="09822117"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543EA59" w14:textId="77777777" w:rsidR="00FD1099" w:rsidRPr="00734691" w:rsidRDefault="00FD1099" w:rsidP="006C3434">
            <w:pPr>
              <w:spacing w:after="0"/>
            </w:pPr>
            <w:r w:rsidRPr="00734691">
              <w:t>Start Observer Context</w:t>
            </w:r>
          </w:p>
        </w:tc>
      </w:tr>
      <w:tr w:rsidR="00FD1099" w:rsidRPr="00734691" w14:paraId="00361E5B"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603C3124" w14:textId="20BF73A5" w:rsidR="00FD1099" w:rsidRPr="00734691" w:rsidRDefault="00FD1099" w:rsidP="006C3434">
            <w:pPr>
              <w:spacing w:after="0"/>
            </w:pPr>
            <w:r w:rsidRPr="00734691">
              <w:t xml:space="preserve">Observer #1: </w:t>
            </w:r>
            <w:r w:rsidR="006D0FA7" w:rsidRPr="00734691">
              <w:t>Recording</w:t>
            </w:r>
            <w:r w:rsidRPr="00734691">
              <w:t xml:space="preserve"> Device</w:t>
            </w:r>
          </w:p>
        </w:tc>
      </w:tr>
      <w:tr w:rsidR="00FD1099" w:rsidRPr="00734691" w14:paraId="4BF3478E"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3737283B"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0F287D" w14:textId="77777777" w:rsidR="00FD1099" w:rsidRPr="00734691" w:rsidRDefault="00FD1099" w:rsidP="006C3434">
            <w:pPr>
              <w:spacing w:after="0"/>
            </w:pPr>
            <w:r w:rsidRPr="00734691">
              <w:t>Observer Type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2912F76" w14:textId="753BB17C" w:rsidR="00FD1099" w:rsidRPr="00734691" w:rsidRDefault="00FD1099" w:rsidP="006C3434">
            <w:pPr>
              <w:spacing w:after="0"/>
              <w:rPr>
                <w:color w:val="000000"/>
                <w:sz w:val="18"/>
              </w:rPr>
            </w:pPr>
            <w:hyperlink r:id="rId51" w:anchor="DCM_121007">
              <w:r w:rsidRPr="00734691">
                <w:rPr>
                  <w:color w:val="000000"/>
                  <w:sz w:val="18"/>
                </w:rPr>
                <w:t>(121007, DCM, “</w:t>
              </w:r>
              <w:r w:rsidRPr="00734691">
                <w:rPr>
                  <w:color w:val="0070C0"/>
                  <w:sz w:val="18"/>
                </w:rPr>
                <w:t>Device</w:t>
              </w:r>
              <w:r w:rsidRPr="00734691">
                <w:rPr>
                  <w:color w:val="000000"/>
                  <w:sz w:val="18"/>
                </w:rPr>
                <w:t>”)</w:t>
              </w:r>
            </w:hyperlink>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6D6727E" w14:textId="77777777" w:rsidR="00FD1099" w:rsidRPr="00734691" w:rsidRDefault="00FD1099" w:rsidP="006C3434">
            <w:pPr>
              <w:spacing w:after="0"/>
            </w:pPr>
            <w:r w:rsidRPr="00734691">
              <w:t>Section TID 1002</w:t>
            </w:r>
          </w:p>
        </w:tc>
      </w:tr>
      <w:tr w:rsidR="00FD1099" w:rsidRPr="00734691" w14:paraId="47BF77F8"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4F0CEF1F"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E3E5E9D" w14:textId="77777777" w:rsidR="00FD1099" w:rsidRPr="00734691" w:rsidRDefault="00FD1099" w:rsidP="006C3434">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9C08B84" w14:textId="77777777" w:rsidR="00FD1099" w:rsidRPr="00734691" w:rsidRDefault="00FD1099" w:rsidP="006C3434">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6AB54907" w14:textId="77777777" w:rsidR="00FD1099" w:rsidRPr="00734691" w:rsidRDefault="00FD1099" w:rsidP="006C3434">
            <w:pPr>
              <w:spacing w:after="0"/>
            </w:pPr>
          </w:p>
        </w:tc>
      </w:tr>
      <w:tr w:rsidR="00FD1099" w:rsidRPr="00734691" w14:paraId="3E263F04"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76A4A8D"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BAB473" w14:textId="77777777" w:rsidR="00FD1099" w:rsidRPr="00734691" w:rsidRDefault="00FD1099" w:rsidP="006C3434">
            <w:pPr>
              <w:spacing w:after="0"/>
            </w:pPr>
            <w:r w:rsidRPr="00734691">
              <w:t>Device Role in Procedure</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CA98695" w14:textId="391C9674" w:rsidR="00FD1099" w:rsidRPr="00734691" w:rsidRDefault="00FD1099" w:rsidP="006C3434">
            <w:pPr>
              <w:spacing w:after="0"/>
            </w:pPr>
            <w:r w:rsidRPr="00734691">
              <w:t>(</w:t>
            </w:r>
            <w:r w:rsidR="006D0FA7" w:rsidRPr="00734691">
              <w:t>121097, DCM, “</w:t>
            </w:r>
            <w:r w:rsidR="006D0FA7" w:rsidRPr="00734691">
              <w:rPr>
                <w:color w:val="0070C0"/>
              </w:rPr>
              <w:t>Recording</w:t>
            </w:r>
            <w:r w:rsidR="006D0FA7" w:rsidRPr="00734691">
              <w:t>”)</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E9CBDB2" w14:textId="77777777" w:rsidR="00FD1099" w:rsidRPr="00734691" w:rsidRDefault="00FD1099" w:rsidP="006C3434">
            <w:pPr>
              <w:spacing w:after="0"/>
            </w:pPr>
            <w:r w:rsidRPr="00734691">
              <w:t>Section TID 1004</w:t>
            </w:r>
          </w:p>
        </w:tc>
      </w:tr>
      <w:tr w:rsidR="00FD1099" w:rsidRPr="00734691" w14:paraId="7410B586" w14:textId="77777777" w:rsidTr="00D50249">
        <w:trPr>
          <w:trHeight w:val="144"/>
        </w:trPr>
        <w:tc>
          <w:tcPr>
            <w:tcW w:w="10222"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5C4C3EC3" w14:textId="77777777" w:rsidR="00FD1099" w:rsidRPr="00734691" w:rsidRDefault="00FD1099" w:rsidP="006C3434">
            <w:pPr>
              <w:spacing w:after="0"/>
            </w:pPr>
            <w:r w:rsidRPr="00734691">
              <w:t>End Observer Context</w:t>
            </w:r>
          </w:p>
        </w:tc>
      </w:tr>
      <w:tr w:rsidR="00FD1099" w:rsidRPr="00734691" w14:paraId="5A340546"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4010CB18"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5F4C2378" w14:textId="77777777" w:rsidR="00FD1099" w:rsidRPr="00734691" w:rsidRDefault="00FD1099" w:rsidP="006C3434">
            <w:pPr>
              <w:spacing w:after="0"/>
            </w:pPr>
            <w:r w:rsidRPr="00734691">
              <w:t>X-Ray Detector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06F9A4F0" w14:textId="77777777" w:rsidR="00FD1099" w:rsidRPr="00734691" w:rsidRDefault="00FD1099" w:rsidP="006C3434">
            <w:pPr>
              <w:spacing w:after="0"/>
            </w:pPr>
            <w:r w:rsidRPr="00734691">
              <w:t>(373067005, SCT, “</w:t>
            </w:r>
            <w:r w:rsidRPr="00734691">
              <w:rPr>
                <w:color w:val="0070C0"/>
              </w:rPr>
              <w:t>No</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323945B5" w14:textId="77777777" w:rsidR="00FD1099" w:rsidRPr="00734691" w:rsidRDefault="00FD1099" w:rsidP="006C3434">
            <w:pPr>
              <w:spacing w:after="0"/>
            </w:pPr>
            <w:r w:rsidRPr="00734691">
              <w:t>Section TID 10001</w:t>
            </w:r>
          </w:p>
        </w:tc>
      </w:tr>
      <w:tr w:rsidR="00FD1099" w:rsidRPr="00734691" w14:paraId="4E44D55E"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18BB2413"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5E63B7FB" w14:textId="77777777" w:rsidR="00FD1099" w:rsidRPr="00734691" w:rsidRDefault="00FD1099" w:rsidP="006C3434">
            <w:pPr>
              <w:spacing w:after="0"/>
            </w:pPr>
            <w:r w:rsidRPr="00734691">
              <w:t>X-Ray Source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3295F22C" w14:textId="70A0A06F" w:rsidR="00FD1099" w:rsidRPr="00734691" w:rsidRDefault="00B77CA8" w:rsidP="006C3434">
            <w:pPr>
              <w:spacing w:after="0"/>
            </w:pPr>
            <w:r w:rsidRPr="00734691">
              <w:t>(373067005, SCT, “</w:t>
            </w:r>
            <w:r w:rsidRPr="00734691">
              <w:rPr>
                <w:color w:val="0070C0"/>
              </w:rPr>
              <w:t>No</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3D786198" w14:textId="77777777" w:rsidR="00FD1099" w:rsidRPr="00734691" w:rsidRDefault="00FD1099" w:rsidP="006C3434">
            <w:pPr>
              <w:spacing w:after="0"/>
            </w:pPr>
            <w:r w:rsidRPr="00734691">
              <w:t>Section TID 10001</w:t>
            </w:r>
          </w:p>
        </w:tc>
      </w:tr>
      <w:tr w:rsidR="00FD1099" w:rsidRPr="00734691" w14:paraId="550C3BBE" w14:textId="77777777" w:rsidTr="00D50249">
        <w:trPr>
          <w:trHeight w:val="144"/>
        </w:trPr>
        <w:tc>
          <w:tcPr>
            <w:tcW w:w="1003" w:type="dxa"/>
            <w:tcBorders>
              <w:top w:val="single" w:sz="4" w:space="0" w:color="auto"/>
              <w:left w:val="single" w:sz="4" w:space="0" w:color="000000" w:themeColor="text1"/>
              <w:bottom w:val="single" w:sz="4" w:space="0" w:color="000000" w:themeColor="text1"/>
              <w:right w:val="single" w:sz="4" w:space="0" w:color="auto"/>
            </w:tcBorders>
            <w:tcMar>
              <w:top w:w="40" w:type="dxa"/>
              <w:left w:w="40" w:type="dxa"/>
              <w:bottom w:w="40" w:type="dxa"/>
              <w:right w:w="40" w:type="dxa"/>
            </w:tcMar>
            <w:vAlign w:val="center"/>
          </w:tcPr>
          <w:p w14:paraId="41BA4620"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2220FE56" w14:textId="77777777" w:rsidR="00FD1099" w:rsidRPr="00734691" w:rsidRDefault="00FD1099" w:rsidP="006C3434">
            <w:pPr>
              <w:spacing w:after="0"/>
            </w:pPr>
            <w:r w:rsidRPr="00734691">
              <w:t>X-Ray Mechanical Data Available</w:t>
            </w:r>
          </w:p>
        </w:tc>
        <w:tc>
          <w:tcPr>
            <w:tcW w:w="3780" w:type="dxa"/>
            <w:tcBorders>
              <w:top w:val="single" w:sz="4" w:space="0" w:color="auto"/>
              <w:left w:val="single" w:sz="4" w:space="0" w:color="auto"/>
              <w:bottom w:val="single" w:sz="4" w:space="0" w:color="000000" w:themeColor="text1"/>
              <w:right w:val="single" w:sz="4" w:space="0" w:color="auto"/>
            </w:tcBorders>
            <w:tcMar>
              <w:top w:w="40" w:type="dxa"/>
              <w:left w:w="40" w:type="dxa"/>
              <w:bottom w:w="40" w:type="dxa"/>
              <w:right w:w="40" w:type="dxa"/>
            </w:tcMar>
            <w:vAlign w:val="center"/>
          </w:tcPr>
          <w:p w14:paraId="66C9F25F" w14:textId="66AC8BD7" w:rsidR="00FD1099" w:rsidRPr="00734691" w:rsidRDefault="00B77CA8" w:rsidP="006C3434">
            <w:pPr>
              <w:spacing w:after="0"/>
            </w:pPr>
            <w:r w:rsidRPr="00734691">
              <w:t>(373066001, SCT, “</w:t>
            </w:r>
            <w:r w:rsidRPr="00734691">
              <w:rPr>
                <w:color w:val="0070C0"/>
              </w:rPr>
              <w:t>Yes</w:t>
            </w:r>
            <w:r w:rsidRPr="00734691">
              <w:t>”)</w:t>
            </w:r>
          </w:p>
        </w:tc>
        <w:tc>
          <w:tcPr>
            <w:tcW w:w="1942" w:type="dxa"/>
            <w:tcBorders>
              <w:top w:val="single" w:sz="4" w:space="0" w:color="auto"/>
              <w:left w:val="single" w:sz="4" w:space="0" w:color="auto"/>
              <w:bottom w:val="single" w:sz="4" w:space="0" w:color="000000" w:themeColor="text1"/>
              <w:right w:val="single" w:sz="4" w:space="0" w:color="000000" w:themeColor="text1"/>
            </w:tcBorders>
            <w:tcMar>
              <w:top w:w="40" w:type="dxa"/>
              <w:left w:w="40" w:type="dxa"/>
              <w:bottom w:w="40" w:type="dxa"/>
              <w:right w:w="40" w:type="dxa"/>
            </w:tcMar>
            <w:vAlign w:val="center"/>
          </w:tcPr>
          <w:p w14:paraId="6C640B23" w14:textId="77777777" w:rsidR="00FD1099" w:rsidRPr="00734691" w:rsidRDefault="00FD1099" w:rsidP="006C3434">
            <w:pPr>
              <w:spacing w:after="0"/>
            </w:pPr>
            <w:r w:rsidRPr="00734691">
              <w:t>Section TID 10001</w:t>
            </w:r>
          </w:p>
        </w:tc>
      </w:tr>
      <w:tr w:rsidR="00FD1099" w:rsidRPr="00734691" w14:paraId="71886A4C"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515CD5F1" w14:textId="77777777" w:rsidR="00FD1099" w:rsidRPr="00734691" w:rsidRDefault="00FD1099" w:rsidP="006C3434">
            <w:pPr>
              <w:spacing w:after="0"/>
            </w:pPr>
            <w:r w:rsidRPr="00734691">
              <w:t>Include Section TID 10002 “Accumulated X-Ray Dose”</w:t>
            </w:r>
          </w:p>
        </w:tc>
      </w:tr>
      <w:tr w:rsidR="00FD1099" w:rsidRPr="00734691" w14:paraId="02237646"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4E9264C" w14:textId="77777777" w:rsidR="00FD1099" w:rsidRPr="00734691" w:rsidRDefault="00FD109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F6EFD23" w14:textId="77777777" w:rsidR="00FD1099" w:rsidRPr="00734691" w:rsidRDefault="00FD1099" w:rsidP="006C3434">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FF20526" w14:textId="77777777" w:rsidR="00FD1099" w:rsidRPr="00734691" w:rsidRDefault="00FD1099" w:rsidP="006C3434">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2BC700D" w14:textId="1310A835" w:rsidR="00FD1099" w:rsidRPr="00734691" w:rsidRDefault="00637A94" w:rsidP="006C3434">
            <w:pPr>
              <w:spacing w:after="0"/>
            </w:pPr>
            <w:r w:rsidRPr="00734691">
              <w:t>Section TID 10002</w:t>
            </w:r>
          </w:p>
        </w:tc>
      </w:tr>
      <w:tr w:rsidR="00FD1099" w:rsidRPr="00734691" w14:paraId="46FCEB1F"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257CFCDA" w14:textId="77777777" w:rsidR="00FD1099" w:rsidRPr="00734691" w:rsidRDefault="00FD1099" w:rsidP="006C3434">
            <w:pPr>
              <w:spacing w:after="0"/>
            </w:pPr>
            <w:r w:rsidRPr="00734691">
              <w:t>Include Section TID 10006 “Accumulated Cassette-based Projection Radiography Dose”</w:t>
            </w:r>
          </w:p>
        </w:tc>
      </w:tr>
      <w:tr w:rsidR="00637A94" w:rsidRPr="00734691" w14:paraId="009431BF"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FD4F061" w14:textId="77777777" w:rsidR="00637A94" w:rsidRPr="00734691" w:rsidRDefault="00637A94"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716BD90" w14:textId="0B09B1F3" w:rsidR="00637A94" w:rsidRPr="00734691" w:rsidRDefault="00637A94" w:rsidP="006C3434">
            <w:pPr>
              <w:spacing w:after="0"/>
            </w:pPr>
            <w:r w:rsidRPr="00734691">
              <w:t>Dose Area Product Total</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E730EC3" w14:textId="0DFC7DCA" w:rsidR="00637A94" w:rsidRPr="00734691" w:rsidRDefault="00637A94" w:rsidP="006C3434">
            <w:pPr>
              <w:spacing w:after="0"/>
            </w:pPr>
            <w:r w:rsidRPr="00734691">
              <w:t>0.000178600000 Gy.m2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F0A1353" w14:textId="1D754F63" w:rsidR="00637A94" w:rsidRPr="00734691" w:rsidRDefault="00637A94" w:rsidP="006C3434">
            <w:pPr>
              <w:spacing w:after="0"/>
            </w:pPr>
            <w:r w:rsidRPr="00734691">
              <w:t>Section TID 10006</w:t>
            </w:r>
          </w:p>
        </w:tc>
      </w:tr>
      <w:tr w:rsidR="00637A94" w:rsidRPr="00734691" w14:paraId="32F6ECCD"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457BA1B1" w14:textId="4B9327FD" w:rsidR="00637A94" w:rsidRPr="00734691" w:rsidRDefault="00637A94" w:rsidP="006C3434">
            <w:pPr>
              <w:spacing w:after="0"/>
            </w:pPr>
            <w:r w:rsidRPr="00734691">
              <w:t xml:space="preserve">Include Section </w:t>
            </w:r>
            <w:r w:rsidRPr="00734691">
              <w:rPr>
                <w:b/>
                <w:bCs/>
              </w:rPr>
              <w:t>TID 10003</w:t>
            </w:r>
            <w:r w:rsidRPr="00734691">
              <w:t xml:space="preserve"> “</w:t>
            </w:r>
            <w:r w:rsidRPr="00734691">
              <w:rPr>
                <w:b/>
                <w:bCs/>
              </w:rPr>
              <w:t>Irradiation Event X-Ray Data</w:t>
            </w:r>
            <w:r w:rsidRPr="00734691">
              <w:t>” for irradiation #1</w:t>
            </w:r>
          </w:p>
        </w:tc>
      </w:tr>
      <w:tr w:rsidR="00637A94" w:rsidRPr="00734691" w14:paraId="6441BEC7"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45E744B9" w14:textId="77777777" w:rsidR="00637A94" w:rsidRPr="00734691" w:rsidRDefault="00637A94"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44354A" w14:textId="0E11A6CC" w:rsidR="00637A94" w:rsidRPr="00734691" w:rsidRDefault="00637A94" w:rsidP="006C3434">
            <w:pPr>
              <w:spacing w:after="0"/>
              <w:rPr>
                <w:color w:val="000000"/>
              </w:rPr>
            </w:pPr>
            <w:r w:rsidRPr="00734691">
              <w:t>Dose Area Product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7BD27AE" w14:textId="56388832" w:rsidR="00637A94" w:rsidRPr="00734691" w:rsidRDefault="00637A94" w:rsidP="006C3434">
            <w:pPr>
              <w:spacing w:after="0"/>
            </w:pPr>
            <w:r w:rsidRPr="00734691">
              <w:t>0.0001156000 Gy.m2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0EA82936" w14:textId="51CDC6D2" w:rsidR="00637A94" w:rsidRPr="00734691" w:rsidRDefault="00637A94" w:rsidP="006C3434">
            <w:pPr>
              <w:spacing w:after="0"/>
            </w:pPr>
            <w:r w:rsidRPr="00734691">
              <w:t>Section TID 10003</w:t>
            </w:r>
          </w:p>
        </w:tc>
      </w:tr>
      <w:tr w:rsidR="00637A94" w:rsidRPr="00734691" w14:paraId="2218D4E3"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4940C10B" w14:textId="77777777" w:rsidR="00637A94" w:rsidRPr="00734691" w:rsidRDefault="00637A94"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3A9A49" w14:textId="77777777" w:rsidR="00637A94" w:rsidRPr="00734691" w:rsidRDefault="00637A94" w:rsidP="006C3434">
            <w:pPr>
              <w:spacing w:after="0"/>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3DD3CF" w14:textId="77777777" w:rsidR="00637A94" w:rsidRPr="00734691" w:rsidRDefault="00637A94" w:rsidP="006C3434">
            <w:pPr>
              <w:spacing w:after="0"/>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49F39E9D" w14:textId="6AAAD103" w:rsidR="00637A94" w:rsidRPr="00734691" w:rsidRDefault="00637A94" w:rsidP="006C3434">
            <w:pPr>
              <w:spacing w:after="0"/>
            </w:pPr>
            <w:r w:rsidRPr="00734691">
              <w:t>Section TID 10003</w:t>
            </w:r>
          </w:p>
        </w:tc>
      </w:tr>
      <w:tr w:rsidR="00637A94" w:rsidRPr="00734691" w14:paraId="34AB6C4E" w14:textId="77777777" w:rsidTr="00D50249">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702E145B" w14:textId="0D6DAAAA" w:rsidR="00637A94" w:rsidRPr="00734691" w:rsidRDefault="00637A94" w:rsidP="006C3434">
            <w:pPr>
              <w:spacing w:after="0"/>
            </w:pPr>
            <w:r w:rsidRPr="00734691">
              <w:t>Include Section TID 10003C “Irradiation Event X-Ray Mechanical Data” for irradiation #1</w:t>
            </w:r>
          </w:p>
          <w:p w14:paraId="2DABD8DD" w14:textId="2173B391" w:rsidR="00637A94" w:rsidRPr="00734691" w:rsidRDefault="00637A94" w:rsidP="006C3434">
            <w:pPr>
              <w:spacing w:after="0"/>
            </w:pPr>
            <w:r w:rsidRPr="00734691">
              <w:t xml:space="preserve">(Section TIDs 10003A and 10003B are not allowed) </w:t>
            </w:r>
          </w:p>
        </w:tc>
      </w:tr>
      <w:tr w:rsidR="00356CE9" w:rsidRPr="00734691" w14:paraId="6FCAEE66"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2F66B3E5" w14:textId="77777777" w:rsidR="00356CE9" w:rsidRPr="00734691" w:rsidRDefault="00356CE9"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2101D94" w14:textId="39043DB2" w:rsidR="00356CE9" w:rsidRPr="00734691" w:rsidRDefault="00356CE9" w:rsidP="006C3434">
            <w:pPr>
              <w:spacing w:after="0"/>
              <w:rPr>
                <w:color w:val="000000"/>
              </w:rPr>
            </w:pPr>
            <w:r w:rsidRPr="00734691">
              <w:t>Distance Source to Detector</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F4B71E3" w14:textId="72BFB92B" w:rsidR="00356CE9" w:rsidRPr="00734691" w:rsidRDefault="00356CE9" w:rsidP="006C3434">
            <w:pPr>
              <w:spacing w:after="0"/>
            </w:pPr>
            <w:r w:rsidRPr="00734691">
              <w:rPr>
                <w:rFonts w:eastAsia="Arial"/>
              </w:rPr>
              <w:t>1150.00 mm</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C5CD101" w14:textId="01DE84CF" w:rsidR="00356CE9" w:rsidRPr="00734691" w:rsidRDefault="00356CE9" w:rsidP="006C3434">
            <w:pPr>
              <w:spacing w:after="0"/>
              <w:rPr>
                <w:color w:val="000000"/>
              </w:rPr>
            </w:pPr>
            <w:r w:rsidRPr="00734691">
              <w:t>Section TID 10003C</w:t>
            </w:r>
          </w:p>
        </w:tc>
      </w:tr>
      <w:tr w:rsidR="00AD4951" w:rsidRPr="00734691" w14:paraId="7685A255" w14:textId="77777777" w:rsidTr="00AD4951">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39E73915" w14:textId="243AA0E4" w:rsidR="00AD4951" w:rsidRPr="00734691" w:rsidRDefault="00AD4951" w:rsidP="006C3434">
            <w:pPr>
              <w:spacing w:after="0"/>
              <w:rPr>
                <w:color w:val="000000" w:themeColor="text1"/>
                <w:szCs w:val="18"/>
              </w:rPr>
            </w:pPr>
            <w:r w:rsidRPr="00734691">
              <w:t xml:space="preserve">Include Section </w:t>
            </w:r>
            <w:r w:rsidRPr="00734691">
              <w:rPr>
                <w:b/>
                <w:bCs/>
              </w:rPr>
              <w:t>TID 10003</w:t>
            </w:r>
            <w:r w:rsidRPr="00734691">
              <w:t xml:space="preserve"> “</w:t>
            </w:r>
            <w:r w:rsidRPr="00734691">
              <w:rPr>
                <w:b/>
                <w:bCs/>
              </w:rPr>
              <w:t>Irradiation Event X-Ray Data</w:t>
            </w:r>
            <w:r w:rsidRPr="00734691">
              <w:t>” for irradiation #2</w:t>
            </w:r>
          </w:p>
        </w:tc>
      </w:tr>
      <w:tr w:rsidR="00F33F9B" w:rsidRPr="00734691" w14:paraId="152DE9D4"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1B5EAC0F" w14:textId="77777777" w:rsidR="00F33F9B" w:rsidRPr="00734691" w:rsidRDefault="00F33F9B"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FB7F0A" w14:textId="017B1B4A" w:rsidR="00F33F9B" w:rsidRPr="00734691" w:rsidRDefault="00F33F9B" w:rsidP="006C3434">
            <w:pPr>
              <w:spacing w:after="0"/>
            </w:pPr>
            <w:r w:rsidRPr="00734691">
              <w:t>Dose Area Product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0454FF6" w14:textId="6B3D748F" w:rsidR="00F33F9B" w:rsidRPr="00734691" w:rsidRDefault="00F33F9B" w:rsidP="006C3434">
            <w:pPr>
              <w:spacing w:after="0"/>
              <w:rPr>
                <w:rFonts w:eastAsia="Arial"/>
              </w:rPr>
            </w:pPr>
            <w:r w:rsidRPr="00734691">
              <w:rPr>
                <w:rFonts w:eastAsia="Arial"/>
              </w:rPr>
              <w:t>0.000063000 Gy.m2</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5E198C72" w14:textId="3A555A72" w:rsidR="00F33F9B" w:rsidRPr="00734691" w:rsidRDefault="00F33F9B" w:rsidP="006C3434">
            <w:pPr>
              <w:spacing w:after="0"/>
              <w:rPr>
                <w:color w:val="000000" w:themeColor="text1"/>
                <w:szCs w:val="18"/>
              </w:rPr>
            </w:pPr>
            <w:r w:rsidRPr="00734691">
              <w:t>Section TID 10003</w:t>
            </w:r>
          </w:p>
        </w:tc>
      </w:tr>
      <w:tr w:rsidR="00F33F9B" w:rsidRPr="00734691" w14:paraId="5E1C8AF4"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3F54F5F4" w14:textId="77777777" w:rsidR="00F33F9B" w:rsidRPr="00734691" w:rsidRDefault="00F33F9B"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6C64D0" w14:textId="6AD2A0D9" w:rsidR="00F33F9B" w:rsidRPr="00734691" w:rsidRDefault="00F33F9B" w:rsidP="006C3434">
            <w:pPr>
              <w:spacing w:after="0"/>
              <w:rPr>
                <w:color w:val="000000" w:themeColor="text1"/>
                <w:szCs w:val="18"/>
              </w:rPr>
            </w:pPr>
            <w:r w:rsidRPr="00734691">
              <w:t>…</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E644ADE" w14:textId="77777777" w:rsidR="00F33F9B" w:rsidRPr="00734691" w:rsidRDefault="00F33F9B" w:rsidP="006C3434">
            <w:pPr>
              <w:spacing w:after="0"/>
              <w:rPr>
                <w:rFonts w:eastAsia="Arial"/>
              </w:rPr>
            </w:pP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3898EF2E" w14:textId="777BA838" w:rsidR="00F33F9B" w:rsidRPr="00734691" w:rsidRDefault="00F33F9B" w:rsidP="006C3434">
            <w:pPr>
              <w:spacing w:after="0"/>
              <w:rPr>
                <w:color w:val="000000" w:themeColor="text1"/>
                <w:szCs w:val="18"/>
              </w:rPr>
            </w:pPr>
            <w:r w:rsidRPr="00734691">
              <w:t>Section TID 10003</w:t>
            </w:r>
          </w:p>
        </w:tc>
      </w:tr>
      <w:tr w:rsidR="00F33F9B" w:rsidRPr="00734691" w14:paraId="111F8E9E" w14:textId="77777777" w:rsidTr="00AD4951">
        <w:trPr>
          <w:trHeight w:val="144"/>
        </w:trPr>
        <w:tc>
          <w:tcPr>
            <w:tcW w:w="10222" w:type="dxa"/>
            <w:gridSpan w:val="4"/>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Mar>
              <w:top w:w="40" w:type="dxa"/>
              <w:left w:w="40" w:type="dxa"/>
              <w:bottom w:w="40" w:type="dxa"/>
              <w:right w:w="40" w:type="dxa"/>
            </w:tcMar>
            <w:vAlign w:val="center"/>
          </w:tcPr>
          <w:p w14:paraId="7AFA6877" w14:textId="5BC89701" w:rsidR="00F33F9B" w:rsidRPr="00734691" w:rsidRDefault="00F33F9B" w:rsidP="006C3434">
            <w:pPr>
              <w:spacing w:after="0"/>
            </w:pPr>
            <w:r w:rsidRPr="00734691">
              <w:t>Include Section TID 10003C “Irradiation Event X-Ray Mechanical Data” for irradiation #2</w:t>
            </w:r>
          </w:p>
          <w:p w14:paraId="1EDCA12A" w14:textId="73869530" w:rsidR="00F33F9B" w:rsidRPr="00734691" w:rsidRDefault="00F33F9B" w:rsidP="006C3434">
            <w:pPr>
              <w:spacing w:after="0"/>
              <w:rPr>
                <w:color w:val="000000" w:themeColor="text1"/>
                <w:szCs w:val="18"/>
              </w:rPr>
            </w:pPr>
            <w:r w:rsidRPr="00734691">
              <w:t>(Section TIDs 10003A and 10003B are not allowed)</w:t>
            </w:r>
          </w:p>
        </w:tc>
      </w:tr>
      <w:tr w:rsidR="00F33F9B" w:rsidRPr="00734691" w14:paraId="67AECA5E" w14:textId="77777777" w:rsidTr="00D50249">
        <w:trPr>
          <w:trHeight w:val="144"/>
        </w:trPr>
        <w:tc>
          <w:tcPr>
            <w:tcW w:w="1003" w:type="dxa"/>
            <w:tcBorders>
              <w:top w:val="single" w:sz="4" w:space="0" w:color="auto"/>
              <w:left w:val="single" w:sz="4" w:space="0" w:color="000000" w:themeColor="text1"/>
              <w:bottom w:val="single" w:sz="4" w:space="0" w:color="auto"/>
              <w:right w:val="single" w:sz="4" w:space="0" w:color="auto"/>
            </w:tcBorders>
            <w:tcMar>
              <w:top w:w="40" w:type="dxa"/>
              <w:left w:w="40" w:type="dxa"/>
              <w:bottom w:w="40" w:type="dxa"/>
              <w:right w:w="40" w:type="dxa"/>
            </w:tcMar>
            <w:vAlign w:val="center"/>
          </w:tcPr>
          <w:p w14:paraId="6FB10362" w14:textId="77777777" w:rsidR="00F33F9B" w:rsidRPr="00734691" w:rsidRDefault="00F33F9B" w:rsidP="006C3434">
            <w:pPr>
              <w:spacing w:after="0"/>
            </w:pPr>
          </w:p>
        </w:tc>
        <w:tc>
          <w:tcPr>
            <w:tcW w:w="34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4DBB62B" w14:textId="2A8F6A65" w:rsidR="00F33F9B" w:rsidRPr="00734691" w:rsidRDefault="00F33F9B" w:rsidP="006C3434">
            <w:pPr>
              <w:spacing w:after="0"/>
            </w:pPr>
            <w:r w:rsidRPr="00734691">
              <w:t>Distance Source to Detector</w:t>
            </w:r>
          </w:p>
        </w:tc>
        <w:tc>
          <w:tcPr>
            <w:tcW w:w="37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BE87B4B" w14:textId="5AF17949" w:rsidR="00F33F9B" w:rsidRPr="00734691" w:rsidRDefault="00F33F9B" w:rsidP="006C3434">
            <w:pPr>
              <w:spacing w:after="0"/>
              <w:rPr>
                <w:rFonts w:eastAsia="Arial"/>
              </w:rPr>
            </w:pPr>
            <w:r w:rsidRPr="00734691">
              <w:rPr>
                <w:rFonts w:eastAsia="Arial"/>
              </w:rPr>
              <w:t>1150.00 mm</w:t>
            </w:r>
          </w:p>
        </w:tc>
        <w:tc>
          <w:tcPr>
            <w:tcW w:w="1942" w:type="dxa"/>
            <w:tcBorders>
              <w:top w:val="single" w:sz="4" w:space="0" w:color="auto"/>
              <w:left w:val="single" w:sz="4" w:space="0" w:color="auto"/>
              <w:bottom w:val="single" w:sz="4" w:space="0" w:color="auto"/>
              <w:right w:val="single" w:sz="4" w:space="0" w:color="000000" w:themeColor="text1"/>
            </w:tcBorders>
            <w:tcMar>
              <w:top w:w="40" w:type="dxa"/>
              <w:left w:w="40" w:type="dxa"/>
              <w:bottom w:w="40" w:type="dxa"/>
              <w:right w:w="40" w:type="dxa"/>
            </w:tcMar>
            <w:vAlign w:val="center"/>
          </w:tcPr>
          <w:p w14:paraId="10CEC6D6" w14:textId="7CC6CDA1" w:rsidR="00F33F9B" w:rsidRPr="00734691" w:rsidRDefault="00F33F9B" w:rsidP="006C3434">
            <w:pPr>
              <w:spacing w:after="0"/>
            </w:pPr>
            <w:r w:rsidRPr="00734691">
              <w:t>Section TID 10003C</w:t>
            </w:r>
          </w:p>
        </w:tc>
      </w:tr>
    </w:tbl>
    <w:p w14:paraId="00F0082A" w14:textId="3747EC8E" w:rsidR="007109BD" w:rsidRPr="00734691" w:rsidRDefault="007109BD" w:rsidP="00907D74"/>
    <w:p w14:paraId="198782E9" w14:textId="77777777" w:rsidR="007109BD" w:rsidRPr="00734691" w:rsidRDefault="007109BD" w:rsidP="00907D74"/>
    <w:p w14:paraId="09B6F4CF" w14:textId="77777777" w:rsidR="003E40E1" w:rsidRPr="00734691" w:rsidRDefault="003E40E1" w:rsidP="00907D74">
      <w:pPr>
        <w:pStyle w:val="Heading4"/>
      </w:pPr>
      <w:bookmarkStart w:id="118" w:name="_Toc200815269"/>
      <w:bookmarkStart w:id="119" w:name="_Toc219295301"/>
      <w:r w:rsidRPr="00734691">
        <w:t>ZZZZZ.5.1.4 Example of Traditional RDSR for MG</w:t>
      </w:r>
      <w:bookmarkEnd w:id="118"/>
      <w:bookmarkEnd w:id="119"/>
    </w:p>
    <w:p w14:paraId="2DD6222F" w14:textId="1F0BC929" w:rsidR="00471BA8" w:rsidRPr="00734691" w:rsidRDefault="003E40E1" w:rsidP="00907D74">
      <w:r w:rsidRPr="00734691">
        <w:t>The following is an example RDSR for a routine mammography imaging procedure.</w:t>
      </w:r>
      <w:r w:rsidR="003F4BD1" w:rsidRPr="00734691">
        <w:t xml:space="preserve"> </w:t>
      </w:r>
      <w:r w:rsidRPr="00734691">
        <w:t xml:space="preserve">In this example, a typical four-view screening exam is performed </w:t>
      </w:r>
      <w:r w:rsidR="00471BA8" w:rsidRPr="00734691">
        <w:t>with the following characteristics</w:t>
      </w:r>
      <w:r w:rsidR="00471BA8" w:rsidRPr="00734691">
        <w:rPr>
          <w:i/>
          <w:iCs/>
        </w:rPr>
        <w:t>:</w:t>
      </w:r>
      <w:r w:rsidR="00471BA8" w:rsidRPr="00734691">
        <w:t xml:space="preserve"> </w:t>
      </w:r>
    </w:p>
    <w:p w14:paraId="0AEA2298" w14:textId="677D6536" w:rsidR="00471BA8" w:rsidRPr="00734691" w:rsidRDefault="009B405E" w:rsidP="00907D74">
      <w:pPr>
        <w:pStyle w:val="ListParagraph"/>
        <w:numPr>
          <w:ilvl w:val="0"/>
          <w:numId w:val="43"/>
        </w:numPr>
      </w:pPr>
      <w:r w:rsidRPr="00734691">
        <w:t xml:space="preserve">This is an integrated system: </w:t>
      </w:r>
      <w:r w:rsidR="006E4C2C" w:rsidRPr="00734691">
        <w:t>X-Ray Detector / Source / Mechanical data is available</w:t>
      </w:r>
      <w:r w:rsidR="00AB184C" w:rsidRPr="00734691">
        <w:t>.</w:t>
      </w:r>
    </w:p>
    <w:p w14:paraId="06D059EF" w14:textId="435ED0CC" w:rsidR="00471BA8" w:rsidRPr="00734691" w:rsidRDefault="00471BA8" w:rsidP="00907D74">
      <w:pPr>
        <w:pStyle w:val="ListParagraph"/>
        <w:numPr>
          <w:ilvl w:val="0"/>
          <w:numId w:val="43"/>
        </w:numPr>
      </w:pPr>
      <w:r w:rsidRPr="00734691">
        <w:t>One focused anti-scatter grid is fixed on the detector housing</w:t>
      </w:r>
      <w:r w:rsidR="00AB184C" w:rsidRPr="00734691">
        <w:t>.</w:t>
      </w:r>
    </w:p>
    <w:p w14:paraId="41A3D042" w14:textId="134C5278" w:rsidR="00471BA8" w:rsidRPr="00734691" w:rsidRDefault="006E4C2C" w:rsidP="00907D74">
      <w:pPr>
        <w:pStyle w:val="ListParagraph"/>
        <w:numPr>
          <w:ilvl w:val="0"/>
          <w:numId w:val="43"/>
        </w:numPr>
      </w:pPr>
      <w:r w:rsidRPr="00734691">
        <w:t>Four acquisitions are performed with CC and MLO views for both the left and right breasts</w:t>
      </w:r>
      <w:r w:rsidR="00AB184C" w:rsidRPr="00734691">
        <w:t>.</w:t>
      </w:r>
    </w:p>
    <w:p w14:paraId="59E4F299" w14:textId="2F8611A5" w:rsidR="00471BA8" w:rsidRPr="00734691" w:rsidRDefault="00471BA8" w:rsidP="00907D74">
      <w:pPr>
        <w:pStyle w:val="ListParagraph"/>
        <w:numPr>
          <w:ilvl w:val="0"/>
          <w:numId w:val="43"/>
        </w:numPr>
        <w:rPr>
          <w:i/>
          <w:iCs/>
          <w:szCs w:val="18"/>
        </w:rPr>
      </w:pPr>
      <w:r w:rsidRPr="00734691">
        <w:t>The irradiation is administered by the operator John Doe</w:t>
      </w:r>
      <w:r w:rsidR="00AB184C" w:rsidRPr="00734691">
        <w:t>.</w:t>
      </w:r>
    </w:p>
    <w:p w14:paraId="4ADA4D17" w14:textId="6F488522" w:rsidR="003E40E1" w:rsidRPr="00734691" w:rsidRDefault="00471BA8" w:rsidP="00907D74">
      <w:pPr>
        <w:pStyle w:val="ListParagraph"/>
        <w:numPr>
          <w:ilvl w:val="0"/>
          <w:numId w:val="43"/>
        </w:numPr>
        <w:rPr>
          <w:i/>
          <w:iCs/>
          <w:szCs w:val="18"/>
        </w:rPr>
      </w:pPr>
      <w:r w:rsidRPr="00734691">
        <w:t>The irradiation is authorized by the physician Dr. Hugh Mann</w:t>
      </w:r>
      <w:r w:rsidR="003E40E1" w:rsidRPr="00734691">
        <w:t xml:space="preserve">. </w:t>
      </w:r>
    </w:p>
    <w:p w14:paraId="45EB759E" w14:textId="5A98FAD5" w:rsidR="003F4BD1" w:rsidRPr="00734691" w:rsidRDefault="00C56334" w:rsidP="00907D74">
      <w:r w:rsidRPr="00C56334">
        <w:t xml:space="preserve">Table ZZZZZ.5.1.4-1 </w:t>
      </w:r>
      <w:r w:rsidR="00C95FD5" w:rsidRPr="00734691">
        <w:t xml:space="preserve">illustrates one possible encoding of this example. Note that other </w:t>
      </w:r>
      <w:r w:rsidR="00EC6982" w:rsidRPr="00734691">
        <w:t>alternative</w:t>
      </w:r>
      <w:r w:rsidR="00C95FD5" w:rsidRPr="00734691">
        <w:t xml:space="preserve"> implementation patterns exist.</w:t>
      </w:r>
    </w:p>
    <w:p w14:paraId="3E900073" w14:textId="03D33D2C" w:rsidR="003E40E1" w:rsidRPr="00734691" w:rsidRDefault="003E40E1" w:rsidP="006C3434">
      <w:pPr>
        <w:pStyle w:val="TableLabel"/>
        <w:rPr>
          <w:sz w:val="16"/>
        </w:rPr>
      </w:pPr>
      <w:r w:rsidRPr="00734691">
        <w:t>Table ZZZZZ.5.1.4-1</w:t>
      </w:r>
      <w:r w:rsidR="00EE65CD">
        <w:t>.</w:t>
      </w:r>
      <w:r w:rsidRPr="00734691">
        <w:t> MG Traditional RDSR</w:t>
      </w:r>
    </w:p>
    <w:tbl>
      <w:tblPr>
        <w:tblW w:w="10501" w:type="dxa"/>
        <w:tblInd w:w="-15" w:type="dxa"/>
        <w:tblLayout w:type="fixed"/>
        <w:tblCellMar>
          <w:left w:w="10" w:type="dxa"/>
          <w:right w:w="10" w:type="dxa"/>
        </w:tblCellMar>
        <w:tblLook w:val="0000" w:firstRow="0" w:lastRow="0" w:firstColumn="0" w:lastColumn="0" w:noHBand="0" w:noVBand="0"/>
      </w:tblPr>
      <w:tblGrid>
        <w:gridCol w:w="10"/>
        <w:gridCol w:w="1080"/>
        <w:gridCol w:w="3870"/>
        <w:gridCol w:w="3600"/>
        <w:gridCol w:w="1941"/>
      </w:tblGrid>
      <w:tr w:rsidR="003E40E1" w:rsidRPr="00734691" w14:paraId="1F3B4F47" w14:textId="77777777" w:rsidTr="0041797E">
        <w:trPr>
          <w:gridBefore w:val="1"/>
          <w:wBefore w:w="10" w:type="dxa"/>
          <w:trHeight w:val="144"/>
          <w:tblHeader/>
        </w:trPr>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54962F" w14:textId="77777777" w:rsidR="003E40E1" w:rsidRPr="0041797E" w:rsidRDefault="003E40E1" w:rsidP="0041797E">
            <w:pPr>
              <w:spacing w:after="0"/>
              <w:rPr>
                <w:b/>
                <w:bCs/>
              </w:rPr>
            </w:pPr>
            <w:r w:rsidRPr="0041797E">
              <w:rPr>
                <w:b/>
                <w:bCs/>
              </w:rPr>
              <w:t>Node</w:t>
            </w:r>
          </w:p>
        </w:tc>
        <w:tc>
          <w:tcPr>
            <w:tcW w:w="387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1D1270A1" w14:textId="77777777" w:rsidR="003E40E1" w:rsidRPr="0041797E" w:rsidRDefault="003E40E1" w:rsidP="0041797E">
            <w:pPr>
              <w:spacing w:after="0"/>
              <w:rPr>
                <w:b/>
                <w:bCs/>
              </w:rPr>
            </w:pPr>
            <w:r w:rsidRPr="0041797E">
              <w:rPr>
                <w:b/>
                <w:bCs/>
              </w:rPr>
              <w:t>Code Meaning of Concept Name</w:t>
            </w:r>
          </w:p>
        </w:tc>
        <w:tc>
          <w:tcPr>
            <w:tcW w:w="360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67778503" w14:textId="77777777" w:rsidR="003E40E1" w:rsidRPr="0041797E" w:rsidRDefault="003E40E1" w:rsidP="0041797E">
            <w:pPr>
              <w:spacing w:after="0"/>
              <w:rPr>
                <w:b/>
                <w:bCs/>
              </w:rPr>
            </w:pPr>
            <w:r w:rsidRPr="0041797E">
              <w:rPr>
                <w:b/>
                <w:bCs/>
              </w:rPr>
              <w:t>Code or Example Value</w:t>
            </w:r>
          </w:p>
        </w:tc>
        <w:tc>
          <w:tcPr>
            <w:tcW w:w="1941"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6F36AA97" w14:textId="77777777" w:rsidR="003E40E1" w:rsidRPr="0041797E" w:rsidRDefault="003E40E1" w:rsidP="0041797E">
            <w:pPr>
              <w:spacing w:after="0"/>
              <w:rPr>
                <w:b/>
                <w:bCs/>
              </w:rPr>
            </w:pPr>
            <w:r w:rsidRPr="0041797E">
              <w:rPr>
                <w:b/>
                <w:bCs/>
              </w:rPr>
              <w:t>TID</w:t>
            </w:r>
          </w:p>
        </w:tc>
      </w:tr>
      <w:tr w:rsidR="003E40E1" w:rsidRPr="00734691" w14:paraId="647385F5"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415D2A57" w14:textId="77777777" w:rsidR="003E40E1" w:rsidRPr="00734691" w:rsidRDefault="003E40E1" w:rsidP="0041797E">
            <w:pPr>
              <w:spacing w:after="0"/>
            </w:pPr>
            <w:r w:rsidRPr="00734691">
              <w:t>1</w:t>
            </w:r>
          </w:p>
        </w:tc>
        <w:tc>
          <w:tcPr>
            <w:tcW w:w="387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2E2E1363" w14:textId="77777777" w:rsidR="003E40E1" w:rsidRPr="00734691" w:rsidRDefault="003E40E1" w:rsidP="0041797E">
            <w:pPr>
              <w:spacing w:after="0"/>
            </w:pPr>
            <w:r w:rsidRPr="00734691">
              <w:t>X-Ray Radiation Dose Report</w:t>
            </w:r>
          </w:p>
        </w:tc>
        <w:tc>
          <w:tcPr>
            <w:tcW w:w="360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38AA9741" w14:textId="77777777" w:rsidR="003E40E1" w:rsidRPr="00734691" w:rsidRDefault="003E40E1" w:rsidP="0041797E">
            <w:pPr>
              <w:spacing w:after="0"/>
            </w:pPr>
            <w:r w:rsidRPr="00734691">
              <w:t>&lt;CONTAINER&gt;</w:t>
            </w:r>
          </w:p>
        </w:tc>
        <w:tc>
          <w:tcPr>
            <w:tcW w:w="1941"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03796DBC" w14:textId="18D5A281" w:rsidR="003E40E1" w:rsidRPr="00734691" w:rsidRDefault="0015349E" w:rsidP="0041797E">
            <w:pPr>
              <w:spacing w:after="0"/>
            </w:pPr>
            <w:r w:rsidRPr="00734691">
              <w:t xml:space="preserve">Section </w:t>
            </w:r>
            <w:r w:rsidR="003E40E1" w:rsidRPr="00734691">
              <w:t>TID 10001</w:t>
            </w:r>
          </w:p>
        </w:tc>
      </w:tr>
      <w:tr w:rsidR="003E40E1" w:rsidRPr="00734691" w14:paraId="4BD62BD8"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EE6FED7" w14:textId="77777777" w:rsidR="003E40E1" w:rsidRPr="00734691" w:rsidRDefault="003E40E1" w:rsidP="0041797E">
            <w:pPr>
              <w:spacing w:after="0"/>
            </w:pPr>
            <w:r w:rsidRPr="00734691">
              <w:t>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ECB5B18" w14:textId="77777777" w:rsidR="003E40E1" w:rsidRPr="00734691" w:rsidRDefault="003E40E1" w:rsidP="0041797E">
            <w:pPr>
              <w:spacing w:after="0"/>
            </w:pPr>
            <w:r w:rsidRPr="00734691">
              <w:t>Language of Content Item and Descendants</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A726B28" w14:textId="2B6903F8" w:rsidR="003E40E1" w:rsidRPr="00734691" w:rsidRDefault="00114025" w:rsidP="0041797E">
            <w:pPr>
              <w:spacing w:after="0"/>
            </w:pPr>
            <w:r w:rsidRPr="00734691">
              <w:t>(en, RFC5646, “</w:t>
            </w:r>
            <w:r w:rsidRPr="00734691">
              <w:rPr>
                <w:color w:val="0070C0"/>
              </w:rPr>
              <w:t>English</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285A34A" w14:textId="5FDC30F6" w:rsidR="003E40E1" w:rsidRPr="00734691" w:rsidRDefault="0015349E" w:rsidP="0041797E">
            <w:pPr>
              <w:spacing w:after="0"/>
            </w:pPr>
            <w:r w:rsidRPr="00734691">
              <w:t xml:space="preserve">Section TID </w:t>
            </w:r>
            <w:r w:rsidR="003E40E1" w:rsidRPr="00734691">
              <w:t>1204</w:t>
            </w:r>
          </w:p>
        </w:tc>
      </w:tr>
      <w:tr w:rsidR="003E40E1" w:rsidRPr="00734691" w14:paraId="5E83D6FF"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25CCEC3" w14:textId="77777777" w:rsidR="003E40E1" w:rsidRPr="00734691" w:rsidRDefault="003E40E1" w:rsidP="0041797E">
            <w:pPr>
              <w:spacing w:after="0"/>
            </w:pPr>
            <w:r w:rsidRPr="00734691">
              <w:t>1.2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D75121D" w14:textId="77777777" w:rsidR="003E40E1" w:rsidRPr="00734691" w:rsidRDefault="003E40E1" w:rsidP="0041797E">
            <w:pPr>
              <w:spacing w:after="0"/>
            </w:pPr>
            <w:r w:rsidRPr="00734691">
              <w:t>Procedure reported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3F44C55E" w14:textId="77777777" w:rsidR="003E40E1" w:rsidRPr="00734691" w:rsidRDefault="003E40E1" w:rsidP="0041797E">
            <w:pPr>
              <w:spacing w:after="0"/>
            </w:pPr>
            <w:r w:rsidRPr="00734691">
              <w:t>(71651007, SCT, "</w:t>
            </w:r>
            <w:r w:rsidRPr="00734691">
              <w:rPr>
                <w:color w:val="0070C0"/>
              </w:rPr>
              <w:t>Mammography</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C54711A" w14:textId="485872DC" w:rsidR="003E40E1" w:rsidRPr="00734691" w:rsidRDefault="0015349E" w:rsidP="0041797E">
            <w:pPr>
              <w:spacing w:after="0"/>
            </w:pPr>
            <w:r w:rsidRPr="00734691">
              <w:t xml:space="preserve">Section TID </w:t>
            </w:r>
            <w:r w:rsidR="003E40E1" w:rsidRPr="00734691">
              <w:t>10001</w:t>
            </w:r>
          </w:p>
        </w:tc>
      </w:tr>
      <w:tr w:rsidR="003E40E1" w:rsidRPr="00734691" w14:paraId="7E95888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2DBEBB4" w14:textId="77777777" w:rsidR="003E40E1" w:rsidRPr="00734691" w:rsidRDefault="003E40E1" w:rsidP="0041797E">
            <w:pPr>
              <w:spacing w:after="0"/>
            </w:pPr>
            <w:r w:rsidRPr="00734691">
              <w:t>1.2.1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9EDFD8E" w14:textId="77777777" w:rsidR="003E40E1" w:rsidRPr="00734691" w:rsidRDefault="003E40E1" w:rsidP="0041797E">
            <w:pPr>
              <w:spacing w:after="0"/>
            </w:pPr>
            <w:r w:rsidRPr="00734691">
              <w:t>Has Intent</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4A250E06" w14:textId="5301B9F1" w:rsidR="003E40E1" w:rsidRPr="00734691" w:rsidRDefault="003E40E1" w:rsidP="0041797E">
            <w:pPr>
              <w:spacing w:after="0"/>
              <w:rPr>
                <w:color w:val="000000"/>
                <w:sz w:val="18"/>
              </w:rPr>
            </w:pPr>
            <w:hyperlink r:id="rId52">
              <w:r w:rsidRPr="00734691">
                <w:rPr>
                  <w:color w:val="000000"/>
                  <w:sz w:val="18"/>
                </w:rPr>
                <w:t>(360156006</w:t>
              </w:r>
              <w:r w:rsidRPr="00734691">
                <w:rPr>
                  <w:color w:val="0D0D0D" w:themeColor="text1" w:themeTint="F2"/>
                  <w:sz w:val="18"/>
                </w:rPr>
                <w:t>, SCT, "</w:t>
              </w:r>
              <w:r w:rsidRPr="00734691">
                <w:rPr>
                  <w:color w:val="0070C0"/>
                  <w:sz w:val="18"/>
                </w:rPr>
                <w:t>Screening Intent</w:t>
              </w:r>
              <w:r w:rsidRPr="00734691">
                <w:rPr>
                  <w:color w:val="000000"/>
                  <w:sz w:val="18"/>
                </w:rPr>
                <w:t>")</w:t>
              </w:r>
            </w:hyperlink>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A97DA12" w14:textId="01E79F30" w:rsidR="003E40E1" w:rsidRPr="00734691" w:rsidRDefault="0015349E" w:rsidP="0041797E">
            <w:pPr>
              <w:spacing w:after="0"/>
            </w:pPr>
            <w:r w:rsidRPr="00734691">
              <w:t xml:space="preserve">Section TID </w:t>
            </w:r>
            <w:r w:rsidR="003E40E1" w:rsidRPr="00734691">
              <w:t>10001</w:t>
            </w:r>
          </w:p>
        </w:tc>
      </w:tr>
      <w:tr w:rsidR="003E40E1" w:rsidRPr="00734691" w14:paraId="7E903CB8"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49A29DE5" w14:textId="746173F8" w:rsidR="003E40E1" w:rsidRPr="00734691" w:rsidRDefault="003E40E1" w:rsidP="0041797E">
            <w:pPr>
              <w:spacing w:after="0"/>
            </w:pPr>
            <w:r w:rsidRPr="00734691">
              <w:t>Start Observer Context</w:t>
            </w:r>
          </w:p>
        </w:tc>
      </w:tr>
      <w:tr w:rsidR="003E40E1" w:rsidRPr="00734691" w14:paraId="1D574AA0"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E765993" w14:textId="77777777" w:rsidR="003E40E1" w:rsidRPr="00734691" w:rsidRDefault="003E40E1" w:rsidP="0041797E">
            <w:pPr>
              <w:spacing w:after="0"/>
            </w:pPr>
            <w:r w:rsidRPr="00734691">
              <w:t>Observer #1: Irradiating device</w:t>
            </w:r>
          </w:p>
        </w:tc>
      </w:tr>
      <w:tr w:rsidR="003E40E1" w:rsidRPr="00734691" w14:paraId="225AA253"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8D69718" w14:textId="77777777" w:rsidR="003E40E1" w:rsidRPr="00734691" w:rsidRDefault="003E40E1" w:rsidP="0041797E">
            <w:pPr>
              <w:spacing w:after="0"/>
            </w:pPr>
            <w:r w:rsidRPr="00734691">
              <w:t>1.3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B6F4BB0" w14:textId="77777777" w:rsidR="003E40E1" w:rsidRPr="00734691" w:rsidRDefault="003E40E1" w:rsidP="0041797E">
            <w:pPr>
              <w:spacing w:after="0"/>
            </w:pPr>
            <w:r w:rsidRPr="00734691">
              <w:t>Observer Type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7B75BDB" w14:textId="3D3BFEEF" w:rsidR="003E40E1" w:rsidRPr="00734691" w:rsidRDefault="003E40E1" w:rsidP="0041797E">
            <w:pPr>
              <w:spacing w:after="0"/>
              <w:rPr>
                <w:color w:val="000000"/>
                <w:sz w:val="18"/>
              </w:rPr>
            </w:pPr>
            <w:hyperlink r:id="rId53" w:anchor="DCM_121007">
              <w:r w:rsidRPr="00734691">
                <w:rPr>
                  <w:color w:val="000000"/>
                  <w:sz w:val="18"/>
                </w:rPr>
                <w:t>(121007, DCM, “</w:t>
              </w:r>
              <w:r w:rsidRPr="00734691">
                <w:rPr>
                  <w:color w:val="0070C0"/>
                  <w:sz w:val="18"/>
                </w:rPr>
                <w:t>Device</w:t>
              </w:r>
              <w:r w:rsidRPr="00734691">
                <w:rPr>
                  <w:color w:val="000000"/>
                  <w:sz w:val="18"/>
                </w:rPr>
                <w:t>”)</w:t>
              </w:r>
            </w:hyperlink>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04BADE2" w14:textId="04051EC2" w:rsidR="003E40E1" w:rsidRPr="00734691" w:rsidRDefault="0015349E" w:rsidP="0041797E">
            <w:pPr>
              <w:spacing w:after="0"/>
            </w:pPr>
            <w:r w:rsidRPr="00734691">
              <w:t xml:space="preserve">Section TID </w:t>
            </w:r>
            <w:r w:rsidR="003E40E1" w:rsidRPr="00734691">
              <w:t>1002</w:t>
            </w:r>
          </w:p>
        </w:tc>
      </w:tr>
      <w:tr w:rsidR="003E40E1" w:rsidRPr="00734691" w14:paraId="05C379BB"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A12214C" w14:textId="77777777" w:rsidR="003E40E1" w:rsidRPr="00734691" w:rsidRDefault="003E40E1" w:rsidP="0041797E">
            <w:pPr>
              <w:spacing w:after="0"/>
            </w:pPr>
            <w:r w:rsidRPr="00734691">
              <w:t>1.4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4941D99" w14:textId="77777777" w:rsidR="003E40E1" w:rsidRPr="00734691" w:rsidRDefault="003E40E1" w:rsidP="0041797E">
            <w:pPr>
              <w:spacing w:after="0"/>
            </w:pPr>
            <w:r w:rsidRPr="00734691">
              <w:t>Device Observer UID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140713D" w14:textId="77777777" w:rsidR="003E40E1" w:rsidRPr="00734691" w:rsidRDefault="003E40E1" w:rsidP="0041797E">
            <w:pPr>
              <w:spacing w:after="0"/>
            </w:pPr>
            <w:r w:rsidRPr="00734691">
              <w:t>2.999.1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0451856" w14:textId="7C7070B3" w:rsidR="003E40E1" w:rsidRPr="00734691" w:rsidRDefault="0015349E" w:rsidP="0041797E">
            <w:pPr>
              <w:spacing w:after="0"/>
            </w:pPr>
            <w:r w:rsidRPr="00734691">
              <w:t xml:space="preserve">Section TID </w:t>
            </w:r>
            <w:r w:rsidR="003E40E1" w:rsidRPr="00734691">
              <w:t>1004</w:t>
            </w:r>
          </w:p>
        </w:tc>
      </w:tr>
      <w:tr w:rsidR="003E40E1" w:rsidRPr="00734691" w14:paraId="2F54F9B9"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721B049" w14:textId="77777777" w:rsidR="003E40E1" w:rsidRPr="00734691" w:rsidRDefault="003E40E1" w:rsidP="0041797E">
            <w:pPr>
              <w:spacing w:after="0"/>
            </w:pPr>
            <w:r w:rsidRPr="00734691">
              <w:t>1.5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274A096" w14:textId="77777777" w:rsidR="003E40E1" w:rsidRPr="00734691" w:rsidRDefault="003E40E1" w:rsidP="0041797E">
            <w:pPr>
              <w:spacing w:after="0"/>
            </w:pPr>
            <w:r w:rsidRPr="00734691">
              <w:t>Device Observer Name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F415994" w14:textId="77777777" w:rsidR="003E40E1" w:rsidRPr="00734691" w:rsidRDefault="003E40E1" w:rsidP="0041797E">
            <w:pPr>
              <w:spacing w:after="0"/>
              <w:rPr>
                <w:color w:val="000000"/>
              </w:rPr>
            </w:pPr>
            <w:r w:rsidRPr="00734691">
              <w:t>MyStationName</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91680B9" w14:textId="2786EF63" w:rsidR="003E40E1" w:rsidRPr="00734691" w:rsidRDefault="0015349E" w:rsidP="0041797E">
            <w:pPr>
              <w:spacing w:after="0"/>
            </w:pPr>
            <w:r w:rsidRPr="00734691">
              <w:t xml:space="preserve">Section TID </w:t>
            </w:r>
            <w:r w:rsidR="003E40E1" w:rsidRPr="00734691">
              <w:t>1004</w:t>
            </w:r>
          </w:p>
        </w:tc>
      </w:tr>
      <w:tr w:rsidR="003E40E1" w:rsidRPr="00734691" w14:paraId="103F10BE"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9FCF0BE" w14:textId="77777777" w:rsidR="003E40E1" w:rsidRPr="00734691" w:rsidRDefault="003E40E1" w:rsidP="0041797E">
            <w:pPr>
              <w:spacing w:after="0"/>
            </w:pPr>
            <w:r w:rsidRPr="00734691">
              <w:t>1.6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7AC8E41" w14:textId="77777777" w:rsidR="003E40E1" w:rsidRPr="00734691" w:rsidRDefault="003E40E1" w:rsidP="0041797E">
            <w:pPr>
              <w:spacing w:after="0"/>
            </w:pPr>
            <w:r w:rsidRPr="00734691">
              <w:t>Device Observer Manufacturer</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21DA164D" w14:textId="77777777" w:rsidR="003E40E1" w:rsidRPr="00734691" w:rsidRDefault="003E40E1" w:rsidP="0041797E">
            <w:pPr>
              <w:spacing w:after="0"/>
              <w:rPr>
                <w:color w:val="000000"/>
              </w:rPr>
            </w:pPr>
            <w:r w:rsidRPr="00734691">
              <w:t>Manufacturer X</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69654C6" w14:textId="08231B51" w:rsidR="003E40E1" w:rsidRPr="00734691" w:rsidRDefault="0015349E" w:rsidP="0041797E">
            <w:pPr>
              <w:spacing w:after="0"/>
            </w:pPr>
            <w:r w:rsidRPr="00734691">
              <w:t xml:space="preserve">Section TID </w:t>
            </w:r>
            <w:r w:rsidR="003E40E1" w:rsidRPr="00734691">
              <w:t>1004</w:t>
            </w:r>
          </w:p>
        </w:tc>
      </w:tr>
      <w:tr w:rsidR="003E40E1" w:rsidRPr="00734691" w14:paraId="28F0FAAF"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E71F036" w14:textId="77777777" w:rsidR="003E40E1" w:rsidRPr="00734691" w:rsidRDefault="003E40E1" w:rsidP="0041797E">
            <w:pPr>
              <w:spacing w:after="0"/>
            </w:pPr>
            <w:r w:rsidRPr="00734691">
              <w:t>1.7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4192161" w14:textId="77777777" w:rsidR="003E40E1" w:rsidRPr="00734691" w:rsidRDefault="003E40E1" w:rsidP="0041797E">
            <w:pPr>
              <w:spacing w:after="0"/>
            </w:pPr>
            <w:r w:rsidRPr="00734691">
              <w:t>Device Observer Model Name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322774E" w14:textId="77777777" w:rsidR="003E40E1" w:rsidRPr="00734691" w:rsidRDefault="003E40E1" w:rsidP="0041797E">
            <w:pPr>
              <w:spacing w:after="0"/>
              <w:rPr>
                <w:color w:val="000000"/>
              </w:rPr>
            </w:pPr>
            <w:r w:rsidRPr="00734691">
              <w:t>Model 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C47C8D9" w14:textId="1530AF56" w:rsidR="003E40E1" w:rsidRPr="00734691" w:rsidRDefault="0015349E" w:rsidP="0041797E">
            <w:pPr>
              <w:spacing w:after="0"/>
            </w:pPr>
            <w:r w:rsidRPr="00734691">
              <w:t xml:space="preserve">Section TID </w:t>
            </w:r>
            <w:r w:rsidR="003E40E1" w:rsidRPr="00734691">
              <w:t>1004</w:t>
            </w:r>
          </w:p>
        </w:tc>
      </w:tr>
      <w:tr w:rsidR="003E40E1" w:rsidRPr="00734691" w14:paraId="3A63A149"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FCDDAD9" w14:textId="77777777" w:rsidR="003E40E1" w:rsidRPr="00734691" w:rsidRDefault="003E40E1" w:rsidP="0041797E">
            <w:pPr>
              <w:spacing w:after="0"/>
            </w:pPr>
            <w:r w:rsidRPr="00734691">
              <w:t>1.8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751976A" w14:textId="77777777" w:rsidR="003E40E1" w:rsidRPr="00734691" w:rsidRDefault="003E40E1" w:rsidP="0041797E">
            <w:pPr>
              <w:spacing w:after="0"/>
            </w:pPr>
            <w:r w:rsidRPr="00734691">
              <w:t>Device Observer Serial Number</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02A9C84" w14:textId="77777777" w:rsidR="003E40E1" w:rsidRPr="00734691" w:rsidRDefault="003E40E1" w:rsidP="0041797E">
            <w:pPr>
              <w:spacing w:after="0"/>
              <w:rPr>
                <w:color w:val="000000"/>
              </w:rPr>
            </w:pPr>
            <w:r w:rsidRPr="00734691">
              <w:t>SerialNumber123</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DC35A15" w14:textId="667D39FF" w:rsidR="003E40E1" w:rsidRPr="00734691" w:rsidRDefault="0015349E" w:rsidP="0041797E">
            <w:pPr>
              <w:spacing w:after="0"/>
            </w:pPr>
            <w:r w:rsidRPr="00734691">
              <w:t xml:space="preserve">Section TID </w:t>
            </w:r>
            <w:r w:rsidR="003E40E1" w:rsidRPr="00734691">
              <w:t>1004</w:t>
            </w:r>
          </w:p>
        </w:tc>
      </w:tr>
      <w:tr w:rsidR="003E40E1" w:rsidRPr="00734691" w14:paraId="2342ED62"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B2F3634" w14:textId="77777777" w:rsidR="003E40E1" w:rsidRPr="00734691" w:rsidRDefault="003E40E1" w:rsidP="0041797E">
            <w:pPr>
              <w:spacing w:after="0"/>
            </w:pPr>
            <w:r w:rsidRPr="00734691">
              <w:t>1.9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D3F23B5" w14:textId="77777777" w:rsidR="003E40E1" w:rsidRPr="00734691" w:rsidRDefault="003E40E1" w:rsidP="0041797E">
            <w:pPr>
              <w:spacing w:after="0"/>
            </w:pPr>
            <w:r w:rsidRPr="00734691">
              <w:t>Device Role in Procedure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A49C725" w14:textId="77777777" w:rsidR="003E40E1" w:rsidRPr="00734691" w:rsidRDefault="003E40E1" w:rsidP="0041797E">
            <w:pPr>
              <w:spacing w:after="0"/>
              <w:rPr>
                <w:i/>
                <w:iCs/>
                <w:color w:val="00B050"/>
              </w:rPr>
            </w:pPr>
            <w:r w:rsidRPr="00734691">
              <w:rPr>
                <w:color w:val="000000"/>
              </w:rPr>
              <w:t>(113859, DCM, “</w:t>
            </w:r>
            <w:r w:rsidRPr="00734691">
              <w:t>Irradiating Device</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B69C1F6" w14:textId="04026488" w:rsidR="003E40E1" w:rsidRPr="00734691" w:rsidRDefault="0015349E" w:rsidP="0041797E">
            <w:pPr>
              <w:spacing w:after="0"/>
            </w:pPr>
            <w:r w:rsidRPr="00734691">
              <w:t xml:space="preserve">Section TID </w:t>
            </w:r>
            <w:r w:rsidR="003E40E1" w:rsidRPr="00734691">
              <w:t>1004</w:t>
            </w:r>
          </w:p>
        </w:tc>
      </w:tr>
      <w:tr w:rsidR="003E40E1" w:rsidRPr="00734691" w14:paraId="589B7429"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7B43D2A" w14:textId="1D473BE9" w:rsidR="003E40E1" w:rsidRPr="00734691" w:rsidRDefault="003E40E1" w:rsidP="0041797E">
            <w:pPr>
              <w:spacing w:after="0"/>
            </w:pPr>
            <w:r w:rsidRPr="00734691">
              <w:t>End Observer Context</w:t>
            </w:r>
          </w:p>
        </w:tc>
      </w:tr>
      <w:tr w:rsidR="003E40E1" w:rsidRPr="00734691" w14:paraId="120939FE"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EC42521" w14:textId="271BF5E7" w:rsidR="003E40E1" w:rsidRPr="00734691" w:rsidRDefault="003E40E1" w:rsidP="0041797E">
            <w:pPr>
              <w:spacing w:after="0"/>
            </w:pPr>
            <w:r w:rsidRPr="00734691">
              <w:t>1.1</w:t>
            </w:r>
            <w:r w:rsidR="009674E0" w:rsidRPr="00734691">
              <w:t>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5D153D5" w14:textId="77777777" w:rsidR="003E40E1" w:rsidRPr="00734691" w:rsidRDefault="003E40E1" w:rsidP="0041797E">
            <w:pPr>
              <w:spacing w:after="0"/>
            </w:pPr>
            <w:r w:rsidRPr="00734691">
              <w:t>Scope of Accumulation</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A89DAFB" w14:textId="77777777" w:rsidR="003E40E1" w:rsidRPr="00734691" w:rsidRDefault="003E40E1" w:rsidP="0041797E">
            <w:pPr>
              <w:spacing w:after="0"/>
            </w:pPr>
            <w:r w:rsidRPr="00734691">
              <w:t>(113014, DCM, “</w:t>
            </w:r>
            <w:r w:rsidRPr="00734691">
              <w:rPr>
                <w:color w:val="0070C0"/>
              </w:rPr>
              <w:t>Study</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5A2CFC3" w14:textId="62AC111F" w:rsidR="003E40E1" w:rsidRPr="00734691" w:rsidRDefault="0015349E" w:rsidP="0041797E">
            <w:pPr>
              <w:spacing w:after="0"/>
            </w:pPr>
            <w:r w:rsidRPr="00734691">
              <w:t xml:space="preserve">Section TID </w:t>
            </w:r>
            <w:r w:rsidR="003E40E1" w:rsidRPr="00734691">
              <w:t>10001</w:t>
            </w:r>
          </w:p>
        </w:tc>
      </w:tr>
      <w:tr w:rsidR="003E40E1" w:rsidRPr="00734691" w14:paraId="4B1079B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7028A10" w14:textId="32F8C187" w:rsidR="003E40E1" w:rsidRPr="00734691" w:rsidRDefault="003E40E1" w:rsidP="0041797E">
            <w:pPr>
              <w:spacing w:after="0"/>
            </w:pPr>
            <w:r w:rsidRPr="00734691">
              <w:t>1.1</w:t>
            </w:r>
            <w:r w:rsidR="009674E0"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777318D" w14:textId="77777777" w:rsidR="003E40E1" w:rsidRPr="00734691" w:rsidRDefault="003E40E1" w:rsidP="0041797E">
            <w:pPr>
              <w:spacing w:after="0"/>
            </w:pPr>
            <w:r w:rsidRPr="00734691">
              <w:t>Study Instance UID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2B4A85F" w14:textId="77777777" w:rsidR="003E40E1" w:rsidRPr="00734691" w:rsidRDefault="003E40E1" w:rsidP="0041797E">
            <w:pPr>
              <w:spacing w:after="0"/>
              <w:rPr>
                <w:color w:val="000000"/>
              </w:rPr>
            </w:pPr>
            <w:r w:rsidRPr="00734691">
              <w:t>2.999.2</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7ABF630" w14:textId="3A313004" w:rsidR="003E40E1" w:rsidRPr="00734691" w:rsidRDefault="0015349E" w:rsidP="0041797E">
            <w:pPr>
              <w:spacing w:after="0"/>
            </w:pPr>
            <w:r w:rsidRPr="00734691">
              <w:t xml:space="preserve">Section TID </w:t>
            </w:r>
            <w:r w:rsidR="003E40E1" w:rsidRPr="00734691">
              <w:t>10001</w:t>
            </w:r>
          </w:p>
        </w:tc>
      </w:tr>
      <w:tr w:rsidR="003E40E1" w:rsidRPr="00734691" w14:paraId="607D1287"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2193525" w14:textId="061209A7" w:rsidR="003E40E1" w:rsidRPr="00734691" w:rsidRDefault="003E40E1" w:rsidP="0041797E">
            <w:pPr>
              <w:spacing w:after="0"/>
            </w:pPr>
            <w:r w:rsidRPr="00734691">
              <w:t>1.1</w:t>
            </w:r>
            <w:r w:rsidR="009674E0"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C18AEF9" w14:textId="77777777" w:rsidR="003E40E1" w:rsidRPr="00734691" w:rsidRDefault="003E40E1" w:rsidP="0041797E">
            <w:pPr>
              <w:spacing w:after="0"/>
            </w:pPr>
            <w:r w:rsidRPr="00734691">
              <w:t>X-Ray Detector Data Available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49FD5AD3" w14:textId="77777777" w:rsidR="003E40E1" w:rsidRPr="00734691" w:rsidRDefault="003E40E1" w:rsidP="0041797E">
            <w:pPr>
              <w:spacing w:after="0"/>
            </w:pPr>
            <w:r w:rsidRPr="00734691">
              <w:t>(373066001, SCT, “</w:t>
            </w:r>
            <w:r w:rsidRPr="00734691">
              <w:rPr>
                <w:color w:val="0070C0"/>
              </w:rPr>
              <w:t>Yes</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7923EBA" w14:textId="3BBD2CB7" w:rsidR="003E40E1" w:rsidRPr="00734691" w:rsidRDefault="0015349E" w:rsidP="0041797E">
            <w:pPr>
              <w:spacing w:after="0"/>
            </w:pPr>
            <w:r w:rsidRPr="00734691">
              <w:t xml:space="preserve">Section TID </w:t>
            </w:r>
            <w:r w:rsidR="003E40E1" w:rsidRPr="00734691">
              <w:t>10001</w:t>
            </w:r>
          </w:p>
        </w:tc>
      </w:tr>
      <w:tr w:rsidR="003E40E1" w:rsidRPr="00734691" w14:paraId="06F83842"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93C9E49" w14:textId="5EB50EA7" w:rsidR="003E40E1" w:rsidRPr="00734691" w:rsidRDefault="003E40E1" w:rsidP="0041797E">
            <w:pPr>
              <w:spacing w:after="0"/>
            </w:pPr>
            <w:r w:rsidRPr="00734691">
              <w:t>1.1</w:t>
            </w:r>
            <w:r w:rsidR="009674E0"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59116CE" w14:textId="77777777" w:rsidR="003E40E1" w:rsidRPr="00734691" w:rsidRDefault="003E40E1" w:rsidP="0041797E">
            <w:pPr>
              <w:spacing w:after="0"/>
            </w:pPr>
            <w:r w:rsidRPr="00734691">
              <w:t>X-Ray Source Data Available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A24D733" w14:textId="77777777" w:rsidR="003E40E1" w:rsidRPr="00734691" w:rsidRDefault="003E40E1" w:rsidP="0041797E">
            <w:pPr>
              <w:spacing w:after="0"/>
            </w:pPr>
            <w:r w:rsidRPr="00734691">
              <w:t>(373066001, SCT, “</w:t>
            </w:r>
            <w:r w:rsidRPr="00734691">
              <w:rPr>
                <w:color w:val="0070C0"/>
              </w:rPr>
              <w:t>Yes</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2606464" w14:textId="595E473C" w:rsidR="003E40E1" w:rsidRPr="00734691" w:rsidRDefault="0015349E" w:rsidP="0041797E">
            <w:pPr>
              <w:spacing w:after="0"/>
            </w:pPr>
            <w:r w:rsidRPr="00734691">
              <w:t xml:space="preserve">Section TID </w:t>
            </w:r>
            <w:r w:rsidR="003E40E1" w:rsidRPr="00734691">
              <w:t>10001</w:t>
            </w:r>
          </w:p>
        </w:tc>
      </w:tr>
      <w:tr w:rsidR="003E40E1" w:rsidRPr="00734691" w14:paraId="3DAC1F1D"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B92ECFA" w14:textId="136F4A92" w:rsidR="003E40E1" w:rsidRPr="00734691" w:rsidRDefault="003E40E1" w:rsidP="0041797E">
            <w:pPr>
              <w:spacing w:after="0"/>
            </w:pPr>
            <w:r w:rsidRPr="00734691">
              <w:t>1.1</w:t>
            </w:r>
            <w:r w:rsidR="009674E0"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E9A2B14" w14:textId="77777777" w:rsidR="003E40E1" w:rsidRPr="00734691" w:rsidRDefault="003E40E1" w:rsidP="0041797E">
            <w:pPr>
              <w:spacing w:after="0"/>
            </w:pPr>
            <w:r w:rsidRPr="00734691">
              <w:t>X-Ray Mechanical Data Available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B738CA3" w14:textId="77777777" w:rsidR="003E40E1" w:rsidRPr="00734691" w:rsidRDefault="003E40E1" w:rsidP="0041797E">
            <w:pPr>
              <w:spacing w:after="0"/>
            </w:pPr>
            <w:r w:rsidRPr="00734691">
              <w:t>(373066001, SCT, “</w:t>
            </w:r>
            <w:r w:rsidRPr="00734691">
              <w:rPr>
                <w:color w:val="0070C0"/>
              </w:rPr>
              <w:t>Yes</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AE7120B" w14:textId="6F6C0D81" w:rsidR="003E40E1" w:rsidRPr="00734691" w:rsidRDefault="0015349E" w:rsidP="0041797E">
            <w:pPr>
              <w:spacing w:after="0"/>
            </w:pPr>
            <w:r w:rsidRPr="00734691">
              <w:t xml:space="preserve">Section TID </w:t>
            </w:r>
            <w:r w:rsidR="003E40E1" w:rsidRPr="00734691">
              <w:t>10001</w:t>
            </w:r>
          </w:p>
        </w:tc>
      </w:tr>
      <w:tr w:rsidR="003E40E1" w:rsidRPr="00734691" w14:paraId="2A6148EC"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F3283C4" w14:textId="3B6EEED5" w:rsidR="003E40E1" w:rsidRPr="00734691" w:rsidRDefault="003E40E1" w:rsidP="0041797E">
            <w:pPr>
              <w:spacing w:after="0"/>
            </w:pPr>
            <w:r w:rsidRPr="00734691">
              <w:t>1.1</w:t>
            </w:r>
            <w:r w:rsidR="009674E0" w:rsidRPr="00734691">
              <w:t>5</w:t>
            </w:r>
          </w:p>
        </w:tc>
        <w:tc>
          <w:tcPr>
            <w:tcW w:w="387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1FF59CB8" w14:textId="77777777" w:rsidR="003E40E1" w:rsidRPr="00734691" w:rsidRDefault="003E40E1" w:rsidP="0041797E">
            <w:pPr>
              <w:spacing w:after="0"/>
            </w:pPr>
            <w:r w:rsidRPr="00734691">
              <w:t>Accumulated X-Ray Dose Data</w:t>
            </w:r>
          </w:p>
        </w:tc>
        <w:tc>
          <w:tcPr>
            <w:tcW w:w="360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2C8A0042" w14:textId="77777777" w:rsidR="003E40E1" w:rsidRPr="00734691" w:rsidRDefault="003E40E1" w:rsidP="0041797E">
            <w:pPr>
              <w:spacing w:after="0"/>
            </w:pPr>
            <w:r w:rsidRPr="00734691">
              <w:t>&lt;CONTAINER&gt;</w:t>
            </w:r>
          </w:p>
        </w:tc>
        <w:tc>
          <w:tcPr>
            <w:tcW w:w="194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4538AD68" w14:textId="342F52B4" w:rsidR="003E40E1" w:rsidRPr="00734691" w:rsidRDefault="0015349E" w:rsidP="0041797E">
            <w:pPr>
              <w:spacing w:after="0"/>
            </w:pPr>
            <w:r w:rsidRPr="00734691">
              <w:t xml:space="preserve">Section TID </w:t>
            </w:r>
            <w:r w:rsidR="003E40E1" w:rsidRPr="00734691">
              <w:t>10002</w:t>
            </w:r>
          </w:p>
        </w:tc>
      </w:tr>
      <w:tr w:rsidR="003E40E1" w:rsidRPr="00734691" w14:paraId="55B54997"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1374CEA" w14:textId="3F93F9F7" w:rsidR="003E40E1" w:rsidRPr="00734691" w:rsidRDefault="003E40E1" w:rsidP="0041797E">
            <w:pPr>
              <w:spacing w:after="0"/>
            </w:pPr>
            <w:r w:rsidRPr="00734691">
              <w:t>1.1</w:t>
            </w:r>
            <w:r w:rsidR="009674E0" w:rsidRPr="00734691">
              <w:t>5</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18E9C46" w14:textId="77777777" w:rsidR="003E40E1" w:rsidRPr="00734691" w:rsidRDefault="003E40E1" w:rsidP="0041797E">
            <w:pPr>
              <w:spacing w:after="0"/>
            </w:pPr>
            <w:r w:rsidRPr="00734691">
              <w:t>Acquisition Plane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70E1F98" w14:textId="16EF8D14" w:rsidR="003E40E1" w:rsidRPr="00734691" w:rsidRDefault="003E40E1" w:rsidP="0041797E">
            <w:pPr>
              <w:spacing w:after="0"/>
              <w:rPr>
                <w:color w:val="000000"/>
                <w:sz w:val="18"/>
              </w:rPr>
            </w:pPr>
            <w:hyperlink r:id="rId54" w:anchor="DCM_113014">
              <w:r w:rsidRPr="00734691">
                <w:rPr>
                  <w:color w:val="000000"/>
                  <w:sz w:val="18"/>
                </w:rPr>
                <w:t>(113622, DCM, "</w:t>
              </w:r>
              <w:r w:rsidRPr="00734691">
                <w:rPr>
                  <w:color w:val="0070C0"/>
                  <w:sz w:val="18"/>
                </w:rPr>
                <w:t>Single Plane</w:t>
              </w:r>
              <w:r w:rsidRPr="00734691">
                <w:rPr>
                  <w:color w:val="000000"/>
                  <w:sz w:val="18"/>
                </w:rPr>
                <w:t>")</w:t>
              </w:r>
            </w:hyperlink>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3DECEEE" w14:textId="770CA390" w:rsidR="003E40E1" w:rsidRPr="00734691" w:rsidRDefault="0015349E" w:rsidP="0041797E">
            <w:pPr>
              <w:spacing w:after="0"/>
            </w:pPr>
            <w:r w:rsidRPr="00734691">
              <w:t xml:space="preserve">Section TID </w:t>
            </w:r>
            <w:r w:rsidR="003E40E1" w:rsidRPr="00734691">
              <w:t>10002</w:t>
            </w:r>
          </w:p>
        </w:tc>
      </w:tr>
      <w:tr w:rsidR="003E40E1" w:rsidRPr="00734691" w14:paraId="40D2D227"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6D50A7C" w14:textId="565062D8" w:rsidR="003E40E1" w:rsidRPr="00734691" w:rsidRDefault="003E40E1" w:rsidP="0041797E">
            <w:pPr>
              <w:spacing w:after="0"/>
            </w:pPr>
            <w:r w:rsidRPr="00734691">
              <w:t>1.1</w:t>
            </w:r>
            <w:r w:rsidR="009674E0" w:rsidRPr="00734691">
              <w:t>5</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6000EB6" w14:textId="77777777" w:rsidR="003E40E1" w:rsidRPr="00734691" w:rsidRDefault="003E40E1" w:rsidP="0041797E">
            <w:pPr>
              <w:spacing w:after="0"/>
            </w:pPr>
            <w:r w:rsidRPr="00734691">
              <w:t>Accumulated Average Glandular Dose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B4149E3" w14:textId="77777777" w:rsidR="003E40E1" w:rsidRPr="00734691" w:rsidRDefault="003E40E1" w:rsidP="0041797E">
            <w:pPr>
              <w:spacing w:after="0"/>
              <w:rPr>
                <w:color w:val="000000"/>
              </w:rPr>
            </w:pPr>
            <w:r w:rsidRPr="00734691">
              <w:t>2.50 mGy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2BC6746" w14:textId="7FFD1A86" w:rsidR="003E40E1" w:rsidRPr="00734691" w:rsidRDefault="0015349E" w:rsidP="0041797E">
            <w:pPr>
              <w:spacing w:after="0"/>
            </w:pPr>
            <w:r w:rsidRPr="00734691">
              <w:t xml:space="preserve">Section TID </w:t>
            </w:r>
            <w:r w:rsidR="003E40E1" w:rsidRPr="00734691">
              <w:t>10005</w:t>
            </w:r>
          </w:p>
        </w:tc>
      </w:tr>
      <w:tr w:rsidR="003E40E1" w:rsidRPr="00734691" w14:paraId="0EEA6E13"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2D50765" w14:textId="6F329101" w:rsidR="003E40E1" w:rsidRPr="00734691" w:rsidRDefault="003E40E1" w:rsidP="0041797E">
            <w:pPr>
              <w:spacing w:after="0"/>
            </w:pPr>
            <w:r w:rsidRPr="00734691">
              <w:t>1.1</w:t>
            </w:r>
            <w:r w:rsidR="009674E0" w:rsidRPr="00734691">
              <w:t>5</w:t>
            </w:r>
            <w:r w:rsidRPr="00734691">
              <w:t>.2.1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18996BD" w14:textId="77777777" w:rsidR="003E40E1" w:rsidRPr="00734691" w:rsidRDefault="003E40E1" w:rsidP="0041797E">
            <w:pPr>
              <w:spacing w:after="0"/>
            </w:pPr>
            <w:r w:rsidRPr="00734691">
              <w:t>Laterality</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4668C3FA" w14:textId="77777777" w:rsidR="003E40E1" w:rsidRPr="00734691" w:rsidRDefault="003E40E1" w:rsidP="0041797E">
            <w:pPr>
              <w:spacing w:after="0"/>
            </w:pPr>
            <w:r w:rsidRPr="00734691">
              <w:t>(80248007, SCT, "</w:t>
            </w:r>
            <w:r w:rsidRPr="00734691">
              <w:rPr>
                <w:color w:val="0070C0"/>
              </w:rPr>
              <w:t>Left Breast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C331647" w14:textId="350191C8" w:rsidR="003E40E1" w:rsidRPr="00734691" w:rsidRDefault="0015349E" w:rsidP="0041797E">
            <w:pPr>
              <w:spacing w:after="0"/>
            </w:pPr>
            <w:r w:rsidRPr="00734691">
              <w:t xml:space="preserve">Section TID </w:t>
            </w:r>
            <w:r w:rsidR="003E40E1" w:rsidRPr="00734691">
              <w:t>10005</w:t>
            </w:r>
          </w:p>
        </w:tc>
      </w:tr>
      <w:tr w:rsidR="003E40E1" w:rsidRPr="00734691" w14:paraId="590A141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28D7EEE" w14:textId="3120E388" w:rsidR="003E40E1" w:rsidRPr="00734691" w:rsidRDefault="003E40E1" w:rsidP="0041797E">
            <w:pPr>
              <w:spacing w:after="0"/>
            </w:pPr>
            <w:r w:rsidRPr="00734691">
              <w:t>1.1</w:t>
            </w:r>
            <w:r w:rsidR="009674E0" w:rsidRPr="00734691">
              <w:t>5</w:t>
            </w:r>
            <w:r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94B5ADD" w14:textId="77777777" w:rsidR="003E40E1" w:rsidRPr="00734691" w:rsidRDefault="003E40E1" w:rsidP="0041797E">
            <w:pPr>
              <w:spacing w:after="0"/>
            </w:pPr>
            <w:r w:rsidRPr="00734691">
              <w:t>Accumulated Average Glandular Dose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AE9810F" w14:textId="77777777" w:rsidR="003E40E1" w:rsidRPr="00734691" w:rsidRDefault="003E40E1" w:rsidP="0041797E">
            <w:pPr>
              <w:spacing w:after="0"/>
              <w:rPr>
                <w:color w:val="000000"/>
              </w:rPr>
            </w:pPr>
            <w:r w:rsidRPr="00734691">
              <w:t>2.80 mGy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B09262A" w14:textId="4789FAAF" w:rsidR="003E40E1" w:rsidRPr="00734691" w:rsidRDefault="0015349E" w:rsidP="0041797E">
            <w:pPr>
              <w:spacing w:after="0"/>
            </w:pPr>
            <w:r w:rsidRPr="00734691">
              <w:t xml:space="preserve">Section TID </w:t>
            </w:r>
            <w:r w:rsidR="003E40E1" w:rsidRPr="00734691">
              <w:t>10005</w:t>
            </w:r>
          </w:p>
        </w:tc>
      </w:tr>
      <w:tr w:rsidR="003E40E1" w:rsidRPr="00734691" w14:paraId="0109E915"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2B09EEC" w14:textId="1D149AE6" w:rsidR="003E40E1" w:rsidRPr="00734691" w:rsidRDefault="003E40E1" w:rsidP="0041797E">
            <w:pPr>
              <w:spacing w:after="0"/>
            </w:pPr>
            <w:r w:rsidRPr="00734691">
              <w:lastRenderedPageBreak/>
              <w:t>1.1</w:t>
            </w:r>
            <w:r w:rsidR="009674E0" w:rsidRPr="00734691">
              <w:t>5</w:t>
            </w:r>
            <w:r w:rsidRPr="00734691">
              <w:t>.3.1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CCDC043" w14:textId="77777777" w:rsidR="003E40E1" w:rsidRPr="00734691" w:rsidRDefault="003E40E1" w:rsidP="0041797E">
            <w:pPr>
              <w:spacing w:after="0"/>
            </w:pPr>
            <w:r w:rsidRPr="00734691">
              <w:t>Laterality</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C55C658" w14:textId="77777777" w:rsidR="003E40E1" w:rsidRPr="00734691" w:rsidRDefault="003E40E1" w:rsidP="0041797E">
            <w:pPr>
              <w:spacing w:after="0"/>
            </w:pPr>
            <w:r w:rsidRPr="00734691">
              <w:t>(73056007, SCT, "</w:t>
            </w:r>
            <w:r w:rsidRPr="00734691">
              <w:rPr>
                <w:color w:val="0070C0"/>
              </w:rPr>
              <w:t>Right Breast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1A70F7D" w14:textId="52E5923E" w:rsidR="003E40E1" w:rsidRPr="00734691" w:rsidRDefault="0015349E" w:rsidP="0041797E">
            <w:pPr>
              <w:spacing w:after="0"/>
            </w:pPr>
            <w:r w:rsidRPr="00734691">
              <w:t xml:space="preserve">Section TID </w:t>
            </w:r>
            <w:r w:rsidR="003E40E1" w:rsidRPr="00734691">
              <w:t>10005</w:t>
            </w:r>
          </w:p>
        </w:tc>
      </w:tr>
      <w:tr w:rsidR="003E40E1" w:rsidRPr="00734691" w14:paraId="19FC2ED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743F86B8" w14:textId="7FC0066A" w:rsidR="003E40E1" w:rsidRPr="00734691" w:rsidRDefault="003E40E1" w:rsidP="0041797E">
            <w:pPr>
              <w:spacing w:after="0"/>
            </w:pPr>
            <w:r w:rsidRPr="00734691">
              <w:t>1.</w:t>
            </w:r>
            <w:r w:rsidR="009674E0" w:rsidRPr="00734691">
              <w:t>16</w:t>
            </w:r>
          </w:p>
        </w:tc>
        <w:tc>
          <w:tcPr>
            <w:tcW w:w="387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4420401B" w14:textId="77777777" w:rsidR="003E40E1" w:rsidRPr="00734691" w:rsidRDefault="003E40E1" w:rsidP="0041797E">
            <w:pPr>
              <w:spacing w:after="0"/>
            </w:pPr>
            <w:r w:rsidRPr="00734691">
              <w:t>Irradiation Event X-Ray Data</w:t>
            </w:r>
          </w:p>
        </w:tc>
        <w:tc>
          <w:tcPr>
            <w:tcW w:w="360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244835AF" w14:textId="77777777" w:rsidR="003E40E1" w:rsidRPr="00734691" w:rsidRDefault="003E40E1" w:rsidP="0041797E">
            <w:pPr>
              <w:spacing w:after="0"/>
            </w:pPr>
            <w:r w:rsidRPr="00734691">
              <w:t>&lt;CONTAINER&gt;</w:t>
            </w:r>
          </w:p>
        </w:tc>
        <w:tc>
          <w:tcPr>
            <w:tcW w:w="194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140474E" w14:textId="35DE8FE8" w:rsidR="003E40E1" w:rsidRPr="00734691" w:rsidRDefault="0015349E" w:rsidP="0041797E">
            <w:pPr>
              <w:spacing w:after="0"/>
            </w:pPr>
            <w:r w:rsidRPr="00734691">
              <w:t xml:space="preserve">Section TID </w:t>
            </w:r>
            <w:r w:rsidR="003E40E1" w:rsidRPr="00734691">
              <w:t>1000</w:t>
            </w:r>
            <w:r w:rsidR="007F3FD2" w:rsidRPr="00734691">
              <w:t>3</w:t>
            </w:r>
          </w:p>
        </w:tc>
      </w:tr>
      <w:tr w:rsidR="003E40E1" w:rsidRPr="00734691" w14:paraId="1F3FC188"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A9CB33B" w14:textId="260065F7" w:rsidR="003E40E1" w:rsidRPr="00734691" w:rsidRDefault="003E40E1" w:rsidP="0041797E">
            <w:pPr>
              <w:spacing w:after="0"/>
            </w:pPr>
            <w:r w:rsidRPr="00734691">
              <w:t>1.</w:t>
            </w:r>
            <w:r w:rsidR="009674E0" w:rsidRPr="00734691">
              <w:t>16</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894E9B0" w14:textId="77777777" w:rsidR="003E40E1" w:rsidRPr="00734691" w:rsidRDefault="003E40E1" w:rsidP="0041797E">
            <w:pPr>
              <w:spacing w:after="0"/>
              <w:rPr>
                <w:szCs w:val="18"/>
              </w:rPr>
            </w:pPr>
            <w:r w:rsidRPr="00734691">
              <w:t>Acquisition Plane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33D5E1ED" w14:textId="54D6856D" w:rsidR="003E40E1" w:rsidRPr="00734691" w:rsidRDefault="003E40E1" w:rsidP="0041797E">
            <w:pPr>
              <w:spacing w:after="0"/>
              <w:rPr>
                <w:color w:val="000000"/>
                <w:sz w:val="18"/>
                <w:szCs w:val="18"/>
              </w:rPr>
            </w:pPr>
            <w:hyperlink r:id="rId55" w:anchor="DCM_113014">
              <w:r w:rsidRPr="00734691">
                <w:rPr>
                  <w:color w:val="000000"/>
                  <w:sz w:val="18"/>
                </w:rPr>
                <w:t>(113622, DCM, "</w:t>
              </w:r>
              <w:r w:rsidRPr="00734691">
                <w:rPr>
                  <w:color w:val="0070C0"/>
                  <w:sz w:val="18"/>
                </w:rPr>
                <w:t>Single Plane</w:t>
              </w:r>
              <w:r w:rsidRPr="00734691">
                <w:rPr>
                  <w:color w:val="000000"/>
                  <w:sz w:val="18"/>
                </w:rPr>
                <w:t>")</w:t>
              </w:r>
            </w:hyperlink>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F490489" w14:textId="3817CA96" w:rsidR="003E40E1" w:rsidRPr="00734691" w:rsidRDefault="0015349E" w:rsidP="0041797E">
            <w:pPr>
              <w:spacing w:after="0"/>
            </w:pPr>
            <w:r w:rsidRPr="00734691">
              <w:t xml:space="preserve">Section TID </w:t>
            </w:r>
            <w:r w:rsidR="003E40E1" w:rsidRPr="00734691">
              <w:t>10003</w:t>
            </w:r>
          </w:p>
        </w:tc>
      </w:tr>
      <w:tr w:rsidR="003E40E1" w:rsidRPr="00734691" w14:paraId="1B968544"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BF03600" w14:textId="35FD5655" w:rsidR="003E40E1" w:rsidRPr="00734691" w:rsidDel="005F7702" w:rsidRDefault="003E40E1" w:rsidP="0041797E">
            <w:pPr>
              <w:spacing w:after="0"/>
            </w:pPr>
            <w:r w:rsidRPr="00734691">
              <w:t>1.</w:t>
            </w:r>
            <w:r w:rsidR="009674E0" w:rsidRPr="00734691">
              <w:t>16</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95495A8" w14:textId="77777777" w:rsidR="003E40E1" w:rsidRPr="00734691" w:rsidRDefault="003E40E1" w:rsidP="0041797E">
            <w:pPr>
              <w:spacing w:after="0"/>
            </w:pPr>
            <w:r w:rsidRPr="00734691">
              <w:t>Irradiation Event UID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3CFE5162" w14:textId="77777777" w:rsidR="003E40E1" w:rsidRPr="00734691" w:rsidRDefault="003E40E1" w:rsidP="0041797E">
            <w:pPr>
              <w:spacing w:after="0"/>
              <w:rPr>
                <w:color w:val="000000"/>
              </w:rPr>
            </w:pPr>
            <w:r w:rsidRPr="00734691">
              <w:t>2.999.3</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384E01E" w14:textId="07AC5BBE" w:rsidR="003E40E1" w:rsidRPr="00734691" w:rsidRDefault="0015349E" w:rsidP="0041797E">
            <w:pPr>
              <w:spacing w:after="0"/>
            </w:pPr>
            <w:r w:rsidRPr="00734691">
              <w:t xml:space="preserve">Section TID </w:t>
            </w:r>
            <w:r w:rsidR="003E40E1" w:rsidRPr="00734691">
              <w:t>10003</w:t>
            </w:r>
          </w:p>
        </w:tc>
      </w:tr>
      <w:tr w:rsidR="003E40E1" w:rsidRPr="00734691" w14:paraId="37250F09"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883352D" w14:textId="090B9499" w:rsidR="003E40E1" w:rsidRPr="00734691" w:rsidRDefault="003E40E1" w:rsidP="0041797E">
            <w:pPr>
              <w:spacing w:after="0"/>
            </w:pPr>
            <w:r w:rsidRPr="00734691">
              <w:t>1.</w:t>
            </w:r>
            <w:r w:rsidR="009674E0" w:rsidRPr="00734691">
              <w:t>16</w:t>
            </w:r>
            <w:r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C9BF762" w14:textId="77777777" w:rsidR="003E40E1" w:rsidRPr="00734691" w:rsidRDefault="003E40E1" w:rsidP="0041797E">
            <w:pPr>
              <w:spacing w:after="0"/>
            </w:pPr>
            <w:r w:rsidRPr="00734691">
              <w:t>DateTime Started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66E4424" w14:textId="77777777" w:rsidR="003E40E1" w:rsidRPr="00734691" w:rsidRDefault="003E40E1" w:rsidP="0041797E">
            <w:pPr>
              <w:spacing w:after="0"/>
              <w:rPr>
                <w:color w:val="000000"/>
              </w:rPr>
            </w:pPr>
            <w:r w:rsidRPr="00734691">
              <w:t>20240418123000.000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F38F53E" w14:textId="4041ED9F" w:rsidR="003E40E1" w:rsidRPr="00734691" w:rsidRDefault="0015349E" w:rsidP="0041797E">
            <w:pPr>
              <w:spacing w:after="0"/>
            </w:pPr>
            <w:r w:rsidRPr="00734691">
              <w:t xml:space="preserve">Section TID </w:t>
            </w:r>
            <w:r w:rsidR="003E40E1" w:rsidRPr="00734691">
              <w:t>10003</w:t>
            </w:r>
          </w:p>
        </w:tc>
      </w:tr>
      <w:tr w:rsidR="003E40E1" w:rsidRPr="00734691" w14:paraId="6D5BF5FB"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3BE9900" w14:textId="4B06C609" w:rsidR="003E40E1" w:rsidRPr="00734691" w:rsidRDefault="003E40E1" w:rsidP="0041797E">
            <w:pPr>
              <w:spacing w:after="0"/>
            </w:pPr>
            <w:r w:rsidRPr="00734691">
              <w:t>1.</w:t>
            </w:r>
            <w:r w:rsidR="009674E0" w:rsidRPr="00734691">
              <w:t>16</w:t>
            </w:r>
            <w:r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2004879" w14:textId="77777777" w:rsidR="003E40E1" w:rsidRPr="00734691" w:rsidRDefault="003E40E1" w:rsidP="0041797E">
            <w:pPr>
              <w:spacing w:after="0"/>
            </w:pPr>
            <w:r w:rsidRPr="00734691">
              <w:t>Irradiation Event Type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3FE941FE" w14:textId="77777777" w:rsidR="003E40E1" w:rsidRPr="00734691" w:rsidRDefault="003E40E1" w:rsidP="0041797E">
            <w:pPr>
              <w:spacing w:after="0"/>
              <w:rPr>
                <w:color w:val="000000"/>
              </w:rPr>
            </w:pPr>
            <w:r w:rsidRPr="00734691">
              <w:rPr>
                <w:color w:val="000000"/>
              </w:rPr>
              <w:t>(113611, DCM, “</w:t>
            </w:r>
            <w:r w:rsidRPr="00734691">
              <w:t>Stationary Acquisition</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29586A9" w14:textId="5A2BE746" w:rsidR="003E40E1" w:rsidRPr="00734691" w:rsidRDefault="0015349E" w:rsidP="0041797E">
            <w:pPr>
              <w:spacing w:after="0"/>
            </w:pPr>
            <w:r w:rsidRPr="00734691">
              <w:t xml:space="preserve">Section TID </w:t>
            </w:r>
            <w:r w:rsidR="003E40E1" w:rsidRPr="00734691">
              <w:t>10003</w:t>
            </w:r>
          </w:p>
        </w:tc>
      </w:tr>
      <w:tr w:rsidR="003E40E1" w:rsidRPr="00734691" w14:paraId="375C033F"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BF8904C" w14:textId="45CFDB1A" w:rsidR="003E40E1" w:rsidRPr="00734691" w:rsidRDefault="003E40E1" w:rsidP="0041797E">
            <w:pPr>
              <w:spacing w:after="0"/>
            </w:pPr>
            <w:r w:rsidRPr="00734691">
              <w:t>1.</w:t>
            </w:r>
            <w:r w:rsidR="009674E0" w:rsidRPr="00734691">
              <w:t>16</w:t>
            </w:r>
            <w:r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9C4A607" w14:textId="77777777" w:rsidR="003E40E1" w:rsidRPr="00734691" w:rsidRDefault="003E40E1" w:rsidP="0041797E">
            <w:pPr>
              <w:spacing w:after="0"/>
            </w:pPr>
            <w:r w:rsidRPr="00734691">
              <w:t>Image View</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8221C1B" w14:textId="77777777" w:rsidR="003E40E1" w:rsidRPr="00734691" w:rsidRDefault="003E40E1" w:rsidP="0041797E">
            <w:pPr>
              <w:spacing w:after="0"/>
            </w:pPr>
            <w:r w:rsidRPr="00734691">
              <w:t>(SCT, 399162004, “</w:t>
            </w:r>
            <w:r w:rsidRPr="00734691">
              <w:rPr>
                <w:color w:val="0070C0"/>
              </w:rPr>
              <w:t>cranio-caudal</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F9D0F2D" w14:textId="7A50CDC9" w:rsidR="003E40E1" w:rsidRPr="00734691" w:rsidRDefault="0015349E" w:rsidP="0041797E">
            <w:pPr>
              <w:spacing w:after="0"/>
            </w:pPr>
            <w:r w:rsidRPr="00734691">
              <w:t xml:space="preserve">Section TID </w:t>
            </w:r>
            <w:r w:rsidR="003E40E1" w:rsidRPr="00734691">
              <w:t>10003</w:t>
            </w:r>
          </w:p>
        </w:tc>
      </w:tr>
      <w:tr w:rsidR="003E40E1" w:rsidRPr="00734691" w14:paraId="0611DC7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FF54FD1" w14:textId="4208FEDC" w:rsidR="003E40E1" w:rsidRPr="00734691" w:rsidRDefault="003E40E1" w:rsidP="0041797E">
            <w:pPr>
              <w:spacing w:after="0"/>
            </w:pPr>
            <w:r w:rsidRPr="00734691">
              <w:t>1.</w:t>
            </w:r>
            <w:r w:rsidR="009674E0" w:rsidRPr="00734691">
              <w:t>16</w:t>
            </w:r>
            <w:r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103ED26" w14:textId="77777777" w:rsidR="003E40E1" w:rsidRPr="00734691" w:rsidRDefault="003E40E1" w:rsidP="0041797E">
            <w:pPr>
              <w:spacing w:after="0"/>
            </w:pPr>
            <w:r w:rsidRPr="00734691">
              <w:t>Target Region</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EADBE0B" w14:textId="77777777" w:rsidR="003E40E1" w:rsidRPr="00734691" w:rsidRDefault="003E40E1" w:rsidP="0041797E">
            <w:pPr>
              <w:spacing w:after="0"/>
            </w:pPr>
            <w:r w:rsidRPr="00734691">
              <w:t>(76752008, SCT, “</w:t>
            </w:r>
            <w:r w:rsidRPr="00734691">
              <w:rPr>
                <w:color w:val="0070C0"/>
              </w:rPr>
              <w:t>Breast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A6093C6" w14:textId="01C22FE0" w:rsidR="003E40E1" w:rsidRPr="00734691" w:rsidRDefault="0015349E" w:rsidP="0041797E">
            <w:pPr>
              <w:spacing w:after="0"/>
            </w:pPr>
            <w:r w:rsidRPr="00734691">
              <w:t xml:space="preserve">Section TID </w:t>
            </w:r>
            <w:r w:rsidR="003E40E1" w:rsidRPr="00734691">
              <w:t>10003</w:t>
            </w:r>
          </w:p>
        </w:tc>
      </w:tr>
      <w:tr w:rsidR="003E40E1" w:rsidRPr="00734691" w14:paraId="5FEF238A"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6426F6E" w14:textId="559A2C8D" w:rsidR="003E40E1" w:rsidRPr="00734691" w:rsidRDefault="003E40E1" w:rsidP="0041797E">
            <w:pPr>
              <w:spacing w:after="0"/>
            </w:pPr>
            <w:r w:rsidRPr="00734691">
              <w:t>1.</w:t>
            </w:r>
            <w:r w:rsidR="009674E0" w:rsidRPr="00734691">
              <w:t>16</w:t>
            </w:r>
            <w:r w:rsidRPr="00734691">
              <w:t>.6.1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DB9B862" w14:textId="77777777" w:rsidR="003E40E1" w:rsidRPr="00734691" w:rsidRDefault="003E40E1" w:rsidP="0041797E">
            <w:pPr>
              <w:spacing w:after="0"/>
            </w:pPr>
            <w:r w:rsidRPr="00734691">
              <w:t>Laterality</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8E37753" w14:textId="77777777" w:rsidR="003E40E1" w:rsidRPr="00734691" w:rsidRDefault="003E40E1" w:rsidP="0041797E">
            <w:pPr>
              <w:spacing w:after="0"/>
            </w:pPr>
            <w:r w:rsidRPr="00734691">
              <w:t>(7771000, SCT, “</w:t>
            </w:r>
            <w:r w:rsidRPr="00734691">
              <w:rPr>
                <w:color w:val="0070C0"/>
              </w:rPr>
              <w:t>Left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9655809" w14:textId="27EABB9F" w:rsidR="003E40E1" w:rsidRPr="00734691" w:rsidRDefault="0015349E" w:rsidP="0041797E">
            <w:pPr>
              <w:spacing w:after="0"/>
            </w:pPr>
            <w:r w:rsidRPr="00734691">
              <w:t xml:space="preserve">Section TID </w:t>
            </w:r>
            <w:r w:rsidR="003E40E1" w:rsidRPr="00734691">
              <w:t>10003</w:t>
            </w:r>
          </w:p>
        </w:tc>
      </w:tr>
      <w:tr w:rsidR="003E40E1" w:rsidRPr="00734691" w14:paraId="2A21E84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4334FE7" w14:textId="00DCE731" w:rsidR="003E40E1" w:rsidRPr="00734691" w:rsidRDefault="003E40E1" w:rsidP="0041797E">
            <w:pPr>
              <w:spacing w:after="0"/>
            </w:pPr>
            <w:r w:rsidRPr="00734691">
              <w:t>1.</w:t>
            </w:r>
            <w:r w:rsidR="009674E0" w:rsidRPr="00734691">
              <w:t>16</w:t>
            </w:r>
            <w:r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F8D4AE6" w14:textId="77777777" w:rsidR="003E40E1" w:rsidRPr="00734691" w:rsidRDefault="003E40E1" w:rsidP="0041797E">
            <w:pPr>
              <w:spacing w:after="0"/>
            </w:pPr>
            <w:r w:rsidRPr="00734691">
              <w:t>Half Value Layer</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A7F4EAC" w14:textId="77777777" w:rsidR="003E40E1" w:rsidRPr="00734691" w:rsidRDefault="003E40E1" w:rsidP="0041797E">
            <w:pPr>
              <w:spacing w:after="0"/>
              <w:rPr>
                <w:color w:val="000000"/>
              </w:rPr>
            </w:pPr>
            <w:r w:rsidRPr="00734691">
              <w:t>0.50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0F9CC5E" w14:textId="0FCBA547" w:rsidR="003E40E1" w:rsidRPr="00734691" w:rsidRDefault="0015349E" w:rsidP="0041797E">
            <w:pPr>
              <w:spacing w:after="0"/>
            </w:pPr>
            <w:r w:rsidRPr="00734691">
              <w:t xml:space="preserve">Section TID </w:t>
            </w:r>
            <w:r w:rsidR="003E40E1" w:rsidRPr="00734691">
              <w:t>10003</w:t>
            </w:r>
          </w:p>
        </w:tc>
      </w:tr>
      <w:tr w:rsidR="003E40E1" w:rsidRPr="00734691" w14:paraId="5C1D0FB9"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1D79845" w14:textId="12D725EE" w:rsidR="003E40E1" w:rsidRPr="00734691" w:rsidRDefault="003E40E1" w:rsidP="0041797E">
            <w:pPr>
              <w:spacing w:after="0"/>
            </w:pPr>
            <w:r w:rsidRPr="00734691">
              <w:t>1.</w:t>
            </w:r>
            <w:r w:rsidR="009674E0" w:rsidRPr="00734691">
              <w:t>16</w:t>
            </w:r>
            <w:r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6F971AB" w14:textId="77777777" w:rsidR="003E40E1" w:rsidRPr="00734691" w:rsidRDefault="003E40E1" w:rsidP="0041797E">
            <w:pPr>
              <w:spacing w:after="0"/>
            </w:pPr>
            <w:r w:rsidRPr="00734691">
              <w:t>Patient Equivalent Thickness</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A8AAED2" w14:textId="77777777" w:rsidR="003E40E1" w:rsidRPr="00734691" w:rsidRDefault="003E40E1" w:rsidP="0041797E">
            <w:pPr>
              <w:spacing w:after="0"/>
              <w:rPr>
                <w:color w:val="000000"/>
              </w:rPr>
            </w:pPr>
            <w:r w:rsidRPr="00734691">
              <w:t>44.0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5619851" w14:textId="4608BB87" w:rsidR="003E40E1" w:rsidRPr="00734691" w:rsidRDefault="0015349E" w:rsidP="0041797E">
            <w:pPr>
              <w:spacing w:after="0"/>
            </w:pPr>
            <w:r w:rsidRPr="00734691">
              <w:t xml:space="preserve">Section TID </w:t>
            </w:r>
            <w:r w:rsidR="003E40E1" w:rsidRPr="00734691">
              <w:t>10003</w:t>
            </w:r>
          </w:p>
        </w:tc>
      </w:tr>
      <w:tr w:rsidR="003E40E1" w:rsidRPr="00734691" w14:paraId="5F9E24B3"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1F1242A" w14:textId="47354B3A" w:rsidR="003E40E1" w:rsidRPr="00734691" w:rsidDel="005F7702" w:rsidRDefault="003E40E1" w:rsidP="0041797E">
            <w:pPr>
              <w:spacing w:after="0"/>
            </w:pPr>
            <w:r w:rsidRPr="00734691">
              <w:t>1.</w:t>
            </w:r>
            <w:r w:rsidR="009674E0" w:rsidRPr="00734691">
              <w:t>16</w:t>
            </w:r>
            <w:r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7B05580A" w14:textId="77777777" w:rsidR="003E40E1" w:rsidRPr="00734691" w:rsidRDefault="003E40E1" w:rsidP="0041797E">
            <w:pPr>
              <w:spacing w:after="0"/>
            </w:pPr>
            <w:r w:rsidRPr="00734691">
              <w:t>Entrance Exposure at RP</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70F7058" w14:textId="77777777" w:rsidR="003E40E1" w:rsidRPr="00734691" w:rsidRDefault="003E40E1" w:rsidP="0041797E">
            <w:pPr>
              <w:spacing w:after="0"/>
              <w:rPr>
                <w:color w:val="000000"/>
              </w:rPr>
            </w:pPr>
            <w:r w:rsidRPr="00734691">
              <w:t>4.10 mGy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655AB6C" w14:textId="5536EE33" w:rsidR="003E40E1" w:rsidRPr="00734691" w:rsidRDefault="0015349E" w:rsidP="0041797E">
            <w:pPr>
              <w:spacing w:after="0"/>
            </w:pPr>
            <w:r w:rsidRPr="00734691">
              <w:t xml:space="preserve">Section TID </w:t>
            </w:r>
            <w:r w:rsidR="003E40E1" w:rsidRPr="00734691">
              <w:t>10003</w:t>
            </w:r>
          </w:p>
        </w:tc>
      </w:tr>
      <w:tr w:rsidR="003E40E1" w:rsidRPr="00734691" w14:paraId="5E253FCE"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0F2D865" w14:textId="3742FC5E" w:rsidR="003E40E1" w:rsidRPr="00734691" w:rsidRDefault="003E40E1" w:rsidP="0041797E">
            <w:pPr>
              <w:spacing w:after="0"/>
            </w:pPr>
            <w:r w:rsidRPr="00734691">
              <w:t>1.</w:t>
            </w:r>
            <w:r w:rsidR="009674E0" w:rsidRPr="00734691">
              <w:t>16</w:t>
            </w:r>
            <w:r w:rsidRPr="00734691">
              <w:t>.10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F646DB7" w14:textId="77777777" w:rsidR="003E40E1" w:rsidRPr="00734691" w:rsidRDefault="003E40E1" w:rsidP="0041797E">
            <w:pPr>
              <w:spacing w:after="0"/>
            </w:pPr>
            <w:r w:rsidRPr="00734691">
              <w:t>Reference Point Definition</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AD1C2D9" w14:textId="77777777" w:rsidR="003E40E1" w:rsidRPr="00734691" w:rsidRDefault="003E40E1" w:rsidP="0041797E">
            <w:pPr>
              <w:spacing w:after="0"/>
              <w:rPr>
                <w:i/>
                <w:iCs/>
                <w:color w:val="00B050"/>
              </w:rPr>
            </w:pPr>
            <w:r w:rsidRPr="00734691">
              <w:rPr>
                <w:color w:val="000000"/>
              </w:rPr>
              <w:t>(113865, DCM, “</w:t>
            </w:r>
            <w:r w:rsidRPr="00734691">
              <w:t>4.2cm above Breast Support Surface</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C2CCF9A" w14:textId="076A658B" w:rsidR="003E40E1" w:rsidRPr="00734691" w:rsidRDefault="0015349E" w:rsidP="0041797E">
            <w:pPr>
              <w:spacing w:after="0"/>
            </w:pPr>
            <w:r w:rsidRPr="00734691">
              <w:t xml:space="preserve">Section TID </w:t>
            </w:r>
            <w:r w:rsidR="003E40E1" w:rsidRPr="00734691">
              <w:t>10003</w:t>
            </w:r>
          </w:p>
        </w:tc>
      </w:tr>
      <w:tr w:rsidR="00C56A89" w:rsidRPr="00734691" w14:paraId="4DFE776D" w14:textId="77777777" w:rsidTr="00C56A89">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38346B20" w14:textId="0E1DE361" w:rsidR="00C56A89" w:rsidRPr="00734691" w:rsidRDefault="00C56A89" w:rsidP="0041797E">
            <w:pPr>
              <w:spacing w:after="0"/>
            </w:pPr>
            <w:r w:rsidRPr="00734691">
              <w:t xml:space="preserve">Start Person Participant within Section TID 10003: Irradiation Administering </w:t>
            </w:r>
            <w:r w:rsidR="00454006" w:rsidRPr="00734691">
              <w:t>is</w:t>
            </w:r>
            <w:r w:rsidRPr="00734691">
              <w:t xml:space="preserve"> the operator.</w:t>
            </w:r>
          </w:p>
        </w:tc>
      </w:tr>
      <w:tr w:rsidR="00C56A89" w:rsidRPr="00734691" w14:paraId="0C03B01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5A48175" w14:textId="637CB1EF" w:rsidR="00C56A89" w:rsidRPr="00734691" w:rsidRDefault="00C56A89" w:rsidP="0041797E">
            <w:pPr>
              <w:spacing w:after="0"/>
            </w:pPr>
            <w:r w:rsidRPr="00734691">
              <w:t>1.16.11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3070CFF" w14:textId="5071B0A4" w:rsidR="00C56A89" w:rsidRPr="00734691" w:rsidRDefault="00C56A89" w:rsidP="0041797E">
            <w:pPr>
              <w:spacing w:after="0"/>
            </w:pPr>
            <w:r w:rsidRPr="00734691">
              <w:t>Person Name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08A3B8D" w14:textId="349252EE" w:rsidR="00C56A89" w:rsidRPr="00734691" w:rsidRDefault="00C56A89" w:rsidP="0041797E">
            <w:pPr>
              <w:spacing w:after="0"/>
              <w:rPr>
                <w:color w:val="000000"/>
              </w:rPr>
            </w:pPr>
            <w:r w:rsidRPr="00734691">
              <w:t>Doe^John</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21B4A72" w14:textId="2B9E2D75" w:rsidR="00C56A89" w:rsidRPr="00734691" w:rsidRDefault="0015349E" w:rsidP="0041797E">
            <w:pPr>
              <w:spacing w:after="0"/>
            </w:pPr>
            <w:r w:rsidRPr="00734691">
              <w:t xml:space="preserve">Section TID </w:t>
            </w:r>
            <w:r w:rsidR="00C56A89" w:rsidRPr="00734691">
              <w:t>1020</w:t>
            </w:r>
          </w:p>
        </w:tc>
      </w:tr>
      <w:tr w:rsidR="00C56A89" w:rsidRPr="00734691" w14:paraId="734452B1"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3F5D2B8" w14:textId="1526B944" w:rsidR="00C56A89" w:rsidRPr="00734691" w:rsidRDefault="00C56A89" w:rsidP="0041797E">
            <w:pPr>
              <w:spacing w:after="0"/>
            </w:pPr>
            <w:r w:rsidRPr="00734691">
              <w:t>1.16.11.1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8A19843" w14:textId="270AFC32" w:rsidR="00C56A89" w:rsidRPr="00734691" w:rsidRDefault="00C56A89" w:rsidP="0041797E">
            <w:pPr>
              <w:spacing w:after="0"/>
            </w:pPr>
            <w:r w:rsidRPr="00734691">
              <w:t>Person Role in Procedure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4A5B1DC1" w14:textId="6B79CA60" w:rsidR="00C56A89" w:rsidRPr="00734691" w:rsidRDefault="00C56A89" w:rsidP="0041797E">
            <w:pPr>
              <w:spacing w:after="0"/>
              <w:rPr>
                <w:color w:val="000000"/>
              </w:rPr>
            </w:pPr>
            <w:r w:rsidRPr="00734691">
              <w:rPr>
                <w:color w:val="000000"/>
              </w:rPr>
              <w:t>(113851, DCM, “</w:t>
            </w:r>
            <w:r w:rsidRPr="00734691">
              <w:t>Irradiation Administering</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4913FAB" w14:textId="0E009457" w:rsidR="00C56A89" w:rsidRPr="00734691" w:rsidRDefault="0015349E" w:rsidP="0041797E">
            <w:pPr>
              <w:spacing w:after="0"/>
            </w:pPr>
            <w:r w:rsidRPr="00734691">
              <w:t xml:space="preserve">Section TID </w:t>
            </w:r>
            <w:r w:rsidR="00C56A89" w:rsidRPr="00734691">
              <w:t>1020</w:t>
            </w:r>
          </w:p>
        </w:tc>
      </w:tr>
      <w:tr w:rsidR="00C56A89" w:rsidRPr="00734691" w14:paraId="0088661A"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475F504" w14:textId="14A863D0" w:rsidR="00C56A89" w:rsidRPr="00734691" w:rsidRDefault="00C56A89" w:rsidP="0041797E">
            <w:pPr>
              <w:spacing w:after="0"/>
            </w:pPr>
            <w:r w:rsidRPr="00734691">
              <w:t>1.16.11.2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C455B7D" w14:textId="058AD80E" w:rsidR="00C56A89" w:rsidRPr="00734691" w:rsidRDefault="00C56A89" w:rsidP="0041797E">
            <w:pPr>
              <w:spacing w:after="0"/>
              <w:rPr>
                <w:color w:val="000000"/>
              </w:rPr>
            </w:pPr>
            <w:r w:rsidRPr="00734691">
              <w:rPr>
                <w:lang w:val="en"/>
              </w:rPr>
              <w:t>Person Role in Organization</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BD3BDB9" w14:textId="3A8F5246" w:rsidR="00C56A89" w:rsidRPr="00734691" w:rsidRDefault="00C56A89" w:rsidP="0041797E">
            <w:pPr>
              <w:spacing w:after="0"/>
              <w:rPr>
                <w:color w:val="000000"/>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52250F4" w14:textId="1B1EEC19" w:rsidR="00C56A89" w:rsidRPr="00734691" w:rsidRDefault="0015349E" w:rsidP="0041797E">
            <w:pPr>
              <w:spacing w:after="0"/>
            </w:pPr>
            <w:r w:rsidRPr="00734691">
              <w:t xml:space="preserve">Section TID </w:t>
            </w:r>
            <w:r w:rsidR="00C56A89" w:rsidRPr="00734691">
              <w:t>1020</w:t>
            </w:r>
          </w:p>
        </w:tc>
      </w:tr>
      <w:tr w:rsidR="00C56A89" w:rsidRPr="00734691" w14:paraId="2C2F7B68" w14:textId="77777777" w:rsidTr="00C56A89">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49A3CE55" w14:textId="007E88D4" w:rsidR="00C56A89" w:rsidRPr="00734691" w:rsidRDefault="00C56A89" w:rsidP="0041797E">
            <w:pPr>
              <w:spacing w:after="0"/>
            </w:pPr>
            <w:r w:rsidRPr="00734691">
              <w:t>End Person Participant</w:t>
            </w:r>
          </w:p>
        </w:tc>
      </w:tr>
      <w:tr w:rsidR="00C56A89" w:rsidRPr="00734691" w14:paraId="6308CE4B"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60D9B39" w14:textId="4DA8D470" w:rsidR="00C56A89" w:rsidRPr="00734691" w:rsidRDefault="00C56A89" w:rsidP="0041797E">
            <w:pPr>
              <w:spacing w:after="0"/>
            </w:pPr>
            <w:r w:rsidRPr="00734691">
              <w:t xml:space="preserve">Irradiation Event X-Ray Detector Data </w:t>
            </w:r>
            <w:r w:rsidR="0015349E" w:rsidRPr="00734691">
              <w:t xml:space="preserve">Section TID </w:t>
            </w:r>
            <w:r w:rsidRPr="00734691">
              <w:t>10003A</w:t>
            </w:r>
          </w:p>
        </w:tc>
      </w:tr>
      <w:tr w:rsidR="00C56A89" w:rsidRPr="00734691" w14:paraId="5380B1F3" w14:textId="77777777" w:rsidTr="0041797E">
        <w:trPr>
          <w:trHeight w:val="144"/>
        </w:trPr>
        <w:tc>
          <w:tcPr>
            <w:tcW w:w="1090" w:type="dxa"/>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DF055C" w14:textId="6C801828" w:rsidR="00C56A89" w:rsidRPr="00734691" w:rsidRDefault="00C56A89" w:rsidP="0041797E">
            <w:pPr>
              <w:spacing w:after="0"/>
            </w:pPr>
            <w:r w:rsidRPr="00734691">
              <w:t>1.16.1</w:t>
            </w:r>
            <w:r w:rsidR="006E378C" w:rsidRPr="00734691">
              <w:t>2</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DD8CC2" w14:textId="77777777" w:rsidR="00C56A89" w:rsidRPr="00734691" w:rsidRDefault="00C56A89" w:rsidP="0041797E">
            <w:pPr>
              <w:spacing w:after="0"/>
            </w:pPr>
            <w:r w:rsidRPr="00734691">
              <w:t>Acquired Image</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76DF5B9" w14:textId="77777777" w:rsidR="00C56A89" w:rsidRPr="00734691" w:rsidRDefault="00C56A89" w:rsidP="0041797E">
            <w:pPr>
              <w:spacing w:after="0"/>
            </w:pPr>
            <w:r w:rsidRPr="00734691">
              <w:t>SOP Class UID: 1.2.840.10008.5.1.4.1.1.1.2</w:t>
            </w:r>
          </w:p>
          <w:p w14:paraId="10788ECE" w14:textId="77777777" w:rsidR="00C56A89" w:rsidRPr="00734691" w:rsidRDefault="00C56A89" w:rsidP="0041797E">
            <w:pPr>
              <w:spacing w:after="0"/>
              <w:rPr>
                <w:color w:val="000000"/>
                <w:szCs w:val="18"/>
              </w:rPr>
            </w:pPr>
            <w:r w:rsidRPr="00734691">
              <w:t>SOP Instance UID: 2.999.6</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C0B2B15" w14:textId="25651652" w:rsidR="00C56A89" w:rsidRPr="00734691" w:rsidRDefault="0015349E" w:rsidP="0041797E">
            <w:pPr>
              <w:spacing w:after="0"/>
            </w:pPr>
            <w:r w:rsidRPr="00734691">
              <w:t xml:space="preserve">Section TID </w:t>
            </w:r>
            <w:r w:rsidR="00C56A89" w:rsidRPr="00734691">
              <w:t>10003A</w:t>
            </w:r>
          </w:p>
        </w:tc>
      </w:tr>
      <w:tr w:rsidR="00C56A89" w:rsidRPr="00734691" w14:paraId="6DDDFC88"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B3791B8" w14:textId="12439B22" w:rsidR="00C56A89" w:rsidRPr="00734691" w:rsidRDefault="00C56A89" w:rsidP="0041797E">
            <w:pPr>
              <w:spacing w:after="0"/>
            </w:pPr>
            <w:r w:rsidRPr="00734691">
              <w:t xml:space="preserve">Irradiation Event X-Ray Source Data </w:t>
            </w:r>
            <w:r w:rsidR="0015349E" w:rsidRPr="00734691">
              <w:t xml:space="preserve">Section TID </w:t>
            </w:r>
            <w:r w:rsidRPr="00734691">
              <w:t>10003B</w:t>
            </w:r>
          </w:p>
        </w:tc>
      </w:tr>
      <w:tr w:rsidR="00C56A89" w:rsidRPr="00734691" w14:paraId="00F74F82"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82DF28D" w14:textId="6A100E8B" w:rsidR="00C56A89" w:rsidRPr="00734691" w:rsidDel="005F7702" w:rsidRDefault="00C56A89" w:rsidP="0041797E">
            <w:pPr>
              <w:spacing w:after="0"/>
            </w:pPr>
            <w:r w:rsidRPr="00734691">
              <w:t>1.16.1</w:t>
            </w:r>
            <w:r w:rsidR="006E378C"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5BF02E3" w14:textId="77777777" w:rsidR="00C56A89" w:rsidRPr="00734691" w:rsidRDefault="00C56A89" w:rsidP="0041797E">
            <w:pPr>
              <w:spacing w:after="0"/>
            </w:pPr>
            <w:r w:rsidRPr="00734691">
              <w:t>Average Glandular Dose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BDE7516" w14:textId="77777777" w:rsidR="00C56A89" w:rsidRPr="00734691" w:rsidRDefault="00C56A89" w:rsidP="0041797E">
            <w:pPr>
              <w:spacing w:after="0"/>
            </w:pPr>
            <w:r w:rsidRPr="00734691">
              <w:t>1.20 mGy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03EB6CC" w14:textId="7D3A26CD" w:rsidR="00C56A89" w:rsidRPr="00734691" w:rsidRDefault="0015349E" w:rsidP="0041797E">
            <w:pPr>
              <w:spacing w:after="0"/>
            </w:pPr>
            <w:r w:rsidRPr="00734691">
              <w:t xml:space="preserve">Section TID </w:t>
            </w:r>
            <w:r w:rsidR="00C56A89" w:rsidRPr="00734691">
              <w:t>10003B</w:t>
            </w:r>
          </w:p>
        </w:tc>
      </w:tr>
      <w:tr w:rsidR="00C56A89" w:rsidRPr="00734691" w14:paraId="435D337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AB1E5D4" w14:textId="0E36CE13" w:rsidR="00C56A89" w:rsidRPr="00734691" w:rsidRDefault="00C56A89" w:rsidP="0041797E">
            <w:pPr>
              <w:spacing w:after="0"/>
            </w:pPr>
            <w:r w:rsidRPr="00734691">
              <w:t>1.16.1</w:t>
            </w:r>
            <w:r w:rsidR="006E378C"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5CAAF54" w14:textId="77777777" w:rsidR="00C56A89" w:rsidRPr="00734691" w:rsidRDefault="00C56A89" w:rsidP="0041797E">
            <w:pPr>
              <w:spacing w:after="0"/>
            </w:pPr>
            <w:r w:rsidRPr="00734691">
              <w:t>KVP</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4BB4CFE1" w14:textId="77777777" w:rsidR="00C56A89" w:rsidRPr="00734691" w:rsidRDefault="00C56A89" w:rsidP="0041797E">
            <w:pPr>
              <w:spacing w:after="0"/>
            </w:pPr>
            <w:r w:rsidRPr="00734691">
              <w:t>28.00 kV</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297C493" w14:textId="112876F2" w:rsidR="00C56A89" w:rsidRPr="00734691" w:rsidRDefault="0015349E" w:rsidP="0041797E">
            <w:pPr>
              <w:spacing w:after="0"/>
            </w:pPr>
            <w:r w:rsidRPr="00734691">
              <w:t xml:space="preserve">Section TID </w:t>
            </w:r>
            <w:r w:rsidR="00C56A89" w:rsidRPr="00734691">
              <w:t>10003B</w:t>
            </w:r>
          </w:p>
        </w:tc>
      </w:tr>
      <w:tr w:rsidR="00C56A89" w:rsidRPr="00734691" w14:paraId="4A83297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98B2939" w14:textId="104ACD8B" w:rsidR="00C56A89" w:rsidRPr="00734691" w:rsidRDefault="00C56A89" w:rsidP="0041797E">
            <w:pPr>
              <w:spacing w:after="0"/>
            </w:pPr>
            <w:r w:rsidRPr="00734691">
              <w:t>1.16.1</w:t>
            </w:r>
            <w:r w:rsidR="006E378C"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AB9723C" w14:textId="77777777" w:rsidR="00C56A89" w:rsidRPr="00734691" w:rsidRDefault="00C56A89" w:rsidP="0041797E">
            <w:pPr>
              <w:spacing w:after="0"/>
            </w:pPr>
            <w:r w:rsidRPr="00734691">
              <w:t>X-Ray Tube Current</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7602B4E" w14:textId="77777777" w:rsidR="00C56A89" w:rsidRPr="00734691" w:rsidRDefault="00C56A89" w:rsidP="0041797E">
            <w:pPr>
              <w:spacing w:after="0"/>
            </w:pPr>
            <w:r w:rsidRPr="00734691">
              <w:t>160.00 mA</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F6A426E" w14:textId="21165EA7" w:rsidR="00C56A89" w:rsidRPr="00734691" w:rsidRDefault="0015349E" w:rsidP="0041797E">
            <w:pPr>
              <w:spacing w:after="0"/>
            </w:pPr>
            <w:r w:rsidRPr="00734691">
              <w:t xml:space="preserve">Section TID </w:t>
            </w:r>
            <w:r w:rsidR="00C56A89" w:rsidRPr="00734691">
              <w:t>10003B</w:t>
            </w:r>
          </w:p>
        </w:tc>
      </w:tr>
      <w:tr w:rsidR="00C56A89" w:rsidRPr="00734691" w14:paraId="455791B1"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4D97F5C" w14:textId="66B7CB0D" w:rsidR="00C56A89" w:rsidRPr="00734691" w:rsidRDefault="00C56A89" w:rsidP="0041797E">
            <w:pPr>
              <w:spacing w:after="0"/>
            </w:pPr>
            <w:r w:rsidRPr="00734691">
              <w:t>1.16.1</w:t>
            </w:r>
            <w:r w:rsidR="006E378C"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6F7C5D0" w14:textId="77777777" w:rsidR="00C56A89" w:rsidRPr="00734691" w:rsidRDefault="00C56A89" w:rsidP="0041797E">
            <w:pPr>
              <w:spacing w:after="0"/>
            </w:pPr>
            <w:r w:rsidRPr="00734691">
              <w:t>Exposure Time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2A6C8ACA" w14:textId="77777777" w:rsidR="00C56A89" w:rsidRPr="00734691" w:rsidRDefault="00C56A89" w:rsidP="0041797E">
            <w:pPr>
              <w:spacing w:after="0"/>
            </w:pPr>
            <w:r w:rsidRPr="00734691">
              <w:t>625.00 ms</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1153323" w14:textId="31449E05" w:rsidR="00C56A89" w:rsidRPr="00734691" w:rsidRDefault="0015349E" w:rsidP="0041797E">
            <w:pPr>
              <w:spacing w:after="0"/>
            </w:pPr>
            <w:r w:rsidRPr="00734691">
              <w:t xml:space="preserve">Section TID </w:t>
            </w:r>
            <w:r w:rsidR="00C56A89" w:rsidRPr="00734691">
              <w:t>10003B</w:t>
            </w:r>
          </w:p>
        </w:tc>
      </w:tr>
      <w:tr w:rsidR="00C56A89" w:rsidRPr="00734691" w14:paraId="174499ED"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B7D142F" w14:textId="70452A78" w:rsidR="00C56A89" w:rsidRPr="00734691" w:rsidRDefault="00C56A89" w:rsidP="0041797E">
            <w:pPr>
              <w:spacing w:after="0"/>
            </w:pPr>
            <w:r w:rsidRPr="00734691">
              <w:t>1.16.1</w:t>
            </w:r>
            <w:r w:rsidR="006E378C"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87C2399" w14:textId="77777777" w:rsidR="00C56A89" w:rsidRPr="00734691" w:rsidRDefault="00C56A89" w:rsidP="0041797E">
            <w:pPr>
              <w:spacing w:after="0"/>
            </w:pPr>
            <w:r w:rsidRPr="00734691">
              <w:t>Exposure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D6E53DC" w14:textId="77777777" w:rsidR="00C56A89" w:rsidRPr="00734691" w:rsidRDefault="00C56A89" w:rsidP="0041797E">
            <w:pPr>
              <w:spacing w:after="0"/>
            </w:pPr>
            <w:r w:rsidRPr="00734691">
              <w:t>100000 uA.s</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C94105D" w14:textId="2BD732C7" w:rsidR="00C56A89" w:rsidRPr="00734691" w:rsidRDefault="0015349E" w:rsidP="0041797E">
            <w:pPr>
              <w:spacing w:after="0"/>
            </w:pPr>
            <w:r w:rsidRPr="00734691">
              <w:t xml:space="preserve">Section TID </w:t>
            </w:r>
            <w:r w:rsidR="00C56A89" w:rsidRPr="00734691">
              <w:t>10003B</w:t>
            </w:r>
          </w:p>
        </w:tc>
      </w:tr>
      <w:tr w:rsidR="00C56A89" w:rsidRPr="00734691" w14:paraId="7508B9C1"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DD1E048" w14:textId="1ACDAF22" w:rsidR="00C56A89" w:rsidRPr="00734691" w:rsidRDefault="00C56A89" w:rsidP="0041797E">
            <w:pPr>
              <w:spacing w:after="0"/>
            </w:pPr>
            <w:r w:rsidRPr="00734691">
              <w:t>1.16.1</w:t>
            </w:r>
            <w:r w:rsidR="006E378C"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795F310" w14:textId="77777777" w:rsidR="00C56A89" w:rsidRPr="00734691" w:rsidRDefault="00C56A89" w:rsidP="0041797E">
            <w:pPr>
              <w:spacing w:after="0"/>
            </w:pPr>
            <w:r w:rsidRPr="00734691">
              <w:t>Focal Spot Size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E9A7C8A" w14:textId="77777777" w:rsidR="00C56A89" w:rsidRPr="00734691" w:rsidRDefault="00C56A89" w:rsidP="0041797E">
            <w:pPr>
              <w:spacing w:after="0"/>
            </w:pPr>
            <w:r w:rsidRPr="00734691">
              <w:t>0.3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7A877CC" w14:textId="64321F1D" w:rsidR="00C56A89" w:rsidRPr="00734691" w:rsidRDefault="0015349E" w:rsidP="0041797E">
            <w:pPr>
              <w:spacing w:after="0"/>
            </w:pPr>
            <w:r w:rsidRPr="00734691">
              <w:t xml:space="preserve">Section TID </w:t>
            </w:r>
            <w:r w:rsidR="00C56A89" w:rsidRPr="00734691">
              <w:t>10003B</w:t>
            </w:r>
          </w:p>
        </w:tc>
      </w:tr>
      <w:tr w:rsidR="00C56A89" w:rsidRPr="00734691" w14:paraId="2AF94B95"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ACB097C" w14:textId="2546F75B" w:rsidR="00C56A89" w:rsidRPr="00734691" w:rsidRDefault="00C56A89" w:rsidP="0041797E">
            <w:pPr>
              <w:spacing w:after="0"/>
            </w:pPr>
            <w:r w:rsidRPr="00734691">
              <w:t>1.16.1</w:t>
            </w:r>
            <w:r w:rsidR="006E378C"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A37DB4D" w14:textId="77777777" w:rsidR="00C56A89" w:rsidRPr="00734691" w:rsidRDefault="00C56A89" w:rsidP="0041797E">
            <w:pPr>
              <w:spacing w:after="0"/>
            </w:pPr>
            <w:r w:rsidRPr="00734691">
              <w:t>Anode Target Material</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BE4D930" w14:textId="77777777" w:rsidR="00C56A89" w:rsidRPr="00734691" w:rsidRDefault="00C56A89" w:rsidP="0041797E">
            <w:pPr>
              <w:spacing w:after="0"/>
            </w:pPr>
            <w:r w:rsidRPr="00734691">
              <w:t>(26194003, SCT, “</w:t>
            </w:r>
            <w:r w:rsidRPr="00734691">
              <w:rPr>
                <w:color w:val="0070C0"/>
              </w:rPr>
              <w:t>Tungsten</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56CD377" w14:textId="4F5383E3" w:rsidR="00C56A89" w:rsidRPr="00734691" w:rsidRDefault="0015349E" w:rsidP="0041797E">
            <w:pPr>
              <w:spacing w:after="0"/>
            </w:pPr>
            <w:r w:rsidRPr="00734691">
              <w:t xml:space="preserve">Section TID </w:t>
            </w:r>
            <w:r w:rsidR="00C56A89" w:rsidRPr="00734691">
              <w:t>10003B</w:t>
            </w:r>
          </w:p>
        </w:tc>
      </w:tr>
      <w:tr w:rsidR="00C56A89" w:rsidRPr="00734691" w14:paraId="3BB544D8"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8D55451" w14:textId="098511A8" w:rsidR="00C56A89" w:rsidRPr="00734691" w:rsidRDefault="00C56A89" w:rsidP="0041797E">
            <w:pPr>
              <w:spacing w:after="0"/>
            </w:pPr>
            <w:r w:rsidRPr="00734691">
              <w:t>1.16.</w:t>
            </w:r>
            <w:r w:rsidR="006E378C" w:rsidRPr="00734691">
              <w:t>20</w:t>
            </w:r>
          </w:p>
        </w:tc>
        <w:tc>
          <w:tcPr>
            <w:tcW w:w="387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B108250" w14:textId="77777777" w:rsidR="00C56A89" w:rsidRPr="00734691" w:rsidRDefault="00C56A89" w:rsidP="0041797E">
            <w:pPr>
              <w:spacing w:after="0"/>
            </w:pPr>
            <w:r w:rsidRPr="00734691">
              <w:t>X-Ray Filters</w:t>
            </w:r>
          </w:p>
        </w:tc>
        <w:tc>
          <w:tcPr>
            <w:tcW w:w="360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3641D90" w14:textId="77777777" w:rsidR="00C56A89" w:rsidRPr="00734691" w:rsidRDefault="00C56A89" w:rsidP="0041797E">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2CF09BB" w14:textId="1BE09415" w:rsidR="00C56A89" w:rsidRPr="00734691" w:rsidRDefault="0015349E" w:rsidP="0041797E">
            <w:pPr>
              <w:spacing w:after="0"/>
            </w:pPr>
            <w:r w:rsidRPr="00734691">
              <w:t xml:space="preserve">Section TID </w:t>
            </w:r>
            <w:r w:rsidR="00C56A89" w:rsidRPr="00734691">
              <w:t>10003B</w:t>
            </w:r>
          </w:p>
        </w:tc>
      </w:tr>
      <w:tr w:rsidR="00C56A89" w:rsidRPr="00734691" w14:paraId="7A9C4443"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41EDA40" w14:textId="7DD37181" w:rsidR="00C56A89" w:rsidRPr="00734691" w:rsidRDefault="00C56A89" w:rsidP="0041797E">
            <w:pPr>
              <w:spacing w:after="0"/>
            </w:pPr>
            <w:r w:rsidRPr="00734691">
              <w:t>1.16.</w:t>
            </w:r>
            <w:r w:rsidR="006E378C" w:rsidRPr="00734691">
              <w:t>20</w:t>
            </w:r>
            <w:r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EA7A38A" w14:textId="77777777" w:rsidR="00C56A89" w:rsidRPr="00734691" w:rsidRDefault="00C56A89" w:rsidP="0041797E">
            <w:pPr>
              <w:spacing w:after="0"/>
            </w:pPr>
            <w:r w:rsidRPr="00734691">
              <w:t>X-Ray Filter Type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2039BA41" w14:textId="77777777" w:rsidR="00C56A89" w:rsidRPr="00734691" w:rsidRDefault="00C56A89" w:rsidP="0041797E">
            <w:pPr>
              <w:spacing w:after="0"/>
            </w:pPr>
            <w:r w:rsidRPr="00734691">
              <w:t>(113653, DCM, “</w:t>
            </w:r>
            <w:r w:rsidRPr="00734691">
              <w:rPr>
                <w:color w:val="0070C0"/>
              </w:rPr>
              <w:t>Flat filter</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1AB1046" w14:textId="67981B5B" w:rsidR="00C56A89" w:rsidRPr="00734691" w:rsidRDefault="0015349E" w:rsidP="0041797E">
            <w:pPr>
              <w:spacing w:after="0"/>
            </w:pPr>
            <w:r w:rsidRPr="00734691">
              <w:t xml:space="preserve">Section TID </w:t>
            </w:r>
            <w:r w:rsidR="00C56A89" w:rsidRPr="00734691">
              <w:t>10003B</w:t>
            </w:r>
          </w:p>
        </w:tc>
      </w:tr>
      <w:tr w:rsidR="00C56A89" w:rsidRPr="00734691" w14:paraId="388C70E1"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7F3C1B0" w14:textId="3C6AF196" w:rsidR="00C56A89" w:rsidRPr="00734691" w:rsidRDefault="00C56A89" w:rsidP="0041797E">
            <w:pPr>
              <w:spacing w:after="0"/>
            </w:pPr>
            <w:r w:rsidRPr="00734691">
              <w:t>1.16.</w:t>
            </w:r>
            <w:r w:rsidR="006E378C" w:rsidRPr="00734691">
              <w:t>20</w:t>
            </w:r>
            <w:r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D5A66D0" w14:textId="77777777" w:rsidR="00C56A89" w:rsidRPr="00734691" w:rsidRDefault="00C56A89" w:rsidP="0041797E">
            <w:pPr>
              <w:spacing w:after="0"/>
            </w:pPr>
            <w:r w:rsidRPr="00734691">
              <w:t>X-Ray Filter Material</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027064A" w14:textId="77777777" w:rsidR="00C56A89" w:rsidRPr="00734691" w:rsidRDefault="00C56A89" w:rsidP="0041797E">
            <w:pPr>
              <w:spacing w:after="0"/>
            </w:pPr>
            <w:r w:rsidRPr="00734691">
              <w:t>(59801003, SCT, “</w:t>
            </w:r>
            <w:r w:rsidRPr="00734691">
              <w:rPr>
                <w:color w:val="0070C0"/>
              </w:rPr>
              <w:t>Rhodium</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4291EBA" w14:textId="2DE25691" w:rsidR="00C56A89" w:rsidRPr="00734691" w:rsidRDefault="0015349E" w:rsidP="0041797E">
            <w:pPr>
              <w:spacing w:after="0"/>
            </w:pPr>
            <w:r w:rsidRPr="00734691">
              <w:t xml:space="preserve">Section TID </w:t>
            </w:r>
            <w:r w:rsidR="00C56A89" w:rsidRPr="00734691">
              <w:t>10003B</w:t>
            </w:r>
          </w:p>
        </w:tc>
      </w:tr>
      <w:tr w:rsidR="00C56A89" w:rsidRPr="00734691" w14:paraId="5EEA584F"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ED34120" w14:textId="32AE6618" w:rsidR="00C56A89" w:rsidRPr="00734691" w:rsidRDefault="00C56A89" w:rsidP="0041797E">
            <w:pPr>
              <w:spacing w:after="0"/>
            </w:pPr>
            <w:r w:rsidRPr="00734691">
              <w:t>1.16.</w:t>
            </w:r>
            <w:r w:rsidR="006E378C" w:rsidRPr="00734691">
              <w:t>20</w:t>
            </w:r>
            <w:r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9765D38" w14:textId="77777777" w:rsidR="00C56A89" w:rsidRPr="00734691" w:rsidRDefault="00C56A89" w:rsidP="0041797E">
            <w:pPr>
              <w:spacing w:after="0"/>
            </w:pPr>
            <w:r w:rsidRPr="00734691">
              <w:t>X-Ray Filter Thickness Minimum</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1CE2D2BC" w14:textId="77777777" w:rsidR="00C56A89" w:rsidRPr="00734691" w:rsidRDefault="00C56A89" w:rsidP="0041797E">
            <w:pPr>
              <w:spacing w:after="0"/>
            </w:pPr>
            <w:r w:rsidRPr="00734691">
              <w:t>0.050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4BB4246" w14:textId="615AB4F4" w:rsidR="00C56A89" w:rsidRPr="00734691" w:rsidRDefault="0015349E" w:rsidP="0041797E">
            <w:pPr>
              <w:spacing w:after="0"/>
            </w:pPr>
            <w:r w:rsidRPr="00734691">
              <w:t xml:space="preserve">Section TID </w:t>
            </w:r>
            <w:r w:rsidR="00C56A89" w:rsidRPr="00734691">
              <w:t>10003B</w:t>
            </w:r>
          </w:p>
        </w:tc>
      </w:tr>
      <w:tr w:rsidR="00C56A89" w:rsidRPr="00734691" w14:paraId="276A6F17"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F4AC994" w14:textId="5AF901BF" w:rsidR="00C56A89" w:rsidRPr="00734691" w:rsidRDefault="00C56A89" w:rsidP="0041797E">
            <w:pPr>
              <w:spacing w:after="0"/>
            </w:pPr>
            <w:r w:rsidRPr="00734691">
              <w:t>1.16.</w:t>
            </w:r>
            <w:r w:rsidR="006E378C" w:rsidRPr="00734691">
              <w:t>20</w:t>
            </w:r>
            <w:r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3242EC5" w14:textId="77777777" w:rsidR="00C56A89" w:rsidRPr="00734691" w:rsidRDefault="00C56A89" w:rsidP="0041797E">
            <w:pPr>
              <w:spacing w:after="0"/>
            </w:pPr>
            <w:r w:rsidRPr="00734691">
              <w:t>X-Ray Filter Thickness Maximum</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2E232D02" w14:textId="77777777" w:rsidR="00C56A89" w:rsidRPr="00734691" w:rsidRDefault="00C56A89" w:rsidP="0041797E">
            <w:pPr>
              <w:spacing w:after="0"/>
            </w:pPr>
            <w:r w:rsidRPr="00734691">
              <w:t>0.050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6827FB8" w14:textId="071D7D03" w:rsidR="00C56A89" w:rsidRPr="00734691" w:rsidRDefault="0015349E" w:rsidP="0041797E">
            <w:pPr>
              <w:spacing w:after="0"/>
            </w:pPr>
            <w:r w:rsidRPr="00734691">
              <w:t xml:space="preserve">Section TID </w:t>
            </w:r>
            <w:r w:rsidR="00C56A89" w:rsidRPr="00734691">
              <w:t>10003B</w:t>
            </w:r>
          </w:p>
        </w:tc>
      </w:tr>
      <w:tr w:rsidR="00C56A89" w:rsidRPr="00734691" w14:paraId="2EB5CDB7"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9349681" w14:textId="262FA027" w:rsidR="00C56A89" w:rsidRPr="00734691" w:rsidRDefault="00C56A89" w:rsidP="0041797E">
            <w:pPr>
              <w:spacing w:after="0"/>
            </w:pPr>
            <w:r w:rsidRPr="00734691">
              <w:t>1.16.2</w:t>
            </w:r>
            <w:r w:rsidR="006E378C" w:rsidRPr="00734691">
              <w:t>1</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317EA1D7" w14:textId="77777777" w:rsidR="00C56A89" w:rsidRPr="00734691" w:rsidRDefault="00C56A89" w:rsidP="0041797E">
            <w:pPr>
              <w:spacing w:after="0"/>
            </w:pPr>
            <w:r w:rsidRPr="00734691">
              <w:t>Collimated Field Area</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21379D0" w14:textId="77777777" w:rsidR="00C56A89" w:rsidRPr="00734691" w:rsidRDefault="00C56A89" w:rsidP="0041797E">
            <w:pPr>
              <w:spacing w:after="0"/>
            </w:pPr>
            <w:r w:rsidRPr="00734691">
              <w:t>0.0696 m2</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035100F" w14:textId="00A1837E" w:rsidR="00C56A89" w:rsidRPr="00734691" w:rsidRDefault="0015349E" w:rsidP="0041797E">
            <w:pPr>
              <w:spacing w:after="0"/>
            </w:pPr>
            <w:r w:rsidRPr="00734691">
              <w:t xml:space="preserve">Section TID </w:t>
            </w:r>
            <w:r w:rsidR="00C56A89" w:rsidRPr="00734691">
              <w:t>10003B</w:t>
            </w:r>
          </w:p>
        </w:tc>
      </w:tr>
      <w:tr w:rsidR="00C56A89" w:rsidRPr="00734691" w14:paraId="7A6318F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FA1BD26" w14:textId="3B4FADD5" w:rsidR="00C56A89" w:rsidRPr="00734691" w:rsidRDefault="00C56A89" w:rsidP="0041797E">
            <w:pPr>
              <w:spacing w:after="0"/>
            </w:pPr>
            <w:r w:rsidRPr="00734691">
              <w:t>1.16.2</w:t>
            </w:r>
            <w:r w:rsidR="006E378C" w:rsidRPr="00734691">
              <w:t>2</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AE22236" w14:textId="77777777" w:rsidR="00C56A89" w:rsidRPr="00734691" w:rsidRDefault="00C56A89" w:rsidP="0041797E">
            <w:pPr>
              <w:spacing w:after="0"/>
            </w:pPr>
            <w:r w:rsidRPr="00734691">
              <w:t>Collimated Field Height</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60474F6D" w14:textId="77777777" w:rsidR="00C56A89" w:rsidRPr="00734691" w:rsidRDefault="00C56A89" w:rsidP="0041797E">
            <w:pPr>
              <w:spacing w:after="0"/>
            </w:pPr>
            <w:r w:rsidRPr="00734691">
              <w:t>240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ABEF253" w14:textId="1BE74AF3" w:rsidR="00C56A89" w:rsidRPr="00734691" w:rsidRDefault="0015349E" w:rsidP="0041797E">
            <w:pPr>
              <w:spacing w:after="0"/>
            </w:pPr>
            <w:r w:rsidRPr="00734691">
              <w:t xml:space="preserve">Section TID </w:t>
            </w:r>
            <w:r w:rsidR="00C56A89" w:rsidRPr="00734691">
              <w:t>10003B</w:t>
            </w:r>
          </w:p>
        </w:tc>
      </w:tr>
      <w:tr w:rsidR="00C56A89" w:rsidRPr="00734691" w14:paraId="451D9621"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6C0B7A2" w14:textId="13FEBD20" w:rsidR="00C56A89" w:rsidRPr="00734691" w:rsidRDefault="00C56A89" w:rsidP="0041797E">
            <w:pPr>
              <w:spacing w:after="0"/>
            </w:pPr>
            <w:r w:rsidRPr="00734691">
              <w:lastRenderedPageBreak/>
              <w:t>1.16.2</w:t>
            </w:r>
            <w:r w:rsidR="006E378C" w:rsidRPr="00734691">
              <w:t>3</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6A5192D9" w14:textId="77777777" w:rsidR="00C56A89" w:rsidRPr="00734691" w:rsidRDefault="00C56A89" w:rsidP="0041797E">
            <w:pPr>
              <w:spacing w:after="0"/>
            </w:pPr>
            <w:r w:rsidRPr="00734691">
              <w:t>Collimated Field Width</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67B763B" w14:textId="77777777" w:rsidR="00C56A89" w:rsidRPr="00734691" w:rsidRDefault="00C56A89" w:rsidP="0041797E">
            <w:pPr>
              <w:spacing w:after="0"/>
            </w:pPr>
            <w:r w:rsidRPr="00734691">
              <w:t>290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973A8BF" w14:textId="25C9C974" w:rsidR="00C56A89" w:rsidRPr="00734691" w:rsidRDefault="0015349E" w:rsidP="0041797E">
            <w:pPr>
              <w:spacing w:after="0"/>
            </w:pPr>
            <w:r w:rsidRPr="00734691">
              <w:t xml:space="preserve">Section TID </w:t>
            </w:r>
            <w:r w:rsidR="00C56A89" w:rsidRPr="00734691">
              <w:t>10003B</w:t>
            </w:r>
          </w:p>
        </w:tc>
      </w:tr>
      <w:tr w:rsidR="00C56A89" w:rsidRPr="00734691" w14:paraId="7B721A98"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B155BAA" w14:textId="53A59E87" w:rsidR="00C56A89" w:rsidRPr="00734691" w:rsidRDefault="00C56A89" w:rsidP="0041797E">
            <w:pPr>
              <w:spacing w:after="0"/>
            </w:pPr>
            <w:r w:rsidRPr="00734691">
              <w:t>1.16.2</w:t>
            </w:r>
            <w:r w:rsidR="006E378C" w:rsidRPr="00734691">
              <w:t>4</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1D6A3CE9" w14:textId="77777777" w:rsidR="00C56A89" w:rsidRPr="00734691" w:rsidRDefault="00C56A89" w:rsidP="0041797E">
            <w:pPr>
              <w:spacing w:after="0"/>
            </w:pPr>
            <w:r w:rsidRPr="00734691">
              <w:t>X-Ray Grid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0FAF7A4F" w14:textId="77777777" w:rsidR="00C56A89" w:rsidRPr="00734691" w:rsidRDefault="00C56A89" w:rsidP="0041797E">
            <w:pPr>
              <w:spacing w:after="0"/>
            </w:pPr>
            <w:r w:rsidRPr="00734691">
              <w:t>(111642, DCM, “</w:t>
            </w:r>
            <w:r w:rsidRPr="00734691">
              <w:rPr>
                <w:color w:val="0070C0"/>
              </w:rPr>
              <w:t>Focused grid</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9F3DCFF" w14:textId="091504CA" w:rsidR="00C56A89" w:rsidRPr="00734691" w:rsidRDefault="0015349E" w:rsidP="0041797E">
            <w:pPr>
              <w:spacing w:after="0"/>
            </w:pPr>
            <w:r w:rsidRPr="00734691">
              <w:t xml:space="preserve">Section TID </w:t>
            </w:r>
            <w:r w:rsidR="00C56A89" w:rsidRPr="00734691">
              <w:t>10003B</w:t>
            </w:r>
          </w:p>
        </w:tc>
      </w:tr>
      <w:tr w:rsidR="00C56A89" w:rsidRPr="00734691" w14:paraId="20CD5A57"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733200" w14:textId="33614735" w:rsidR="00C56A89" w:rsidRPr="00734691" w:rsidRDefault="00C56A89" w:rsidP="0041797E">
            <w:pPr>
              <w:spacing w:after="0"/>
            </w:pPr>
            <w:r w:rsidRPr="00734691">
              <w:t>1.16.2</w:t>
            </w:r>
            <w:r w:rsidR="006E378C" w:rsidRPr="00734691">
              <w:t>5</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55222B5" w14:textId="77777777" w:rsidR="00C56A89" w:rsidRPr="00734691" w:rsidRDefault="00C56A89" w:rsidP="0041797E">
            <w:pPr>
              <w:spacing w:after="0"/>
            </w:pPr>
            <w:r w:rsidRPr="00734691">
              <w:t>X-Ray Grid</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4B0A6B7F" w14:textId="77777777" w:rsidR="00C56A89" w:rsidRPr="00734691" w:rsidRDefault="00C56A89" w:rsidP="0041797E">
            <w:pPr>
              <w:spacing w:after="0"/>
            </w:pPr>
            <w:r w:rsidRPr="00734691">
              <w:t>(111642, DCM, “</w:t>
            </w:r>
            <w:r w:rsidRPr="00734691">
              <w:rPr>
                <w:color w:val="0070C0"/>
              </w:rPr>
              <w:t>Reciprocating grid</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9CAB6A2" w14:textId="7ACEF3F2" w:rsidR="00C56A89" w:rsidRPr="00734691" w:rsidRDefault="0015349E" w:rsidP="0041797E">
            <w:pPr>
              <w:spacing w:after="0"/>
            </w:pPr>
            <w:r w:rsidRPr="00734691">
              <w:t xml:space="preserve">Section TID </w:t>
            </w:r>
            <w:r w:rsidR="00C56A89" w:rsidRPr="00734691">
              <w:t>10003B</w:t>
            </w:r>
          </w:p>
        </w:tc>
      </w:tr>
      <w:tr w:rsidR="00C56A89" w:rsidRPr="00734691" w14:paraId="4CD11480"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10F8E41" w14:textId="4E71758A" w:rsidR="00C56A89" w:rsidRPr="00734691" w:rsidRDefault="00C56A89" w:rsidP="0041797E">
            <w:pPr>
              <w:spacing w:after="0"/>
            </w:pPr>
            <w:r w:rsidRPr="00734691">
              <w:t xml:space="preserve">Irradiation Event X-Ray Mechanical Data </w:t>
            </w:r>
            <w:r w:rsidR="0015349E" w:rsidRPr="00734691">
              <w:t xml:space="preserve">Section TID </w:t>
            </w:r>
            <w:r w:rsidRPr="00734691">
              <w:t>10003C</w:t>
            </w:r>
          </w:p>
        </w:tc>
      </w:tr>
      <w:tr w:rsidR="00C56A89" w:rsidRPr="00734691" w14:paraId="3CD32093"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0C57E2" w14:textId="26AC0980" w:rsidR="00C56A89" w:rsidRPr="00734691" w:rsidRDefault="00C56A89" w:rsidP="0041797E">
            <w:pPr>
              <w:spacing w:after="0"/>
            </w:pPr>
            <w:r w:rsidRPr="00734691">
              <w:t>1.16.2</w:t>
            </w:r>
            <w:r w:rsidR="006E378C" w:rsidRPr="00734691">
              <w:t>6</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50942ED3" w14:textId="77777777" w:rsidR="00C56A89" w:rsidRPr="00734691" w:rsidRDefault="00C56A89" w:rsidP="0041797E">
            <w:pPr>
              <w:spacing w:after="0"/>
            </w:pPr>
            <w:r w:rsidRPr="00734691">
              <w:t>Positioner Primary Angle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5FD5378E" w14:textId="77777777" w:rsidR="00C56A89" w:rsidRPr="00734691" w:rsidRDefault="00C56A89" w:rsidP="0041797E">
            <w:pPr>
              <w:spacing w:after="0"/>
            </w:pPr>
            <w:r w:rsidRPr="00734691">
              <w:t>0.00 deg</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1C139CD" w14:textId="16F3FDB7" w:rsidR="00C56A89" w:rsidRPr="00734691" w:rsidRDefault="0015349E" w:rsidP="0041797E">
            <w:pPr>
              <w:spacing w:after="0"/>
            </w:pPr>
            <w:r w:rsidRPr="00734691">
              <w:t xml:space="preserve">Section TID </w:t>
            </w:r>
            <w:r w:rsidR="00C56A89" w:rsidRPr="00734691">
              <w:t>10003C</w:t>
            </w:r>
          </w:p>
        </w:tc>
      </w:tr>
      <w:tr w:rsidR="00C56A89" w:rsidRPr="00734691" w14:paraId="672E9B96"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A957C99" w14:textId="4AB3B629" w:rsidR="00C56A89" w:rsidRPr="00734691" w:rsidRDefault="00C56A89" w:rsidP="0041797E">
            <w:pPr>
              <w:spacing w:after="0"/>
            </w:pPr>
            <w:r w:rsidRPr="00734691">
              <w:t>1.16.2</w:t>
            </w:r>
            <w:r w:rsidR="006E378C" w:rsidRPr="00734691">
              <w:t>7</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23D9C137" w14:textId="77777777" w:rsidR="00C56A89" w:rsidRPr="00734691" w:rsidRDefault="00C56A89" w:rsidP="0041797E">
            <w:pPr>
              <w:spacing w:after="0"/>
            </w:pPr>
            <w:r w:rsidRPr="00734691">
              <w:t>Compression Thickness</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3D62754" w14:textId="77777777" w:rsidR="00C56A89" w:rsidRPr="00734691" w:rsidRDefault="00C56A89" w:rsidP="0041797E">
            <w:pPr>
              <w:spacing w:after="0"/>
            </w:pPr>
            <w:r w:rsidRPr="00734691">
              <w:t>44.00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9AFC53D" w14:textId="5BA1C3AB" w:rsidR="00C56A89" w:rsidRPr="00734691" w:rsidRDefault="0015349E" w:rsidP="0041797E">
            <w:pPr>
              <w:spacing w:after="0"/>
            </w:pPr>
            <w:r w:rsidRPr="00734691">
              <w:t xml:space="preserve">Section TID </w:t>
            </w:r>
            <w:r w:rsidR="00C56A89" w:rsidRPr="00734691">
              <w:t>10003C</w:t>
            </w:r>
          </w:p>
        </w:tc>
      </w:tr>
      <w:tr w:rsidR="00C56A89" w:rsidRPr="00734691" w14:paraId="53A98FF4"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213AF06" w14:textId="61FEA12C" w:rsidR="00C56A89" w:rsidRPr="00734691" w:rsidRDefault="00C56A89" w:rsidP="0041797E">
            <w:pPr>
              <w:spacing w:after="0"/>
            </w:pPr>
            <w:r w:rsidRPr="00734691">
              <w:t>1.16.2</w:t>
            </w:r>
            <w:r w:rsidR="006E378C" w:rsidRPr="00734691">
              <w:t>8</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82E3160" w14:textId="77777777" w:rsidR="00C56A89" w:rsidRPr="00734691" w:rsidRDefault="00C56A89" w:rsidP="0041797E">
            <w:pPr>
              <w:spacing w:after="0"/>
            </w:pPr>
            <w:r w:rsidRPr="00734691">
              <w:t>Compression Force</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2F29128F" w14:textId="77777777" w:rsidR="00C56A89" w:rsidRPr="00734691" w:rsidRDefault="00C56A89" w:rsidP="0041797E">
            <w:pPr>
              <w:spacing w:after="0"/>
            </w:pPr>
            <w:r w:rsidRPr="00734691">
              <w:t>70 Newton</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5B9CAE5" w14:textId="0D95D6F4" w:rsidR="00C56A89" w:rsidRPr="00734691" w:rsidRDefault="0015349E" w:rsidP="0041797E">
            <w:pPr>
              <w:spacing w:after="0"/>
            </w:pPr>
            <w:r w:rsidRPr="00734691">
              <w:t xml:space="preserve">Section TID </w:t>
            </w:r>
            <w:r w:rsidR="00C56A89" w:rsidRPr="00734691">
              <w:t>10003C</w:t>
            </w:r>
          </w:p>
        </w:tc>
      </w:tr>
      <w:tr w:rsidR="00C56A89" w:rsidRPr="00734691" w14:paraId="60C551E4"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2B045889" w14:textId="239B0C72" w:rsidR="00C56A89" w:rsidRPr="00734691" w:rsidRDefault="00C56A89" w:rsidP="0041797E">
            <w:pPr>
              <w:spacing w:after="0"/>
            </w:pPr>
            <w:r w:rsidRPr="00734691">
              <w:t>Start CID 10008 Dose Related Distance Measurement</w:t>
            </w:r>
          </w:p>
        </w:tc>
      </w:tr>
      <w:tr w:rsidR="00C56A89" w:rsidRPr="00734691" w14:paraId="44C18F10"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E374AB" w14:textId="64BFB8CD" w:rsidR="00C56A89" w:rsidRPr="00734691" w:rsidRDefault="00C56A89" w:rsidP="0041797E">
            <w:pPr>
              <w:spacing w:after="0"/>
            </w:pPr>
            <w:r w:rsidRPr="00734691">
              <w:t>1.16.2</w:t>
            </w:r>
            <w:r w:rsidR="006E378C" w:rsidRPr="00734691">
              <w:t>9</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0CFF79A0" w14:textId="77777777" w:rsidR="00C56A89" w:rsidRPr="00734691" w:rsidRDefault="00C56A89" w:rsidP="0041797E">
            <w:pPr>
              <w:spacing w:after="0"/>
            </w:pPr>
            <w:r w:rsidRPr="00734691">
              <w:t>Distance Source to Reference Point</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3FE996C3" w14:textId="77777777" w:rsidR="00C56A89" w:rsidRPr="00734691" w:rsidRDefault="00C56A89" w:rsidP="0041797E">
            <w:pPr>
              <w:spacing w:after="0"/>
            </w:pPr>
            <w:r w:rsidRPr="00734691">
              <w:t>633.00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F49940C" w14:textId="42207EDB" w:rsidR="00C56A89" w:rsidRPr="00734691" w:rsidRDefault="0015349E" w:rsidP="0041797E">
            <w:pPr>
              <w:spacing w:after="0"/>
            </w:pPr>
            <w:r w:rsidRPr="00734691">
              <w:t xml:space="preserve">Section TID </w:t>
            </w:r>
            <w:r w:rsidR="00C56A89" w:rsidRPr="00734691">
              <w:t>10003C</w:t>
            </w:r>
          </w:p>
        </w:tc>
      </w:tr>
      <w:tr w:rsidR="00C56A89" w:rsidRPr="00734691" w14:paraId="5B3C278E" w14:textId="77777777" w:rsidTr="0041797E">
        <w:trPr>
          <w:gridBefore w:val="1"/>
          <w:wBefore w:w="10" w:type="dxa"/>
          <w:trHeight w:val="144"/>
        </w:trPr>
        <w:tc>
          <w:tcPr>
            <w:tcW w:w="10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09A38A5" w14:textId="34BC4AAF" w:rsidR="00C56A89" w:rsidRPr="00734691" w:rsidRDefault="00C56A89" w:rsidP="0041797E">
            <w:pPr>
              <w:spacing w:after="0"/>
            </w:pPr>
            <w:r w:rsidRPr="00734691">
              <w:t>1.16.</w:t>
            </w:r>
            <w:r w:rsidR="006E378C" w:rsidRPr="00734691">
              <w:t>30</w:t>
            </w:r>
          </w:p>
        </w:tc>
        <w:tc>
          <w:tcPr>
            <w:tcW w:w="3870" w:type="dxa"/>
            <w:tcBorders>
              <w:bottom w:val="single" w:sz="4" w:space="0" w:color="000000"/>
              <w:right w:val="single" w:sz="4" w:space="0" w:color="000000"/>
            </w:tcBorders>
            <w:tcMar>
              <w:top w:w="40" w:type="dxa"/>
              <w:left w:w="40" w:type="dxa"/>
              <w:bottom w:w="40" w:type="dxa"/>
              <w:right w:w="40" w:type="dxa"/>
            </w:tcMar>
            <w:vAlign w:val="center"/>
          </w:tcPr>
          <w:p w14:paraId="477BF7FE" w14:textId="77777777" w:rsidR="00C56A89" w:rsidRPr="00734691" w:rsidRDefault="00C56A89" w:rsidP="0041797E">
            <w:pPr>
              <w:spacing w:after="0"/>
            </w:pPr>
            <w:r w:rsidRPr="00734691">
              <w:t>Distance Source to Detector</w:t>
            </w:r>
          </w:p>
        </w:tc>
        <w:tc>
          <w:tcPr>
            <w:tcW w:w="3600" w:type="dxa"/>
            <w:tcBorders>
              <w:bottom w:val="single" w:sz="4" w:space="0" w:color="000000"/>
              <w:right w:val="single" w:sz="4" w:space="0" w:color="000000"/>
            </w:tcBorders>
            <w:tcMar>
              <w:top w:w="40" w:type="dxa"/>
              <w:left w:w="40" w:type="dxa"/>
              <w:bottom w:w="40" w:type="dxa"/>
              <w:right w:w="40" w:type="dxa"/>
            </w:tcMar>
            <w:vAlign w:val="center"/>
          </w:tcPr>
          <w:p w14:paraId="79E5B43F" w14:textId="77777777" w:rsidR="00C56A89" w:rsidRPr="00734691" w:rsidRDefault="00C56A89" w:rsidP="0041797E">
            <w:pPr>
              <w:spacing w:after="0"/>
            </w:pPr>
            <w:r w:rsidRPr="00734691">
              <w:t>700.00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C40C114" w14:textId="2A50EFE0" w:rsidR="00C56A89" w:rsidRPr="00734691" w:rsidRDefault="0015349E" w:rsidP="0041797E">
            <w:pPr>
              <w:spacing w:after="0"/>
            </w:pPr>
            <w:r w:rsidRPr="00734691">
              <w:t xml:space="preserve">Section TID </w:t>
            </w:r>
            <w:r w:rsidR="00C56A89" w:rsidRPr="00734691">
              <w:t>10003C</w:t>
            </w:r>
          </w:p>
        </w:tc>
      </w:tr>
      <w:tr w:rsidR="00C56A89" w:rsidRPr="00734691" w14:paraId="2F4B96C8" w14:textId="77777777" w:rsidTr="00097F5B">
        <w:trPr>
          <w:gridBefore w:val="1"/>
          <w:wBefore w:w="10" w:type="dxa"/>
          <w:trHeight w:val="144"/>
        </w:trPr>
        <w:tc>
          <w:tcPr>
            <w:tcW w:w="10491" w:type="dxa"/>
            <w:gridSpan w:val="4"/>
            <w:tcBorders>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2DC66634" w14:textId="43D2B346" w:rsidR="00C56A89" w:rsidRPr="00734691" w:rsidRDefault="00C56A89" w:rsidP="0041797E">
            <w:pPr>
              <w:spacing w:after="0"/>
            </w:pPr>
            <w:r w:rsidRPr="00734691">
              <w:t>End CID 10008 Dose Related Distance Measurement</w:t>
            </w:r>
          </w:p>
        </w:tc>
      </w:tr>
      <w:tr w:rsidR="00C56A89" w:rsidRPr="00734691" w14:paraId="3A3EBC52"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01E451D9" w14:textId="3930D90B" w:rsidR="00C56A89" w:rsidRPr="00734691" w:rsidRDefault="00C56A89" w:rsidP="0041797E">
            <w:pPr>
              <w:spacing w:after="0"/>
              <w:rPr>
                <w:szCs w:val="18"/>
              </w:rPr>
            </w:pPr>
            <w:r w:rsidRPr="00734691">
              <w:t>1.17</w:t>
            </w:r>
          </w:p>
        </w:tc>
        <w:tc>
          <w:tcPr>
            <w:tcW w:w="387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2F24A77B" w14:textId="77777777" w:rsidR="00C56A89" w:rsidRPr="00734691" w:rsidRDefault="00C56A89" w:rsidP="0041797E">
            <w:pPr>
              <w:spacing w:after="0"/>
              <w:rPr>
                <w:szCs w:val="18"/>
              </w:rPr>
            </w:pPr>
            <w:r w:rsidRPr="00734691">
              <w:t>Irradiation Event X-Ray Data</w:t>
            </w:r>
          </w:p>
        </w:tc>
        <w:tc>
          <w:tcPr>
            <w:tcW w:w="360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2C39F5A0" w14:textId="77777777" w:rsidR="00C56A89" w:rsidRPr="00734691" w:rsidRDefault="00C56A89" w:rsidP="0041797E">
            <w:pPr>
              <w:spacing w:after="0"/>
              <w:rPr>
                <w:szCs w:val="18"/>
              </w:rPr>
            </w:pPr>
            <w:r w:rsidRPr="00734691">
              <w:t>&lt;CONTAINER&gt;</w:t>
            </w:r>
          </w:p>
        </w:tc>
        <w:tc>
          <w:tcPr>
            <w:tcW w:w="194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4690C0BC" w14:textId="360E1377" w:rsidR="00C56A89" w:rsidRPr="00734691" w:rsidRDefault="0015349E" w:rsidP="0041797E">
            <w:pPr>
              <w:spacing w:after="0"/>
              <w:rPr>
                <w:szCs w:val="18"/>
              </w:rPr>
            </w:pPr>
            <w:r w:rsidRPr="00734691">
              <w:t xml:space="preserve">Section TID </w:t>
            </w:r>
            <w:r w:rsidR="00C56A89" w:rsidRPr="00734691">
              <w:t>1000</w:t>
            </w:r>
            <w:r w:rsidR="008F0FC8" w:rsidRPr="00734691">
              <w:t>3</w:t>
            </w:r>
          </w:p>
        </w:tc>
      </w:tr>
      <w:tr w:rsidR="00C56A89" w:rsidRPr="00734691" w14:paraId="7E7AC5AD" w14:textId="77777777" w:rsidTr="00097F5B">
        <w:trPr>
          <w:gridBefore w:val="1"/>
          <w:wBefore w:w="10" w:type="dxa"/>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13CB6F55" w14:textId="072A71B8" w:rsidR="00C56A89" w:rsidRPr="00734691" w:rsidRDefault="00C56A89" w:rsidP="0041797E">
            <w:pPr>
              <w:spacing w:after="0"/>
            </w:pPr>
            <w:r w:rsidRPr="00734691">
              <w:t xml:space="preserve">Irradiation Event X-Ray Data </w:t>
            </w:r>
            <w:r w:rsidR="0015349E" w:rsidRPr="00734691">
              <w:t xml:space="preserve">Section TID </w:t>
            </w:r>
            <w:r w:rsidRPr="00734691">
              <w:t>10003 for LMLO Acquisition not shown for brevity</w:t>
            </w:r>
          </w:p>
        </w:tc>
      </w:tr>
      <w:tr w:rsidR="00C56A89" w:rsidRPr="00734691" w14:paraId="47020E8E"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46FE67B9" w14:textId="41203211" w:rsidR="00C56A89" w:rsidRPr="00734691" w:rsidRDefault="00C56A89" w:rsidP="0041797E">
            <w:pPr>
              <w:spacing w:after="0"/>
              <w:rPr>
                <w:szCs w:val="18"/>
              </w:rPr>
            </w:pPr>
            <w:r w:rsidRPr="00734691">
              <w:t>1.18</w:t>
            </w:r>
          </w:p>
        </w:tc>
        <w:tc>
          <w:tcPr>
            <w:tcW w:w="387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28DDF103" w14:textId="77777777" w:rsidR="00C56A89" w:rsidRPr="00734691" w:rsidRDefault="00C56A89" w:rsidP="0041797E">
            <w:pPr>
              <w:spacing w:after="0"/>
              <w:rPr>
                <w:szCs w:val="18"/>
              </w:rPr>
            </w:pPr>
            <w:r w:rsidRPr="00734691">
              <w:t>Irradiation Event X-Ray Data</w:t>
            </w:r>
          </w:p>
        </w:tc>
        <w:tc>
          <w:tcPr>
            <w:tcW w:w="360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6573BA88" w14:textId="77777777" w:rsidR="00C56A89" w:rsidRPr="00734691" w:rsidRDefault="00C56A89" w:rsidP="0041797E">
            <w:pPr>
              <w:spacing w:after="0"/>
              <w:rPr>
                <w:szCs w:val="18"/>
              </w:rPr>
            </w:pPr>
            <w:r w:rsidRPr="00734691">
              <w:t>&lt;CONTAINER&gt;</w:t>
            </w:r>
          </w:p>
        </w:tc>
        <w:tc>
          <w:tcPr>
            <w:tcW w:w="194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23C7E753" w14:textId="06627548" w:rsidR="00C56A89" w:rsidRPr="00734691" w:rsidRDefault="0015349E" w:rsidP="0041797E">
            <w:pPr>
              <w:spacing w:after="0"/>
              <w:rPr>
                <w:szCs w:val="18"/>
              </w:rPr>
            </w:pPr>
            <w:r w:rsidRPr="00734691">
              <w:t xml:space="preserve">Section TID </w:t>
            </w:r>
            <w:r w:rsidR="00C56A89" w:rsidRPr="00734691">
              <w:t>1000</w:t>
            </w:r>
            <w:r w:rsidR="008F0FC8" w:rsidRPr="00734691">
              <w:t>3</w:t>
            </w:r>
          </w:p>
        </w:tc>
      </w:tr>
      <w:tr w:rsidR="00C56A89" w:rsidRPr="00734691" w14:paraId="3C177C65" w14:textId="77777777" w:rsidTr="00097F5B">
        <w:trPr>
          <w:gridBefore w:val="1"/>
          <w:wBefore w:w="10" w:type="dxa"/>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34F5284A" w14:textId="6EE42EF6" w:rsidR="00C56A89" w:rsidRPr="00734691" w:rsidRDefault="00C56A89" w:rsidP="0041797E">
            <w:pPr>
              <w:spacing w:after="0"/>
            </w:pPr>
            <w:r w:rsidRPr="00734691">
              <w:t xml:space="preserve">Irradiation Event X-Ray Data </w:t>
            </w:r>
            <w:r w:rsidR="0015349E" w:rsidRPr="00734691">
              <w:t xml:space="preserve">Section TID </w:t>
            </w:r>
            <w:r w:rsidRPr="00734691">
              <w:t>10003 for RCC Acquisition not shown for brevity</w:t>
            </w:r>
          </w:p>
        </w:tc>
      </w:tr>
      <w:tr w:rsidR="00C56A89" w:rsidRPr="00734691" w14:paraId="7A9C3678"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6C0BFC8A" w14:textId="663EAB23" w:rsidR="00C56A89" w:rsidRPr="00734691" w:rsidRDefault="00C56A89" w:rsidP="0041797E">
            <w:pPr>
              <w:spacing w:after="0"/>
              <w:rPr>
                <w:szCs w:val="18"/>
              </w:rPr>
            </w:pPr>
            <w:r w:rsidRPr="00734691">
              <w:t>1.19</w:t>
            </w:r>
          </w:p>
        </w:tc>
        <w:tc>
          <w:tcPr>
            <w:tcW w:w="387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22E42FC6" w14:textId="77777777" w:rsidR="00C56A89" w:rsidRPr="00734691" w:rsidRDefault="00C56A89" w:rsidP="0041797E">
            <w:pPr>
              <w:spacing w:after="0"/>
              <w:rPr>
                <w:szCs w:val="18"/>
              </w:rPr>
            </w:pPr>
            <w:r w:rsidRPr="00734691">
              <w:t>Irradiation Event X-Ray Data</w:t>
            </w:r>
          </w:p>
        </w:tc>
        <w:tc>
          <w:tcPr>
            <w:tcW w:w="360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2709794D" w14:textId="77777777" w:rsidR="00C56A89" w:rsidRPr="00734691" w:rsidRDefault="00C56A89" w:rsidP="0041797E">
            <w:pPr>
              <w:spacing w:after="0"/>
              <w:rPr>
                <w:szCs w:val="18"/>
              </w:rPr>
            </w:pPr>
            <w:r w:rsidRPr="00734691">
              <w:t>&lt;CONTAINER&gt;</w:t>
            </w:r>
          </w:p>
        </w:tc>
        <w:tc>
          <w:tcPr>
            <w:tcW w:w="194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40" w:type="dxa"/>
              <w:left w:w="40" w:type="dxa"/>
              <w:bottom w:w="40" w:type="dxa"/>
              <w:right w:w="40" w:type="dxa"/>
            </w:tcMar>
            <w:vAlign w:val="center"/>
          </w:tcPr>
          <w:p w14:paraId="317F458E" w14:textId="6F548E3A" w:rsidR="00C56A89" w:rsidRPr="00734691" w:rsidRDefault="0015349E" w:rsidP="0041797E">
            <w:pPr>
              <w:spacing w:after="0"/>
              <w:rPr>
                <w:szCs w:val="18"/>
              </w:rPr>
            </w:pPr>
            <w:r w:rsidRPr="00734691">
              <w:t xml:space="preserve">Section TID </w:t>
            </w:r>
            <w:r w:rsidR="00C56A89" w:rsidRPr="00734691">
              <w:t>1000</w:t>
            </w:r>
            <w:r w:rsidR="008F0FC8" w:rsidRPr="00734691">
              <w:t>3</w:t>
            </w:r>
          </w:p>
        </w:tc>
      </w:tr>
      <w:tr w:rsidR="00C56A89" w:rsidRPr="00734691" w14:paraId="6EDFF38D" w14:textId="77777777" w:rsidTr="00097F5B">
        <w:trPr>
          <w:gridBefore w:val="1"/>
          <w:wBefore w:w="10" w:type="dxa"/>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55E28A49" w14:textId="5B69C4F4" w:rsidR="00C56A89" w:rsidRPr="00734691" w:rsidRDefault="00C56A89" w:rsidP="0041797E">
            <w:pPr>
              <w:spacing w:after="0"/>
            </w:pPr>
            <w:r w:rsidRPr="00734691">
              <w:t xml:space="preserve">Irradiation Event X-Ray Data </w:t>
            </w:r>
            <w:r w:rsidR="0015349E" w:rsidRPr="00734691">
              <w:t xml:space="preserve">Section TID </w:t>
            </w:r>
            <w:r w:rsidRPr="00734691">
              <w:t>10003 for RMLO Acquisition not shown for brevity</w:t>
            </w:r>
          </w:p>
        </w:tc>
      </w:tr>
      <w:tr w:rsidR="00A669EA" w:rsidRPr="00734691" w14:paraId="23B70D9A" w14:textId="77777777" w:rsidTr="00A669EA">
        <w:trPr>
          <w:gridBefore w:val="1"/>
          <w:wBefore w:w="10" w:type="dxa"/>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6F9AE102" w14:textId="6AEC5693" w:rsidR="00A669EA" w:rsidRPr="00734691" w:rsidRDefault="00A669EA" w:rsidP="0041797E">
            <w:pPr>
              <w:spacing w:after="0"/>
            </w:pPr>
            <w:r w:rsidRPr="00734691">
              <w:t xml:space="preserve">Start Person Participant within </w:t>
            </w:r>
            <w:r w:rsidR="0015349E" w:rsidRPr="00734691">
              <w:t xml:space="preserve">Section TID </w:t>
            </w:r>
            <w:r w:rsidRPr="00734691">
              <w:t>10001: Irradiation Authorizing is the physician.</w:t>
            </w:r>
          </w:p>
        </w:tc>
      </w:tr>
      <w:tr w:rsidR="00A669EA" w:rsidRPr="00734691" w14:paraId="16ADCAC3"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B90932" w14:textId="2B73974E" w:rsidR="00A669EA" w:rsidRPr="00734691" w:rsidRDefault="00A669EA" w:rsidP="0041797E">
            <w:pPr>
              <w:spacing w:after="0"/>
            </w:pPr>
            <w:r w:rsidRPr="00734691">
              <w:t>1.20</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A26FF9" w14:textId="0C80604F" w:rsidR="00A669EA" w:rsidRPr="00734691" w:rsidRDefault="00A669EA" w:rsidP="0041797E">
            <w:pPr>
              <w:spacing w:after="0"/>
            </w:pPr>
            <w:r w:rsidRPr="00734691">
              <w:t>Person Name</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AE6EC4" w14:textId="33FB696D" w:rsidR="00A669EA" w:rsidRPr="00734691" w:rsidRDefault="00A669EA" w:rsidP="0041797E">
            <w:pPr>
              <w:spacing w:after="0"/>
              <w:rPr>
                <w:color w:val="000000"/>
                <w:szCs w:val="18"/>
              </w:rPr>
            </w:pPr>
            <w:r w:rsidRPr="00734691">
              <w:t>Mann^Hugh^^Dr</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9DBF75F" w14:textId="4248A4D1" w:rsidR="00A669EA" w:rsidRPr="00734691" w:rsidRDefault="0015349E" w:rsidP="0041797E">
            <w:pPr>
              <w:spacing w:after="0"/>
            </w:pPr>
            <w:r w:rsidRPr="00734691">
              <w:t xml:space="preserve">Section TID </w:t>
            </w:r>
            <w:r w:rsidR="00A669EA" w:rsidRPr="00734691">
              <w:t>1020</w:t>
            </w:r>
          </w:p>
        </w:tc>
      </w:tr>
      <w:tr w:rsidR="00A669EA" w:rsidRPr="00734691" w14:paraId="58E7AF33"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874CF40" w14:textId="0D71004D" w:rsidR="00A669EA" w:rsidRPr="00734691" w:rsidRDefault="00A669EA" w:rsidP="0041797E">
            <w:pPr>
              <w:spacing w:after="0"/>
            </w:pPr>
            <w:r w:rsidRPr="00734691">
              <w:t>1.20.1</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3F776E" w14:textId="43255474" w:rsidR="00A669EA" w:rsidRPr="00734691" w:rsidRDefault="00A669EA" w:rsidP="0041797E">
            <w:pPr>
              <w:spacing w:after="0"/>
            </w:pPr>
            <w:r w:rsidRPr="00734691">
              <w:t>Person Role in Procedure</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1D5A51C" w14:textId="0A25AEC0" w:rsidR="00A669EA" w:rsidRPr="00734691" w:rsidRDefault="00A669EA" w:rsidP="0041797E">
            <w:pPr>
              <w:spacing w:after="0"/>
              <w:rPr>
                <w:color w:val="000000"/>
                <w:szCs w:val="18"/>
              </w:rPr>
            </w:pPr>
            <w:r w:rsidRPr="00734691">
              <w:rPr>
                <w:color w:val="000000"/>
              </w:rPr>
              <w:t>(113850, DCM, “</w:t>
            </w:r>
            <w:r w:rsidRPr="00734691">
              <w:t>Irradiation Authorizing</w:t>
            </w:r>
            <w:r w:rsidRPr="00734691">
              <w:rPr>
                <w:color w:val="000000"/>
              </w:rPr>
              <w:t>”)</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C2BD71A" w14:textId="0E7E4D5B" w:rsidR="00A669EA" w:rsidRPr="00734691" w:rsidRDefault="0015349E" w:rsidP="0041797E">
            <w:pPr>
              <w:spacing w:after="0"/>
            </w:pPr>
            <w:r w:rsidRPr="00734691">
              <w:t xml:space="preserve">Section TID </w:t>
            </w:r>
            <w:r w:rsidR="00A669EA" w:rsidRPr="00734691">
              <w:t>1020</w:t>
            </w:r>
          </w:p>
        </w:tc>
      </w:tr>
      <w:tr w:rsidR="00A669EA" w:rsidRPr="00734691" w14:paraId="65B1BA5F"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F9322D" w14:textId="3C367519" w:rsidR="00A669EA" w:rsidRPr="00734691" w:rsidRDefault="00A669EA" w:rsidP="0041797E">
            <w:pPr>
              <w:spacing w:after="0"/>
            </w:pPr>
            <w:r w:rsidRPr="00734691">
              <w:t>1.20.2</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06BDB1" w14:textId="103704DF" w:rsidR="00A669EA" w:rsidRPr="00734691" w:rsidRDefault="00A669EA" w:rsidP="0041797E">
            <w:pPr>
              <w:spacing w:after="0"/>
            </w:pPr>
            <w:r w:rsidRPr="00734691">
              <w:t>Person ID</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DA804DE" w14:textId="29C288C0" w:rsidR="00A669EA" w:rsidRPr="00734691" w:rsidRDefault="00A669EA" w:rsidP="0041797E">
            <w:pPr>
              <w:spacing w:after="0"/>
              <w:rPr>
                <w:color w:val="000000"/>
                <w:szCs w:val="18"/>
              </w:rPr>
            </w:pPr>
            <w:r w:rsidRPr="00734691">
              <w:t>5321611</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1CFA320" w14:textId="705A425A" w:rsidR="00A669EA" w:rsidRPr="00734691" w:rsidRDefault="0015349E" w:rsidP="0041797E">
            <w:pPr>
              <w:spacing w:after="0"/>
            </w:pPr>
            <w:r w:rsidRPr="00734691">
              <w:t xml:space="preserve">Section TID </w:t>
            </w:r>
            <w:r w:rsidR="00A669EA" w:rsidRPr="00734691">
              <w:t>1020</w:t>
            </w:r>
          </w:p>
        </w:tc>
      </w:tr>
      <w:tr w:rsidR="00A669EA" w:rsidRPr="00734691" w14:paraId="5561F1E9"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48A25E" w14:textId="0241143C" w:rsidR="00A669EA" w:rsidRPr="00734691" w:rsidRDefault="00A669EA" w:rsidP="0041797E">
            <w:pPr>
              <w:spacing w:after="0"/>
            </w:pPr>
            <w:r w:rsidRPr="00734691">
              <w:t>1.20.3</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E89CE8F" w14:textId="15B205AF" w:rsidR="00A669EA" w:rsidRPr="00734691" w:rsidRDefault="00A669EA" w:rsidP="0041797E">
            <w:pPr>
              <w:spacing w:after="0"/>
            </w:pPr>
            <w:r w:rsidRPr="00734691">
              <w:t>Person ID Issuer</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C618B1" w14:textId="6990D3C7" w:rsidR="00A669EA" w:rsidRPr="00734691" w:rsidRDefault="00A669EA" w:rsidP="0041797E">
            <w:pPr>
              <w:spacing w:after="0"/>
              <w:rPr>
                <w:color w:val="000000"/>
                <w:szCs w:val="18"/>
              </w:rPr>
            </w:pPr>
            <w:r w:rsidRPr="00734691">
              <w:t>Institution A</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5AE28DA" w14:textId="778F412A" w:rsidR="00A669EA" w:rsidRPr="00734691" w:rsidRDefault="0015349E" w:rsidP="0041797E">
            <w:pPr>
              <w:spacing w:after="0"/>
            </w:pPr>
            <w:r w:rsidRPr="00734691">
              <w:t xml:space="preserve">Section TID </w:t>
            </w:r>
            <w:r w:rsidR="00A669EA" w:rsidRPr="00734691">
              <w:t>1020</w:t>
            </w:r>
          </w:p>
        </w:tc>
      </w:tr>
      <w:tr w:rsidR="00A669EA" w:rsidRPr="00734691" w14:paraId="5A179ACE"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04609BF" w14:textId="10B2CAAC" w:rsidR="00A669EA" w:rsidRPr="00734691" w:rsidRDefault="00A669EA" w:rsidP="0041797E">
            <w:pPr>
              <w:spacing w:after="0"/>
            </w:pPr>
            <w:r w:rsidRPr="00734691">
              <w:t>1.20.4</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9F0C737" w14:textId="3615F13E" w:rsidR="00A669EA" w:rsidRPr="00734691" w:rsidRDefault="00A669EA" w:rsidP="0041797E">
            <w:pPr>
              <w:spacing w:after="0"/>
              <w:rPr>
                <w:szCs w:val="18"/>
              </w:rPr>
            </w:pPr>
            <w:r w:rsidRPr="00734691">
              <w:t>Person Role in Organization</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517793A" w14:textId="02D49951" w:rsidR="00A669EA" w:rsidRPr="00734691" w:rsidRDefault="00A669EA" w:rsidP="0041797E">
            <w:pPr>
              <w:spacing w:after="0"/>
              <w:rPr>
                <w:szCs w:val="18"/>
              </w:rPr>
            </w:pPr>
            <w:r w:rsidRPr="00734691">
              <w:t>(309343006, SCT, “</w:t>
            </w:r>
            <w:r w:rsidRPr="00734691">
              <w:rPr>
                <w:color w:val="0070C0"/>
              </w:rPr>
              <w:t>Physician</w:t>
            </w:r>
            <w:r w:rsidRPr="00734691">
              <w:t>”)</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0925D72" w14:textId="6DBCFF94" w:rsidR="00A669EA" w:rsidRPr="00734691" w:rsidRDefault="0015349E" w:rsidP="0041797E">
            <w:pPr>
              <w:spacing w:after="0"/>
            </w:pPr>
            <w:r w:rsidRPr="00734691">
              <w:t xml:space="preserve">Section TID </w:t>
            </w:r>
            <w:r w:rsidR="00A669EA" w:rsidRPr="00734691">
              <w:t>1020</w:t>
            </w:r>
          </w:p>
        </w:tc>
      </w:tr>
      <w:tr w:rsidR="00A669EA" w:rsidRPr="00734691" w14:paraId="3AB8F4F0" w14:textId="77777777" w:rsidTr="00A669EA">
        <w:trPr>
          <w:gridBefore w:val="1"/>
          <w:wBefore w:w="10" w:type="dxa"/>
          <w:trHeight w:val="144"/>
        </w:trPr>
        <w:tc>
          <w:tcPr>
            <w:tcW w:w="104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40" w:type="dxa"/>
              <w:left w:w="40" w:type="dxa"/>
              <w:bottom w:w="40" w:type="dxa"/>
              <w:right w:w="40" w:type="dxa"/>
            </w:tcMar>
            <w:vAlign w:val="center"/>
          </w:tcPr>
          <w:p w14:paraId="1127B0DE" w14:textId="08C4913A" w:rsidR="00A669EA" w:rsidRPr="00734691" w:rsidRDefault="00A669EA" w:rsidP="0041797E">
            <w:pPr>
              <w:spacing w:after="0"/>
            </w:pPr>
            <w:r w:rsidRPr="00734691">
              <w:t>End Person Participant</w:t>
            </w:r>
          </w:p>
        </w:tc>
      </w:tr>
      <w:tr w:rsidR="00A669EA" w:rsidRPr="00734691" w14:paraId="52F5DC2D" w14:textId="77777777" w:rsidTr="0041797E">
        <w:trPr>
          <w:gridBefore w:val="1"/>
          <w:wBefore w:w="10" w:type="dxa"/>
          <w:trHeight w:val="144"/>
        </w:trPr>
        <w:tc>
          <w:tcPr>
            <w:tcW w:w="108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C1DD1F9" w14:textId="4192B4F5" w:rsidR="00A669EA" w:rsidRPr="00734691" w:rsidRDefault="00A669EA" w:rsidP="0041797E">
            <w:pPr>
              <w:spacing w:after="0"/>
            </w:pPr>
            <w:r w:rsidRPr="00734691">
              <w:t>1.21</w:t>
            </w:r>
          </w:p>
        </w:tc>
        <w:tc>
          <w:tcPr>
            <w:tcW w:w="387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F0D041E" w14:textId="1ADD9EEB" w:rsidR="00A669EA" w:rsidRPr="00734691" w:rsidRDefault="00A669EA" w:rsidP="0041797E">
            <w:pPr>
              <w:spacing w:after="0"/>
            </w:pPr>
            <w:r w:rsidRPr="00734691">
              <w:t>Source of Dose Information</w:t>
            </w:r>
          </w:p>
        </w:tc>
        <w:tc>
          <w:tcPr>
            <w:tcW w:w="36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63B165" w14:textId="43265066" w:rsidR="00A669EA" w:rsidRPr="00734691" w:rsidRDefault="00A669EA" w:rsidP="0041797E">
            <w:pPr>
              <w:spacing w:after="0"/>
              <w:rPr>
                <w:color w:val="000000"/>
              </w:rPr>
            </w:pPr>
            <w:r w:rsidRPr="00734691">
              <w:rPr>
                <w:color w:val="000000"/>
              </w:rPr>
              <w:t>(113856, DCM, “</w:t>
            </w:r>
            <w:r w:rsidRPr="00734691">
              <w:t>Automated Data Collection</w:t>
            </w:r>
            <w:r w:rsidRPr="00734691">
              <w:rPr>
                <w:color w:val="000000"/>
              </w:rPr>
              <w:t>”)</w:t>
            </w:r>
          </w:p>
        </w:tc>
        <w:tc>
          <w:tcPr>
            <w:tcW w:w="1941"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8990F89" w14:textId="1EA855F3" w:rsidR="00A669EA" w:rsidRPr="00734691" w:rsidRDefault="0015349E" w:rsidP="0041797E">
            <w:pPr>
              <w:spacing w:after="0"/>
            </w:pPr>
            <w:r w:rsidRPr="00734691">
              <w:t xml:space="preserve">Section TID </w:t>
            </w:r>
            <w:r w:rsidR="00A669EA" w:rsidRPr="00734691">
              <w:t>10001</w:t>
            </w:r>
          </w:p>
        </w:tc>
      </w:tr>
    </w:tbl>
    <w:p w14:paraId="32B4004C" w14:textId="77777777" w:rsidR="00690409" w:rsidRPr="00734691" w:rsidRDefault="00690409" w:rsidP="00907D74"/>
    <w:p w14:paraId="0147B730" w14:textId="77777777" w:rsidR="003E40E1" w:rsidRPr="00734691" w:rsidRDefault="003E40E1" w:rsidP="00907D74">
      <w:pPr>
        <w:pStyle w:val="Heading3"/>
      </w:pPr>
      <w:bookmarkStart w:id="120" w:name="_Toc200815270"/>
      <w:bookmarkStart w:id="121" w:name="_Toc219295302"/>
      <w:r w:rsidRPr="00734691">
        <w:t>ZZZZZ.5.2 Examples of Enhanced RDSR</w:t>
      </w:r>
      <w:bookmarkEnd w:id="120"/>
      <w:bookmarkEnd w:id="121"/>
    </w:p>
    <w:p w14:paraId="374B6516" w14:textId="2B2F56FF" w:rsidR="003E40E1" w:rsidRPr="00734691" w:rsidRDefault="003E40E1" w:rsidP="00907D74">
      <w:pPr>
        <w:pStyle w:val="Heading4"/>
      </w:pPr>
      <w:bookmarkStart w:id="122" w:name="_Toc200815271"/>
      <w:bookmarkStart w:id="123" w:name="_Toc219295303"/>
      <w:r w:rsidRPr="00734691">
        <w:t>ZZZZZ.5.2.1 Example of Enhanced RDSR for XA</w:t>
      </w:r>
      <w:bookmarkEnd w:id="122"/>
      <w:bookmarkEnd w:id="123"/>
    </w:p>
    <w:p w14:paraId="6271BCC1" w14:textId="3471DE83" w:rsidR="003E40E1" w:rsidRPr="00734691" w:rsidRDefault="003E40E1" w:rsidP="00907D74">
      <w:r w:rsidRPr="00734691">
        <w:t xml:space="preserve">The following is an example </w:t>
      </w:r>
      <w:r w:rsidR="00274423" w:rsidRPr="00734691">
        <w:t xml:space="preserve">RDSR </w:t>
      </w:r>
      <w:r w:rsidRPr="00734691">
        <w:t xml:space="preserve">for a </w:t>
      </w:r>
      <w:r w:rsidR="002409A4" w:rsidRPr="00734691">
        <w:t xml:space="preserve">diagnostic </w:t>
      </w:r>
      <w:r w:rsidRPr="00734691">
        <w:t xml:space="preserve">XA procedure step </w:t>
      </w:r>
      <w:r w:rsidR="002409A4" w:rsidRPr="00734691">
        <w:t>in neuroradiology</w:t>
      </w:r>
      <w:r w:rsidRPr="00734691">
        <w:t>. In this example, a single plane (</w:t>
      </w:r>
      <w:r w:rsidR="002409A4" w:rsidRPr="00734691">
        <w:t xml:space="preserve">i.e. </w:t>
      </w:r>
      <w:r w:rsidRPr="00734691">
        <w:t>one X-Ray Sou</w:t>
      </w:r>
      <w:r w:rsidR="002409A4" w:rsidRPr="00734691">
        <w:t>rce)</w:t>
      </w:r>
      <w:r w:rsidRPr="00734691">
        <w:t xml:space="preserve"> Interventional X-Ray acquisition system (Irradiating Device) performs a</w:t>
      </w:r>
      <w:r w:rsidR="002409A4" w:rsidRPr="00734691">
        <w:t>n</w:t>
      </w:r>
      <w:r w:rsidRPr="00734691">
        <w:t xml:space="preserve"> exam (one procedure step) with the following characteristics</w:t>
      </w:r>
      <w:r w:rsidRPr="00734691">
        <w:rPr>
          <w:i/>
          <w:iCs/>
        </w:rPr>
        <w:t>:</w:t>
      </w:r>
      <w:r w:rsidRPr="00734691">
        <w:t xml:space="preserve"> </w:t>
      </w:r>
    </w:p>
    <w:p w14:paraId="40633385" w14:textId="77777777" w:rsidR="003E40E1" w:rsidRPr="00734691" w:rsidRDefault="003E40E1" w:rsidP="00907D74">
      <w:pPr>
        <w:pStyle w:val="ListParagraph"/>
        <w:numPr>
          <w:ilvl w:val="0"/>
          <w:numId w:val="42"/>
        </w:numPr>
      </w:pPr>
      <w:r w:rsidRPr="00734691">
        <w:t>Patient position is Head First Supine</w:t>
      </w:r>
    </w:p>
    <w:p w14:paraId="47F30CAE" w14:textId="13BD084C" w:rsidR="002D34EF" w:rsidRPr="00734691" w:rsidRDefault="002D34EF" w:rsidP="00907D74">
      <w:pPr>
        <w:pStyle w:val="ListParagraph"/>
        <w:numPr>
          <w:ilvl w:val="0"/>
          <w:numId w:val="42"/>
        </w:numPr>
      </w:pPr>
      <w:r w:rsidRPr="00734691">
        <w:t>One focused anti-scatter grid is fixed on the detector housing</w:t>
      </w:r>
    </w:p>
    <w:p w14:paraId="38BC5560" w14:textId="79149493" w:rsidR="003E40E1" w:rsidRPr="00734691" w:rsidRDefault="00EB0BC2" w:rsidP="00907D74">
      <w:pPr>
        <w:pStyle w:val="ListParagraph"/>
        <w:numPr>
          <w:ilvl w:val="0"/>
          <w:numId w:val="42"/>
        </w:numPr>
      </w:pPr>
      <w:r w:rsidRPr="00734691">
        <w:t>One</w:t>
      </w:r>
      <w:r w:rsidR="003E40E1" w:rsidRPr="00734691">
        <w:t xml:space="preserve"> </w:t>
      </w:r>
      <w:r w:rsidR="00B4376E" w:rsidRPr="00734691">
        <w:t xml:space="preserve">pulsed </w:t>
      </w:r>
      <w:r w:rsidR="003E40E1" w:rsidRPr="00734691">
        <w:t xml:space="preserve">fluoroscopy Irradiation Event </w:t>
      </w:r>
      <w:r w:rsidRPr="00734691">
        <w:t>lasting</w:t>
      </w:r>
      <w:r w:rsidR="003E40E1" w:rsidRPr="00734691">
        <w:t xml:space="preserve"> 10 seconds</w:t>
      </w:r>
      <w:r w:rsidR="00B4376E" w:rsidRPr="00734691">
        <w:t xml:space="preserve"> </w:t>
      </w:r>
      <w:r w:rsidRPr="00734691">
        <w:t xml:space="preserve">and irradiating at </w:t>
      </w:r>
      <w:r w:rsidR="00C02602" w:rsidRPr="00734691">
        <w:t>15</w:t>
      </w:r>
      <w:r w:rsidR="00B4376E" w:rsidRPr="00734691">
        <w:t xml:space="preserve"> pulses per second</w:t>
      </w:r>
      <w:r w:rsidR="003E40E1" w:rsidRPr="00734691">
        <w:t>, with no XA image recorded</w:t>
      </w:r>
    </w:p>
    <w:p w14:paraId="2C241878" w14:textId="577C34AE" w:rsidR="003E40E1" w:rsidRPr="00734691" w:rsidRDefault="006C2C30" w:rsidP="00907D74">
      <w:pPr>
        <w:pStyle w:val="ListParagraph"/>
        <w:numPr>
          <w:ilvl w:val="0"/>
          <w:numId w:val="42"/>
        </w:numPr>
      </w:pPr>
      <w:r w:rsidRPr="00734691">
        <w:t>One</w:t>
      </w:r>
      <w:r w:rsidR="003E40E1" w:rsidRPr="00734691">
        <w:t xml:space="preserve"> rotational acquisition (CBCT) Irradiation Event, </w:t>
      </w:r>
      <w:r w:rsidRPr="00734691">
        <w:t xml:space="preserve">rotating </w:t>
      </w:r>
      <w:r w:rsidR="003E40E1" w:rsidRPr="00734691">
        <w:t xml:space="preserve">at 10 degrees per second and </w:t>
      </w:r>
      <w:r w:rsidRPr="00734691">
        <w:t xml:space="preserve">acquiring </w:t>
      </w:r>
      <w:r w:rsidR="003E40E1" w:rsidRPr="00734691">
        <w:t xml:space="preserve">30 frames per second over an arc of </w:t>
      </w:r>
      <w:r w:rsidR="00771CC6" w:rsidRPr="00734691">
        <w:t>18</w:t>
      </w:r>
      <w:r w:rsidR="003E40E1" w:rsidRPr="00734691">
        <w:t xml:space="preserve">0 degrees. An XA image </w:t>
      </w:r>
      <w:r w:rsidRPr="00734691">
        <w:t>is</w:t>
      </w:r>
      <w:r w:rsidR="003E40E1" w:rsidRPr="00734691">
        <w:t xml:space="preserve"> recorded.</w:t>
      </w:r>
    </w:p>
    <w:p w14:paraId="7FCB9034" w14:textId="52FDD2C6" w:rsidR="003E40E1" w:rsidRPr="00734691" w:rsidRDefault="003E40E1" w:rsidP="00907D74">
      <w:pPr>
        <w:pStyle w:val="ListParagraph"/>
        <w:numPr>
          <w:ilvl w:val="0"/>
          <w:numId w:val="42"/>
        </w:numPr>
        <w:rPr>
          <w:i/>
          <w:iCs/>
          <w:szCs w:val="18"/>
        </w:rPr>
      </w:pPr>
      <w:r w:rsidRPr="00734691">
        <w:t xml:space="preserve">A dose </w:t>
      </w:r>
      <w:r w:rsidR="006C2C30" w:rsidRPr="00734691">
        <w:t xml:space="preserve">map </w:t>
      </w:r>
      <w:r w:rsidRPr="00734691">
        <w:t xml:space="preserve">image </w:t>
      </w:r>
      <w:r w:rsidR="006C2C30" w:rsidRPr="00734691">
        <w:t>is</w:t>
      </w:r>
      <w:r w:rsidRPr="00734691">
        <w:t xml:space="preserve"> created at the end of the procedure step</w:t>
      </w:r>
    </w:p>
    <w:p w14:paraId="03BA81C5" w14:textId="77777777" w:rsidR="002D34EF" w:rsidRPr="00734691" w:rsidRDefault="002D34EF" w:rsidP="00907D74">
      <w:pPr>
        <w:pStyle w:val="ListParagraph"/>
        <w:numPr>
          <w:ilvl w:val="0"/>
          <w:numId w:val="42"/>
        </w:numPr>
        <w:rPr>
          <w:i/>
          <w:iCs/>
          <w:szCs w:val="18"/>
        </w:rPr>
      </w:pPr>
      <w:r w:rsidRPr="00734691">
        <w:lastRenderedPageBreak/>
        <w:t>The irradiation administering are the performing physician Dr. Hugh Mann and the operator John Doe</w:t>
      </w:r>
    </w:p>
    <w:p w14:paraId="61D39CC7" w14:textId="7969785D" w:rsidR="002D34EF" w:rsidRPr="00734691" w:rsidRDefault="002D34EF" w:rsidP="00907D74">
      <w:pPr>
        <w:pStyle w:val="ListParagraph"/>
        <w:numPr>
          <w:ilvl w:val="0"/>
          <w:numId w:val="42"/>
        </w:numPr>
        <w:rPr>
          <w:i/>
          <w:iCs/>
          <w:szCs w:val="18"/>
        </w:rPr>
      </w:pPr>
      <w:r w:rsidRPr="00734691">
        <w:t>The irradiation authorizing is the performing physician Dr. Hugh Mann</w:t>
      </w:r>
    </w:p>
    <w:p w14:paraId="3F680836" w14:textId="77777777" w:rsidR="003E40E1" w:rsidRPr="00734691" w:rsidRDefault="003E40E1" w:rsidP="00907D74">
      <w:pPr>
        <w:pStyle w:val="ListParagraph"/>
      </w:pPr>
    </w:p>
    <w:p w14:paraId="52D63875" w14:textId="77777777" w:rsidR="008132D9" w:rsidRPr="00734691" w:rsidRDefault="001A337E" w:rsidP="00907D74">
      <w:pPr>
        <w:pStyle w:val="ListParagraph"/>
      </w:pPr>
      <w:r w:rsidRPr="00734691">
        <w:t>The timing and rotation angles for these acquisitions is the following, on the date of 2025-03-25.</w:t>
      </w:r>
    </w:p>
    <w:p w14:paraId="1B76034C" w14:textId="74200F18" w:rsidR="002409A4" w:rsidRPr="00734691" w:rsidRDefault="008132D9" w:rsidP="006C3434">
      <w:pPr>
        <w:pStyle w:val="TableLabel"/>
      </w:pPr>
      <w:r w:rsidRPr="00734691">
        <w:t>Table ZZZZZ.5.2.1-1</w:t>
      </w:r>
      <w:r w:rsidR="00EE65CD">
        <w:t>.</w:t>
      </w:r>
      <w:r w:rsidRPr="00734691">
        <w:t> Timing and Rotation angles of the XA Enhanced RDSR Example</w:t>
      </w:r>
    </w:p>
    <w:tbl>
      <w:tblPr>
        <w:tblStyle w:val="TableGrid"/>
        <w:tblW w:w="9720" w:type="dxa"/>
        <w:tblLook w:val="04A0" w:firstRow="1" w:lastRow="0" w:firstColumn="1" w:lastColumn="0" w:noHBand="0" w:noVBand="1"/>
      </w:tblPr>
      <w:tblGrid>
        <w:gridCol w:w="3240"/>
        <w:gridCol w:w="2605"/>
        <w:gridCol w:w="3875"/>
      </w:tblGrid>
      <w:tr w:rsidR="001A337E" w:rsidRPr="00734691" w14:paraId="399B0D27" w14:textId="77777777" w:rsidTr="000F1760">
        <w:tc>
          <w:tcPr>
            <w:tcW w:w="5845" w:type="dxa"/>
            <w:gridSpan w:val="2"/>
            <w:tcBorders>
              <w:top w:val="nil"/>
              <w:left w:val="nil"/>
              <w:bottom w:val="single" w:sz="4" w:space="0" w:color="auto"/>
              <w:right w:val="single" w:sz="4" w:space="0" w:color="auto"/>
            </w:tcBorders>
            <w:shd w:val="clear" w:color="auto" w:fill="FFFFFF" w:themeFill="background1"/>
          </w:tcPr>
          <w:p w14:paraId="3663DA7E" w14:textId="77777777" w:rsidR="001A337E" w:rsidRPr="00734691" w:rsidRDefault="001A337E" w:rsidP="006C3434">
            <w:pPr>
              <w:spacing w:after="0"/>
            </w:pPr>
          </w:p>
        </w:tc>
        <w:tc>
          <w:tcPr>
            <w:tcW w:w="3875" w:type="dxa"/>
            <w:tcBorders>
              <w:left w:val="single" w:sz="4" w:space="0" w:color="auto"/>
            </w:tcBorders>
            <w:shd w:val="clear" w:color="auto" w:fill="FFFFFF" w:themeFill="background1"/>
          </w:tcPr>
          <w:p w14:paraId="2FC1D1D1" w14:textId="77777777" w:rsidR="001A337E" w:rsidRPr="00734691" w:rsidRDefault="001A337E" w:rsidP="006C3434">
            <w:pPr>
              <w:spacing w:after="0"/>
            </w:pPr>
            <w:r w:rsidRPr="00734691">
              <w:t>Actual Rotation Angle</w:t>
            </w:r>
          </w:p>
        </w:tc>
      </w:tr>
      <w:tr w:rsidR="001A337E" w:rsidRPr="00734691" w14:paraId="1B7D95B7" w14:textId="77777777" w:rsidTr="000F1760">
        <w:tc>
          <w:tcPr>
            <w:tcW w:w="9720" w:type="dxa"/>
            <w:gridSpan w:val="3"/>
            <w:tcBorders>
              <w:top w:val="single" w:sz="4" w:space="0" w:color="auto"/>
            </w:tcBorders>
            <w:shd w:val="clear" w:color="auto" w:fill="D9D9D9" w:themeFill="background1" w:themeFillShade="D9"/>
          </w:tcPr>
          <w:p w14:paraId="0C545CED" w14:textId="359F9ED8" w:rsidR="001A337E" w:rsidRPr="00A47E84" w:rsidRDefault="001A337E" w:rsidP="006C3434">
            <w:pPr>
              <w:spacing w:after="0"/>
              <w:rPr>
                <w:b/>
                <w:bCs/>
              </w:rPr>
            </w:pPr>
            <w:r w:rsidRPr="00A47E84">
              <w:rPr>
                <w:b/>
                <w:bCs/>
              </w:rPr>
              <w:t>Irradiation Event #1: Fluoroscopy</w:t>
            </w:r>
          </w:p>
        </w:tc>
      </w:tr>
      <w:tr w:rsidR="001A337E" w:rsidRPr="00734691" w14:paraId="585B5B72" w14:textId="77777777" w:rsidTr="0041797E">
        <w:tc>
          <w:tcPr>
            <w:tcW w:w="3240" w:type="dxa"/>
          </w:tcPr>
          <w:p w14:paraId="3BE54800" w14:textId="77777777" w:rsidR="001A337E" w:rsidRPr="00734691" w:rsidRDefault="001A337E" w:rsidP="006C3434">
            <w:pPr>
              <w:spacing w:after="0"/>
            </w:pPr>
            <w:r w:rsidRPr="00734691">
              <w:t>Start Time</w:t>
            </w:r>
          </w:p>
        </w:tc>
        <w:tc>
          <w:tcPr>
            <w:tcW w:w="2605" w:type="dxa"/>
          </w:tcPr>
          <w:p w14:paraId="6607FC84" w14:textId="3F96587C" w:rsidR="001A337E" w:rsidRPr="00734691" w:rsidRDefault="001A337E" w:rsidP="006C3434">
            <w:pPr>
              <w:spacing w:after="0"/>
            </w:pPr>
            <w:r w:rsidRPr="00734691">
              <w:t>12 h, 30 min, 00 s, 000 ms</w:t>
            </w:r>
          </w:p>
        </w:tc>
        <w:tc>
          <w:tcPr>
            <w:tcW w:w="3875" w:type="dxa"/>
          </w:tcPr>
          <w:p w14:paraId="5B6F4FF5" w14:textId="478A959E" w:rsidR="001A337E" w:rsidRPr="00734691" w:rsidRDefault="001A337E" w:rsidP="006C3434">
            <w:pPr>
              <w:spacing w:after="0"/>
            </w:pPr>
            <w:r w:rsidRPr="00734691">
              <w:t>Fixed gantry PA (Posterior Anterior) position</w:t>
            </w:r>
          </w:p>
        </w:tc>
      </w:tr>
      <w:tr w:rsidR="001A337E" w:rsidRPr="00734691" w14:paraId="6CA90301" w14:textId="77777777" w:rsidTr="0041797E">
        <w:tc>
          <w:tcPr>
            <w:tcW w:w="3240" w:type="dxa"/>
          </w:tcPr>
          <w:p w14:paraId="467093D7" w14:textId="77777777" w:rsidR="001A337E" w:rsidRPr="00734691" w:rsidRDefault="001A337E" w:rsidP="006C3434">
            <w:pPr>
              <w:spacing w:after="0"/>
            </w:pPr>
            <w:r w:rsidRPr="00734691">
              <w:t>End Time</w:t>
            </w:r>
          </w:p>
        </w:tc>
        <w:tc>
          <w:tcPr>
            <w:tcW w:w="2605" w:type="dxa"/>
          </w:tcPr>
          <w:p w14:paraId="67E474BF" w14:textId="4BA17021" w:rsidR="001A337E" w:rsidRPr="00734691" w:rsidRDefault="001A337E" w:rsidP="006C3434">
            <w:pPr>
              <w:spacing w:after="0"/>
            </w:pPr>
            <w:r w:rsidRPr="00734691">
              <w:t>12 h, 30 min, 10 s, 000 ms</w:t>
            </w:r>
          </w:p>
        </w:tc>
        <w:tc>
          <w:tcPr>
            <w:tcW w:w="3875" w:type="dxa"/>
          </w:tcPr>
          <w:p w14:paraId="425FB4D4" w14:textId="57E01B1E" w:rsidR="001A337E" w:rsidRPr="00734691" w:rsidRDefault="001A337E" w:rsidP="006C3434">
            <w:pPr>
              <w:spacing w:after="0"/>
            </w:pPr>
            <w:r w:rsidRPr="00734691">
              <w:t>Fixed gantry PA (Posterior Anterior) position</w:t>
            </w:r>
          </w:p>
        </w:tc>
      </w:tr>
      <w:tr w:rsidR="001A337E" w:rsidRPr="00734691" w14:paraId="32954D9B" w14:textId="77777777" w:rsidTr="000F1760">
        <w:tc>
          <w:tcPr>
            <w:tcW w:w="9720" w:type="dxa"/>
            <w:gridSpan w:val="3"/>
            <w:shd w:val="clear" w:color="auto" w:fill="D9D9D9" w:themeFill="background1" w:themeFillShade="D9"/>
          </w:tcPr>
          <w:p w14:paraId="2AE51CF9" w14:textId="3DBBB897" w:rsidR="001A337E" w:rsidRPr="00A47E84" w:rsidRDefault="001A337E" w:rsidP="006C3434">
            <w:pPr>
              <w:spacing w:after="0"/>
              <w:rPr>
                <w:b/>
                <w:bCs/>
              </w:rPr>
            </w:pPr>
            <w:r w:rsidRPr="00A47E84">
              <w:rPr>
                <w:b/>
                <w:bCs/>
              </w:rPr>
              <w:t>Irradiation Event #2: Rotational Acquisition</w:t>
            </w:r>
          </w:p>
        </w:tc>
      </w:tr>
      <w:tr w:rsidR="00A23DFC" w:rsidRPr="00734691" w14:paraId="1096BFF2" w14:textId="77777777" w:rsidTr="0041797E">
        <w:tc>
          <w:tcPr>
            <w:tcW w:w="3240" w:type="dxa"/>
          </w:tcPr>
          <w:p w14:paraId="24CF0249" w14:textId="77777777" w:rsidR="00A23DFC" w:rsidRPr="00734691" w:rsidRDefault="00A23DFC" w:rsidP="006C3434">
            <w:pPr>
              <w:spacing w:after="0"/>
            </w:pPr>
            <w:r w:rsidRPr="00734691">
              <w:t>Start Time</w:t>
            </w:r>
          </w:p>
        </w:tc>
        <w:tc>
          <w:tcPr>
            <w:tcW w:w="2605" w:type="dxa"/>
          </w:tcPr>
          <w:p w14:paraId="34976F3B" w14:textId="4BC1F2C1" w:rsidR="00A23DFC" w:rsidRPr="00734691" w:rsidRDefault="00A23DFC" w:rsidP="006C3434">
            <w:pPr>
              <w:spacing w:after="0"/>
            </w:pPr>
            <w:r w:rsidRPr="00734691">
              <w:t>12 h, 32 min, 00 s, 000 ms</w:t>
            </w:r>
          </w:p>
        </w:tc>
        <w:tc>
          <w:tcPr>
            <w:tcW w:w="3875" w:type="dxa"/>
          </w:tcPr>
          <w:p w14:paraId="3092F391" w14:textId="7516906E" w:rsidR="00A23DFC" w:rsidRPr="00734691" w:rsidRDefault="00A23DFC" w:rsidP="006C3434">
            <w:pPr>
              <w:spacing w:after="0"/>
            </w:pPr>
            <w:r w:rsidRPr="00734691">
              <w:t>-90 deg</w:t>
            </w:r>
          </w:p>
        </w:tc>
      </w:tr>
      <w:tr w:rsidR="00A23DFC" w:rsidRPr="00734691" w14:paraId="0D89398F" w14:textId="77777777" w:rsidTr="00DD5561">
        <w:tc>
          <w:tcPr>
            <w:tcW w:w="9720" w:type="dxa"/>
            <w:gridSpan w:val="3"/>
          </w:tcPr>
          <w:p w14:paraId="0648E8ED" w14:textId="77777777" w:rsidR="00513B34" w:rsidRPr="00734691" w:rsidRDefault="00A23DFC" w:rsidP="006C3434">
            <w:pPr>
              <w:spacing w:after="0"/>
            </w:pPr>
            <w:r w:rsidRPr="00734691">
              <w:t>Continuous rotation from -90 deg to +90 deg</w:t>
            </w:r>
            <w:r w:rsidR="00513B34" w:rsidRPr="00734691">
              <w:t xml:space="preserve"> during 18 seconds, with X-Ray pulses every 33 ms</w:t>
            </w:r>
            <w:r w:rsidRPr="00734691">
              <w:t xml:space="preserve">. </w:t>
            </w:r>
          </w:p>
          <w:p w14:paraId="643983FC" w14:textId="7D544410" w:rsidR="00A23DFC" w:rsidRPr="00734691" w:rsidRDefault="00A23DFC" w:rsidP="006C3434">
            <w:pPr>
              <w:spacing w:after="0"/>
            </w:pPr>
            <w:r w:rsidRPr="00734691">
              <w:t xml:space="preserve">The position of the X-Ray Source is encoded in the RDSR every two seconds. The </w:t>
            </w:r>
            <w:r w:rsidR="001A37BD" w:rsidRPr="00734691">
              <w:t>radiation output</w:t>
            </w:r>
            <w:r w:rsidRPr="00734691">
              <w:t xml:space="preserve"> value is also encoded</w:t>
            </w:r>
            <w:r w:rsidR="00EA5A4A" w:rsidRPr="00734691">
              <w:t xml:space="preserve"> in the RDSR</w:t>
            </w:r>
            <w:r w:rsidRPr="00734691">
              <w:t xml:space="preserve"> every two seconds as the accumulated value between the two encoded positions of the X-Ray source.</w:t>
            </w:r>
          </w:p>
        </w:tc>
      </w:tr>
      <w:tr w:rsidR="00A23DFC" w:rsidRPr="00734691" w14:paraId="243661D8" w14:textId="77777777" w:rsidTr="0041797E">
        <w:tc>
          <w:tcPr>
            <w:tcW w:w="3240" w:type="dxa"/>
          </w:tcPr>
          <w:p w14:paraId="5A931376" w14:textId="77777777" w:rsidR="00A23DFC" w:rsidRPr="00734691" w:rsidRDefault="00A23DFC" w:rsidP="006C3434">
            <w:pPr>
              <w:spacing w:after="0"/>
            </w:pPr>
            <w:r w:rsidRPr="00734691">
              <w:t>End Time</w:t>
            </w:r>
          </w:p>
        </w:tc>
        <w:tc>
          <w:tcPr>
            <w:tcW w:w="2605" w:type="dxa"/>
          </w:tcPr>
          <w:p w14:paraId="575E69A3" w14:textId="13577CE7" w:rsidR="00A23DFC" w:rsidRPr="00734691" w:rsidRDefault="00A23DFC" w:rsidP="006C3434">
            <w:pPr>
              <w:spacing w:after="0"/>
            </w:pPr>
            <w:r w:rsidRPr="00734691">
              <w:t>12 h, 32 min, 18 s, 000 ms</w:t>
            </w:r>
          </w:p>
        </w:tc>
        <w:tc>
          <w:tcPr>
            <w:tcW w:w="3875" w:type="dxa"/>
          </w:tcPr>
          <w:p w14:paraId="5C076EE6" w14:textId="61C5D86F" w:rsidR="00A23DFC" w:rsidRPr="00734691" w:rsidRDefault="00A23DFC" w:rsidP="006C3434">
            <w:pPr>
              <w:spacing w:after="0"/>
            </w:pPr>
            <w:r w:rsidRPr="00734691">
              <w:t>+90 deg</w:t>
            </w:r>
          </w:p>
        </w:tc>
      </w:tr>
    </w:tbl>
    <w:p w14:paraId="19F7E150" w14:textId="77777777" w:rsidR="002409A4" w:rsidRPr="00734691" w:rsidRDefault="002409A4" w:rsidP="00907D74">
      <w:pPr>
        <w:pStyle w:val="ListParagraph"/>
      </w:pPr>
    </w:p>
    <w:p w14:paraId="4571B3DD" w14:textId="77777777" w:rsidR="002409A4" w:rsidRPr="00734691" w:rsidRDefault="002409A4" w:rsidP="00907D74">
      <w:pPr>
        <w:pStyle w:val="ListParagraph"/>
      </w:pPr>
    </w:p>
    <w:p w14:paraId="24D3A941" w14:textId="77777777" w:rsidR="00A23DFC" w:rsidRPr="00734691" w:rsidRDefault="00A23DFC" w:rsidP="00907D74">
      <w:pPr>
        <w:pStyle w:val="ListParagraph"/>
      </w:pPr>
    </w:p>
    <w:p w14:paraId="43666973" w14:textId="76CA1922" w:rsidR="00A23DFC" w:rsidRPr="00734691" w:rsidRDefault="00694910" w:rsidP="00907D74">
      <w:pPr>
        <w:pStyle w:val="ListParagraph"/>
      </w:pPr>
      <w:r w:rsidRPr="00734691">
        <w:rPr>
          <w:noProof/>
        </w:rPr>
        <w:t xml:space="preserve"> </w:t>
      </w:r>
      <w:r w:rsidRPr="00734691">
        <w:rPr>
          <w:noProof/>
        </w:rPr>
        <w:drawing>
          <wp:inline distT="0" distB="0" distL="0" distR="0" wp14:anchorId="52AA9CA8" wp14:editId="7EC53DC3">
            <wp:extent cx="6000750" cy="3146425"/>
            <wp:effectExtent l="0" t="0" r="0" b="0"/>
            <wp:docPr id="167761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4547" name=""/>
                    <pic:cNvPicPr/>
                  </pic:nvPicPr>
                  <pic:blipFill>
                    <a:blip r:embed="rId56"/>
                    <a:stretch>
                      <a:fillRect/>
                    </a:stretch>
                  </pic:blipFill>
                  <pic:spPr>
                    <a:xfrm>
                      <a:off x="0" y="0"/>
                      <a:ext cx="6000750" cy="3146425"/>
                    </a:xfrm>
                    <a:prstGeom prst="rect">
                      <a:avLst/>
                    </a:prstGeom>
                  </pic:spPr>
                </pic:pic>
              </a:graphicData>
            </a:graphic>
          </wp:inline>
        </w:drawing>
      </w:r>
    </w:p>
    <w:p w14:paraId="56AAACB6" w14:textId="12C85F41" w:rsidR="00A23DFC" w:rsidRPr="00734691" w:rsidRDefault="00A23DFC" w:rsidP="00907D74">
      <w:pPr>
        <w:pStyle w:val="FigureTitle"/>
      </w:pPr>
      <w:r w:rsidRPr="00337230">
        <w:t>Figure ZZZ</w:t>
      </w:r>
      <w:r w:rsidRPr="00734691">
        <w:t>ZZ.5.2.1-1. Timing and rotation angles of the enhanced RDSR example for XA</w:t>
      </w:r>
    </w:p>
    <w:p w14:paraId="364E5676" w14:textId="68FD2B7D" w:rsidR="00EA5A4A" w:rsidRPr="00734691" w:rsidRDefault="00EA5A4A" w:rsidP="00907D74">
      <w:r w:rsidRPr="00734691">
        <w:t xml:space="preserve">The geometry of the equipment </w:t>
      </w:r>
      <w:r w:rsidR="005B41DF" w:rsidRPr="00734691">
        <w:t xml:space="preserve">for this example </w:t>
      </w:r>
      <w:r w:rsidRPr="00734691">
        <w:t xml:space="preserve">is </w:t>
      </w:r>
      <w:r w:rsidR="001F356F" w:rsidRPr="00734691">
        <w:t>illustrated</w:t>
      </w:r>
      <w:r w:rsidRPr="00734691">
        <w:t xml:space="preserve"> in Figure ZZZZZ.5.2.1-2:</w:t>
      </w:r>
    </w:p>
    <w:p w14:paraId="7C6802D4" w14:textId="77777777" w:rsidR="00A23DFC" w:rsidRPr="00734691" w:rsidRDefault="00A23DFC" w:rsidP="00907D74">
      <w:pPr>
        <w:pStyle w:val="ListParagraph"/>
      </w:pPr>
    </w:p>
    <w:p w14:paraId="098F379A" w14:textId="5364D4AA" w:rsidR="00EA5A4A" w:rsidRPr="00734691" w:rsidRDefault="006F0B18" w:rsidP="00907D74">
      <w:pPr>
        <w:pStyle w:val="ListParagraph"/>
      </w:pPr>
      <w:r w:rsidRPr="00734691">
        <w:rPr>
          <w:noProof/>
        </w:rPr>
        <w:lastRenderedPageBreak/>
        <w:t xml:space="preserve"> </w:t>
      </w:r>
      <w:r w:rsidRPr="00734691">
        <w:rPr>
          <w:noProof/>
        </w:rPr>
        <w:drawing>
          <wp:inline distT="0" distB="0" distL="0" distR="0" wp14:anchorId="7B351A26" wp14:editId="41ABCDFB">
            <wp:extent cx="6000750" cy="4440555"/>
            <wp:effectExtent l="0" t="0" r="0" b="0"/>
            <wp:docPr id="8556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3410" name=""/>
                    <pic:cNvPicPr/>
                  </pic:nvPicPr>
                  <pic:blipFill>
                    <a:blip r:embed="rId57"/>
                    <a:stretch>
                      <a:fillRect/>
                    </a:stretch>
                  </pic:blipFill>
                  <pic:spPr>
                    <a:xfrm>
                      <a:off x="0" y="0"/>
                      <a:ext cx="6000750" cy="4440555"/>
                    </a:xfrm>
                    <a:prstGeom prst="rect">
                      <a:avLst/>
                    </a:prstGeom>
                  </pic:spPr>
                </pic:pic>
              </a:graphicData>
            </a:graphic>
          </wp:inline>
        </w:drawing>
      </w:r>
    </w:p>
    <w:p w14:paraId="0B65A9CB" w14:textId="2CAB0A64" w:rsidR="00EA5A4A" w:rsidRPr="00734691" w:rsidRDefault="00EA5A4A" w:rsidP="00907D74">
      <w:pPr>
        <w:pStyle w:val="FigureTitle"/>
      </w:pPr>
      <w:r w:rsidRPr="00337230">
        <w:t>Figure ZZZ</w:t>
      </w:r>
      <w:r w:rsidRPr="00734691">
        <w:t>ZZ.5.2.1-2. Geometry of the enhanced RDSR example for XA</w:t>
      </w:r>
    </w:p>
    <w:p w14:paraId="15D77777" w14:textId="77777777" w:rsidR="00EA5A4A" w:rsidRPr="00734691" w:rsidRDefault="00EA5A4A" w:rsidP="00907D74">
      <w:pPr>
        <w:pStyle w:val="ListParagraph"/>
      </w:pPr>
    </w:p>
    <w:p w14:paraId="48D2DC19" w14:textId="18E6EE45" w:rsidR="002B54AC" w:rsidRPr="00734691" w:rsidRDefault="00F92946" w:rsidP="00F92946">
      <w:pPr>
        <w:pStyle w:val="ListParagraph"/>
        <w:ind w:left="0"/>
        <w:rPr>
          <w:b/>
          <w:szCs w:val="16"/>
        </w:rPr>
      </w:pPr>
      <w:r w:rsidRPr="00F92946">
        <w:t xml:space="preserve">Table ZZZZZ.5.2.1-2 </w:t>
      </w:r>
      <w:r w:rsidR="00C95FD5" w:rsidRPr="00734691">
        <w:t xml:space="preserve">illustrates one possible encoding of this example. Note that other </w:t>
      </w:r>
      <w:r w:rsidR="00EC6982" w:rsidRPr="00734691">
        <w:t>alternative</w:t>
      </w:r>
      <w:r w:rsidR="00557CF2">
        <w:t xml:space="preserve"> </w:t>
      </w:r>
      <w:r w:rsidR="00C95FD5" w:rsidRPr="00734691">
        <w:t>implementation patterns exist.</w:t>
      </w:r>
    </w:p>
    <w:p w14:paraId="1C2D2E25" w14:textId="601D130D" w:rsidR="003E40E1" w:rsidRPr="00734691" w:rsidRDefault="003E40E1" w:rsidP="006C3434">
      <w:pPr>
        <w:pStyle w:val="TableLabel"/>
        <w:rPr>
          <w:szCs w:val="18"/>
        </w:rPr>
      </w:pPr>
      <w:bookmarkStart w:id="124" w:name="_Hlk219290319"/>
      <w:r w:rsidRPr="00734691">
        <w:t>Table ZZZZZ.5.2.1-</w:t>
      </w:r>
      <w:r w:rsidR="00213BA0" w:rsidRPr="00734691">
        <w:t>2</w:t>
      </w:r>
      <w:r w:rsidR="00EE65CD">
        <w:t>.</w:t>
      </w:r>
      <w:r w:rsidRPr="00734691">
        <w:t> </w:t>
      </w:r>
      <w:bookmarkEnd w:id="124"/>
      <w:r w:rsidRPr="00734691">
        <w:t>XA Enhanced RDSR</w:t>
      </w:r>
      <w:r w:rsidR="005E6116" w:rsidRPr="00734691">
        <w:t xml:space="preserve"> Example</w:t>
      </w:r>
    </w:p>
    <w:tbl>
      <w:tblPr>
        <w:tblW w:w="10490" w:type="dxa"/>
        <w:tblInd w:w="-5" w:type="dxa"/>
        <w:tblLayout w:type="fixed"/>
        <w:tblCellMar>
          <w:left w:w="10" w:type="dxa"/>
          <w:right w:w="10" w:type="dxa"/>
        </w:tblCellMar>
        <w:tblLook w:val="04A0" w:firstRow="1" w:lastRow="0" w:firstColumn="1" w:lastColumn="0" w:noHBand="0" w:noVBand="1"/>
      </w:tblPr>
      <w:tblGrid>
        <w:gridCol w:w="1125"/>
        <w:gridCol w:w="3195"/>
        <w:gridCol w:w="4320"/>
        <w:gridCol w:w="1850"/>
      </w:tblGrid>
      <w:tr w:rsidR="003E40E1" w:rsidRPr="00734691" w14:paraId="298035C8" w14:textId="77777777" w:rsidTr="0041797E">
        <w:trPr>
          <w:trHeight w:val="144"/>
          <w:tblHeader/>
        </w:trPr>
        <w:tc>
          <w:tcPr>
            <w:tcW w:w="1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C4FF9DE" w14:textId="77777777" w:rsidR="003E40E1" w:rsidRPr="0041797E" w:rsidRDefault="003E40E1" w:rsidP="006C3434">
            <w:pPr>
              <w:spacing w:after="0"/>
              <w:rPr>
                <w:b/>
                <w:bCs/>
              </w:rPr>
            </w:pPr>
            <w:r w:rsidRPr="0041797E">
              <w:rPr>
                <w:b/>
                <w:bCs/>
              </w:rPr>
              <w:t>Node</w:t>
            </w:r>
          </w:p>
        </w:tc>
        <w:tc>
          <w:tcPr>
            <w:tcW w:w="3195"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73316481" w14:textId="77777777" w:rsidR="003E40E1" w:rsidRPr="0041797E" w:rsidRDefault="003E40E1" w:rsidP="006C3434">
            <w:pPr>
              <w:spacing w:after="0"/>
              <w:rPr>
                <w:b/>
                <w:bCs/>
              </w:rPr>
            </w:pPr>
            <w:r w:rsidRPr="0041797E">
              <w:rPr>
                <w:b/>
                <w:bCs/>
              </w:rPr>
              <w:t>Code Meaning of Concept Name</w:t>
            </w:r>
          </w:p>
        </w:tc>
        <w:tc>
          <w:tcPr>
            <w:tcW w:w="432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48E9A52B" w14:textId="77777777" w:rsidR="003E40E1" w:rsidRPr="0041797E" w:rsidRDefault="003E40E1" w:rsidP="006C3434">
            <w:pPr>
              <w:spacing w:after="0"/>
              <w:rPr>
                <w:b/>
                <w:bCs/>
              </w:rPr>
            </w:pPr>
            <w:r w:rsidRPr="0041797E">
              <w:rPr>
                <w:b/>
                <w:bCs/>
              </w:rPr>
              <w:t>Code or Example Value</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467249A6" w14:textId="77777777" w:rsidR="003E40E1" w:rsidRPr="0041797E" w:rsidRDefault="003E40E1" w:rsidP="006C3434">
            <w:pPr>
              <w:spacing w:after="0"/>
              <w:rPr>
                <w:b/>
                <w:bCs/>
              </w:rPr>
            </w:pPr>
            <w:r w:rsidRPr="0041797E">
              <w:rPr>
                <w:b/>
                <w:bCs/>
              </w:rPr>
              <w:t>TID</w:t>
            </w:r>
          </w:p>
        </w:tc>
      </w:tr>
      <w:tr w:rsidR="003E40E1" w:rsidRPr="00734691" w14:paraId="6DACEAF4"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369BF048" w14:textId="77777777" w:rsidR="003E40E1" w:rsidRPr="00734691" w:rsidRDefault="003E40E1" w:rsidP="006C3434">
            <w:pPr>
              <w:spacing w:after="0"/>
            </w:pPr>
            <w:r w:rsidRPr="00734691">
              <w:t>1</w:t>
            </w:r>
          </w:p>
        </w:tc>
        <w:tc>
          <w:tcPr>
            <w:tcW w:w="3195" w:type="dxa"/>
            <w:tcBorders>
              <w:top w:val="single" w:sz="4" w:space="0" w:color="000000"/>
              <w:left w:val="nil"/>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175DBD98" w14:textId="77777777" w:rsidR="003E40E1" w:rsidRPr="00734691" w:rsidRDefault="003E40E1" w:rsidP="006C3434">
            <w:pPr>
              <w:spacing w:after="0"/>
            </w:pPr>
            <w:r w:rsidRPr="00734691">
              <w:t>X-Ray Radiation Dose Report</w:t>
            </w:r>
          </w:p>
        </w:tc>
        <w:tc>
          <w:tcPr>
            <w:tcW w:w="4320" w:type="dxa"/>
            <w:tcBorders>
              <w:top w:val="single" w:sz="4" w:space="0" w:color="000000"/>
              <w:left w:val="nil"/>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023F35FB" w14:textId="77777777" w:rsidR="003E40E1" w:rsidRPr="00734691" w:rsidRDefault="003E40E1"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4E0695C8" w14:textId="77777777" w:rsidR="003E40E1" w:rsidRPr="00734691" w:rsidRDefault="003E40E1" w:rsidP="006C3434">
            <w:pPr>
              <w:spacing w:after="0"/>
            </w:pPr>
            <w:r w:rsidRPr="00734691">
              <w:t>Section TID 10040</w:t>
            </w:r>
          </w:p>
        </w:tc>
      </w:tr>
      <w:tr w:rsidR="003E40E1" w:rsidRPr="00734691" w14:paraId="614170B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BE868F" w14:textId="77777777" w:rsidR="003E40E1" w:rsidRPr="00734691" w:rsidRDefault="003E40E1" w:rsidP="006C3434">
            <w:pPr>
              <w:spacing w:after="0"/>
            </w:pPr>
            <w:r w:rsidRPr="00734691">
              <w:t>1.1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13CCF6D" w14:textId="77777777" w:rsidR="003E40E1" w:rsidRPr="00734691" w:rsidRDefault="003E40E1" w:rsidP="006C3434">
            <w:pPr>
              <w:spacing w:after="0"/>
            </w:pPr>
            <w:r w:rsidRPr="00734691">
              <w:t>Language of Content Item and Descendants</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EE5A46" w14:textId="4E42B05D" w:rsidR="003E40E1" w:rsidRPr="00734691" w:rsidRDefault="00114025" w:rsidP="006C3434">
            <w:pPr>
              <w:spacing w:after="0"/>
            </w:pPr>
            <w:r w:rsidRPr="00734691">
              <w:t>(en, RFC5646, “</w:t>
            </w:r>
            <w:r w:rsidRPr="00734691">
              <w:rPr>
                <w:color w:val="0070C0"/>
              </w:rPr>
              <w:t>English</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09E275" w14:textId="77777777" w:rsidR="003E40E1" w:rsidRPr="00734691" w:rsidRDefault="003E40E1" w:rsidP="006C3434">
            <w:pPr>
              <w:spacing w:after="0"/>
            </w:pPr>
            <w:r w:rsidRPr="00734691">
              <w:t>Section TID 1204</w:t>
            </w:r>
          </w:p>
        </w:tc>
      </w:tr>
      <w:tr w:rsidR="003E40E1" w:rsidRPr="00734691" w14:paraId="04322FF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8E81B0" w14:textId="77777777" w:rsidR="003E40E1" w:rsidRPr="00734691" w:rsidRDefault="003E40E1" w:rsidP="006C3434">
            <w:pPr>
              <w:spacing w:after="0"/>
            </w:pPr>
            <w:r w:rsidRPr="00734691">
              <w:t>1.2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1208EA" w14:textId="77777777" w:rsidR="003E40E1" w:rsidRPr="00734691" w:rsidRDefault="003E40E1" w:rsidP="006C3434">
            <w:pPr>
              <w:spacing w:after="0"/>
            </w:pPr>
            <w:r w:rsidRPr="00734691">
              <w:t>Procedure reported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2ECD9E5" w14:textId="03E07CE1" w:rsidR="003E40E1" w:rsidRPr="00734691" w:rsidRDefault="003E40E1" w:rsidP="006C3434">
            <w:pPr>
              <w:spacing w:after="0"/>
              <w:rPr>
                <w:color w:val="000000"/>
                <w:sz w:val="18"/>
              </w:rPr>
            </w:pPr>
            <w:hyperlink r:id="rId58">
              <w:r w:rsidRPr="00734691">
                <w:rPr>
                  <w:color w:val="0D0D0D" w:themeColor="text1" w:themeTint="F2"/>
                  <w:sz w:val="18"/>
                </w:rPr>
                <w:t>(113704, DCM, "</w:t>
              </w:r>
              <w:r w:rsidRPr="00734691">
                <w:rPr>
                  <w:color w:val="0070C0"/>
                  <w:sz w:val="18"/>
                </w:rPr>
                <w:t>Projection X-Ray</w:t>
              </w:r>
              <w:r w:rsidRPr="00734691">
                <w:rPr>
                  <w:color w:val="0D0D0D" w:themeColor="text1" w:themeTint="F2"/>
                  <w:sz w:val="18"/>
                </w:rPr>
                <w:t>")</w:t>
              </w:r>
            </w:hyperlink>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6FD459" w14:textId="77777777" w:rsidR="003E40E1" w:rsidRPr="00734691" w:rsidRDefault="003E40E1" w:rsidP="006C3434">
            <w:pPr>
              <w:spacing w:after="0"/>
            </w:pPr>
            <w:r w:rsidRPr="00734691">
              <w:t>Section TID 10040</w:t>
            </w:r>
          </w:p>
        </w:tc>
      </w:tr>
      <w:tr w:rsidR="003E40E1" w:rsidRPr="00734691" w14:paraId="5C92354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676BE8" w14:textId="77777777" w:rsidR="003E40E1" w:rsidRPr="00734691" w:rsidRDefault="003E40E1" w:rsidP="006C3434">
            <w:pPr>
              <w:spacing w:after="0"/>
            </w:pPr>
            <w:r w:rsidRPr="00734691">
              <w:t>1.2.1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A34DD7" w14:textId="77777777" w:rsidR="003E40E1" w:rsidRPr="00734691" w:rsidRDefault="003E40E1" w:rsidP="006C3434">
            <w:pPr>
              <w:spacing w:after="0"/>
            </w:pPr>
            <w:r w:rsidRPr="00734691">
              <w:t>Has Intent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EE118A" w14:textId="26BBAC05" w:rsidR="003E40E1" w:rsidRPr="00734691" w:rsidRDefault="003E40E1" w:rsidP="006C3434">
            <w:pPr>
              <w:spacing w:after="0"/>
              <w:rPr>
                <w:color w:val="000000"/>
                <w:sz w:val="18"/>
              </w:rPr>
            </w:pPr>
            <w:hyperlink r:id="rId59">
              <w:r w:rsidRPr="00734691">
                <w:rPr>
                  <w:color w:val="000000"/>
                  <w:sz w:val="18"/>
                </w:rPr>
                <w:t>(</w:t>
              </w:r>
              <w:r w:rsidR="00A474AA" w:rsidRPr="00734691">
                <w:rPr>
                  <w:color w:val="000000"/>
                  <w:sz w:val="18"/>
                </w:rPr>
                <w:t>261004008</w:t>
              </w:r>
              <w:r w:rsidRPr="00734691">
                <w:rPr>
                  <w:color w:val="0D0D0D" w:themeColor="text1" w:themeTint="F2"/>
                  <w:sz w:val="18"/>
                </w:rPr>
                <w:t>, SCT, "</w:t>
              </w:r>
              <w:r w:rsidRPr="00734691">
                <w:rPr>
                  <w:color w:val="0070C0"/>
                  <w:sz w:val="18"/>
                </w:rPr>
                <w:t>Diagnostic Intent</w:t>
              </w:r>
              <w:r w:rsidRPr="00734691">
                <w:rPr>
                  <w:color w:val="000000"/>
                  <w:sz w:val="18"/>
                </w:rPr>
                <w:t>")</w:t>
              </w:r>
            </w:hyperlink>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D23AC34" w14:textId="77777777" w:rsidR="003E40E1" w:rsidRPr="00734691" w:rsidRDefault="003E40E1" w:rsidP="006C3434">
            <w:pPr>
              <w:spacing w:after="0"/>
            </w:pPr>
            <w:r w:rsidRPr="00734691">
              <w:t>Section TID 10040</w:t>
            </w:r>
          </w:p>
        </w:tc>
      </w:tr>
      <w:tr w:rsidR="003E40E1" w:rsidRPr="00734691" w14:paraId="009F849D"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012143E" w14:textId="77777777" w:rsidR="003E40E1" w:rsidRPr="00734691" w:rsidRDefault="003E40E1" w:rsidP="006C3434">
            <w:pPr>
              <w:spacing w:after="0"/>
            </w:pPr>
            <w:r w:rsidRPr="00734691">
              <w:t>&lt;Start Observer Context&gt;</w:t>
            </w:r>
          </w:p>
        </w:tc>
      </w:tr>
      <w:tr w:rsidR="003E40E1" w:rsidRPr="00734691" w14:paraId="171F17AD"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2AF38B5" w14:textId="77777777" w:rsidR="003E40E1" w:rsidRPr="00734691" w:rsidRDefault="003E40E1" w:rsidP="006C3434">
            <w:pPr>
              <w:spacing w:after="0"/>
            </w:pPr>
            <w:r w:rsidRPr="00734691">
              <w:t>Observer #1: Irradiating device</w:t>
            </w:r>
          </w:p>
        </w:tc>
      </w:tr>
      <w:tr w:rsidR="003E40E1" w:rsidRPr="00734691" w14:paraId="3ABC7CD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EDC155C" w14:textId="77777777" w:rsidR="003E40E1" w:rsidRPr="00734691" w:rsidRDefault="003E40E1" w:rsidP="006C3434">
            <w:pPr>
              <w:spacing w:after="0"/>
            </w:pPr>
            <w:r w:rsidRPr="00734691">
              <w:t>1.3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C2C3CE1" w14:textId="77777777" w:rsidR="003E40E1" w:rsidRPr="00734691" w:rsidRDefault="003E40E1" w:rsidP="006C3434">
            <w:pPr>
              <w:spacing w:after="0"/>
            </w:pPr>
            <w:r w:rsidRPr="00734691">
              <w:t>Observer Type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8286CC0" w14:textId="77777777" w:rsidR="003E40E1" w:rsidRPr="00734691" w:rsidRDefault="003E40E1" w:rsidP="006C3434">
            <w:pPr>
              <w:spacing w:after="0"/>
            </w:pPr>
            <w:r w:rsidRPr="00734691">
              <w:t>(121007, DCM, "</w:t>
            </w:r>
            <w:r w:rsidRPr="00734691">
              <w:rPr>
                <w:color w:val="0070C0"/>
                <w:szCs w:val="18"/>
              </w:rPr>
              <w:t>Device</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E0DE49" w14:textId="77777777" w:rsidR="003E40E1" w:rsidRPr="00734691" w:rsidRDefault="003E40E1" w:rsidP="006C3434">
            <w:pPr>
              <w:spacing w:after="0"/>
            </w:pPr>
            <w:r w:rsidRPr="00734691">
              <w:t>Section TID 1002</w:t>
            </w:r>
          </w:p>
        </w:tc>
      </w:tr>
      <w:tr w:rsidR="003E40E1" w:rsidRPr="00734691" w14:paraId="15912F8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C0F557E" w14:textId="77777777" w:rsidR="003E40E1" w:rsidRPr="00734691" w:rsidRDefault="003E40E1" w:rsidP="006C3434">
            <w:pPr>
              <w:spacing w:after="0"/>
            </w:pPr>
            <w:r w:rsidRPr="00734691">
              <w:t>1.4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34FC4DA" w14:textId="77777777" w:rsidR="003E40E1" w:rsidRPr="00734691" w:rsidRDefault="003E40E1" w:rsidP="006C3434">
            <w:pPr>
              <w:spacing w:after="0"/>
            </w:pPr>
            <w:r w:rsidRPr="00734691">
              <w:t>Device Observer UID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3F9F42" w14:textId="77777777" w:rsidR="003E40E1" w:rsidRPr="00734691" w:rsidRDefault="003E40E1" w:rsidP="006C3434">
            <w:pPr>
              <w:spacing w:after="0"/>
              <w:rPr>
                <w:color w:val="000000"/>
              </w:rPr>
            </w:pPr>
            <w:r w:rsidRPr="00734691">
              <w:t>2.999.1.2.3.4</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1CD8C6F" w14:textId="77777777" w:rsidR="003E40E1" w:rsidRPr="00734691" w:rsidRDefault="003E40E1" w:rsidP="006C3434">
            <w:pPr>
              <w:spacing w:after="0"/>
            </w:pPr>
            <w:r w:rsidRPr="00734691">
              <w:t>Section TID 1004</w:t>
            </w:r>
          </w:p>
        </w:tc>
      </w:tr>
      <w:tr w:rsidR="003E40E1" w:rsidRPr="00734691" w14:paraId="4DFA2EA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DDA1B05" w14:textId="77777777" w:rsidR="003E40E1" w:rsidRPr="00734691" w:rsidRDefault="003E40E1" w:rsidP="006C3434">
            <w:pPr>
              <w:spacing w:after="0"/>
            </w:pPr>
            <w:r w:rsidRPr="00734691">
              <w:lastRenderedPageBreak/>
              <w:t>1.5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34B971D" w14:textId="77777777" w:rsidR="003E40E1" w:rsidRPr="00734691" w:rsidRDefault="003E40E1" w:rsidP="006C3434">
            <w:pPr>
              <w:spacing w:after="0"/>
            </w:pPr>
            <w:r w:rsidRPr="00734691">
              <w:t>Device Observer Name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5F0F698" w14:textId="77777777" w:rsidR="003E40E1" w:rsidRPr="00734691" w:rsidRDefault="003E40E1" w:rsidP="006C3434">
            <w:pPr>
              <w:spacing w:after="0"/>
            </w:pPr>
            <w:r w:rsidRPr="00734691">
              <w:t>MyStationName</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83114DD" w14:textId="77777777" w:rsidR="003E40E1" w:rsidRPr="00734691" w:rsidRDefault="003E40E1" w:rsidP="006C3434">
            <w:pPr>
              <w:spacing w:after="0"/>
            </w:pPr>
            <w:r w:rsidRPr="00734691">
              <w:t>Section TID 1004</w:t>
            </w:r>
          </w:p>
        </w:tc>
      </w:tr>
      <w:tr w:rsidR="003E40E1" w:rsidRPr="00734691" w14:paraId="68061378"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1DC0094" w14:textId="77777777" w:rsidR="003E40E1" w:rsidRPr="00734691" w:rsidRDefault="003E40E1" w:rsidP="006C3434">
            <w:pPr>
              <w:spacing w:after="0"/>
            </w:pPr>
            <w:r w:rsidRPr="00734691">
              <w:t>1.6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0EEDAE" w14:textId="77777777" w:rsidR="003E40E1" w:rsidRPr="00734691" w:rsidRDefault="003E40E1" w:rsidP="006C3434">
            <w:pPr>
              <w:spacing w:after="0"/>
            </w:pPr>
            <w:r w:rsidRPr="00734691">
              <w:t>Device Observer Manufacturer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7C103BB" w14:textId="77777777" w:rsidR="003E40E1" w:rsidRPr="00734691" w:rsidRDefault="003E40E1" w:rsidP="006C3434">
            <w:pPr>
              <w:spacing w:after="0"/>
            </w:pPr>
            <w:r w:rsidRPr="00734691">
              <w:t>Manufacturer X</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2B8D667" w14:textId="77777777" w:rsidR="003E40E1" w:rsidRPr="00734691" w:rsidRDefault="003E40E1" w:rsidP="006C3434">
            <w:pPr>
              <w:spacing w:after="0"/>
            </w:pPr>
            <w:r w:rsidRPr="00734691">
              <w:t>Section TID 1004</w:t>
            </w:r>
          </w:p>
        </w:tc>
      </w:tr>
      <w:tr w:rsidR="003E40E1" w:rsidRPr="00734691" w14:paraId="623DBED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C25CB91" w14:textId="77777777" w:rsidR="003E40E1" w:rsidRPr="00734691" w:rsidRDefault="003E40E1" w:rsidP="006C3434">
            <w:pPr>
              <w:spacing w:after="0"/>
            </w:pPr>
            <w:r w:rsidRPr="00734691">
              <w:t>1.7</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0FF65DF" w14:textId="77777777" w:rsidR="003E40E1" w:rsidRPr="00734691" w:rsidRDefault="003E40E1" w:rsidP="006C3434">
            <w:pPr>
              <w:spacing w:after="0"/>
            </w:pPr>
            <w:r w:rsidRPr="00734691">
              <w:t>Device Observer Model Name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F400F1" w14:textId="77777777" w:rsidR="003E40E1" w:rsidRPr="00734691" w:rsidRDefault="003E40E1" w:rsidP="006C3434">
            <w:pPr>
              <w:spacing w:after="0"/>
            </w:pPr>
            <w:r w:rsidRPr="00734691">
              <w:t>Model 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BD4EAB9" w14:textId="77777777" w:rsidR="003E40E1" w:rsidRPr="00734691" w:rsidRDefault="003E40E1" w:rsidP="006C3434">
            <w:pPr>
              <w:spacing w:after="0"/>
            </w:pPr>
            <w:r w:rsidRPr="00734691">
              <w:t>Section TID 1004</w:t>
            </w:r>
          </w:p>
        </w:tc>
      </w:tr>
      <w:tr w:rsidR="003E40E1" w:rsidRPr="00734691" w14:paraId="39826E4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CFB6F0" w14:textId="77777777" w:rsidR="003E40E1" w:rsidRPr="00734691" w:rsidRDefault="003E40E1" w:rsidP="006C3434">
            <w:pPr>
              <w:spacing w:after="0"/>
            </w:pPr>
            <w:r w:rsidRPr="00734691">
              <w:t>1.8</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AA1E28" w14:textId="77777777" w:rsidR="003E40E1" w:rsidRPr="00734691" w:rsidRDefault="003E40E1" w:rsidP="006C3434">
            <w:pPr>
              <w:spacing w:after="0"/>
            </w:pPr>
            <w:r w:rsidRPr="00734691">
              <w:t>Device Observer Serial Number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553BFDE" w14:textId="77777777" w:rsidR="003E40E1" w:rsidRPr="00734691" w:rsidRDefault="003E40E1" w:rsidP="006C3434">
            <w:pPr>
              <w:spacing w:after="0"/>
            </w:pPr>
            <w:r w:rsidRPr="00734691">
              <w:t>123456789</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8F49199" w14:textId="77777777" w:rsidR="003E40E1" w:rsidRPr="00734691" w:rsidRDefault="003E40E1" w:rsidP="006C3434">
            <w:pPr>
              <w:spacing w:after="0"/>
            </w:pPr>
            <w:r w:rsidRPr="00734691">
              <w:t>Section TID 1004</w:t>
            </w:r>
          </w:p>
        </w:tc>
      </w:tr>
      <w:tr w:rsidR="003E40E1" w:rsidRPr="00734691" w14:paraId="728FA496"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671382D9" w14:textId="77777777" w:rsidR="003E40E1" w:rsidRPr="00734691" w:rsidRDefault="003E40E1" w:rsidP="006C3434">
            <w:pPr>
              <w:spacing w:after="0"/>
            </w:pPr>
            <w:r w:rsidRPr="00734691">
              <w:t>&lt;End Observer Context&gt;</w:t>
            </w:r>
          </w:p>
        </w:tc>
      </w:tr>
      <w:tr w:rsidR="003E40E1" w:rsidRPr="00734691" w14:paraId="3BB870B8"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A9F29A" w14:textId="2DCDC51E" w:rsidR="003E40E1" w:rsidRPr="00734691" w:rsidRDefault="003E40E1" w:rsidP="006C3434">
            <w:pPr>
              <w:spacing w:after="0"/>
            </w:pPr>
            <w:r w:rsidRPr="00734691">
              <w:t>1.</w:t>
            </w:r>
            <w:r w:rsidR="00914A73" w:rsidRPr="00734691">
              <w:t>9</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1CCA4D6" w14:textId="77777777" w:rsidR="003E40E1" w:rsidRPr="00734691" w:rsidRDefault="003E40E1" w:rsidP="006C3434">
            <w:pPr>
              <w:spacing w:after="0"/>
            </w:pPr>
            <w:r w:rsidRPr="00734691">
              <w:t>Scope of Accumulation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2DC63A1" w14:textId="3D6DB35C" w:rsidR="003E40E1" w:rsidRPr="00734691" w:rsidRDefault="003E40E1" w:rsidP="006C3434">
            <w:pPr>
              <w:spacing w:after="0"/>
              <w:rPr>
                <w:color w:val="000000"/>
                <w:sz w:val="18"/>
              </w:rPr>
            </w:pPr>
            <w:hyperlink r:id="rId60" w:anchor="DCM_113014">
              <w:r w:rsidRPr="00734691">
                <w:rPr>
                  <w:color w:val="000000"/>
                  <w:sz w:val="18"/>
                </w:rPr>
                <w:t>(113016, DCM, "</w:t>
              </w:r>
              <w:r w:rsidRPr="00734691">
                <w:rPr>
                  <w:color w:val="0070C0"/>
                  <w:sz w:val="18"/>
                </w:rPr>
                <w:t>Performed Procedure Step</w:t>
              </w:r>
              <w:r w:rsidRPr="00734691">
                <w:rPr>
                  <w:color w:val="000000"/>
                  <w:sz w:val="18"/>
                </w:rPr>
                <w:t>")</w:t>
              </w:r>
            </w:hyperlink>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BE7190B" w14:textId="77777777" w:rsidR="003E40E1" w:rsidRPr="00734691" w:rsidRDefault="003E40E1" w:rsidP="006C3434">
            <w:pPr>
              <w:spacing w:after="0"/>
            </w:pPr>
            <w:r w:rsidRPr="00734691">
              <w:t>Section TID 10040</w:t>
            </w:r>
          </w:p>
        </w:tc>
      </w:tr>
      <w:tr w:rsidR="003E40E1" w:rsidRPr="00734691" w14:paraId="6374EE37"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2DC925C0" w14:textId="4A0FE7CA" w:rsidR="003E40E1" w:rsidRPr="00734691" w:rsidRDefault="003E40E1" w:rsidP="006C3434">
            <w:pPr>
              <w:spacing w:after="0"/>
            </w:pPr>
            <w:r w:rsidRPr="00734691">
              <w:t>1.</w:t>
            </w:r>
            <w:r w:rsidR="00914A73" w:rsidRPr="00734691">
              <w:t>10</w:t>
            </w:r>
          </w:p>
        </w:tc>
        <w:tc>
          <w:tcPr>
            <w:tcW w:w="3195"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18BA079A" w14:textId="77777777" w:rsidR="003E40E1" w:rsidRPr="00734691" w:rsidRDefault="003E40E1" w:rsidP="006C3434">
            <w:pPr>
              <w:spacing w:after="0"/>
            </w:pPr>
            <w:r w:rsidRPr="00734691">
              <w:t>Accumulated Dose Data</w:t>
            </w:r>
          </w:p>
        </w:tc>
        <w:tc>
          <w:tcPr>
            <w:tcW w:w="432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33C2520C" w14:textId="77777777" w:rsidR="003E40E1" w:rsidRPr="00734691" w:rsidRDefault="003E40E1"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40D26B8E" w14:textId="77777777" w:rsidR="003E40E1" w:rsidRPr="00734691" w:rsidRDefault="003E40E1" w:rsidP="006C3434">
            <w:pPr>
              <w:spacing w:after="0"/>
            </w:pPr>
            <w:r w:rsidRPr="00734691">
              <w:t>Section TID 10041</w:t>
            </w:r>
          </w:p>
        </w:tc>
      </w:tr>
      <w:tr w:rsidR="003E40E1" w:rsidRPr="00734691" w14:paraId="1B01E3A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7E3A6B3" w14:textId="1DBFDA1D" w:rsidR="003E40E1" w:rsidRPr="00734691" w:rsidRDefault="000D53A3" w:rsidP="006C3434">
            <w:pPr>
              <w:spacing w:after="0"/>
            </w:pPr>
            <w:r w:rsidRPr="00734691">
              <w:t>1.10</w:t>
            </w:r>
            <w:r w:rsidR="003E40E1" w:rsidRPr="00734691">
              <w:t>.1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37ED807" w14:textId="77777777" w:rsidR="003E40E1" w:rsidRPr="00734691" w:rsidRDefault="003E40E1"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324476" w14:textId="77777777" w:rsidR="003E40E1" w:rsidRPr="00734691" w:rsidRDefault="003E40E1"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7791406" w14:textId="77777777" w:rsidR="003E40E1" w:rsidRPr="00734691" w:rsidRDefault="003E40E1" w:rsidP="006C3434">
            <w:pPr>
              <w:spacing w:after="0"/>
            </w:pPr>
            <w:r w:rsidRPr="00734691">
              <w:t>Section TID 10041</w:t>
            </w:r>
          </w:p>
        </w:tc>
      </w:tr>
      <w:tr w:rsidR="003E40E1" w:rsidRPr="00734691" w14:paraId="2D02722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2873D5C" w14:textId="641F4F05" w:rsidR="003E40E1" w:rsidRPr="00734691" w:rsidRDefault="000D53A3" w:rsidP="006C3434">
            <w:pPr>
              <w:spacing w:after="0"/>
            </w:pPr>
            <w:r w:rsidRPr="00734691">
              <w:t>1.10</w:t>
            </w:r>
            <w:r w:rsidR="003E40E1" w:rsidRPr="00734691">
              <w:t>.2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949B509" w14:textId="77777777" w:rsidR="003E40E1" w:rsidRPr="00734691" w:rsidRDefault="003E40E1" w:rsidP="006C3434">
            <w:pPr>
              <w:spacing w:after="0"/>
            </w:pPr>
            <w:r w:rsidRPr="00734691">
              <w:t>Dose Area Product Total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B2E01A" w14:textId="77777777" w:rsidR="003E40E1" w:rsidRPr="00734691" w:rsidRDefault="003E40E1" w:rsidP="006C3434">
            <w:pPr>
              <w:spacing w:after="0"/>
              <w:rPr>
                <w:color w:val="000000"/>
              </w:rPr>
            </w:pPr>
            <w:r w:rsidRPr="00734691">
              <w:t>0.00003410 Gy.m2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84C2A60" w14:textId="77777777" w:rsidR="003E40E1" w:rsidRPr="00734691" w:rsidRDefault="003E40E1" w:rsidP="006C3434">
            <w:pPr>
              <w:spacing w:after="0"/>
            </w:pPr>
            <w:r w:rsidRPr="00734691">
              <w:t>Section TID 10041</w:t>
            </w:r>
          </w:p>
        </w:tc>
      </w:tr>
      <w:tr w:rsidR="003E40E1" w:rsidRPr="00734691" w14:paraId="71FFC02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1E119E1" w14:textId="20274D68" w:rsidR="003E40E1" w:rsidRPr="00734691" w:rsidRDefault="000D53A3" w:rsidP="006C3434">
            <w:pPr>
              <w:spacing w:after="0"/>
            </w:pPr>
            <w:r w:rsidRPr="00734691">
              <w:t>1.10</w:t>
            </w:r>
            <w:r w:rsidR="003E40E1" w:rsidRPr="00734691">
              <w:t>.3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3AAA7ED" w14:textId="77777777" w:rsidR="003E40E1" w:rsidRPr="00734691" w:rsidRDefault="003E40E1" w:rsidP="006C3434">
            <w:pPr>
              <w:spacing w:after="0"/>
            </w:pPr>
            <w:r w:rsidRPr="00734691">
              <w:t>Fluoro Dose Area Product Total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4F90B1D" w14:textId="77777777" w:rsidR="003E40E1" w:rsidRPr="00734691" w:rsidRDefault="003E40E1" w:rsidP="006C3434">
            <w:pPr>
              <w:spacing w:after="0"/>
            </w:pPr>
            <w:r w:rsidRPr="00734691">
              <w:t>0.00000310 Gy.m2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12C0D1B" w14:textId="77777777" w:rsidR="003E40E1" w:rsidRPr="00734691" w:rsidRDefault="003E40E1" w:rsidP="006C3434">
            <w:pPr>
              <w:spacing w:after="0"/>
            </w:pPr>
            <w:r w:rsidRPr="00734691">
              <w:t>Section TID 10041</w:t>
            </w:r>
          </w:p>
        </w:tc>
      </w:tr>
      <w:tr w:rsidR="003E40E1" w:rsidRPr="00734691" w14:paraId="767949F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B7AFE2A" w14:textId="1ED1596A" w:rsidR="003E40E1" w:rsidRPr="00734691" w:rsidRDefault="000D53A3" w:rsidP="006C3434">
            <w:pPr>
              <w:spacing w:after="0"/>
            </w:pPr>
            <w:r w:rsidRPr="00734691">
              <w:t>1.10</w:t>
            </w:r>
            <w:r w:rsidR="003E40E1" w:rsidRPr="00734691">
              <w:t>.4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8759069" w14:textId="77777777" w:rsidR="003E40E1" w:rsidRPr="00734691" w:rsidRDefault="003E40E1" w:rsidP="006C3434">
            <w:pPr>
              <w:spacing w:after="0"/>
            </w:pPr>
            <w:r w:rsidRPr="00734691">
              <w:t>Acquisition Dose Area Product Total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131EF6D" w14:textId="77777777" w:rsidR="003E40E1" w:rsidRPr="00734691" w:rsidRDefault="003E40E1" w:rsidP="006C3434">
            <w:pPr>
              <w:spacing w:after="0"/>
            </w:pPr>
            <w:r w:rsidRPr="00734691">
              <w:t>0.00003100 Gy.m2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3BAF5EC" w14:textId="77777777" w:rsidR="003E40E1" w:rsidRPr="00734691" w:rsidRDefault="003E40E1" w:rsidP="006C3434">
            <w:pPr>
              <w:spacing w:after="0"/>
            </w:pPr>
            <w:r w:rsidRPr="00734691">
              <w:t>Section TID 10041</w:t>
            </w:r>
          </w:p>
        </w:tc>
      </w:tr>
      <w:tr w:rsidR="003E40E1" w:rsidRPr="00734691" w14:paraId="7B508BC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6171313" w14:textId="605FE7AF" w:rsidR="003E40E1" w:rsidRPr="00734691" w:rsidRDefault="000D53A3" w:rsidP="006C3434">
            <w:pPr>
              <w:spacing w:after="0"/>
            </w:pPr>
            <w:r w:rsidRPr="00734691">
              <w:t>1.10</w:t>
            </w:r>
            <w:r w:rsidR="003E40E1" w:rsidRPr="00734691">
              <w:t>.5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E437613" w14:textId="77777777" w:rsidR="003E40E1" w:rsidRPr="00734691" w:rsidRDefault="003E40E1" w:rsidP="006C3434">
            <w:pPr>
              <w:spacing w:after="0"/>
            </w:pPr>
            <w:r w:rsidRPr="00734691">
              <w:t>Total Fluoro Time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D159D41" w14:textId="77777777" w:rsidR="003E40E1" w:rsidRPr="00734691" w:rsidRDefault="003E40E1" w:rsidP="006C3434">
            <w:pPr>
              <w:spacing w:after="0"/>
            </w:pPr>
            <w:r w:rsidRPr="00734691">
              <w:t>10 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13EA51A" w14:textId="77777777" w:rsidR="003E40E1" w:rsidRPr="00734691" w:rsidRDefault="003E40E1" w:rsidP="006C3434">
            <w:pPr>
              <w:spacing w:after="0"/>
            </w:pPr>
            <w:r w:rsidRPr="00734691">
              <w:t>Section TID 10041</w:t>
            </w:r>
          </w:p>
        </w:tc>
      </w:tr>
      <w:tr w:rsidR="003E40E1" w:rsidRPr="00734691" w14:paraId="6BE5CD5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C0FD12C" w14:textId="5A481CE8" w:rsidR="003E40E1" w:rsidRPr="00734691" w:rsidRDefault="000D53A3" w:rsidP="006C3434">
            <w:pPr>
              <w:spacing w:after="0"/>
            </w:pPr>
            <w:r w:rsidRPr="00734691">
              <w:t>1.10</w:t>
            </w:r>
            <w:r w:rsidR="003E40E1" w:rsidRPr="00734691">
              <w:t>.6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5D86A83" w14:textId="77777777" w:rsidR="003E40E1" w:rsidRPr="00734691" w:rsidRDefault="003E40E1" w:rsidP="006C3434">
            <w:pPr>
              <w:spacing w:after="0"/>
            </w:pPr>
            <w:r w:rsidRPr="00734691">
              <w:t>Total Acquisition Time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A7B0226" w14:textId="7FD7293B" w:rsidR="003E40E1" w:rsidRPr="00734691" w:rsidRDefault="00843F31" w:rsidP="006C3434">
            <w:pPr>
              <w:spacing w:after="0"/>
            </w:pPr>
            <w:r w:rsidRPr="00734691">
              <w:t>18</w:t>
            </w:r>
            <w:r w:rsidR="003E40E1" w:rsidRPr="00734691">
              <w:t xml:space="preserve"> 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C0E4E7D" w14:textId="77777777" w:rsidR="003E40E1" w:rsidRPr="00734691" w:rsidRDefault="003E40E1" w:rsidP="006C3434">
            <w:pPr>
              <w:spacing w:after="0"/>
            </w:pPr>
            <w:r w:rsidRPr="00734691">
              <w:t>Section TID 10041</w:t>
            </w:r>
          </w:p>
        </w:tc>
      </w:tr>
      <w:tr w:rsidR="003E40E1" w:rsidRPr="00734691" w14:paraId="6B63C7C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A03DB85" w14:textId="1B89E58C" w:rsidR="003E40E1" w:rsidRPr="00734691" w:rsidRDefault="000D53A3" w:rsidP="006C3434">
            <w:pPr>
              <w:spacing w:after="0"/>
            </w:pPr>
            <w:r w:rsidRPr="00734691">
              <w:t>1.10</w:t>
            </w:r>
            <w:r w:rsidR="003E40E1" w:rsidRPr="00734691">
              <w:t>.7</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10977D3" w14:textId="77777777" w:rsidR="003E40E1" w:rsidRPr="00734691" w:rsidRDefault="003E40E1" w:rsidP="006C3434">
            <w:pPr>
              <w:spacing w:after="0"/>
            </w:pPr>
            <w:r w:rsidRPr="00734691">
              <w:t>Detector Type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346B2D1" w14:textId="77777777" w:rsidR="003E40E1" w:rsidRPr="00734691" w:rsidRDefault="003E40E1" w:rsidP="006C3434">
            <w:pPr>
              <w:spacing w:after="0"/>
              <w:rPr>
                <w:i/>
                <w:iCs/>
                <w:color w:val="00B050"/>
              </w:rPr>
            </w:pPr>
            <w:r w:rsidRPr="00734691">
              <w:t>(113948, DCM, "</w:t>
            </w:r>
            <w:r w:rsidRPr="00734691">
              <w:rPr>
                <w:color w:val="0070C0"/>
              </w:rPr>
              <w:t>Direct Detector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A46DB9C" w14:textId="77777777" w:rsidR="003E40E1" w:rsidRPr="00734691" w:rsidRDefault="003E40E1" w:rsidP="006C3434">
            <w:pPr>
              <w:spacing w:after="0"/>
            </w:pPr>
            <w:r w:rsidRPr="00734691">
              <w:t>Section TID 10041</w:t>
            </w:r>
          </w:p>
        </w:tc>
      </w:tr>
      <w:tr w:rsidR="003E40E1" w:rsidRPr="00734691" w14:paraId="3B266E8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DF45B3C" w14:textId="1437E99A" w:rsidR="003E40E1" w:rsidRPr="00734691" w:rsidRDefault="000D53A3" w:rsidP="006C3434">
            <w:pPr>
              <w:spacing w:after="0"/>
            </w:pPr>
            <w:r w:rsidRPr="00734691">
              <w:t>1.10</w:t>
            </w:r>
            <w:r w:rsidR="003E40E1" w:rsidRPr="00734691">
              <w:t>.8</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25CF851" w14:textId="77777777" w:rsidR="003E40E1" w:rsidRPr="00734691" w:rsidRDefault="003E40E1" w:rsidP="006C3434">
            <w:pPr>
              <w:spacing w:after="0"/>
            </w:pPr>
            <w:r w:rsidRPr="00734691">
              <w:t>Total Number of Radiographic Frames</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3AF2E71" w14:textId="7C55C70C" w:rsidR="003E40E1" w:rsidRPr="00734691" w:rsidRDefault="00843F31" w:rsidP="006C3434">
            <w:pPr>
              <w:spacing w:after="0"/>
            </w:pPr>
            <w:r w:rsidRPr="00734691">
              <w:t>540</w:t>
            </w:r>
            <w:r w:rsidR="003E40E1" w:rsidRPr="00734691">
              <w:t xml:space="preserve"> no units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9577ED" w14:textId="77777777" w:rsidR="003E40E1" w:rsidRPr="00734691" w:rsidRDefault="003E40E1" w:rsidP="006C3434">
            <w:pPr>
              <w:spacing w:after="0"/>
            </w:pPr>
            <w:r w:rsidRPr="00734691">
              <w:t>Section TID 10041</w:t>
            </w:r>
          </w:p>
        </w:tc>
      </w:tr>
      <w:tr w:rsidR="003E40E1" w:rsidRPr="00734691" w14:paraId="3DF40C65"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C6B0A0F" w14:textId="486E106B" w:rsidR="003E40E1" w:rsidRPr="00734691" w:rsidRDefault="000D53A3" w:rsidP="006C3434">
            <w:pPr>
              <w:spacing w:after="0"/>
            </w:pPr>
            <w:r w:rsidRPr="00734691">
              <w:t>1.10</w:t>
            </w:r>
            <w:r w:rsidR="003E40E1" w:rsidRPr="00734691">
              <w:t>.9</w:t>
            </w:r>
          </w:p>
        </w:tc>
        <w:tc>
          <w:tcPr>
            <w:tcW w:w="3195"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16DCA33" w14:textId="77777777" w:rsidR="003E40E1" w:rsidRPr="00734691" w:rsidRDefault="003E40E1" w:rsidP="006C3434">
            <w:pPr>
              <w:spacing w:after="0"/>
            </w:pPr>
            <w:r w:rsidRPr="00734691">
              <w:t>Reference Point Dosimetry</w:t>
            </w:r>
          </w:p>
        </w:tc>
        <w:tc>
          <w:tcPr>
            <w:tcW w:w="432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BF2DDD2" w14:textId="77777777" w:rsidR="003E40E1" w:rsidRPr="00734691" w:rsidRDefault="003E40E1"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F348C38" w14:textId="77777777" w:rsidR="003E40E1" w:rsidRPr="00734691" w:rsidRDefault="003E40E1" w:rsidP="006C3434">
            <w:pPr>
              <w:spacing w:after="0"/>
            </w:pPr>
            <w:r w:rsidRPr="00734691">
              <w:t>Section TID 10041</w:t>
            </w:r>
          </w:p>
        </w:tc>
      </w:tr>
      <w:tr w:rsidR="003E40E1" w:rsidRPr="00734691" w14:paraId="2D049FBC"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68C668A" w14:textId="4EA07F76" w:rsidR="003E40E1" w:rsidRPr="00734691" w:rsidRDefault="000D53A3" w:rsidP="006C3434">
            <w:pPr>
              <w:spacing w:after="0"/>
            </w:pPr>
            <w:r w:rsidRPr="00734691">
              <w:t>1.10</w:t>
            </w:r>
            <w:r w:rsidR="003E40E1" w:rsidRPr="00734691">
              <w:t>.9.1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346B2E4" w14:textId="77777777" w:rsidR="003E40E1" w:rsidRPr="00734691" w:rsidRDefault="003E40E1" w:rsidP="006C3434">
            <w:pPr>
              <w:spacing w:after="0"/>
            </w:pPr>
            <w:r w:rsidRPr="00734691">
              <w:t>Reference Point Definition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A49D136" w14:textId="77777777" w:rsidR="003E40E1" w:rsidRPr="00734691" w:rsidRDefault="003E40E1" w:rsidP="006C3434">
            <w:pPr>
              <w:spacing w:after="0"/>
              <w:rPr>
                <w:color w:val="000000"/>
              </w:rPr>
            </w:pPr>
            <w:r w:rsidRPr="00734691">
              <w:rPr>
                <w:color w:val="000000"/>
              </w:rPr>
              <w:t>(113860, DCM, “</w:t>
            </w:r>
            <w:r w:rsidRPr="00734691">
              <w:t>15cm from Isocenter toward Source</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EBCC2C" w14:textId="77777777" w:rsidR="003E40E1" w:rsidRPr="00734691" w:rsidRDefault="003E40E1" w:rsidP="006C3434">
            <w:pPr>
              <w:spacing w:after="0"/>
            </w:pPr>
            <w:r w:rsidRPr="00734691">
              <w:t>Section TID 10041</w:t>
            </w:r>
          </w:p>
        </w:tc>
      </w:tr>
      <w:tr w:rsidR="003E40E1" w:rsidRPr="00734691" w14:paraId="7FE13AA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570AA91" w14:textId="78868CCD" w:rsidR="003E40E1" w:rsidRPr="00734691" w:rsidRDefault="000D53A3" w:rsidP="006C3434">
            <w:pPr>
              <w:spacing w:after="0"/>
            </w:pPr>
            <w:r w:rsidRPr="00734691">
              <w:t>1.10</w:t>
            </w:r>
            <w:r w:rsidR="003E40E1" w:rsidRPr="00734691">
              <w:t>.9.2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E4C4A26" w14:textId="77777777" w:rsidR="003E40E1" w:rsidRPr="00734691" w:rsidRDefault="003E40E1" w:rsidP="006C3434">
            <w:pPr>
              <w:spacing w:after="0"/>
            </w:pPr>
            <w:r w:rsidRPr="00734691">
              <w:t>Dose (RP) Total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FC58CF6" w14:textId="06639274" w:rsidR="003E40E1" w:rsidRPr="00734691" w:rsidRDefault="003E40E1" w:rsidP="006C3434">
            <w:pPr>
              <w:spacing w:after="0"/>
              <w:rPr>
                <w:color w:val="000000"/>
              </w:rPr>
            </w:pPr>
            <w:r w:rsidRPr="00734691">
              <w:t>0.0</w:t>
            </w:r>
            <w:r w:rsidR="0054322D" w:rsidRPr="00734691">
              <w:t>12060</w:t>
            </w:r>
            <w:r w:rsidRPr="00734691">
              <w:t>0 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8BDAEA1" w14:textId="77777777" w:rsidR="003E40E1" w:rsidRPr="00734691" w:rsidRDefault="003E40E1" w:rsidP="006C3434">
            <w:pPr>
              <w:spacing w:after="0"/>
            </w:pPr>
            <w:r w:rsidRPr="00734691">
              <w:t>Section TID 10041</w:t>
            </w:r>
          </w:p>
        </w:tc>
      </w:tr>
      <w:tr w:rsidR="003E40E1" w:rsidRPr="00734691" w14:paraId="42D1DDC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E948656" w14:textId="6418E02F" w:rsidR="003E40E1" w:rsidRPr="00734691" w:rsidRDefault="000D53A3" w:rsidP="006C3434">
            <w:pPr>
              <w:spacing w:after="0"/>
            </w:pPr>
            <w:r w:rsidRPr="00734691">
              <w:t>1.10</w:t>
            </w:r>
            <w:r w:rsidR="003E40E1" w:rsidRPr="00734691">
              <w:t>.9.3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2F297BE" w14:textId="77777777" w:rsidR="003E40E1" w:rsidRPr="00734691" w:rsidRDefault="003E40E1" w:rsidP="006C3434">
            <w:pPr>
              <w:spacing w:after="0"/>
            </w:pPr>
            <w:r w:rsidRPr="00734691">
              <w:t>Fluoro Dose (RP) Total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FB4094C" w14:textId="295D6549" w:rsidR="003E40E1" w:rsidRPr="00734691" w:rsidRDefault="003E40E1" w:rsidP="006C3434">
            <w:pPr>
              <w:spacing w:after="0"/>
              <w:rPr>
                <w:color w:val="000000"/>
              </w:rPr>
            </w:pPr>
            <w:r w:rsidRPr="00734691">
              <w:t>0.</w:t>
            </w:r>
            <w:r w:rsidR="000C6F36" w:rsidRPr="00734691">
              <w:t xml:space="preserve">0050000 </w:t>
            </w:r>
            <w:r w:rsidRPr="00734691">
              <w:t>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8D58811" w14:textId="77777777" w:rsidR="003E40E1" w:rsidRPr="00734691" w:rsidRDefault="003E40E1" w:rsidP="006C3434">
            <w:pPr>
              <w:spacing w:after="0"/>
            </w:pPr>
            <w:r w:rsidRPr="00734691">
              <w:t>Section TID 10041</w:t>
            </w:r>
          </w:p>
        </w:tc>
      </w:tr>
      <w:tr w:rsidR="003E40E1" w:rsidRPr="00734691" w14:paraId="3B8340CD"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834E5F8" w14:textId="3F591B5E" w:rsidR="003E40E1" w:rsidRPr="00734691" w:rsidRDefault="000D53A3" w:rsidP="006C3434">
            <w:pPr>
              <w:spacing w:after="0"/>
            </w:pPr>
            <w:r w:rsidRPr="00734691">
              <w:t>1.10</w:t>
            </w:r>
            <w:r w:rsidR="003E40E1" w:rsidRPr="00734691">
              <w:t>.9.4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0671F0D" w14:textId="77777777" w:rsidR="003E40E1" w:rsidRPr="00734691" w:rsidRDefault="003E40E1" w:rsidP="006C3434">
            <w:pPr>
              <w:spacing w:after="0"/>
            </w:pPr>
            <w:r w:rsidRPr="00734691">
              <w:t>Acquisition Dose (RP) Total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1F2C42" w14:textId="26EFB0C1" w:rsidR="003E40E1" w:rsidRPr="00734691" w:rsidRDefault="003E40E1" w:rsidP="006C3434">
            <w:pPr>
              <w:spacing w:after="0"/>
              <w:rPr>
                <w:color w:val="000000"/>
              </w:rPr>
            </w:pPr>
            <w:r w:rsidRPr="00734691">
              <w:t>0.00</w:t>
            </w:r>
            <w:r w:rsidR="00CD2D0C" w:rsidRPr="00734691">
              <w:t>7060</w:t>
            </w:r>
            <w:r w:rsidRPr="00734691">
              <w:t>0 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9F1C79B" w14:textId="77777777" w:rsidR="003E40E1" w:rsidRPr="00734691" w:rsidRDefault="003E40E1" w:rsidP="006C3434">
            <w:pPr>
              <w:spacing w:after="0"/>
            </w:pPr>
            <w:r w:rsidRPr="00734691">
              <w:t>Section TID 10041</w:t>
            </w:r>
          </w:p>
        </w:tc>
      </w:tr>
      <w:tr w:rsidR="003E40E1" w:rsidRPr="00734691" w14:paraId="37E71A1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559DADB" w14:textId="545CAE29" w:rsidR="003E40E1" w:rsidRPr="00734691" w:rsidRDefault="003E40E1" w:rsidP="006C3434">
            <w:pPr>
              <w:spacing w:after="0"/>
            </w:pPr>
            <w:r w:rsidRPr="00734691">
              <w:t>1.</w:t>
            </w:r>
            <w:r w:rsidR="000D53A3" w:rsidRPr="00734691">
              <w:t>10</w:t>
            </w:r>
            <w:r w:rsidRPr="00734691">
              <w:t>.9.5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32DC9FE" w14:textId="77777777" w:rsidR="003E40E1" w:rsidRPr="00734691" w:rsidRDefault="003E40E1" w:rsidP="006C3434">
            <w:pPr>
              <w:spacing w:after="0"/>
            </w:pPr>
            <w:r w:rsidRPr="00734691">
              <w:t>Distance Source to Reference Point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EAAE539" w14:textId="77777777" w:rsidR="003E40E1" w:rsidRPr="00734691" w:rsidRDefault="003E40E1" w:rsidP="006C3434">
            <w:pPr>
              <w:spacing w:after="0"/>
            </w:pPr>
            <w:r w:rsidRPr="00734691">
              <w:t>570.00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D288E48" w14:textId="77777777" w:rsidR="003E40E1" w:rsidRPr="00734691" w:rsidRDefault="003E40E1" w:rsidP="006C3434">
            <w:pPr>
              <w:spacing w:after="0"/>
            </w:pPr>
            <w:r w:rsidRPr="00734691">
              <w:t>Section TID 10041</w:t>
            </w:r>
          </w:p>
        </w:tc>
      </w:tr>
      <w:tr w:rsidR="003E40E1" w:rsidRPr="00734691" w14:paraId="1D2A93F0"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37E03467" w14:textId="029230C4" w:rsidR="003E40E1" w:rsidRPr="00734691" w:rsidRDefault="003E40E1" w:rsidP="006C3434">
            <w:pPr>
              <w:spacing w:after="0"/>
            </w:pPr>
            <w:r w:rsidRPr="00734691">
              <w:t>1.</w:t>
            </w:r>
            <w:r w:rsidR="000D53A3" w:rsidRPr="00734691">
              <w:t>11</w:t>
            </w:r>
          </w:p>
        </w:tc>
        <w:tc>
          <w:tcPr>
            <w:tcW w:w="3195"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2F4723AB" w14:textId="77777777" w:rsidR="003E40E1" w:rsidRPr="00734691" w:rsidRDefault="003E40E1" w:rsidP="006C3434">
            <w:pPr>
              <w:spacing w:after="0"/>
            </w:pPr>
            <w:r w:rsidRPr="00734691">
              <w:t>Irradiation Event Summary Data</w:t>
            </w:r>
          </w:p>
        </w:tc>
        <w:tc>
          <w:tcPr>
            <w:tcW w:w="432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57301F33" w14:textId="77777777" w:rsidR="003E40E1" w:rsidRPr="00734691" w:rsidRDefault="003E40E1"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6C29DDB0" w14:textId="77777777" w:rsidR="003E40E1" w:rsidRPr="00734691" w:rsidRDefault="003E40E1" w:rsidP="006C3434">
            <w:pPr>
              <w:spacing w:after="0"/>
            </w:pPr>
            <w:r w:rsidRPr="00734691">
              <w:t>Section TID 10042</w:t>
            </w:r>
          </w:p>
        </w:tc>
      </w:tr>
      <w:tr w:rsidR="003E40E1" w:rsidRPr="00734691" w14:paraId="3937DF15" w14:textId="77777777" w:rsidTr="00097F5B">
        <w:trPr>
          <w:trHeight w:val="14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57A205A" w14:textId="77777777" w:rsidR="003E40E1" w:rsidRPr="00734691" w:rsidRDefault="003E40E1" w:rsidP="006C3434">
            <w:pPr>
              <w:spacing w:after="0"/>
            </w:pPr>
            <w:r w:rsidRPr="00734691">
              <w:t>&lt;Start summary information of Irradiation Event #1 (fluoroscopy acquisition)&gt;</w:t>
            </w:r>
          </w:p>
        </w:tc>
      </w:tr>
      <w:tr w:rsidR="003E40E1" w:rsidRPr="00734691" w14:paraId="444E001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F75FFEC" w14:textId="7B3ED447" w:rsidR="003E40E1" w:rsidRPr="00734691" w:rsidRDefault="000D53A3" w:rsidP="006C3434">
            <w:pPr>
              <w:spacing w:after="0"/>
            </w:pPr>
            <w:r w:rsidRPr="00734691">
              <w:t>1.11</w:t>
            </w:r>
            <w:r w:rsidR="003E40E1" w:rsidRPr="00734691">
              <w:t>.1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CE7CBA9" w14:textId="77777777" w:rsidR="003E40E1" w:rsidRPr="00734691" w:rsidRDefault="003E40E1" w:rsidP="006C3434">
            <w:pPr>
              <w:spacing w:after="0"/>
            </w:pPr>
            <w:r w:rsidRPr="00734691">
              <w:t>Irradiation Event UID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37D04CF" w14:textId="77777777" w:rsidR="003E40E1" w:rsidRPr="00734691" w:rsidRDefault="003E40E1" w:rsidP="006C3434">
            <w:pPr>
              <w:spacing w:after="0"/>
              <w:rPr>
                <w:color w:val="000000"/>
              </w:rPr>
            </w:pPr>
            <w:r w:rsidRPr="00734691">
              <w:t>2.999.2.3.4</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E2E610D" w14:textId="77777777" w:rsidR="003E40E1" w:rsidRPr="00734691" w:rsidRDefault="003E40E1" w:rsidP="006C3434">
            <w:pPr>
              <w:spacing w:after="0"/>
            </w:pPr>
            <w:r w:rsidRPr="00734691">
              <w:t>Section TID 10042</w:t>
            </w:r>
          </w:p>
        </w:tc>
      </w:tr>
      <w:tr w:rsidR="003E40E1" w:rsidRPr="00734691" w14:paraId="44720AF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F677B47" w14:textId="468EE212" w:rsidR="003E40E1" w:rsidRPr="00734691" w:rsidRDefault="000D53A3" w:rsidP="006C3434">
            <w:pPr>
              <w:spacing w:after="0"/>
            </w:pPr>
            <w:r w:rsidRPr="00734691">
              <w:t>1.11</w:t>
            </w:r>
            <w:r w:rsidR="003E40E1" w:rsidRPr="00734691">
              <w:t>.2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F140B7" w14:textId="77777777" w:rsidR="003E40E1" w:rsidRPr="00734691" w:rsidRDefault="003E40E1"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54C71F1" w14:textId="77777777" w:rsidR="003E40E1" w:rsidRPr="00734691" w:rsidRDefault="003E40E1" w:rsidP="006C3434">
            <w:pPr>
              <w:spacing w:after="0"/>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0BBECA4" w14:textId="77777777" w:rsidR="003E40E1" w:rsidRPr="00734691" w:rsidRDefault="003E40E1" w:rsidP="006C3434">
            <w:pPr>
              <w:spacing w:after="0"/>
            </w:pPr>
            <w:r w:rsidRPr="00734691">
              <w:t>Section TID 10042</w:t>
            </w:r>
          </w:p>
        </w:tc>
      </w:tr>
      <w:tr w:rsidR="003E40E1" w:rsidRPr="00734691" w14:paraId="09A193F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1CB40C" w14:textId="42642873" w:rsidR="003E40E1" w:rsidRPr="00734691" w:rsidRDefault="000D53A3" w:rsidP="006C3434">
            <w:pPr>
              <w:spacing w:after="0"/>
            </w:pPr>
            <w:r w:rsidRPr="00734691">
              <w:t>1.11</w:t>
            </w:r>
            <w:r w:rsidR="003E40E1" w:rsidRPr="00734691">
              <w:t>.3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6342CBD" w14:textId="77777777" w:rsidR="003E40E1" w:rsidRPr="00734691" w:rsidRDefault="003E40E1"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AA53C94" w14:textId="77777777" w:rsidR="003E40E1" w:rsidRPr="00734691" w:rsidRDefault="003E40E1" w:rsidP="006C3434">
            <w:pPr>
              <w:spacing w:after="0"/>
            </w:pPr>
            <w:r w:rsidRPr="00734691">
              <w:t>20250325123010.000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11E596" w14:textId="77777777" w:rsidR="003E40E1" w:rsidRPr="00734691" w:rsidRDefault="003E40E1" w:rsidP="006C3434">
            <w:pPr>
              <w:spacing w:after="0"/>
            </w:pPr>
            <w:r w:rsidRPr="00734691">
              <w:t>Section TID 10042</w:t>
            </w:r>
          </w:p>
        </w:tc>
      </w:tr>
      <w:tr w:rsidR="003E40E1" w:rsidRPr="00734691" w14:paraId="4079C77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6B56656" w14:textId="5683C642" w:rsidR="003E40E1" w:rsidRPr="00734691" w:rsidRDefault="000D53A3" w:rsidP="006C3434">
            <w:pPr>
              <w:spacing w:after="0"/>
            </w:pPr>
            <w:r w:rsidRPr="00734691">
              <w:t>1.11</w:t>
            </w:r>
            <w:r w:rsidR="003E40E1" w:rsidRPr="00734691">
              <w:t>.4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823A64B" w14:textId="77777777" w:rsidR="003E40E1" w:rsidRPr="00734691" w:rsidRDefault="003E40E1"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AAF55CD" w14:textId="77777777" w:rsidR="003E40E1" w:rsidRPr="00734691" w:rsidRDefault="003E40E1"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7B690C" w14:textId="77777777" w:rsidR="003E40E1" w:rsidRPr="00734691" w:rsidRDefault="003E40E1" w:rsidP="006C3434">
            <w:pPr>
              <w:spacing w:after="0"/>
            </w:pPr>
            <w:r w:rsidRPr="00734691">
              <w:t>Section TID 10042</w:t>
            </w:r>
          </w:p>
        </w:tc>
      </w:tr>
      <w:tr w:rsidR="003E40E1" w:rsidRPr="00734691" w14:paraId="6B0D35B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AE57BAB" w14:textId="45EA2286" w:rsidR="003E40E1" w:rsidRPr="00734691" w:rsidRDefault="000D53A3" w:rsidP="006C3434">
            <w:pPr>
              <w:spacing w:after="0"/>
            </w:pPr>
            <w:r w:rsidRPr="00734691">
              <w:t>1.11</w:t>
            </w:r>
            <w:r w:rsidR="003E40E1" w:rsidRPr="00734691">
              <w:t>.5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0C61062" w14:textId="77777777" w:rsidR="003E40E1" w:rsidRPr="00734691" w:rsidRDefault="003E40E1" w:rsidP="006C3434">
            <w:pPr>
              <w:spacing w:after="0"/>
            </w:pPr>
            <w:r w:rsidRPr="00734691">
              <w:t>Irradiation Event Label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96F6174" w14:textId="77777777" w:rsidR="003E40E1" w:rsidRPr="00734691" w:rsidRDefault="003E40E1"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0FAA809" w14:textId="77777777" w:rsidR="003E40E1" w:rsidRPr="00734691" w:rsidRDefault="003E40E1" w:rsidP="006C3434">
            <w:pPr>
              <w:spacing w:after="0"/>
            </w:pPr>
            <w:r w:rsidRPr="00734691">
              <w:t>Section TID 10042</w:t>
            </w:r>
          </w:p>
        </w:tc>
      </w:tr>
      <w:tr w:rsidR="003E40E1" w:rsidRPr="00734691" w14:paraId="112876F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4D27C27" w14:textId="795990F7" w:rsidR="003E40E1" w:rsidRPr="00734691" w:rsidRDefault="000D53A3" w:rsidP="006C3434">
            <w:pPr>
              <w:spacing w:after="0"/>
            </w:pPr>
            <w:r w:rsidRPr="00734691">
              <w:t>1.11</w:t>
            </w:r>
            <w:r w:rsidR="003E40E1" w:rsidRPr="00734691">
              <w:t>.5.1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9F1D9E1" w14:textId="77777777" w:rsidR="003E40E1" w:rsidRPr="00734691" w:rsidRDefault="003E40E1" w:rsidP="006C3434">
            <w:pPr>
              <w:spacing w:after="0"/>
            </w:pPr>
            <w:r w:rsidRPr="00734691">
              <w:t>Label Type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E40745D" w14:textId="77777777" w:rsidR="003E40E1" w:rsidRPr="00734691" w:rsidRDefault="003E40E1" w:rsidP="006C3434">
            <w:pPr>
              <w:spacing w:after="0"/>
            </w:pPr>
            <w:r w:rsidRPr="00734691">
              <w:t>(113608, DCM, “</w:t>
            </w:r>
            <w:r w:rsidRPr="00734691">
              <w:rPr>
                <w:color w:val="0070C0"/>
              </w:rPr>
              <w:t>Acquisition Number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9BCF5A4" w14:textId="77777777" w:rsidR="003E40E1" w:rsidRPr="00734691" w:rsidRDefault="003E40E1" w:rsidP="006C3434">
            <w:pPr>
              <w:spacing w:after="0"/>
            </w:pPr>
            <w:r w:rsidRPr="00734691">
              <w:t>Section TID 10042</w:t>
            </w:r>
          </w:p>
        </w:tc>
      </w:tr>
      <w:tr w:rsidR="003E40E1" w:rsidRPr="00734691" w14:paraId="66248D6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86881CC" w14:textId="3EAC525E" w:rsidR="003E40E1" w:rsidRPr="00734691" w:rsidRDefault="000D53A3" w:rsidP="006C3434">
            <w:pPr>
              <w:spacing w:after="0"/>
            </w:pPr>
            <w:r w:rsidRPr="00734691">
              <w:t>1.11</w:t>
            </w:r>
            <w:r w:rsidR="003E40E1" w:rsidRPr="00734691">
              <w:t>.6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48656C" w14:textId="77777777" w:rsidR="003E40E1" w:rsidRPr="00734691" w:rsidRDefault="003E40E1" w:rsidP="006C3434">
            <w:pPr>
              <w:spacing w:after="0"/>
            </w:pPr>
            <w:r w:rsidRPr="00734691">
              <w:t>Irradiation Event Type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67B2CE" w14:textId="77777777" w:rsidR="003E40E1" w:rsidRPr="00734691" w:rsidRDefault="003E40E1" w:rsidP="006C3434">
            <w:pPr>
              <w:spacing w:after="0"/>
            </w:pPr>
            <w:r w:rsidRPr="00734691">
              <w:t>(44491008, SCT, “</w:t>
            </w:r>
            <w:r w:rsidRPr="00734691">
              <w:rPr>
                <w:color w:val="0070C0"/>
              </w:rPr>
              <w:t>Fluoroscopy</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543691E" w14:textId="77777777" w:rsidR="003E40E1" w:rsidRPr="00734691" w:rsidRDefault="003E40E1" w:rsidP="006C3434">
            <w:pPr>
              <w:spacing w:after="0"/>
            </w:pPr>
            <w:r w:rsidRPr="00734691">
              <w:t>Section TID 10042</w:t>
            </w:r>
          </w:p>
        </w:tc>
      </w:tr>
      <w:tr w:rsidR="003E40E1" w:rsidRPr="00734691" w14:paraId="486DDF6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351524E" w14:textId="0C49933F" w:rsidR="003E40E1" w:rsidRPr="00734691" w:rsidRDefault="000D53A3" w:rsidP="006C3434">
            <w:pPr>
              <w:spacing w:after="0"/>
            </w:pPr>
            <w:r w:rsidRPr="00734691">
              <w:t>1.11</w:t>
            </w:r>
            <w:r w:rsidR="003E40E1" w:rsidRPr="00734691">
              <w:t>.7</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1CF426C" w14:textId="77777777" w:rsidR="003E40E1" w:rsidRPr="00734691" w:rsidRDefault="003E40E1" w:rsidP="006C3434">
            <w:pPr>
              <w:spacing w:after="0"/>
            </w:pPr>
            <w:r w:rsidRPr="00734691">
              <w:t>Dose (RP)</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733D2AC" w14:textId="5E874EF1" w:rsidR="003E40E1" w:rsidRPr="00734691" w:rsidRDefault="003E40E1" w:rsidP="006C3434">
            <w:pPr>
              <w:spacing w:after="0"/>
              <w:rPr>
                <w:color w:val="000000"/>
              </w:rPr>
            </w:pPr>
            <w:r w:rsidRPr="00734691">
              <w:t>0.00</w:t>
            </w:r>
            <w:r w:rsidR="00772A49" w:rsidRPr="00734691">
              <w:t>500</w:t>
            </w:r>
            <w:r w:rsidRPr="00734691">
              <w:t>00 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25D51E" w14:textId="77777777" w:rsidR="003E40E1" w:rsidRPr="00734691" w:rsidRDefault="003E40E1" w:rsidP="006C3434">
            <w:pPr>
              <w:spacing w:after="0"/>
            </w:pPr>
            <w:r w:rsidRPr="00734691">
              <w:t>Section TID 10042</w:t>
            </w:r>
          </w:p>
        </w:tc>
      </w:tr>
      <w:tr w:rsidR="003E40E1" w:rsidRPr="00734691" w14:paraId="303211F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A20DC45" w14:textId="0F844574" w:rsidR="003E40E1" w:rsidRPr="00734691" w:rsidRDefault="000D53A3" w:rsidP="006C3434">
            <w:pPr>
              <w:spacing w:after="0"/>
            </w:pPr>
            <w:r w:rsidRPr="00734691">
              <w:t>1.11</w:t>
            </w:r>
            <w:r w:rsidR="003E40E1" w:rsidRPr="00734691">
              <w:t>.8</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9AF1916" w14:textId="77777777" w:rsidR="003E40E1" w:rsidRPr="00734691" w:rsidRDefault="003E40E1" w:rsidP="006C3434">
            <w:pPr>
              <w:spacing w:after="0"/>
            </w:pPr>
            <w:r w:rsidRPr="00734691">
              <w:t>Number of Pulses</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D62288C" w14:textId="77777777" w:rsidR="003E40E1" w:rsidRPr="00734691" w:rsidRDefault="003E40E1" w:rsidP="006C3434">
            <w:pPr>
              <w:spacing w:after="0"/>
              <w:rPr>
                <w:color w:val="000000"/>
              </w:rPr>
            </w:pPr>
            <w:r w:rsidRPr="00734691">
              <w:t>150 no units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9BA6E9B" w14:textId="77777777" w:rsidR="003E40E1" w:rsidRPr="00734691" w:rsidRDefault="003E40E1" w:rsidP="006C3434">
            <w:pPr>
              <w:spacing w:after="0"/>
            </w:pPr>
            <w:r w:rsidRPr="00734691">
              <w:t>Section TID 10042</w:t>
            </w:r>
          </w:p>
        </w:tc>
      </w:tr>
      <w:tr w:rsidR="003E40E1" w:rsidRPr="00734691" w14:paraId="3082707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BE71808" w14:textId="3B40A0FD" w:rsidR="003E40E1" w:rsidRPr="00734691" w:rsidRDefault="000D53A3" w:rsidP="006C3434">
            <w:pPr>
              <w:spacing w:after="0"/>
            </w:pPr>
            <w:r w:rsidRPr="00734691">
              <w:t>1.11</w:t>
            </w:r>
            <w:r w:rsidR="003E40E1" w:rsidRPr="00734691">
              <w:t>.9</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B919757" w14:textId="77777777" w:rsidR="003E40E1" w:rsidRPr="00734691" w:rsidRDefault="003E40E1" w:rsidP="006C3434">
            <w:pPr>
              <w:spacing w:after="0"/>
            </w:pPr>
            <w:r w:rsidRPr="00734691">
              <w:t>Exposure Time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B67B36E" w14:textId="396CD1C4" w:rsidR="003E40E1" w:rsidRPr="00734691" w:rsidRDefault="000C6F36" w:rsidP="006C3434">
            <w:pPr>
              <w:spacing w:after="0"/>
              <w:rPr>
                <w:color w:val="000000"/>
              </w:rPr>
            </w:pPr>
            <w:r w:rsidRPr="00734691">
              <w:t>4950</w:t>
            </w:r>
            <w:r w:rsidR="003E40E1" w:rsidRPr="00734691">
              <w:t xml:space="preserve"> ms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45B6019" w14:textId="77777777" w:rsidR="003E40E1" w:rsidRPr="00734691" w:rsidRDefault="003E40E1" w:rsidP="006C3434">
            <w:pPr>
              <w:spacing w:after="0"/>
            </w:pPr>
            <w:r w:rsidRPr="00734691">
              <w:t>Section TID 10042</w:t>
            </w:r>
          </w:p>
        </w:tc>
      </w:tr>
      <w:tr w:rsidR="003E40E1" w:rsidRPr="00734691" w14:paraId="3E37AF3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720F606" w14:textId="1AB4D8DE" w:rsidR="003E40E1" w:rsidRPr="00734691" w:rsidRDefault="000D53A3" w:rsidP="006C3434">
            <w:pPr>
              <w:spacing w:after="0"/>
            </w:pPr>
            <w:r w:rsidRPr="00734691">
              <w:t>1.11</w:t>
            </w:r>
            <w:r w:rsidR="003E40E1" w:rsidRPr="00734691">
              <w:t>.10</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68AFC86" w14:textId="77777777" w:rsidR="003E40E1" w:rsidRPr="00734691" w:rsidRDefault="003E40E1" w:rsidP="006C3434">
            <w:pPr>
              <w:spacing w:after="0"/>
            </w:pPr>
            <w:r w:rsidRPr="00734691">
              <w:t>Comment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D06914B" w14:textId="77777777" w:rsidR="003E40E1" w:rsidRPr="00734691" w:rsidRDefault="003E40E1" w:rsidP="006C3434">
            <w:pPr>
              <w:spacing w:after="0"/>
              <w:rPr>
                <w:color w:val="000000"/>
              </w:rPr>
            </w:pPr>
            <w:r w:rsidRPr="00734691">
              <w:t>Fluoro Loop</w:t>
            </w:r>
            <w:r w:rsidRPr="00734691">
              <w:rPr>
                <w:color w:val="000000"/>
              </w:rPr>
              <w:t xml:space="preserve"> </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000EAAD" w14:textId="77777777" w:rsidR="003E40E1" w:rsidRPr="00734691" w:rsidRDefault="003E40E1" w:rsidP="006C3434">
            <w:pPr>
              <w:spacing w:after="0"/>
            </w:pPr>
            <w:r w:rsidRPr="00734691">
              <w:t>Section TID 10042</w:t>
            </w:r>
          </w:p>
        </w:tc>
      </w:tr>
      <w:tr w:rsidR="003E40E1" w:rsidRPr="00734691" w14:paraId="14967A07"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9498594" w14:textId="77777777" w:rsidR="003E40E1" w:rsidRPr="00734691" w:rsidRDefault="003E40E1" w:rsidP="006C3434">
            <w:pPr>
              <w:spacing w:after="0"/>
            </w:pPr>
            <w:r w:rsidRPr="00734691">
              <w:t>Start Person Participant within TID 10042</w:t>
            </w:r>
          </w:p>
        </w:tc>
      </w:tr>
      <w:tr w:rsidR="00AE5A98" w:rsidRPr="00734691" w14:paraId="47523681"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3F5552B1" w14:textId="6D1CEC60" w:rsidR="00AE5A98" w:rsidRPr="00734691" w:rsidRDefault="00AE5A98" w:rsidP="006C3434">
            <w:pPr>
              <w:spacing w:after="0"/>
            </w:pPr>
            <w:r w:rsidRPr="00734691">
              <w:t>Person #1: Performing physician</w:t>
            </w:r>
          </w:p>
        </w:tc>
      </w:tr>
      <w:tr w:rsidR="00AE5A98" w:rsidRPr="00734691" w14:paraId="12C1382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BD40A60" w14:textId="731295E3" w:rsidR="00AE5A98" w:rsidRPr="00734691" w:rsidRDefault="000D53A3" w:rsidP="006C3434">
            <w:pPr>
              <w:spacing w:after="0"/>
            </w:pPr>
            <w:r w:rsidRPr="00734691">
              <w:lastRenderedPageBreak/>
              <w:t>1.11</w:t>
            </w:r>
            <w:r w:rsidR="00AE5A98" w:rsidRPr="00734691">
              <w:t>.11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09EE8AE" w14:textId="77777777" w:rsidR="00AE5A98" w:rsidRPr="00734691" w:rsidRDefault="00AE5A98" w:rsidP="006C3434">
            <w:pPr>
              <w:spacing w:after="0"/>
            </w:pPr>
            <w:r w:rsidRPr="00734691">
              <w:t>Person Name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B5132F4" w14:textId="2B0D1436" w:rsidR="00AE5A98" w:rsidRPr="00734691" w:rsidRDefault="00AE5A98" w:rsidP="006C3434">
            <w:pPr>
              <w:spacing w:after="0"/>
              <w:rPr>
                <w:color w:val="000000"/>
              </w:rPr>
            </w:pPr>
            <w:r w:rsidRPr="00734691">
              <w:t>Mann^Hugh^^Dr</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51C8904" w14:textId="77777777" w:rsidR="00AE5A98" w:rsidRPr="00734691" w:rsidRDefault="00AE5A98" w:rsidP="006C3434">
            <w:pPr>
              <w:spacing w:after="0"/>
            </w:pPr>
            <w:r w:rsidRPr="00734691">
              <w:t>Section TID 1020</w:t>
            </w:r>
          </w:p>
        </w:tc>
      </w:tr>
      <w:tr w:rsidR="003E40E1" w:rsidRPr="00734691" w14:paraId="5CC1A0A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993A72E" w14:textId="6B7ABE5A" w:rsidR="003E40E1" w:rsidRPr="00734691" w:rsidRDefault="000D53A3" w:rsidP="006C3434">
            <w:pPr>
              <w:spacing w:after="0"/>
            </w:pPr>
            <w:r w:rsidRPr="00734691">
              <w:t>1.11</w:t>
            </w:r>
            <w:r w:rsidR="003E40E1" w:rsidRPr="00734691">
              <w:t>.11.1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0814AFB" w14:textId="77777777" w:rsidR="003E40E1" w:rsidRPr="00734691" w:rsidRDefault="003E40E1" w:rsidP="006C3434">
            <w:pPr>
              <w:spacing w:after="0"/>
            </w:pPr>
            <w:r w:rsidRPr="00734691">
              <w:t>Person Role in Procedure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B264CAA" w14:textId="77777777" w:rsidR="003E40E1" w:rsidRPr="00734691" w:rsidRDefault="003E40E1" w:rsidP="006C3434">
            <w:pPr>
              <w:spacing w:after="0"/>
              <w:rPr>
                <w:color w:val="000000"/>
              </w:rPr>
            </w:pPr>
            <w:r w:rsidRPr="00734691">
              <w:rPr>
                <w:color w:val="000000"/>
              </w:rPr>
              <w:t>(113851, DCM, “</w:t>
            </w:r>
            <w:r w:rsidRPr="00734691">
              <w:t>Irradiation Administering</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57C230" w14:textId="77777777" w:rsidR="003E40E1" w:rsidRPr="00734691" w:rsidRDefault="003E40E1" w:rsidP="006C3434">
            <w:pPr>
              <w:spacing w:after="0"/>
            </w:pPr>
            <w:r w:rsidRPr="00734691">
              <w:t>Section TID 1020</w:t>
            </w:r>
          </w:p>
        </w:tc>
      </w:tr>
      <w:tr w:rsidR="00131C98" w:rsidRPr="00734691" w14:paraId="44F5FD6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3FCA91F" w14:textId="01D5097C" w:rsidR="00131C98" w:rsidRPr="00734691" w:rsidDel="000D53A3" w:rsidRDefault="00131C98" w:rsidP="006C3434">
            <w:pPr>
              <w:spacing w:after="0"/>
              <w:rPr>
                <w:color w:val="000000"/>
              </w:rPr>
            </w:pPr>
            <w:r w:rsidRPr="00734691">
              <w:t>1.11.11.2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EF0E333" w14:textId="7A1B651C" w:rsidR="00131C98" w:rsidRPr="00734691" w:rsidRDefault="00131C98" w:rsidP="006C3434">
            <w:pPr>
              <w:spacing w:after="0"/>
              <w:rPr>
                <w:color w:val="000000"/>
              </w:rPr>
            </w:pPr>
            <w:r w:rsidRPr="00734691">
              <w:rPr>
                <w:lang w:val="en"/>
              </w:rPr>
              <w:t>Person Role in Organization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A490CAC" w14:textId="0802E819" w:rsidR="00131C98" w:rsidRPr="00734691" w:rsidRDefault="00131C98" w:rsidP="006C3434">
            <w:pPr>
              <w:spacing w:after="0"/>
            </w:pPr>
            <w:r w:rsidRPr="00734691">
              <w:rPr>
                <w:lang w:eastAsia="fr-FR"/>
              </w:rPr>
              <w:t>(309343006,</w:t>
            </w:r>
            <w:r w:rsidRPr="00734691">
              <w:t xml:space="preserve"> SCT</w:t>
            </w:r>
            <w:r w:rsidRPr="00734691">
              <w:rPr>
                <w:lang w:eastAsia="fr-FR"/>
              </w:rPr>
              <w:t>, “</w:t>
            </w:r>
            <w:r w:rsidRPr="00734691">
              <w:rPr>
                <w:color w:val="0070C0"/>
              </w:rPr>
              <w:t>Physician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F77E0C0" w14:textId="16FDE11A" w:rsidR="00131C98" w:rsidRPr="00734691" w:rsidRDefault="00131C98" w:rsidP="006C3434">
            <w:pPr>
              <w:spacing w:after="0"/>
            </w:pPr>
            <w:r w:rsidRPr="00734691">
              <w:t>Section TID 1020</w:t>
            </w:r>
          </w:p>
        </w:tc>
      </w:tr>
      <w:tr w:rsidR="00131C98" w:rsidRPr="00734691" w14:paraId="73C040DB"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8DEBB32" w14:textId="1F2DC2E9" w:rsidR="00131C98" w:rsidRPr="00734691" w:rsidRDefault="00131C98" w:rsidP="006C3434">
            <w:pPr>
              <w:spacing w:after="0"/>
            </w:pPr>
            <w:r w:rsidRPr="00734691">
              <w:t>Person #2: Operator</w:t>
            </w:r>
          </w:p>
        </w:tc>
      </w:tr>
      <w:tr w:rsidR="00131C98" w:rsidRPr="00734691" w14:paraId="280D59F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6EC0CF1" w14:textId="533951B2" w:rsidR="00131C98" w:rsidRPr="00734691" w:rsidRDefault="00131C98" w:rsidP="006C3434">
            <w:pPr>
              <w:spacing w:after="0"/>
            </w:pPr>
            <w:r w:rsidRPr="00734691">
              <w:t>1.11.12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8B934E4" w14:textId="2F96A7D4" w:rsidR="00131C98" w:rsidRPr="00734691" w:rsidRDefault="00131C98" w:rsidP="006C3434">
            <w:pPr>
              <w:spacing w:after="0"/>
            </w:pPr>
            <w:r w:rsidRPr="00734691">
              <w:t>Person Name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42F09A2" w14:textId="41B14F06" w:rsidR="00131C98" w:rsidRPr="00734691" w:rsidRDefault="00131C98" w:rsidP="006C3434">
            <w:pPr>
              <w:spacing w:after="0"/>
              <w:rPr>
                <w:color w:val="000000"/>
              </w:rPr>
            </w:pPr>
            <w:r w:rsidRPr="00734691">
              <w:t>Doe^John</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B9180F7" w14:textId="0FF74BC1" w:rsidR="00131C98" w:rsidRPr="00734691" w:rsidRDefault="00131C98" w:rsidP="006C3434">
            <w:pPr>
              <w:spacing w:after="0"/>
            </w:pPr>
            <w:r w:rsidRPr="00734691">
              <w:t>Section TID 1020</w:t>
            </w:r>
          </w:p>
        </w:tc>
      </w:tr>
      <w:tr w:rsidR="00131C98" w:rsidRPr="00734691" w14:paraId="449CC2A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686CC90" w14:textId="342346BD" w:rsidR="00131C98" w:rsidRPr="00734691" w:rsidRDefault="00131C98" w:rsidP="006C3434">
            <w:pPr>
              <w:spacing w:after="0"/>
            </w:pPr>
            <w:r w:rsidRPr="00734691">
              <w:t>1.11.12.1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C627121" w14:textId="4A317F4F" w:rsidR="00131C98" w:rsidRPr="00734691" w:rsidRDefault="00131C98" w:rsidP="006C3434">
            <w:pPr>
              <w:spacing w:after="0"/>
            </w:pPr>
            <w:r w:rsidRPr="00734691">
              <w:t>Person Role in Procedure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79AB70A" w14:textId="67EDC347" w:rsidR="00131C98" w:rsidRPr="00734691" w:rsidRDefault="00131C98" w:rsidP="006C3434">
            <w:pPr>
              <w:spacing w:after="0"/>
              <w:rPr>
                <w:color w:val="000000"/>
              </w:rPr>
            </w:pPr>
            <w:r w:rsidRPr="00734691">
              <w:rPr>
                <w:color w:val="000000"/>
              </w:rPr>
              <w:t>(113851, DCM, “</w:t>
            </w:r>
            <w:r w:rsidRPr="00734691">
              <w:t>Irradiation Administering</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56CA903" w14:textId="23C9D406" w:rsidR="00131C98" w:rsidRPr="00734691" w:rsidRDefault="00131C98" w:rsidP="006C3434">
            <w:pPr>
              <w:spacing w:after="0"/>
            </w:pPr>
            <w:r w:rsidRPr="00734691">
              <w:t>Section TID 1020</w:t>
            </w:r>
          </w:p>
        </w:tc>
      </w:tr>
      <w:tr w:rsidR="00C63643" w:rsidRPr="00734691" w14:paraId="1F342E9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D25A39D" w14:textId="1C87B9DE" w:rsidR="00C63643" w:rsidRPr="00734691" w:rsidRDefault="00C63643" w:rsidP="006C3434">
            <w:pPr>
              <w:spacing w:after="0"/>
            </w:pPr>
            <w:r w:rsidRPr="00734691">
              <w:t>1.11.12.2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80291A8" w14:textId="47DA2CDC" w:rsidR="00C63643" w:rsidRPr="00734691" w:rsidRDefault="00C63643" w:rsidP="006C3434">
            <w:pPr>
              <w:spacing w:after="0"/>
              <w:rPr>
                <w:color w:val="000000"/>
              </w:rPr>
            </w:pPr>
            <w:r w:rsidRPr="00734691">
              <w:rPr>
                <w:lang w:val="en"/>
              </w:rPr>
              <w:t>Person Role in Organization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59ABFC9" w14:textId="5A434DFA" w:rsidR="00C63643" w:rsidRPr="00734691" w:rsidRDefault="00C63643" w:rsidP="006C3434">
            <w:pPr>
              <w:spacing w:after="0"/>
              <w:rPr>
                <w:color w:val="000000"/>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CBC4F1F" w14:textId="275452C8" w:rsidR="00C63643" w:rsidRPr="00734691" w:rsidRDefault="00C63643" w:rsidP="006C3434">
            <w:pPr>
              <w:spacing w:after="0"/>
            </w:pPr>
            <w:r w:rsidRPr="00734691">
              <w:t>Section TID 1020</w:t>
            </w:r>
          </w:p>
        </w:tc>
      </w:tr>
      <w:tr w:rsidR="00C63643" w:rsidRPr="00734691" w14:paraId="168996B7"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B3BF744" w14:textId="77777777" w:rsidR="00C63643" w:rsidRPr="00734691" w:rsidRDefault="00C63643" w:rsidP="006C3434">
            <w:pPr>
              <w:spacing w:after="0"/>
            </w:pPr>
            <w:r w:rsidRPr="00734691">
              <w:t>&lt;End summary information of Irradiation Event #1 (fluoroscopy acquisition)&gt;</w:t>
            </w:r>
          </w:p>
        </w:tc>
      </w:tr>
      <w:tr w:rsidR="00C63643" w:rsidRPr="00734691" w14:paraId="35CA922A"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3767A7FF" w14:textId="5EE5647A" w:rsidR="00C63643" w:rsidRPr="00734691" w:rsidRDefault="00C63643" w:rsidP="006C3434">
            <w:pPr>
              <w:spacing w:after="0"/>
            </w:pPr>
            <w:r w:rsidRPr="00734691">
              <w:t>1.12</w:t>
            </w:r>
          </w:p>
        </w:tc>
        <w:tc>
          <w:tcPr>
            <w:tcW w:w="3195"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1EA4C059" w14:textId="77777777" w:rsidR="00C63643" w:rsidRPr="00734691" w:rsidRDefault="00C63643" w:rsidP="006C3434">
            <w:pPr>
              <w:spacing w:after="0"/>
            </w:pPr>
            <w:r w:rsidRPr="00734691">
              <w:t>Irradiation Event Summary Data</w:t>
            </w:r>
          </w:p>
        </w:tc>
        <w:tc>
          <w:tcPr>
            <w:tcW w:w="432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3173E096" w14:textId="77777777" w:rsidR="00C63643" w:rsidRPr="00734691" w:rsidRDefault="00C6364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457BB48E" w14:textId="77777777" w:rsidR="00C63643" w:rsidRPr="00734691" w:rsidRDefault="00C63643" w:rsidP="006C3434">
            <w:pPr>
              <w:spacing w:after="0"/>
            </w:pPr>
            <w:r w:rsidRPr="00734691">
              <w:t>Section TID 10042</w:t>
            </w:r>
          </w:p>
        </w:tc>
      </w:tr>
      <w:tr w:rsidR="00C63643" w:rsidRPr="00734691" w14:paraId="7E6E19DD" w14:textId="77777777" w:rsidTr="00097F5B">
        <w:trPr>
          <w:trHeight w:val="14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37562249" w14:textId="77777777" w:rsidR="00C63643" w:rsidRPr="00734691" w:rsidRDefault="00C63643" w:rsidP="006C3434">
            <w:pPr>
              <w:spacing w:after="0"/>
              <w:rPr>
                <w:b/>
                <w:bCs/>
              </w:rPr>
            </w:pPr>
            <w:r w:rsidRPr="00734691">
              <w:t>&lt;Start summary information of Irradiation Event #2 (Cone Beam CT acquisition)&gt;</w:t>
            </w:r>
          </w:p>
        </w:tc>
      </w:tr>
      <w:tr w:rsidR="00C63643" w:rsidRPr="00734691" w14:paraId="4D3B37AE"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0E34133" w14:textId="0D9D11B9" w:rsidR="00C63643" w:rsidRPr="00734691" w:rsidRDefault="00C63643" w:rsidP="006C3434">
            <w:pPr>
              <w:spacing w:after="0"/>
            </w:pPr>
            <w:r w:rsidRPr="00734691">
              <w:t>1.12.1</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9491C92" w14:textId="77777777" w:rsidR="00C63643" w:rsidRPr="00734691" w:rsidRDefault="00C63643" w:rsidP="006C3434">
            <w:pPr>
              <w:spacing w:after="0"/>
            </w:pPr>
            <w:r w:rsidRPr="00734691">
              <w:t>Irradiation Event UID</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4D9B4C0" w14:textId="77777777" w:rsidR="00C63643" w:rsidRPr="00734691" w:rsidRDefault="00C63643" w:rsidP="006C3434">
            <w:pPr>
              <w:spacing w:after="0"/>
              <w:rPr>
                <w:color w:val="000000"/>
              </w:rPr>
            </w:pPr>
            <w:r w:rsidRPr="00734691">
              <w:t>2.999.2.3.5</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EF80DEE" w14:textId="77777777" w:rsidR="00C63643" w:rsidRPr="00734691" w:rsidRDefault="00C63643" w:rsidP="006C3434">
            <w:pPr>
              <w:spacing w:after="0"/>
            </w:pPr>
            <w:r w:rsidRPr="00734691">
              <w:t>Section TID 10042</w:t>
            </w:r>
          </w:p>
        </w:tc>
      </w:tr>
      <w:tr w:rsidR="00C63643" w:rsidRPr="00734691" w14:paraId="3C257B17"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3D3EE57" w14:textId="515576DC" w:rsidR="00C63643" w:rsidRPr="00734691" w:rsidRDefault="00C63643" w:rsidP="006C3434">
            <w:pPr>
              <w:spacing w:after="0"/>
            </w:pPr>
            <w:r w:rsidRPr="00734691">
              <w:t>1.12.2</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46B8188" w14:textId="77777777" w:rsidR="00C63643" w:rsidRPr="00734691" w:rsidRDefault="00C63643" w:rsidP="006C3434">
            <w:pPr>
              <w:spacing w:after="0"/>
            </w:pPr>
            <w:r w:rsidRPr="00734691">
              <w:t>DateTime Started</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4B55170C" w14:textId="77777777" w:rsidR="00C63643" w:rsidRPr="00734691" w:rsidRDefault="00C63643" w:rsidP="006C3434">
            <w:pPr>
              <w:spacing w:after="0"/>
              <w:rPr>
                <w:color w:val="000000"/>
              </w:rPr>
            </w:pPr>
            <w:r w:rsidRPr="00734691">
              <w:t>20250325123200.000</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1A61FCA1" w14:textId="77777777" w:rsidR="00C63643" w:rsidRPr="00734691" w:rsidRDefault="00C63643" w:rsidP="006C3434">
            <w:pPr>
              <w:spacing w:after="0"/>
            </w:pPr>
            <w:r w:rsidRPr="00734691">
              <w:t>Section TID 10042</w:t>
            </w:r>
          </w:p>
        </w:tc>
      </w:tr>
      <w:tr w:rsidR="00C63643" w:rsidRPr="00734691" w14:paraId="4FEBE3CC"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4EFE997" w14:textId="499334E7" w:rsidR="00C63643" w:rsidRPr="00734691" w:rsidRDefault="00C63643" w:rsidP="006C3434">
            <w:pPr>
              <w:spacing w:after="0"/>
            </w:pPr>
            <w:r w:rsidRPr="00734691">
              <w:t>1.12.3</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2E0FD3B" w14:textId="77777777" w:rsidR="00C63643" w:rsidRPr="00734691" w:rsidRDefault="00C63643" w:rsidP="006C3434">
            <w:pPr>
              <w:spacing w:after="0"/>
            </w:pPr>
            <w:r w:rsidRPr="00734691">
              <w:t>DateTime Ended</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C5F7CD4" w14:textId="01C21910" w:rsidR="00C63643" w:rsidRPr="00734691" w:rsidRDefault="00C63643" w:rsidP="006C3434">
            <w:pPr>
              <w:spacing w:after="0"/>
              <w:rPr>
                <w:color w:val="000000"/>
              </w:rPr>
            </w:pPr>
            <w:r w:rsidRPr="00734691">
              <w:t>20250325123218.000</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464493EE" w14:textId="77777777" w:rsidR="00C63643" w:rsidRPr="00734691" w:rsidRDefault="00C63643" w:rsidP="006C3434">
            <w:pPr>
              <w:spacing w:after="0"/>
            </w:pPr>
            <w:r w:rsidRPr="00734691">
              <w:t>Section TID 10042</w:t>
            </w:r>
          </w:p>
        </w:tc>
      </w:tr>
      <w:tr w:rsidR="00C63643" w:rsidRPr="00734691" w14:paraId="036C1B99"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78EEB91" w14:textId="46856214" w:rsidR="00C63643" w:rsidRPr="00734691" w:rsidRDefault="00C63643" w:rsidP="006C3434">
            <w:pPr>
              <w:spacing w:after="0"/>
            </w:pPr>
            <w:r w:rsidRPr="00734691">
              <w:t>1.12.4</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0EFE714" w14:textId="77777777" w:rsidR="00C63643" w:rsidRPr="00734691" w:rsidRDefault="00C63643" w:rsidP="006C3434">
            <w:pPr>
              <w:spacing w:after="0"/>
            </w:pPr>
            <w:r w:rsidRPr="00734691">
              <w:t>Identification of the X-Ray Source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E80B617" w14:textId="77777777" w:rsidR="00C63643" w:rsidRPr="00734691" w:rsidRDefault="00C63643"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AD689AA" w14:textId="77777777" w:rsidR="00C63643" w:rsidRPr="00734691" w:rsidRDefault="00C63643" w:rsidP="006C3434">
            <w:pPr>
              <w:spacing w:after="0"/>
            </w:pPr>
            <w:r w:rsidRPr="00734691">
              <w:t>Section TID 10042</w:t>
            </w:r>
          </w:p>
        </w:tc>
      </w:tr>
      <w:tr w:rsidR="00C63643" w:rsidRPr="00734691" w14:paraId="4B778AE8"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56B7214" w14:textId="3F02F128" w:rsidR="00C63643" w:rsidRPr="00734691" w:rsidRDefault="00C63643" w:rsidP="006C3434">
            <w:pPr>
              <w:spacing w:after="0"/>
            </w:pPr>
            <w:r w:rsidRPr="00734691">
              <w:t>1.12.5</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6045DA1" w14:textId="77777777" w:rsidR="00C63643" w:rsidRPr="00734691" w:rsidRDefault="00C63643" w:rsidP="006C3434">
            <w:pPr>
              <w:spacing w:after="0"/>
            </w:pPr>
            <w:r w:rsidRPr="00734691">
              <w:t>Irradiation Event Label</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088C6B3" w14:textId="77777777" w:rsidR="00C63643" w:rsidRPr="00734691" w:rsidRDefault="00C63643" w:rsidP="006C3434">
            <w:pPr>
              <w:spacing w:after="0"/>
              <w:rPr>
                <w:color w:val="000000"/>
              </w:rPr>
            </w:pPr>
            <w:r w:rsidRPr="00734691">
              <w:t>2</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A3B995F" w14:textId="77777777" w:rsidR="00C63643" w:rsidRPr="00734691" w:rsidRDefault="00C63643" w:rsidP="006C3434">
            <w:pPr>
              <w:spacing w:after="0"/>
            </w:pPr>
            <w:r w:rsidRPr="00734691">
              <w:t>Section TID 10042</w:t>
            </w:r>
          </w:p>
        </w:tc>
      </w:tr>
      <w:tr w:rsidR="00C63643" w:rsidRPr="00734691" w14:paraId="793084D5"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4418C55E" w14:textId="2E76DF42" w:rsidR="00C63643" w:rsidRPr="00734691" w:rsidRDefault="00C63643" w:rsidP="006C3434">
            <w:pPr>
              <w:spacing w:after="0"/>
            </w:pPr>
            <w:r w:rsidRPr="00734691">
              <w:t>1.12.5.1</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5586DE2" w14:textId="77777777" w:rsidR="00C63643" w:rsidRPr="00734691" w:rsidRDefault="00C63643" w:rsidP="006C3434">
            <w:pPr>
              <w:spacing w:after="0"/>
            </w:pPr>
            <w:r w:rsidRPr="00734691">
              <w:t>Label Type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C7C3C90" w14:textId="77777777" w:rsidR="00C63643" w:rsidRPr="00734691" w:rsidRDefault="00C63643" w:rsidP="006C3434">
            <w:pPr>
              <w:spacing w:after="0"/>
            </w:pPr>
            <w:r w:rsidRPr="00734691">
              <w:t>(113608, DCM, “</w:t>
            </w:r>
            <w:r w:rsidRPr="00734691">
              <w:rPr>
                <w:color w:val="0070C0"/>
              </w:rPr>
              <w:t>Acquisition Number</w:t>
            </w:r>
            <w:r w:rsidRPr="00734691">
              <w:t>”)</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52C2266" w14:textId="77777777" w:rsidR="00C63643" w:rsidRPr="00734691" w:rsidRDefault="00C63643" w:rsidP="006C3434">
            <w:pPr>
              <w:spacing w:after="0"/>
            </w:pPr>
            <w:r w:rsidRPr="00734691">
              <w:t>Section TID 10042</w:t>
            </w:r>
          </w:p>
        </w:tc>
      </w:tr>
      <w:tr w:rsidR="00C63643" w:rsidRPr="00734691" w14:paraId="2DF57518"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564E127" w14:textId="6F587BE9" w:rsidR="00C63643" w:rsidRPr="00734691" w:rsidRDefault="00C63643" w:rsidP="006C3434">
            <w:pPr>
              <w:spacing w:after="0"/>
            </w:pPr>
            <w:r w:rsidRPr="00734691">
              <w:t>1.12.6</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1A1E8616" w14:textId="77777777" w:rsidR="00C63643" w:rsidRPr="00734691" w:rsidRDefault="00C63643" w:rsidP="006C3434">
            <w:pPr>
              <w:spacing w:after="0"/>
            </w:pPr>
            <w:r w:rsidRPr="00734691">
              <w:t>Irradiation Event Type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00AC991" w14:textId="77777777" w:rsidR="00C63643" w:rsidRPr="00734691" w:rsidRDefault="00C63643" w:rsidP="006C3434">
            <w:pPr>
              <w:spacing w:after="0"/>
              <w:rPr>
                <w:color w:val="000000"/>
              </w:rPr>
            </w:pPr>
            <w:r w:rsidRPr="00734691">
              <w:rPr>
                <w:color w:val="000000"/>
              </w:rPr>
              <w:t>(113613, DCM, “</w:t>
            </w:r>
            <w:r w:rsidRPr="00734691">
              <w:t>Rotational Acquisition</w:t>
            </w:r>
            <w:r w:rsidRPr="00734691">
              <w:rPr>
                <w:color w:val="000000"/>
              </w:rPr>
              <w:t>”)</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8E395C4" w14:textId="77777777" w:rsidR="00C63643" w:rsidRPr="00734691" w:rsidRDefault="00C63643" w:rsidP="006C3434">
            <w:pPr>
              <w:spacing w:after="0"/>
            </w:pPr>
            <w:r w:rsidRPr="00734691">
              <w:t>Section TID 10042</w:t>
            </w:r>
          </w:p>
        </w:tc>
      </w:tr>
      <w:tr w:rsidR="00C63643" w:rsidRPr="00734691" w14:paraId="0C3224F9"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C99DAFB" w14:textId="17E761A4" w:rsidR="00C63643" w:rsidRPr="00734691" w:rsidRDefault="00C63643" w:rsidP="006C3434">
            <w:pPr>
              <w:spacing w:after="0"/>
            </w:pPr>
            <w:r w:rsidRPr="00734691">
              <w:t>1.12.7</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572B109" w14:textId="77777777" w:rsidR="00C63643" w:rsidRPr="00734691" w:rsidRDefault="00C63643" w:rsidP="006C3434">
            <w:pPr>
              <w:spacing w:after="0"/>
            </w:pPr>
            <w:r w:rsidRPr="00734691">
              <w:t>Acquired Image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4BFEAF03" w14:textId="77777777" w:rsidR="00C63643" w:rsidRPr="00734691" w:rsidRDefault="00C63643" w:rsidP="006C3434">
            <w:pPr>
              <w:spacing w:after="0"/>
            </w:pPr>
            <w:r w:rsidRPr="00734691">
              <w:t>SOP Class UID: 1.2.840.10008.5.1.4.1.1.12.1.1</w:t>
            </w:r>
          </w:p>
          <w:p w14:paraId="048CF2F7" w14:textId="77777777" w:rsidR="00C63643" w:rsidRPr="00734691" w:rsidRDefault="00C63643" w:rsidP="006C3434">
            <w:pPr>
              <w:spacing w:after="0"/>
              <w:rPr>
                <w:color w:val="000000"/>
              </w:rPr>
            </w:pPr>
            <w:r w:rsidRPr="00734691">
              <w:t>SOP Instance UID: 2.999.5</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E519E49" w14:textId="77777777" w:rsidR="00C63643" w:rsidRPr="00734691" w:rsidRDefault="00C63643" w:rsidP="006C3434">
            <w:pPr>
              <w:spacing w:after="0"/>
            </w:pPr>
            <w:r w:rsidRPr="00734691">
              <w:t>Section TID 10042</w:t>
            </w:r>
          </w:p>
        </w:tc>
      </w:tr>
      <w:tr w:rsidR="00C63643" w:rsidRPr="00734691" w14:paraId="2F6CFA4A"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AC11EBF" w14:textId="76D639F8" w:rsidR="00C63643" w:rsidRPr="00734691" w:rsidRDefault="00C63643" w:rsidP="006C3434">
            <w:pPr>
              <w:spacing w:after="0"/>
            </w:pPr>
            <w:r w:rsidRPr="00734691">
              <w:t>1.12.8</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DC591BA" w14:textId="77777777" w:rsidR="00C63643" w:rsidRPr="00734691" w:rsidRDefault="00C63643" w:rsidP="006C3434">
            <w:pPr>
              <w:spacing w:after="0"/>
            </w:pPr>
            <w:r w:rsidRPr="00734691">
              <w:t>Dose (RP)</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F746EA6" w14:textId="454DFD6F" w:rsidR="00C63643" w:rsidRPr="00734691" w:rsidRDefault="00C63643" w:rsidP="006C3434">
            <w:pPr>
              <w:spacing w:after="0"/>
              <w:rPr>
                <w:color w:val="000000"/>
              </w:rPr>
            </w:pPr>
            <w:r w:rsidRPr="00734691">
              <w:t>0.00</w:t>
            </w:r>
            <w:r w:rsidR="006916E5" w:rsidRPr="00734691">
              <w:t>7060</w:t>
            </w:r>
            <w:r w:rsidRPr="00734691">
              <w:t xml:space="preserve"> Gy</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0C5CD97" w14:textId="77777777" w:rsidR="00C63643" w:rsidRPr="00734691" w:rsidRDefault="00C63643" w:rsidP="006C3434">
            <w:pPr>
              <w:spacing w:after="0"/>
            </w:pPr>
            <w:r w:rsidRPr="00734691">
              <w:t>Section TID 10042</w:t>
            </w:r>
          </w:p>
        </w:tc>
      </w:tr>
      <w:tr w:rsidR="00C63643" w:rsidRPr="00734691" w14:paraId="03C5C0DD"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2CAB9F6" w14:textId="185DB51A" w:rsidR="00C63643" w:rsidRPr="00734691" w:rsidRDefault="00C63643" w:rsidP="006C3434">
            <w:pPr>
              <w:spacing w:after="0"/>
            </w:pPr>
            <w:r w:rsidRPr="00734691">
              <w:t>1.12.9</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64CB403" w14:textId="77777777" w:rsidR="00C63643" w:rsidRPr="00734691" w:rsidRDefault="00C63643" w:rsidP="006C3434">
            <w:pPr>
              <w:spacing w:after="0"/>
            </w:pPr>
            <w:r w:rsidRPr="00734691">
              <w:t>Number of Pulses</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7A29FEC" w14:textId="0E483E7A" w:rsidR="00C63643" w:rsidRPr="00734691" w:rsidRDefault="00C63643" w:rsidP="006C3434">
            <w:pPr>
              <w:spacing w:after="0"/>
              <w:rPr>
                <w:color w:val="000000"/>
              </w:rPr>
            </w:pPr>
            <w:r w:rsidRPr="00734691">
              <w:t>540 no units</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4DE007D" w14:textId="77777777" w:rsidR="00C63643" w:rsidRPr="00734691" w:rsidRDefault="00C63643" w:rsidP="006C3434">
            <w:pPr>
              <w:spacing w:after="0"/>
            </w:pPr>
            <w:r w:rsidRPr="00734691">
              <w:t>Section TID 10042</w:t>
            </w:r>
          </w:p>
        </w:tc>
      </w:tr>
      <w:tr w:rsidR="00C63643" w:rsidRPr="00734691" w14:paraId="4581F40B"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4847EBA" w14:textId="44122C5A" w:rsidR="00C63643" w:rsidRPr="00734691" w:rsidRDefault="00C63643" w:rsidP="006C3434">
            <w:pPr>
              <w:spacing w:after="0"/>
            </w:pPr>
            <w:r w:rsidRPr="00734691">
              <w:t>1.12.10</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9FE985B" w14:textId="77777777" w:rsidR="00C63643" w:rsidRPr="00734691" w:rsidRDefault="00C63643" w:rsidP="006C3434">
            <w:pPr>
              <w:spacing w:after="0"/>
            </w:pPr>
            <w:r w:rsidRPr="00734691">
              <w:t>Exposure Time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727E5C0" w14:textId="17A86FDC" w:rsidR="00C63643" w:rsidRPr="00734691" w:rsidRDefault="00C63643" w:rsidP="006C3434">
            <w:pPr>
              <w:spacing w:after="0"/>
              <w:rPr>
                <w:color w:val="000000"/>
              </w:rPr>
            </w:pPr>
            <w:r w:rsidRPr="00734691">
              <w:t>3000 ms</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10A5D8FC" w14:textId="77777777" w:rsidR="00C63643" w:rsidRPr="00734691" w:rsidRDefault="00C63643" w:rsidP="006C3434">
            <w:pPr>
              <w:spacing w:after="0"/>
            </w:pPr>
            <w:r w:rsidRPr="00734691">
              <w:t>Section TID 10042</w:t>
            </w:r>
          </w:p>
        </w:tc>
      </w:tr>
      <w:tr w:rsidR="00C63643" w:rsidRPr="00734691" w14:paraId="1106284B"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57C2230" w14:textId="0D42A2ED" w:rsidR="00C63643" w:rsidRPr="00734691" w:rsidRDefault="00C63643" w:rsidP="006C3434">
            <w:pPr>
              <w:spacing w:after="0"/>
            </w:pPr>
            <w:r w:rsidRPr="00734691">
              <w:t>1.12.11</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6385D43" w14:textId="77777777" w:rsidR="00C63643" w:rsidRPr="00734691" w:rsidRDefault="00C63643" w:rsidP="006C3434">
            <w:pPr>
              <w:spacing w:after="0"/>
            </w:pPr>
            <w:r w:rsidRPr="00734691">
              <w:t>Comment</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B5E944D" w14:textId="77777777" w:rsidR="00C63643" w:rsidRPr="00734691" w:rsidRDefault="00C63643" w:rsidP="006C3434">
            <w:pPr>
              <w:spacing w:after="0"/>
              <w:rPr>
                <w:color w:val="000000"/>
              </w:rPr>
            </w:pPr>
            <w:r w:rsidRPr="00734691">
              <w:t>CBCT</w:t>
            </w:r>
            <w:r w:rsidRPr="00734691">
              <w:rPr>
                <w:color w:val="000000"/>
              </w:rPr>
              <w:t xml:space="preserve"> </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66C3A51" w14:textId="77777777" w:rsidR="00C63643" w:rsidRPr="00734691" w:rsidRDefault="00C63643" w:rsidP="006C3434">
            <w:pPr>
              <w:spacing w:after="0"/>
            </w:pPr>
            <w:r w:rsidRPr="00734691">
              <w:t>Section TID 10042</w:t>
            </w:r>
          </w:p>
        </w:tc>
      </w:tr>
      <w:tr w:rsidR="00C63643" w:rsidRPr="00734691" w14:paraId="4475E4BF" w14:textId="77777777" w:rsidTr="00097F5B">
        <w:trPr>
          <w:trHeight w:val="14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34448A2E" w14:textId="77777777" w:rsidR="00C63643" w:rsidRPr="00734691" w:rsidRDefault="00C63643" w:rsidP="006C3434">
            <w:pPr>
              <w:spacing w:after="0"/>
            </w:pPr>
            <w:r w:rsidRPr="00734691">
              <w:t>Start Person Participant within TID 10042</w:t>
            </w:r>
          </w:p>
        </w:tc>
      </w:tr>
      <w:tr w:rsidR="00C63643" w:rsidRPr="00734691" w14:paraId="3F575E78" w14:textId="77777777" w:rsidTr="00097F5B">
        <w:trPr>
          <w:trHeight w:val="14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F40ADC7" w14:textId="248A5E2B" w:rsidR="00C63643" w:rsidRPr="00734691" w:rsidRDefault="00C63643" w:rsidP="006C3434">
            <w:pPr>
              <w:spacing w:after="0"/>
            </w:pPr>
            <w:r w:rsidRPr="00734691">
              <w:t>Person #1: Performing physician</w:t>
            </w:r>
          </w:p>
        </w:tc>
      </w:tr>
      <w:tr w:rsidR="00C63643" w:rsidRPr="00734691" w14:paraId="00DF7032"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9D54BA6" w14:textId="1FF22117" w:rsidR="00C63643" w:rsidRPr="00734691" w:rsidRDefault="00C63643" w:rsidP="006C3434">
            <w:pPr>
              <w:spacing w:after="0"/>
            </w:pPr>
            <w:r w:rsidRPr="00734691">
              <w:t>1.12.12</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6C41E76" w14:textId="77777777" w:rsidR="00C63643" w:rsidRPr="00734691" w:rsidRDefault="00C63643" w:rsidP="006C3434">
            <w:pPr>
              <w:spacing w:after="0"/>
            </w:pPr>
            <w:r w:rsidRPr="00734691">
              <w:t>Person Name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CD151C9" w14:textId="26EC2D06" w:rsidR="00C63643" w:rsidRPr="00734691" w:rsidRDefault="00C63643" w:rsidP="006C3434">
            <w:pPr>
              <w:spacing w:after="0"/>
              <w:rPr>
                <w:color w:val="000000"/>
              </w:rPr>
            </w:pPr>
            <w:r w:rsidRPr="00734691">
              <w:t>Mann^Hugh^^Dr</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53B5958" w14:textId="77777777" w:rsidR="00C63643" w:rsidRPr="00734691" w:rsidRDefault="00C63643" w:rsidP="006C3434">
            <w:pPr>
              <w:spacing w:after="0"/>
            </w:pPr>
            <w:r w:rsidRPr="00734691">
              <w:t>Section TID 1020</w:t>
            </w:r>
          </w:p>
        </w:tc>
      </w:tr>
      <w:tr w:rsidR="00C63643" w:rsidRPr="00734691" w14:paraId="77FEB685"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16DFDEF2" w14:textId="7646683D" w:rsidR="00C63643" w:rsidRPr="00734691" w:rsidRDefault="00C63643" w:rsidP="006C3434">
            <w:pPr>
              <w:spacing w:after="0"/>
            </w:pPr>
            <w:r w:rsidRPr="00734691">
              <w:t>1.12.12.1</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578A6E9" w14:textId="77777777" w:rsidR="00C63643" w:rsidRPr="00734691" w:rsidRDefault="00C63643" w:rsidP="006C3434">
            <w:pPr>
              <w:spacing w:after="0"/>
            </w:pPr>
            <w:r w:rsidRPr="00734691">
              <w:t>Person Role in Procedure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0A7F214" w14:textId="77777777" w:rsidR="00C63643" w:rsidRPr="00734691" w:rsidRDefault="00C63643" w:rsidP="006C3434">
            <w:pPr>
              <w:spacing w:after="0"/>
              <w:rPr>
                <w:color w:val="000000"/>
              </w:rPr>
            </w:pPr>
            <w:r w:rsidRPr="00734691">
              <w:rPr>
                <w:color w:val="000000"/>
              </w:rPr>
              <w:t>(113851, DCM, “</w:t>
            </w:r>
            <w:r w:rsidRPr="00734691">
              <w:t>Irradiation Administering</w:t>
            </w:r>
            <w:r w:rsidRPr="00734691">
              <w:rPr>
                <w:color w:val="000000"/>
              </w:rPr>
              <w:t>”)</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5FEB8A6" w14:textId="77777777" w:rsidR="00C63643" w:rsidRPr="00734691" w:rsidRDefault="00C63643" w:rsidP="006C3434">
            <w:pPr>
              <w:spacing w:after="0"/>
            </w:pPr>
            <w:r w:rsidRPr="00734691">
              <w:t>Section TID 1020</w:t>
            </w:r>
          </w:p>
        </w:tc>
      </w:tr>
      <w:tr w:rsidR="00E11773" w:rsidRPr="00734691" w14:paraId="42AC6235"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59994C80" w14:textId="75A7F315" w:rsidR="00E11773" w:rsidRPr="00734691" w:rsidDel="000D53A3" w:rsidRDefault="00E11773" w:rsidP="006C3434">
            <w:pPr>
              <w:spacing w:after="0"/>
              <w:rPr>
                <w:color w:val="000000"/>
              </w:rPr>
            </w:pPr>
            <w:r w:rsidRPr="00734691">
              <w:t>1.12.12.2</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918B366" w14:textId="5D613392" w:rsidR="00E11773" w:rsidRPr="00734691" w:rsidRDefault="00E11773" w:rsidP="006C3434">
            <w:pPr>
              <w:spacing w:after="0"/>
              <w:rPr>
                <w:color w:val="000000"/>
              </w:rPr>
            </w:pPr>
            <w:r w:rsidRPr="00734691">
              <w:rPr>
                <w:lang w:val="en"/>
              </w:rPr>
              <w:t>Person Role in Organization</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3A73548" w14:textId="75045834" w:rsidR="00E11773" w:rsidRPr="00734691" w:rsidRDefault="00E11773" w:rsidP="006C3434">
            <w:pPr>
              <w:spacing w:after="0"/>
            </w:pPr>
            <w:r w:rsidRPr="00734691">
              <w:rPr>
                <w:lang w:eastAsia="fr-FR"/>
              </w:rPr>
              <w:t>(309343006,</w:t>
            </w:r>
            <w:r w:rsidRPr="00734691">
              <w:t xml:space="preserve"> SCT</w:t>
            </w:r>
            <w:r w:rsidRPr="00734691">
              <w:rPr>
                <w:lang w:eastAsia="fr-FR"/>
              </w:rPr>
              <w:t>, “</w:t>
            </w:r>
            <w:r w:rsidRPr="00734691">
              <w:rPr>
                <w:color w:val="0070C0"/>
              </w:rPr>
              <w:t>Physician</w:t>
            </w:r>
            <w:r w:rsidRPr="00734691">
              <w:t>”)</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0B3F434" w14:textId="42B8BFDF" w:rsidR="00E11773" w:rsidRPr="00734691" w:rsidRDefault="00E11773" w:rsidP="006C3434">
            <w:pPr>
              <w:spacing w:after="0"/>
            </w:pPr>
            <w:r w:rsidRPr="00734691">
              <w:t>Section TID 1020</w:t>
            </w:r>
          </w:p>
        </w:tc>
      </w:tr>
      <w:tr w:rsidR="00E11773" w:rsidRPr="00734691" w14:paraId="43DE127B" w14:textId="77777777" w:rsidTr="00097F5B">
        <w:trPr>
          <w:trHeight w:val="14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D7A9CCB" w14:textId="50F773F7" w:rsidR="00E11773" w:rsidRPr="00734691" w:rsidRDefault="00E11773" w:rsidP="006C3434">
            <w:pPr>
              <w:spacing w:after="0"/>
            </w:pPr>
            <w:r w:rsidRPr="00734691">
              <w:t>Person #2: Operator</w:t>
            </w:r>
          </w:p>
        </w:tc>
      </w:tr>
      <w:tr w:rsidR="00E11773" w:rsidRPr="00734691" w14:paraId="4AA97A82"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EF7B410" w14:textId="3A0E8DF5" w:rsidR="00E11773" w:rsidRPr="00734691" w:rsidRDefault="00E11773" w:rsidP="006C3434">
            <w:pPr>
              <w:spacing w:after="0"/>
            </w:pPr>
            <w:r w:rsidRPr="00734691">
              <w:t>1.12.13</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FC3C8E3" w14:textId="06829B80" w:rsidR="00E11773" w:rsidRPr="00734691" w:rsidRDefault="00E11773" w:rsidP="006C3434">
            <w:pPr>
              <w:spacing w:after="0"/>
            </w:pPr>
            <w:r w:rsidRPr="00734691">
              <w:t>Person Name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14FEAF11" w14:textId="5B942FB3" w:rsidR="00E11773" w:rsidRPr="00734691" w:rsidRDefault="00E11773" w:rsidP="006C3434">
            <w:pPr>
              <w:spacing w:after="0"/>
              <w:rPr>
                <w:color w:val="000000"/>
              </w:rPr>
            </w:pPr>
            <w:r w:rsidRPr="00734691">
              <w:t>Doe^John</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98EE9BC" w14:textId="168B4CD3" w:rsidR="00E11773" w:rsidRPr="00734691" w:rsidRDefault="00E11773" w:rsidP="006C3434">
            <w:pPr>
              <w:spacing w:after="0"/>
            </w:pPr>
            <w:r w:rsidRPr="00734691">
              <w:t>Section TID 1020</w:t>
            </w:r>
          </w:p>
        </w:tc>
      </w:tr>
      <w:tr w:rsidR="00E11773" w:rsidRPr="00734691" w14:paraId="30F20B25"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1D44232" w14:textId="79F56F9A" w:rsidR="00E11773" w:rsidRPr="00734691" w:rsidRDefault="00E11773" w:rsidP="006C3434">
            <w:pPr>
              <w:spacing w:after="0"/>
            </w:pPr>
            <w:r w:rsidRPr="00734691">
              <w:t>1.12.13.1</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6FC76DD" w14:textId="5EF6DAB0" w:rsidR="00E11773" w:rsidRPr="00734691" w:rsidRDefault="00E11773" w:rsidP="006C3434">
            <w:pPr>
              <w:spacing w:after="0"/>
            </w:pPr>
            <w:r w:rsidRPr="00734691">
              <w:t>Person Role in Procedure</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4E69027B" w14:textId="3F308B06" w:rsidR="00E11773" w:rsidRPr="00734691" w:rsidRDefault="00E11773" w:rsidP="006C3434">
            <w:pPr>
              <w:spacing w:after="0"/>
              <w:rPr>
                <w:color w:val="000000"/>
              </w:rPr>
            </w:pPr>
            <w:r w:rsidRPr="00734691">
              <w:rPr>
                <w:color w:val="000000"/>
              </w:rPr>
              <w:t>(113851, DCM, “</w:t>
            </w:r>
            <w:r w:rsidRPr="00734691">
              <w:t>Irradiation Administering</w:t>
            </w:r>
            <w:r w:rsidRPr="00734691">
              <w:rPr>
                <w:color w:val="000000"/>
              </w:rPr>
              <w:t>”)</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D910ED0" w14:textId="790EEB5A" w:rsidR="00E11773" w:rsidRPr="00734691" w:rsidRDefault="00E11773" w:rsidP="006C3434">
            <w:pPr>
              <w:spacing w:after="0"/>
            </w:pPr>
            <w:r w:rsidRPr="00734691">
              <w:t>Section TID 1020</w:t>
            </w:r>
          </w:p>
        </w:tc>
      </w:tr>
      <w:tr w:rsidR="00E11773" w:rsidRPr="00734691" w14:paraId="6E6CB695"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899E0DD" w14:textId="666026FC" w:rsidR="00E11773" w:rsidRPr="00734691" w:rsidRDefault="00E11773" w:rsidP="006C3434">
            <w:pPr>
              <w:spacing w:after="0"/>
            </w:pPr>
            <w:r w:rsidRPr="00734691">
              <w:t>1.12.13.2</w:t>
            </w:r>
          </w:p>
        </w:tc>
        <w:tc>
          <w:tcPr>
            <w:tcW w:w="319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32544159" w14:textId="707672C2" w:rsidR="00E11773" w:rsidRPr="00734691" w:rsidRDefault="00E11773" w:rsidP="006C3434">
            <w:pPr>
              <w:spacing w:after="0"/>
              <w:rPr>
                <w:color w:val="000000"/>
              </w:rPr>
            </w:pPr>
            <w:r w:rsidRPr="00734691">
              <w:rPr>
                <w:lang w:val="en"/>
              </w:rPr>
              <w:t>Person Role in Organization</w:t>
            </w:r>
          </w:p>
        </w:tc>
        <w:tc>
          <w:tcPr>
            <w:tcW w:w="432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55BBC9C" w14:textId="0B1D6F32" w:rsidR="00E11773" w:rsidRPr="00734691" w:rsidRDefault="00E11773" w:rsidP="006C3434">
            <w:pPr>
              <w:spacing w:after="0"/>
              <w:rPr>
                <w:color w:val="000000"/>
              </w:rPr>
            </w:pPr>
            <w:r w:rsidRPr="00734691">
              <w:rPr>
                <w:color w:val="000000"/>
                <w:szCs w:val="18"/>
                <w:lang w:eastAsia="fr-FR"/>
              </w:rPr>
              <w:t>(159016003,</w:t>
            </w:r>
            <w:r w:rsidRPr="00734691">
              <w:rPr>
                <w:szCs w:val="18"/>
              </w:rPr>
              <w:t xml:space="preserve"> SCT</w:t>
            </w:r>
            <w:r w:rsidRPr="00734691">
              <w:rPr>
                <w:color w:val="000000"/>
                <w:szCs w:val="18"/>
                <w:lang w:eastAsia="fr-FR"/>
              </w:rPr>
              <w:t>, “</w:t>
            </w:r>
            <w:r w:rsidRPr="00734691">
              <w:t>Radiologic Technologist</w:t>
            </w:r>
            <w:r w:rsidRPr="00734691">
              <w:rPr>
                <w:color w:val="000000"/>
                <w:szCs w:val="18"/>
              </w:rPr>
              <w:t>”)</w:t>
            </w:r>
          </w:p>
        </w:tc>
        <w:tc>
          <w:tcPr>
            <w:tcW w:w="185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B5F9F3E" w14:textId="033F883E" w:rsidR="00E11773" w:rsidRPr="00734691" w:rsidRDefault="00E11773" w:rsidP="006C3434">
            <w:pPr>
              <w:spacing w:after="0"/>
            </w:pPr>
            <w:r w:rsidRPr="00734691">
              <w:t>Section TID 1020</w:t>
            </w:r>
          </w:p>
        </w:tc>
      </w:tr>
      <w:tr w:rsidR="00E11773" w:rsidRPr="00734691" w14:paraId="63C0DEED" w14:textId="77777777" w:rsidTr="00097F5B">
        <w:trPr>
          <w:trHeight w:val="14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01ACF85E" w14:textId="77777777" w:rsidR="00E11773" w:rsidRPr="00734691" w:rsidRDefault="00E11773" w:rsidP="006C3434">
            <w:pPr>
              <w:spacing w:after="0"/>
            </w:pPr>
            <w:r w:rsidRPr="00734691">
              <w:t>&lt;End summary information of Irradiation Event #2 (Cone Beam CT acquisition)&gt;</w:t>
            </w:r>
          </w:p>
        </w:tc>
      </w:tr>
      <w:tr w:rsidR="00E11773" w:rsidRPr="00734691" w14:paraId="1D8132D4"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79350D74" w14:textId="0619ED57" w:rsidR="00E11773" w:rsidRPr="00734691" w:rsidRDefault="00E11773" w:rsidP="006C3434">
            <w:pPr>
              <w:spacing w:after="0"/>
            </w:pPr>
            <w:r w:rsidRPr="00734691">
              <w:t>1.13</w:t>
            </w:r>
          </w:p>
        </w:tc>
        <w:tc>
          <w:tcPr>
            <w:tcW w:w="3195"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03520671" w14:textId="77777777" w:rsidR="00E11773" w:rsidRPr="00734691" w:rsidRDefault="00E11773" w:rsidP="006C3434">
            <w:pPr>
              <w:spacing w:after="0"/>
            </w:pPr>
            <w:r w:rsidRPr="00734691">
              <w:t>Irradiation Details</w:t>
            </w:r>
          </w:p>
        </w:tc>
        <w:tc>
          <w:tcPr>
            <w:tcW w:w="432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7CCDD4B8"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7F669579" w14:textId="77777777" w:rsidR="00E11773" w:rsidRPr="00734691" w:rsidRDefault="00E11773" w:rsidP="006C3434">
            <w:pPr>
              <w:spacing w:after="0"/>
            </w:pPr>
            <w:r w:rsidRPr="00734691">
              <w:t>Section TID 10043</w:t>
            </w:r>
          </w:p>
        </w:tc>
      </w:tr>
      <w:tr w:rsidR="00E11773" w:rsidRPr="00734691" w14:paraId="037D47BD"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07AECB7" w14:textId="07A62B7A" w:rsidR="00E11773" w:rsidRPr="00734691" w:rsidRDefault="00E11773" w:rsidP="006C3434">
            <w:pPr>
              <w:spacing w:after="0"/>
            </w:pPr>
            <w:r w:rsidRPr="00734691">
              <w:t>1.13.1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6D7EADE"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45A1DF1" w14:textId="6345C9B3" w:rsidR="00E11773" w:rsidRPr="00734691" w:rsidRDefault="00E11773" w:rsidP="006C3434">
            <w:pPr>
              <w:spacing w:after="0"/>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03B717C" w14:textId="77777777" w:rsidR="00E11773" w:rsidRPr="00734691" w:rsidRDefault="00E11773" w:rsidP="006C3434">
            <w:pPr>
              <w:spacing w:after="0"/>
            </w:pPr>
            <w:r w:rsidRPr="00734691">
              <w:t>Section TID 10043</w:t>
            </w:r>
          </w:p>
        </w:tc>
      </w:tr>
      <w:tr w:rsidR="00E11773" w:rsidRPr="00734691" w14:paraId="31A3197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835DF25" w14:textId="51E2A16B" w:rsidR="00E11773" w:rsidRPr="00734691" w:rsidRDefault="00E11773" w:rsidP="006C3434">
            <w:pPr>
              <w:spacing w:after="0"/>
              <w:rPr>
                <w:highlight w:val="yellow"/>
              </w:rPr>
            </w:pPr>
            <w:r w:rsidRPr="00734691">
              <w:t>1.13.2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5BE9393"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B304F23" w14:textId="040973A2" w:rsidR="00E11773" w:rsidRPr="00734691" w:rsidRDefault="00E11773" w:rsidP="006C3434">
            <w:pPr>
              <w:spacing w:after="0"/>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58B84C" w14:textId="77777777" w:rsidR="00E11773" w:rsidRPr="00734691" w:rsidRDefault="00E11773" w:rsidP="006C3434">
            <w:pPr>
              <w:spacing w:after="0"/>
            </w:pPr>
            <w:r w:rsidRPr="00734691">
              <w:t>Section TID 10043</w:t>
            </w:r>
          </w:p>
        </w:tc>
      </w:tr>
      <w:tr w:rsidR="00E11773" w:rsidRPr="00734691" w14:paraId="21D3617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915E777" w14:textId="7CC56F55" w:rsidR="00E11773" w:rsidRPr="00734691" w:rsidRDefault="00E11773" w:rsidP="006C3434">
            <w:pPr>
              <w:spacing w:after="0"/>
            </w:pPr>
            <w:r w:rsidRPr="00734691">
              <w:t>1.13.3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5DA143" w14:textId="77777777" w:rsidR="00E11773" w:rsidRPr="00734691" w:rsidRDefault="00E11773" w:rsidP="006C3434">
            <w:pPr>
              <w:spacing w:after="0"/>
            </w:pPr>
            <w:r w:rsidRPr="00734691">
              <w:t>Frame of Reference UID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B0069CB" w14:textId="77777777" w:rsidR="00E11773" w:rsidRPr="00734691" w:rsidRDefault="00E11773" w:rsidP="006C3434">
            <w:pPr>
              <w:spacing w:after="0"/>
              <w:rPr>
                <w:color w:val="000000"/>
              </w:rPr>
            </w:pPr>
            <w:r w:rsidRPr="00734691">
              <w:t>2.999.1.2.3</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9E78482" w14:textId="77777777" w:rsidR="00E11773" w:rsidRPr="00734691" w:rsidRDefault="00E11773" w:rsidP="006C3434">
            <w:pPr>
              <w:spacing w:after="0"/>
            </w:pPr>
            <w:r w:rsidRPr="00734691">
              <w:t>Section TID 10043</w:t>
            </w:r>
          </w:p>
        </w:tc>
      </w:tr>
      <w:tr w:rsidR="00E11773" w:rsidRPr="00734691" w14:paraId="0466493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54FF8B0" w14:textId="4FD94E1A" w:rsidR="00E11773" w:rsidRPr="00734691" w:rsidRDefault="00E11773" w:rsidP="006C3434">
            <w:pPr>
              <w:spacing w:after="0"/>
            </w:pPr>
            <w:r w:rsidRPr="00734691">
              <w:t>1.13.4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8045094" w14:textId="77777777" w:rsidR="00E11773" w:rsidRPr="00734691" w:rsidRDefault="00E11773" w:rsidP="006C3434">
            <w:pPr>
              <w:spacing w:after="0"/>
            </w:pPr>
            <w:r w:rsidRPr="00734691">
              <w:t>RDSR Frame of Reference Origin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8941309" w14:textId="3AD56AC2" w:rsidR="00E11773" w:rsidRPr="00734691" w:rsidRDefault="00E11773" w:rsidP="006C3434">
            <w:pPr>
              <w:spacing w:after="0"/>
            </w:pPr>
            <w:r w:rsidRPr="00734691">
              <w:t>(130539, DCM, "</w:t>
            </w:r>
            <w:r w:rsidRPr="00734691">
              <w:rPr>
                <w:color w:val="0070C0"/>
              </w:rPr>
              <w:t>Isocenter Origin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3AB0EDE" w14:textId="77777777" w:rsidR="00E11773" w:rsidRPr="00734691" w:rsidRDefault="00E11773" w:rsidP="006C3434">
            <w:pPr>
              <w:spacing w:after="0"/>
            </w:pPr>
            <w:r w:rsidRPr="00734691">
              <w:t>Section TID 10043</w:t>
            </w:r>
          </w:p>
        </w:tc>
      </w:tr>
      <w:tr w:rsidR="00E11773" w:rsidRPr="00734691" w14:paraId="1E28C7CF"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2D8A33D" w14:textId="3D54135C" w:rsidR="00E11773" w:rsidRPr="00734691" w:rsidRDefault="00E11773" w:rsidP="006C3434">
            <w:pPr>
              <w:spacing w:after="0"/>
            </w:pPr>
            <w:r w:rsidRPr="00734691">
              <w:t>1.13.5</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BFB2A5C" w14:textId="77777777" w:rsidR="00E11773" w:rsidRPr="00734691" w:rsidRDefault="00E11773" w:rsidP="006C3434">
            <w:pPr>
              <w:spacing w:after="0"/>
            </w:pPr>
            <w:r w:rsidRPr="00734691">
              <w:t>Radiation Source Characteristics</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D94E50A"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4236D66" w14:textId="77777777" w:rsidR="00E11773" w:rsidRPr="00734691" w:rsidRDefault="00E11773" w:rsidP="006C3434">
            <w:pPr>
              <w:spacing w:after="0"/>
            </w:pPr>
            <w:r w:rsidRPr="00734691">
              <w:t>Section TID 10044</w:t>
            </w:r>
          </w:p>
        </w:tc>
      </w:tr>
      <w:tr w:rsidR="00E11773" w:rsidRPr="00734691" w14:paraId="0537A22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861D4E" w14:textId="4AA484AE" w:rsidR="00E11773" w:rsidRPr="00734691" w:rsidRDefault="00E11773" w:rsidP="006C3434">
            <w:pPr>
              <w:spacing w:after="0"/>
            </w:pPr>
            <w:r w:rsidRPr="00734691">
              <w:lastRenderedPageBreak/>
              <w:t>1.13.5.1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D1EE94A"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5E89F50" w14:textId="3BD8505F" w:rsidR="00E11773" w:rsidRPr="00734691" w:rsidRDefault="00E11773" w:rsidP="006C3434">
            <w:pPr>
              <w:spacing w:after="0"/>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8349B54" w14:textId="77777777" w:rsidR="00E11773" w:rsidRPr="00734691" w:rsidRDefault="00E11773" w:rsidP="006C3434">
            <w:pPr>
              <w:spacing w:after="0"/>
            </w:pPr>
            <w:r w:rsidRPr="00734691">
              <w:t>Section TID 10044</w:t>
            </w:r>
          </w:p>
        </w:tc>
      </w:tr>
      <w:tr w:rsidR="00E11773" w:rsidRPr="00734691" w14:paraId="018F02D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253CA2B" w14:textId="4C9E9A48" w:rsidR="00E11773" w:rsidRPr="00734691" w:rsidRDefault="00E11773" w:rsidP="006C3434">
            <w:pPr>
              <w:spacing w:after="0"/>
            </w:pPr>
            <w:r w:rsidRPr="00734691">
              <w:t>1.13.5.2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37FA8F7"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381E14C" w14:textId="35C6D324" w:rsidR="00E11773" w:rsidRPr="00734691" w:rsidRDefault="00E11773" w:rsidP="006C3434">
            <w:pPr>
              <w:spacing w:after="0"/>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8AD0B15" w14:textId="77777777" w:rsidR="00E11773" w:rsidRPr="00734691" w:rsidRDefault="00E11773" w:rsidP="006C3434">
            <w:pPr>
              <w:spacing w:after="0"/>
            </w:pPr>
            <w:r w:rsidRPr="00734691">
              <w:t>Section TID 10044</w:t>
            </w:r>
          </w:p>
        </w:tc>
      </w:tr>
      <w:tr w:rsidR="00E11773" w:rsidRPr="00734691" w14:paraId="0E6E1BF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6BCBC3" w14:textId="1BAA0402" w:rsidR="00E11773" w:rsidRPr="00734691" w:rsidRDefault="00E11773" w:rsidP="006C3434">
            <w:pPr>
              <w:spacing w:after="0"/>
            </w:pPr>
            <w:r w:rsidRPr="00734691">
              <w:t>1.13.5.3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074EEC0"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0F82B2B"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B9CEE48" w14:textId="77777777" w:rsidR="00E11773" w:rsidRPr="00734691" w:rsidRDefault="00E11773" w:rsidP="006C3434">
            <w:pPr>
              <w:spacing w:after="0"/>
            </w:pPr>
            <w:r w:rsidRPr="00734691">
              <w:t>Section TID 10044</w:t>
            </w:r>
          </w:p>
        </w:tc>
      </w:tr>
      <w:tr w:rsidR="00E11773" w:rsidRPr="00734691" w14:paraId="591615A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32D9F3" w14:textId="199D19C4" w:rsidR="00E11773" w:rsidRPr="00734691" w:rsidRDefault="00E11773" w:rsidP="006C3434">
            <w:pPr>
              <w:spacing w:after="0"/>
            </w:pPr>
            <w:r w:rsidRPr="00734691">
              <w:t>1.13.5.4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6DFFA40" w14:textId="77777777" w:rsidR="00E11773" w:rsidRPr="00734691" w:rsidRDefault="00E11773" w:rsidP="006C3434">
            <w:pPr>
              <w:spacing w:after="0"/>
            </w:pPr>
            <w:r w:rsidRPr="00734691">
              <w:t>Focal Spot Size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9901ADA" w14:textId="281AA88A" w:rsidR="00E11773" w:rsidRPr="00734691" w:rsidRDefault="00E11773" w:rsidP="006C3434">
            <w:pPr>
              <w:spacing w:after="0"/>
              <w:rPr>
                <w:color w:val="000000"/>
              </w:rPr>
            </w:pPr>
            <w:r w:rsidRPr="00734691">
              <w:t>0.6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863007B" w14:textId="77777777" w:rsidR="00E11773" w:rsidRPr="00734691" w:rsidRDefault="00E11773" w:rsidP="006C3434">
            <w:pPr>
              <w:spacing w:after="0"/>
            </w:pPr>
            <w:r w:rsidRPr="00734691">
              <w:t>Section TID 10044</w:t>
            </w:r>
          </w:p>
        </w:tc>
      </w:tr>
      <w:tr w:rsidR="00E11773" w:rsidRPr="00734691" w14:paraId="7E1AEB7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F49462A" w14:textId="7B4A1D71" w:rsidR="00E11773" w:rsidRPr="00734691" w:rsidRDefault="00E11773" w:rsidP="006C3434">
            <w:pPr>
              <w:spacing w:after="0"/>
            </w:pPr>
            <w:r w:rsidRPr="00734691">
              <w:t>1.13.5.5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9159052" w14:textId="77777777" w:rsidR="00E11773" w:rsidRPr="00734691" w:rsidRDefault="00E11773" w:rsidP="006C3434">
            <w:pPr>
              <w:spacing w:after="0"/>
            </w:pPr>
            <w:r w:rsidRPr="00734691">
              <w:t>Anode Target Material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4E9C8A" w14:textId="77777777" w:rsidR="00E11773" w:rsidRPr="00734691" w:rsidRDefault="00E11773" w:rsidP="006C3434">
            <w:pPr>
              <w:spacing w:after="0"/>
            </w:pPr>
            <w:r w:rsidRPr="00734691">
              <w:t>(26194003, SCT, "</w:t>
            </w:r>
            <w:r w:rsidRPr="00734691">
              <w:rPr>
                <w:color w:val="0070C0"/>
              </w:rPr>
              <w:t>Tungsten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1D832A0" w14:textId="77777777" w:rsidR="00E11773" w:rsidRPr="00734691" w:rsidRDefault="00E11773" w:rsidP="006C3434">
            <w:pPr>
              <w:spacing w:after="0"/>
            </w:pPr>
            <w:r w:rsidRPr="00734691">
              <w:t>Section TID 10044</w:t>
            </w:r>
          </w:p>
        </w:tc>
      </w:tr>
      <w:tr w:rsidR="00E11773" w:rsidRPr="00734691" w14:paraId="6C5E38FB"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9C7BE58" w14:textId="0E942128" w:rsidR="00E11773" w:rsidRPr="00734691" w:rsidRDefault="00E11773" w:rsidP="006C3434">
            <w:pPr>
              <w:spacing w:after="0"/>
            </w:pPr>
            <w:r w:rsidRPr="00734691">
              <w:t>1.13.5.6</w:t>
            </w:r>
          </w:p>
        </w:tc>
        <w:tc>
          <w:tcPr>
            <w:tcW w:w="3195"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EDE23E4" w14:textId="77777777" w:rsidR="00E11773" w:rsidRPr="00734691" w:rsidRDefault="00E11773" w:rsidP="006C3434">
            <w:pPr>
              <w:spacing w:after="0"/>
            </w:pPr>
            <w:r w:rsidRPr="00734691">
              <w:t>Attenuator Characteristics</w:t>
            </w:r>
          </w:p>
        </w:tc>
        <w:tc>
          <w:tcPr>
            <w:tcW w:w="432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1B13A737" w14:textId="77777777" w:rsidR="00E11773" w:rsidRPr="00734691" w:rsidRDefault="00E11773"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C02A419" w14:textId="77777777" w:rsidR="00E11773" w:rsidRPr="00734691" w:rsidRDefault="00E11773" w:rsidP="006C3434">
            <w:pPr>
              <w:spacing w:after="0"/>
            </w:pPr>
            <w:r w:rsidRPr="00734691">
              <w:t>Section TID 10044</w:t>
            </w:r>
          </w:p>
        </w:tc>
      </w:tr>
      <w:tr w:rsidR="00E11773" w:rsidRPr="00734691" w14:paraId="47D6896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5BCF695" w14:textId="2502D07F" w:rsidR="00E11773" w:rsidRPr="00734691" w:rsidRDefault="00E11773" w:rsidP="006C3434">
            <w:pPr>
              <w:spacing w:after="0"/>
            </w:pPr>
            <w:r w:rsidRPr="00734691">
              <w:t>1.13.5.6.1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D4CA6A4" w14:textId="34A46C63" w:rsidR="00E11773" w:rsidRPr="00734691" w:rsidRDefault="00E11773" w:rsidP="006C3434">
            <w:pPr>
              <w:spacing w:after="0"/>
            </w:pPr>
            <w:r w:rsidRPr="00734691">
              <w:t>X-Ray Filter Material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0A1CCCD" w14:textId="733C01FB" w:rsidR="00E11773" w:rsidRPr="00734691" w:rsidRDefault="00E11773" w:rsidP="006C3434">
            <w:pPr>
              <w:spacing w:after="0"/>
            </w:pPr>
            <w:r w:rsidRPr="00734691">
              <w:t>(66925006, SCT, "</w:t>
            </w:r>
            <w:r w:rsidRPr="00734691">
              <w:rPr>
                <w:color w:val="0070C0"/>
              </w:rPr>
              <w:t>Cooper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A3AAB9D" w14:textId="77777777" w:rsidR="00E11773" w:rsidRPr="00734691" w:rsidRDefault="00E11773" w:rsidP="006C3434">
            <w:pPr>
              <w:spacing w:after="0"/>
            </w:pPr>
            <w:r w:rsidRPr="00734691">
              <w:t>Section TID 10044</w:t>
            </w:r>
          </w:p>
        </w:tc>
      </w:tr>
      <w:tr w:rsidR="00E11773" w:rsidRPr="00734691" w14:paraId="19D4088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C6195A0" w14:textId="7F8E680E" w:rsidR="00E11773" w:rsidRPr="00734691" w:rsidRDefault="00E11773" w:rsidP="006C3434">
            <w:pPr>
              <w:spacing w:after="0"/>
            </w:pPr>
            <w:r w:rsidRPr="00734691">
              <w:t>1.13.5.6.2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6B5DBDE" w14:textId="3BC02F8E" w:rsidR="00E11773" w:rsidRPr="00734691" w:rsidRDefault="00E11773" w:rsidP="006C3434">
            <w:pPr>
              <w:spacing w:after="0"/>
            </w:pPr>
            <w:r w:rsidRPr="00734691">
              <w:t>X-Ray Filter Thickness</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9C084BA" w14:textId="296E3905" w:rsidR="00E11773" w:rsidRPr="00734691" w:rsidRDefault="00E11773" w:rsidP="006C3434">
            <w:pPr>
              <w:spacing w:after="0"/>
              <w:rPr>
                <w:color w:val="000000"/>
              </w:rPr>
            </w:pPr>
            <w:r w:rsidRPr="00734691">
              <w:t>0.1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9B0AC6F" w14:textId="77777777" w:rsidR="00E11773" w:rsidRPr="00734691" w:rsidRDefault="00E11773" w:rsidP="006C3434">
            <w:pPr>
              <w:spacing w:after="0"/>
            </w:pPr>
            <w:r w:rsidRPr="00734691">
              <w:t>Section TID 10044</w:t>
            </w:r>
          </w:p>
        </w:tc>
      </w:tr>
      <w:tr w:rsidR="00E11773" w:rsidRPr="00734691" w14:paraId="5CC1CF40"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656D8BC" w14:textId="0ED62626" w:rsidR="00E11773" w:rsidRPr="00734691" w:rsidRDefault="00E11773" w:rsidP="006C3434">
            <w:pPr>
              <w:spacing w:after="0"/>
            </w:pPr>
            <w:r w:rsidRPr="00734691">
              <w:t>1.13.6</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CC59403" w14:textId="77777777" w:rsidR="00E11773" w:rsidRPr="00734691" w:rsidRDefault="00E11773" w:rsidP="006C3434">
            <w:pPr>
              <w:spacing w:after="0"/>
            </w:pPr>
            <w:r w:rsidRPr="00734691">
              <w:t>Radiation Technique</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2CC30B3"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E751560" w14:textId="77777777" w:rsidR="00E11773" w:rsidRPr="00734691" w:rsidRDefault="00E11773" w:rsidP="006C3434">
            <w:pPr>
              <w:spacing w:after="0"/>
            </w:pPr>
            <w:r w:rsidRPr="00734691">
              <w:t>Section TID 10045</w:t>
            </w:r>
          </w:p>
        </w:tc>
      </w:tr>
      <w:tr w:rsidR="00E11773" w:rsidRPr="00734691" w14:paraId="2FF22AA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38C01E" w14:textId="49689B20" w:rsidR="00E11773" w:rsidRPr="00734691" w:rsidRDefault="00E11773" w:rsidP="006C3434">
            <w:pPr>
              <w:spacing w:after="0"/>
            </w:pPr>
            <w:r w:rsidRPr="00734691">
              <w:t>1.13.6.1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62EE7A9"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07A110A" w14:textId="6FCA3A6C" w:rsidR="00E11773" w:rsidRPr="00734691" w:rsidRDefault="00E11773" w:rsidP="006C3434">
            <w:pPr>
              <w:spacing w:after="0"/>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5EC93E3" w14:textId="77777777" w:rsidR="00E11773" w:rsidRPr="00734691" w:rsidRDefault="00E11773" w:rsidP="006C3434">
            <w:pPr>
              <w:spacing w:after="0"/>
            </w:pPr>
            <w:r w:rsidRPr="00734691">
              <w:t>Section TID 10045</w:t>
            </w:r>
          </w:p>
        </w:tc>
      </w:tr>
      <w:tr w:rsidR="00E11773" w:rsidRPr="00734691" w14:paraId="54A0C56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85A410B" w14:textId="11A4AA42" w:rsidR="00E11773" w:rsidRPr="00734691" w:rsidRDefault="00E11773" w:rsidP="006C3434">
            <w:pPr>
              <w:spacing w:after="0"/>
            </w:pPr>
            <w:r w:rsidRPr="00734691">
              <w:t>1.13.6.2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7E4C0A"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D37FE04" w14:textId="526CED3D" w:rsidR="00E11773" w:rsidRPr="00734691" w:rsidRDefault="00E11773" w:rsidP="006C3434">
            <w:pPr>
              <w:spacing w:after="0"/>
            </w:pPr>
            <w:r w:rsidRPr="00734691">
              <w:t>20250325123010.000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818A5E3" w14:textId="77777777" w:rsidR="00E11773" w:rsidRPr="00734691" w:rsidRDefault="00E11773" w:rsidP="006C3434">
            <w:pPr>
              <w:spacing w:after="0"/>
            </w:pPr>
            <w:r w:rsidRPr="00734691">
              <w:t>Section TID 10045</w:t>
            </w:r>
          </w:p>
        </w:tc>
      </w:tr>
      <w:tr w:rsidR="00E11773" w:rsidRPr="00734691" w14:paraId="2EC2A8A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6C24614" w14:textId="11208AF1" w:rsidR="00E11773" w:rsidRPr="00734691" w:rsidRDefault="00E11773" w:rsidP="006C3434">
            <w:pPr>
              <w:spacing w:after="0"/>
            </w:pPr>
            <w:r w:rsidRPr="00734691">
              <w:t>1.13.6.3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6074D8C"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136DD5B"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0D6E2AB" w14:textId="77777777" w:rsidR="00E11773" w:rsidRPr="00734691" w:rsidRDefault="00E11773" w:rsidP="006C3434">
            <w:pPr>
              <w:spacing w:after="0"/>
            </w:pPr>
            <w:r w:rsidRPr="00734691">
              <w:t>Section TID 10045</w:t>
            </w:r>
          </w:p>
        </w:tc>
      </w:tr>
      <w:tr w:rsidR="00E11773" w:rsidRPr="00734691" w14:paraId="6DA6893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184D619" w14:textId="2A40D994" w:rsidR="00E11773" w:rsidRPr="00734691" w:rsidRDefault="00E11773" w:rsidP="006C3434">
            <w:pPr>
              <w:spacing w:after="0"/>
            </w:pPr>
            <w:r w:rsidRPr="00734691">
              <w:t>1.13.6.5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01680BC" w14:textId="77777777" w:rsidR="00E11773" w:rsidRPr="00734691" w:rsidRDefault="00E11773" w:rsidP="006C3434">
            <w:pPr>
              <w:spacing w:after="0"/>
            </w:pPr>
            <w:r w:rsidRPr="00734691">
              <w:t>KVP</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A556551" w14:textId="2FE7A146" w:rsidR="00E11773" w:rsidRPr="00734691" w:rsidRDefault="00E11773" w:rsidP="006C3434">
            <w:pPr>
              <w:spacing w:after="0"/>
            </w:pPr>
            <w:r w:rsidRPr="00734691">
              <w:t>75.00 kV</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91CB708" w14:textId="77777777" w:rsidR="00E11773" w:rsidRPr="00734691" w:rsidRDefault="00E11773" w:rsidP="006C3434">
            <w:pPr>
              <w:spacing w:after="0"/>
            </w:pPr>
            <w:r w:rsidRPr="00734691">
              <w:t>Section TID 10045</w:t>
            </w:r>
          </w:p>
        </w:tc>
      </w:tr>
      <w:tr w:rsidR="00E11773" w:rsidRPr="00734691" w14:paraId="1DA57F1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8EBF979" w14:textId="1A1EA4FD" w:rsidR="00E11773" w:rsidRPr="00734691" w:rsidRDefault="00E11773" w:rsidP="006C3434">
            <w:pPr>
              <w:spacing w:after="0"/>
            </w:pPr>
            <w:r w:rsidRPr="00734691">
              <w:t>1.13.6.6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FCE6ACC" w14:textId="77777777" w:rsidR="00E11773" w:rsidRPr="00734691" w:rsidRDefault="00E11773" w:rsidP="006C3434">
            <w:pPr>
              <w:spacing w:after="0"/>
            </w:pPr>
            <w:r w:rsidRPr="00734691">
              <w:t>X-Ray Tube Current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CE41E21" w14:textId="068589FC" w:rsidR="00E11773" w:rsidRPr="00734691" w:rsidRDefault="00E11773" w:rsidP="006C3434">
            <w:pPr>
              <w:spacing w:after="0"/>
              <w:rPr>
                <w:color w:val="000000"/>
              </w:rPr>
            </w:pPr>
            <w:r w:rsidRPr="00734691">
              <w:t>30.0 mA</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64A1F1" w14:textId="77777777" w:rsidR="00E11773" w:rsidRPr="00734691" w:rsidRDefault="00E11773" w:rsidP="006C3434">
            <w:pPr>
              <w:spacing w:after="0"/>
            </w:pPr>
            <w:r w:rsidRPr="00734691">
              <w:t>Section TID 10045</w:t>
            </w:r>
          </w:p>
        </w:tc>
      </w:tr>
      <w:tr w:rsidR="00E11773" w:rsidRPr="00734691" w14:paraId="43979E1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A15CB9C" w14:textId="24AC3FA0" w:rsidR="00E11773" w:rsidRPr="00734691" w:rsidRDefault="00E11773" w:rsidP="006C3434">
            <w:pPr>
              <w:spacing w:after="0"/>
            </w:pPr>
            <w:r w:rsidRPr="00734691">
              <w:t>1.13.6.7</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130CFEE" w14:textId="41542913" w:rsidR="00E11773" w:rsidRPr="00734691" w:rsidRDefault="00E11773" w:rsidP="006C3434">
            <w:pPr>
              <w:spacing w:after="0"/>
            </w:pPr>
            <w:r w:rsidRPr="00734691">
              <w:t>Pulse Rate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8A5900A" w14:textId="37D6108E" w:rsidR="00E11773" w:rsidRPr="00734691" w:rsidRDefault="00E11773" w:rsidP="006C3434">
            <w:pPr>
              <w:spacing w:after="0"/>
            </w:pPr>
            <w:r w:rsidRPr="00734691">
              <w:t>15 pulse/s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2939A6A" w14:textId="2724632E" w:rsidR="00E11773" w:rsidRPr="00734691" w:rsidRDefault="00E11773" w:rsidP="006C3434">
            <w:pPr>
              <w:spacing w:after="0"/>
            </w:pPr>
            <w:r w:rsidRPr="00734691">
              <w:t>Section TID 10045</w:t>
            </w:r>
          </w:p>
        </w:tc>
      </w:tr>
      <w:tr w:rsidR="00E11773" w:rsidRPr="00734691" w14:paraId="50F2E5EC"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322EF1F" w14:textId="7F119C10" w:rsidR="00E11773" w:rsidRPr="00734691" w:rsidRDefault="00E11773" w:rsidP="006C3434">
            <w:pPr>
              <w:spacing w:after="0"/>
            </w:pPr>
            <w:r w:rsidRPr="00734691">
              <w:t>1.13.6.8</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E3C5219" w14:textId="489FFCCC" w:rsidR="00E11773" w:rsidRPr="00734691" w:rsidRDefault="00E11773" w:rsidP="006C3434">
            <w:pPr>
              <w:spacing w:after="0"/>
            </w:pPr>
            <w:r w:rsidRPr="00734691">
              <w:t>Pulse Wi</w:t>
            </w:r>
            <w:r w:rsidR="0084312A" w:rsidRPr="00734691">
              <w:t>d</w:t>
            </w:r>
            <w:r w:rsidRPr="00734691">
              <w:t>th</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26811D" w14:textId="619D01D4" w:rsidR="00E11773" w:rsidRPr="00734691" w:rsidRDefault="000D1B8B" w:rsidP="006C3434">
            <w:pPr>
              <w:spacing w:after="0"/>
            </w:pPr>
            <w:r w:rsidRPr="00734691">
              <w:t>33</w:t>
            </w:r>
            <w:r w:rsidR="00E11773" w:rsidRPr="00734691">
              <w:t xml:space="preserve"> ms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343570" w14:textId="1703BD90" w:rsidR="00E11773" w:rsidRPr="00734691" w:rsidRDefault="00E11773" w:rsidP="006C3434">
            <w:pPr>
              <w:spacing w:after="0"/>
            </w:pPr>
            <w:r w:rsidRPr="00734691">
              <w:t>Section TID 10045</w:t>
            </w:r>
          </w:p>
        </w:tc>
      </w:tr>
      <w:tr w:rsidR="00E11773" w:rsidRPr="00734691" w14:paraId="631BF59E"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628ACBB" w14:textId="6A0A2D80" w:rsidR="00E11773" w:rsidRPr="00734691" w:rsidRDefault="00E11773" w:rsidP="006C3434">
            <w:pPr>
              <w:spacing w:after="0"/>
            </w:pPr>
            <w:r w:rsidRPr="00734691">
              <w:t>1.13.7</w:t>
            </w:r>
          </w:p>
        </w:tc>
        <w:tc>
          <w:tcPr>
            <w:tcW w:w="3195"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1774FA3" w14:textId="225A917B" w:rsidR="00E11773" w:rsidRPr="00734691" w:rsidRDefault="00E11773" w:rsidP="006C3434">
            <w:pPr>
              <w:spacing w:after="0"/>
            </w:pPr>
            <w:r w:rsidRPr="00734691">
              <w:t>Radiation Technique</w:t>
            </w:r>
          </w:p>
        </w:tc>
        <w:tc>
          <w:tcPr>
            <w:tcW w:w="432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936E18D" w14:textId="078BEE2F" w:rsidR="00E11773" w:rsidRPr="00734691" w:rsidRDefault="00E11773"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977C70C" w14:textId="1E3D3407" w:rsidR="00E11773" w:rsidRPr="00734691" w:rsidRDefault="00E11773" w:rsidP="006C3434">
            <w:pPr>
              <w:spacing w:after="0"/>
            </w:pPr>
            <w:r w:rsidRPr="00734691">
              <w:t>Section TID 10045</w:t>
            </w:r>
          </w:p>
        </w:tc>
      </w:tr>
      <w:tr w:rsidR="00E11773" w:rsidRPr="00734691" w14:paraId="7DB259E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D761180" w14:textId="11E63877" w:rsidR="00E11773" w:rsidRPr="00734691" w:rsidRDefault="00E11773" w:rsidP="006C3434">
            <w:pPr>
              <w:spacing w:after="0"/>
            </w:pPr>
            <w:r w:rsidRPr="00734691">
              <w:t>1.13.7.1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58A33B2" w14:textId="35F50359"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1EDDF1F" w14:textId="2CCA0750" w:rsidR="00E11773" w:rsidRPr="00734691" w:rsidRDefault="00E11773" w:rsidP="006C3434">
            <w:pPr>
              <w:spacing w:after="0"/>
            </w:pPr>
            <w:r w:rsidRPr="00734691">
              <w:t>20250325123200.000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D958F96" w14:textId="522B0D3A" w:rsidR="00E11773" w:rsidRPr="00734691" w:rsidRDefault="00E11773" w:rsidP="006C3434">
            <w:pPr>
              <w:spacing w:after="0"/>
            </w:pPr>
            <w:r w:rsidRPr="00734691">
              <w:t>Section TID 10045</w:t>
            </w:r>
          </w:p>
        </w:tc>
      </w:tr>
      <w:tr w:rsidR="00E11773" w:rsidRPr="00734691" w14:paraId="6C832FC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52F1D4C" w14:textId="4DC52C2E" w:rsidR="00E11773" w:rsidRPr="00734691" w:rsidRDefault="00E11773" w:rsidP="006C3434">
            <w:pPr>
              <w:spacing w:after="0"/>
            </w:pPr>
            <w:r w:rsidRPr="00734691">
              <w:t>1.13.7.2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B83B91C" w14:textId="262F78F0"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7615279" w14:textId="2D631DE1" w:rsidR="00E11773" w:rsidRPr="00734691" w:rsidRDefault="00E11773" w:rsidP="006C3434">
            <w:pPr>
              <w:spacing w:after="0"/>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BA5A3A2" w14:textId="445A8084" w:rsidR="00E11773" w:rsidRPr="00734691" w:rsidRDefault="00E11773" w:rsidP="006C3434">
            <w:pPr>
              <w:spacing w:after="0"/>
            </w:pPr>
            <w:r w:rsidRPr="00734691">
              <w:t>Section TID 10045</w:t>
            </w:r>
          </w:p>
        </w:tc>
      </w:tr>
      <w:tr w:rsidR="00E11773" w:rsidRPr="00734691" w14:paraId="55C24D7C"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F023ADA" w14:textId="55184188" w:rsidR="00E11773" w:rsidRPr="00734691" w:rsidRDefault="00E11773" w:rsidP="006C3434">
            <w:pPr>
              <w:spacing w:after="0"/>
            </w:pPr>
            <w:r w:rsidRPr="00734691">
              <w:t>1.13.7.3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39887C0" w14:textId="48F040A0"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D9CA052" w14:textId="43EC1982" w:rsidR="00E11773" w:rsidRPr="00734691" w:rsidRDefault="00E11773"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BF663E" w14:textId="539B72D5" w:rsidR="00E11773" w:rsidRPr="00734691" w:rsidRDefault="00E11773" w:rsidP="006C3434">
            <w:pPr>
              <w:spacing w:after="0"/>
            </w:pPr>
            <w:r w:rsidRPr="00734691">
              <w:t>Section TID 10045</w:t>
            </w:r>
          </w:p>
        </w:tc>
      </w:tr>
      <w:tr w:rsidR="00E11773" w:rsidRPr="00734691" w14:paraId="2257898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E1DEA50" w14:textId="1E96DFBE" w:rsidR="00E11773" w:rsidRPr="00734691" w:rsidRDefault="00E11773" w:rsidP="006C3434">
            <w:pPr>
              <w:spacing w:after="0"/>
            </w:pPr>
            <w:r w:rsidRPr="00734691">
              <w:t>1.13.7.5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B2C4BE" w14:textId="1606C66F" w:rsidR="00E11773" w:rsidRPr="00734691" w:rsidRDefault="00E11773" w:rsidP="006C3434">
            <w:pPr>
              <w:spacing w:after="0"/>
            </w:pPr>
            <w:r w:rsidRPr="00734691">
              <w:t>KVP</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132AA60" w14:textId="1CF73DA9" w:rsidR="00E11773" w:rsidRPr="00734691" w:rsidRDefault="00E11773" w:rsidP="006C3434">
            <w:pPr>
              <w:spacing w:after="0"/>
            </w:pPr>
            <w:r w:rsidRPr="00734691">
              <w:t>75.00 kV</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BF20BB" w14:textId="54052BC0" w:rsidR="00E11773" w:rsidRPr="00734691" w:rsidRDefault="00E11773" w:rsidP="006C3434">
            <w:pPr>
              <w:spacing w:after="0"/>
            </w:pPr>
            <w:r w:rsidRPr="00734691">
              <w:t>Section TID 10045</w:t>
            </w:r>
          </w:p>
        </w:tc>
      </w:tr>
      <w:tr w:rsidR="00E11773" w:rsidRPr="00734691" w14:paraId="0D12AF8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9BD1835" w14:textId="1D122DA1" w:rsidR="00E11773" w:rsidRPr="00734691" w:rsidRDefault="00E11773" w:rsidP="006C3434">
            <w:pPr>
              <w:spacing w:after="0"/>
            </w:pPr>
            <w:r w:rsidRPr="00734691">
              <w:t>1.13.7.6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6567ED2" w14:textId="037F05FB" w:rsidR="00E11773" w:rsidRPr="00734691" w:rsidRDefault="00E11773" w:rsidP="006C3434">
            <w:pPr>
              <w:spacing w:after="0"/>
            </w:pPr>
            <w:r w:rsidRPr="00734691">
              <w:t>X-Ray Tube Current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F4C28C3" w14:textId="04E84A89" w:rsidR="00E11773" w:rsidRPr="00734691" w:rsidRDefault="00E11773" w:rsidP="006C3434">
            <w:pPr>
              <w:spacing w:after="0"/>
            </w:pPr>
            <w:r w:rsidRPr="00734691">
              <w:t>25.0 mA</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7C49EF3" w14:textId="35A4D776" w:rsidR="00E11773" w:rsidRPr="00734691" w:rsidRDefault="00E11773" w:rsidP="006C3434">
            <w:pPr>
              <w:spacing w:after="0"/>
            </w:pPr>
            <w:r w:rsidRPr="00734691">
              <w:t>Section TID 10045</w:t>
            </w:r>
          </w:p>
        </w:tc>
      </w:tr>
      <w:tr w:rsidR="00E11773" w:rsidRPr="00734691" w14:paraId="0A8E912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B757229" w14:textId="5D6D3667" w:rsidR="00E11773" w:rsidRPr="00734691" w:rsidRDefault="00E11773" w:rsidP="006C3434">
            <w:pPr>
              <w:spacing w:after="0"/>
            </w:pPr>
            <w:r w:rsidRPr="00734691">
              <w:t>1.13.7.7</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3A976BE" w14:textId="389F9C87" w:rsidR="00E11773" w:rsidRPr="00734691" w:rsidRDefault="00E11773" w:rsidP="006C3434">
            <w:pPr>
              <w:spacing w:after="0"/>
            </w:pPr>
            <w:r w:rsidRPr="00734691">
              <w:t>Pulse Rate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73D4DEE" w14:textId="3587979F" w:rsidR="00E11773" w:rsidRPr="00734691" w:rsidRDefault="00E11773" w:rsidP="006C3434">
            <w:pPr>
              <w:spacing w:after="0"/>
            </w:pPr>
            <w:r w:rsidRPr="00734691">
              <w:t>30 pulse/s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5E3ADC8" w14:textId="0F43A8CB" w:rsidR="00E11773" w:rsidRPr="00734691" w:rsidRDefault="00E11773" w:rsidP="006C3434">
            <w:pPr>
              <w:spacing w:after="0"/>
            </w:pPr>
            <w:r w:rsidRPr="00734691">
              <w:t>Section TID 10045</w:t>
            </w:r>
          </w:p>
        </w:tc>
      </w:tr>
      <w:tr w:rsidR="00E11773" w:rsidRPr="00734691" w14:paraId="6609DF6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53CC24D" w14:textId="41CD011C" w:rsidR="00E11773" w:rsidRPr="00734691" w:rsidRDefault="00E11773" w:rsidP="006C3434">
            <w:pPr>
              <w:spacing w:after="0"/>
            </w:pPr>
            <w:r w:rsidRPr="00734691">
              <w:t>1.13.7.8</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6F70CA5" w14:textId="1E86FCE5" w:rsidR="00E11773" w:rsidRPr="00734691" w:rsidRDefault="00E11773" w:rsidP="006C3434">
            <w:pPr>
              <w:spacing w:after="0"/>
            </w:pPr>
            <w:r w:rsidRPr="00734691">
              <w:t>Pulse Wi</w:t>
            </w:r>
            <w:r w:rsidR="005878C1" w:rsidRPr="00734691">
              <w:t>d</w:t>
            </w:r>
            <w:r w:rsidRPr="00734691">
              <w:t>th</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EACD568" w14:textId="70B05407" w:rsidR="00E11773" w:rsidRPr="00734691" w:rsidRDefault="005878C1" w:rsidP="006C3434">
            <w:pPr>
              <w:spacing w:after="0"/>
            </w:pPr>
            <w:r w:rsidRPr="00734691">
              <w:t>5.555</w:t>
            </w:r>
            <w:r w:rsidR="00E11773" w:rsidRPr="00734691">
              <w:t xml:space="preserve"> ms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783CADB" w14:textId="61D69B2D" w:rsidR="00E11773" w:rsidRPr="00734691" w:rsidRDefault="00E11773" w:rsidP="006C3434">
            <w:pPr>
              <w:spacing w:after="0"/>
            </w:pPr>
            <w:r w:rsidRPr="00734691">
              <w:t>Section TID 10045</w:t>
            </w:r>
          </w:p>
        </w:tc>
      </w:tr>
      <w:tr w:rsidR="00E11773" w:rsidRPr="00734691" w14:paraId="42198534"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109FF81" w14:textId="591765FE" w:rsidR="00E11773" w:rsidRPr="00734691" w:rsidRDefault="00E11773" w:rsidP="006C3434">
            <w:pPr>
              <w:spacing w:after="0"/>
            </w:pPr>
            <w:r w:rsidRPr="00734691">
              <w:t>1.13.8</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79BE9C2" w14:textId="77777777" w:rsidR="00E11773" w:rsidRPr="00734691" w:rsidRDefault="00E11773" w:rsidP="006C3434">
            <w:pPr>
              <w:spacing w:after="0"/>
            </w:pPr>
            <w:r w:rsidRPr="00734691">
              <w:t>Filtration</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3636E8D"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894DE1B" w14:textId="77777777" w:rsidR="00E11773" w:rsidRPr="00734691" w:rsidRDefault="00E11773" w:rsidP="006C3434">
            <w:pPr>
              <w:spacing w:after="0"/>
            </w:pPr>
            <w:r w:rsidRPr="00734691">
              <w:t>Section TID 10046</w:t>
            </w:r>
          </w:p>
        </w:tc>
      </w:tr>
      <w:tr w:rsidR="00E11773" w:rsidRPr="00734691" w14:paraId="100F6B7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817FC19" w14:textId="71B0A79F" w:rsidR="00E11773" w:rsidRPr="00734691" w:rsidRDefault="00E11773" w:rsidP="006C3434">
            <w:pPr>
              <w:spacing w:after="0"/>
            </w:pPr>
            <w:r w:rsidRPr="00734691">
              <w:t>1.13.8.1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B2F2D9C"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BF5B467" w14:textId="7807D34E" w:rsidR="00E11773" w:rsidRPr="00734691" w:rsidRDefault="00E11773" w:rsidP="006C3434">
            <w:pPr>
              <w:spacing w:after="0"/>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C16C1A2" w14:textId="77777777" w:rsidR="00E11773" w:rsidRPr="00734691" w:rsidRDefault="00E11773" w:rsidP="006C3434">
            <w:pPr>
              <w:spacing w:after="0"/>
            </w:pPr>
            <w:r w:rsidRPr="00734691">
              <w:t>Section TID 10046</w:t>
            </w:r>
          </w:p>
        </w:tc>
      </w:tr>
      <w:tr w:rsidR="00E11773" w:rsidRPr="00734691" w14:paraId="25676C7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A9AD21B" w14:textId="211B839D" w:rsidR="00E11773" w:rsidRPr="00734691" w:rsidRDefault="00E11773" w:rsidP="006C3434">
            <w:pPr>
              <w:spacing w:after="0"/>
            </w:pPr>
            <w:r w:rsidRPr="00734691">
              <w:t>1.13.8.2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07B24C8"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F3EF7BA" w14:textId="07EF6697" w:rsidR="00E11773" w:rsidRPr="00734691" w:rsidRDefault="00E11773" w:rsidP="006C3434">
            <w:pPr>
              <w:spacing w:after="0"/>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DB28A10" w14:textId="77777777" w:rsidR="00E11773" w:rsidRPr="00734691" w:rsidRDefault="00E11773" w:rsidP="006C3434">
            <w:pPr>
              <w:spacing w:after="0"/>
            </w:pPr>
            <w:r w:rsidRPr="00734691">
              <w:t>Section TID 10046</w:t>
            </w:r>
          </w:p>
        </w:tc>
      </w:tr>
      <w:tr w:rsidR="00E11773" w:rsidRPr="00734691" w14:paraId="69CFA32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B802B8" w14:textId="63811CE6" w:rsidR="00E11773" w:rsidRPr="00734691" w:rsidRDefault="00E11773" w:rsidP="006C3434">
            <w:pPr>
              <w:spacing w:after="0"/>
            </w:pPr>
            <w:r w:rsidRPr="00734691">
              <w:t>1.13.8.3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D4D1440"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10EB910"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CDE5E2D" w14:textId="77777777" w:rsidR="00E11773" w:rsidRPr="00734691" w:rsidRDefault="00E11773" w:rsidP="006C3434">
            <w:pPr>
              <w:spacing w:after="0"/>
            </w:pPr>
            <w:r w:rsidRPr="00734691">
              <w:t>Section TID 10046</w:t>
            </w:r>
          </w:p>
        </w:tc>
      </w:tr>
      <w:tr w:rsidR="00E11773" w:rsidRPr="00734691" w14:paraId="79DD3975"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5DB2634C" w14:textId="587CD06E" w:rsidR="00E11773" w:rsidRPr="00734691" w:rsidRDefault="00E11773" w:rsidP="006C3434">
            <w:pPr>
              <w:spacing w:after="0"/>
            </w:pPr>
            <w:r w:rsidRPr="00734691">
              <w:t>1.13.8.4</w:t>
            </w:r>
          </w:p>
        </w:tc>
        <w:tc>
          <w:tcPr>
            <w:tcW w:w="3195"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1F983A38" w14:textId="77777777" w:rsidR="00E11773" w:rsidRPr="00734691" w:rsidRDefault="00E11773" w:rsidP="006C3434">
            <w:pPr>
              <w:spacing w:after="0"/>
            </w:pPr>
            <w:r w:rsidRPr="00734691">
              <w:t>Attenuator Characteristics</w:t>
            </w:r>
          </w:p>
        </w:tc>
        <w:tc>
          <w:tcPr>
            <w:tcW w:w="432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2DFE477E"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0F097BC0" w14:textId="77777777" w:rsidR="00E11773" w:rsidRPr="00734691" w:rsidRDefault="00E11773" w:rsidP="006C3434">
            <w:pPr>
              <w:spacing w:after="0"/>
            </w:pPr>
            <w:r w:rsidRPr="00734691">
              <w:t>Section TID 10055</w:t>
            </w:r>
          </w:p>
        </w:tc>
      </w:tr>
      <w:tr w:rsidR="00E11773" w:rsidRPr="00734691" w14:paraId="35F0E72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6F22D00" w14:textId="2070AA98" w:rsidR="00E11773" w:rsidRPr="00734691" w:rsidRDefault="00E11773" w:rsidP="006C3434">
            <w:pPr>
              <w:spacing w:after="0"/>
            </w:pPr>
            <w:r w:rsidRPr="00734691">
              <w:t>1.13.8.4.1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3B51745" w14:textId="77777777" w:rsidR="00E11773" w:rsidRPr="00734691" w:rsidRDefault="00E11773" w:rsidP="006C3434">
            <w:pPr>
              <w:spacing w:after="0"/>
            </w:pPr>
            <w:r w:rsidRPr="00734691">
              <w:t>Identification of the Attenuator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54A635E"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1D2FAEC" w14:textId="77777777" w:rsidR="00E11773" w:rsidRPr="00734691" w:rsidRDefault="00E11773" w:rsidP="006C3434">
            <w:pPr>
              <w:spacing w:after="0"/>
            </w:pPr>
            <w:r w:rsidRPr="00734691">
              <w:t>Section TID 10055</w:t>
            </w:r>
          </w:p>
        </w:tc>
      </w:tr>
      <w:tr w:rsidR="00E11773" w:rsidRPr="00734691" w14:paraId="32A983B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E1B96F" w14:textId="387CFA8F" w:rsidR="00E11773" w:rsidRPr="00734691" w:rsidRDefault="00E11773" w:rsidP="006C3434">
            <w:pPr>
              <w:spacing w:after="0"/>
            </w:pPr>
            <w:r w:rsidRPr="00734691">
              <w:t>1.13.8.4.2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F93BC7A" w14:textId="77777777" w:rsidR="00E11773" w:rsidRPr="00734691" w:rsidRDefault="00E11773" w:rsidP="006C3434">
            <w:pPr>
              <w:spacing w:after="0"/>
            </w:pPr>
            <w:r w:rsidRPr="00734691">
              <w:t>Attenuator Category</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1B2768E" w14:textId="77777777" w:rsidR="00E11773" w:rsidRPr="00734691" w:rsidRDefault="00E11773" w:rsidP="006C3434">
            <w:pPr>
              <w:spacing w:after="0"/>
            </w:pPr>
            <w:r w:rsidRPr="00734691">
              <w:t>(113771, DCM, "</w:t>
            </w:r>
            <w:r w:rsidRPr="00734691">
              <w:rPr>
                <w:color w:val="0070C0"/>
              </w:rPr>
              <w:t>X-Ray Filters</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67ADE29" w14:textId="77777777" w:rsidR="00E11773" w:rsidRPr="00734691" w:rsidRDefault="00E11773" w:rsidP="006C3434">
            <w:pPr>
              <w:spacing w:after="0"/>
            </w:pPr>
            <w:r w:rsidRPr="00734691">
              <w:t>Section TID 10055</w:t>
            </w:r>
          </w:p>
        </w:tc>
      </w:tr>
      <w:tr w:rsidR="00E11773" w:rsidRPr="00734691" w14:paraId="5505252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C2DEB01" w14:textId="312EB3D1" w:rsidR="00E11773" w:rsidRPr="00734691" w:rsidRDefault="00E11773" w:rsidP="006C3434">
            <w:pPr>
              <w:spacing w:after="0"/>
            </w:pPr>
            <w:r w:rsidRPr="00734691">
              <w:t>1.13.8.4.3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89D46B3" w14:textId="77777777" w:rsidR="00E11773" w:rsidRPr="00734691" w:rsidRDefault="00E11773" w:rsidP="006C3434">
            <w:pPr>
              <w:spacing w:after="0"/>
            </w:pPr>
            <w:r w:rsidRPr="00734691">
              <w:t>X-Ray Filter Material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AE29DA" w14:textId="21B43365" w:rsidR="00E11773" w:rsidRPr="00734691" w:rsidRDefault="00E11773" w:rsidP="006C3434">
            <w:pPr>
              <w:spacing w:after="0"/>
            </w:pPr>
            <w:r w:rsidRPr="00734691">
              <w:t>(66925006, SCT, "</w:t>
            </w:r>
            <w:r w:rsidRPr="00734691">
              <w:rPr>
                <w:color w:val="0070C0"/>
              </w:rPr>
              <w:t>Cooper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8886E87" w14:textId="77777777" w:rsidR="00E11773" w:rsidRPr="00734691" w:rsidRDefault="00E11773" w:rsidP="006C3434">
            <w:pPr>
              <w:spacing w:after="0"/>
            </w:pPr>
            <w:r w:rsidRPr="00734691">
              <w:t>Section TID 10055</w:t>
            </w:r>
          </w:p>
        </w:tc>
      </w:tr>
      <w:tr w:rsidR="00E11773" w:rsidRPr="00734691" w14:paraId="52D6BC6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1704461" w14:textId="2A27C062" w:rsidR="00E11773" w:rsidRPr="00734691" w:rsidRDefault="00E11773" w:rsidP="006C3434">
            <w:pPr>
              <w:spacing w:after="0"/>
            </w:pPr>
            <w:r w:rsidRPr="00734691">
              <w:t>1.13.8.4.4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AFC21F2" w14:textId="77777777" w:rsidR="00E11773" w:rsidRPr="00734691" w:rsidRDefault="00E11773" w:rsidP="006C3434">
            <w:pPr>
              <w:spacing w:after="0"/>
            </w:pPr>
            <w:r w:rsidRPr="00734691">
              <w:t>X-Ray Filter Type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5AEF930" w14:textId="77777777" w:rsidR="00E11773" w:rsidRPr="00734691" w:rsidRDefault="00E11773" w:rsidP="006C3434">
            <w:pPr>
              <w:spacing w:after="0"/>
            </w:pPr>
            <w:r w:rsidRPr="00734691">
              <w:t>(113653, DCM, "</w:t>
            </w:r>
            <w:r w:rsidRPr="00734691">
              <w:rPr>
                <w:color w:val="0070C0"/>
              </w:rPr>
              <w:t>Flat filter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49A69BA" w14:textId="77777777" w:rsidR="00E11773" w:rsidRPr="00734691" w:rsidRDefault="00E11773" w:rsidP="006C3434">
            <w:pPr>
              <w:spacing w:after="0"/>
            </w:pPr>
            <w:r w:rsidRPr="00734691">
              <w:t>Section TID 10055</w:t>
            </w:r>
          </w:p>
        </w:tc>
      </w:tr>
      <w:tr w:rsidR="00E11773" w:rsidRPr="00734691" w14:paraId="48A6106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3062E89" w14:textId="37797EA0" w:rsidR="00E11773" w:rsidRPr="00734691" w:rsidRDefault="00E11773" w:rsidP="006C3434">
            <w:pPr>
              <w:spacing w:after="0"/>
            </w:pPr>
            <w:r w:rsidRPr="00734691">
              <w:t>1.13.8.4.5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F33E7F4" w14:textId="77777777" w:rsidR="00E11773" w:rsidRPr="00734691" w:rsidRDefault="00E11773" w:rsidP="006C3434">
            <w:pPr>
              <w:spacing w:after="0"/>
            </w:pPr>
            <w:r w:rsidRPr="00734691">
              <w:t>X-Ray Filter Thickness</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5565F99" w14:textId="60125A24" w:rsidR="00E11773" w:rsidRPr="00734691" w:rsidRDefault="00E11773" w:rsidP="006C3434">
            <w:pPr>
              <w:spacing w:after="0"/>
              <w:rPr>
                <w:color w:val="000000"/>
              </w:rPr>
            </w:pPr>
            <w:r w:rsidRPr="00734691">
              <w:t>0.1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D9E300C" w14:textId="77777777" w:rsidR="00E11773" w:rsidRPr="00734691" w:rsidRDefault="00E11773" w:rsidP="006C3434">
            <w:pPr>
              <w:spacing w:after="0"/>
            </w:pPr>
            <w:r w:rsidRPr="00734691">
              <w:t>Section TID 10055</w:t>
            </w:r>
          </w:p>
        </w:tc>
      </w:tr>
      <w:tr w:rsidR="00E11773" w:rsidRPr="00734691" w14:paraId="5A53D66C"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5D11E29" w14:textId="32C41997" w:rsidR="00E11773" w:rsidRPr="00734691" w:rsidRDefault="00E11773" w:rsidP="006C3434">
            <w:pPr>
              <w:spacing w:after="0"/>
            </w:pPr>
            <w:r w:rsidRPr="00734691">
              <w:t>1.13.9</w:t>
            </w:r>
          </w:p>
        </w:tc>
        <w:tc>
          <w:tcPr>
            <w:tcW w:w="3195"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27EC855" w14:textId="77777777" w:rsidR="00E11773" w:rsidRPr="00734691" w:rsidRDefault="00E11773" w:rsidP="006C3434">
            <w:pPr>
              <w:spacing w:after="0"/>
            </w:pPr>
            <w:r w:rsidRPr="00734691">
              <w:t>Attenuators</w:t>
            </w:r>
          </w:p>
        </w:tc>
        <w:tc>
          <w:tcPr>
            <w:tcW w:w="432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4D862FC" w14:textId="77777777" w:rsidR="00E11773" w:rsidRPr="00734691" w:rsidRDefault="00E11773"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C5A2BEB" w14:textId="77777777" w:rsidR="00E11773" w:rsidRPr="00734691" w:rsidRDefault="00E11773" w:rsidP="006C3434">
            <w:pPr>
              <w:spacing w:after="0"/>
            </w:pPr>
            <w:r w:rsidRPr="00734691">
              <w:t>Section TID 10047</w:t>
            </w:r>
          </w:p>
        </w:tc>
      </w:tr>
      <w:tr w:rsidR="00E11773" w:rsidRPr="00734691" w14:paraId="2F4BE0A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D55D768" w14:textId="28169098" w:rsidR="00E11773" w:rsidRPr="00734691" w:rsidRDefault="00E11773" w:rsidP="006C3434">
            <w:pPr>
              <w:spacing w:after="0"/>
            </w:pPr>
            <w:r w:rsidRPr="00734691">
              <w:t>1.13.9.1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1359962"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04A0DF5" w14:textId="7898B8C4" w:rsidR="00E11773" w:rsidRPr="00734691" w:rsidRDefault="00E11773" w:rsidP="006C3434">
            <w:pPr>
              <w:spacing w:after="0"/>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406432C" w14:textId="77777777" w:rsidR="00E11773" w:rsidRPr="00734691" w:rsidRDefault="00E11773" w:rsidP="006C3434">
            <w:pPr>
              <w:spacing w:after="0"/>
            </w:pPr>
            <w:r w:rsidRPr="00734691">
              <w:t>Section TID 10047</w:t>
            </w:r>
          </w:p>
        </w:tc>
      </w:tr>
      <w:tr w:rsidR="00E11773" w:rsidRPr="00734691" w14:paraId="5611C7F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CF62F47" w14:textId="04B5EFCA" w:rsidR="00E11773" w:rsidRPr="00734691" w:rsidRDefault="00E11773" w:rsidP="006C3434">
            <w:pPr>
              <w:spacing w:after="0"/>
            </w:pPr>
            <w:r w:rsidRPr="00734691">
              <w:t>1.13.9.2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B806AA4"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8880A17" w14:textId="20F09225" w:rsidR="00E11773" w:rsidRPr="00734691" w:rsidRDefault="00E11773" w:rsidP="006C3434">
            <w:pPr>
              <w:spacing w:after="0"/>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5F7FF81" w14:textId="77777777" w:rsidR="00E11773" w:rsidRPr="00734691" w:rsidRDefault="00E11773" w:rsidP="006C3434">
            <w:pPr>
              <w:spacing w:after="0"/>
            </w:pPr>
            <w:r w:rsidRPr="00734691">
              <w:t>Section TID 10047</w:t>
            </w:r>
          </w:p>
        </w:tc>
      </w:tr>
      <w:tr w:rsidR="00E11773" w:rsidRPr="00734691" w14:paraId="1DB76B20"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33108E1" w14:textId="2E2ADC83" w:rsidR="00E11773" w:rsidRPr="00734691" w:rsidRDefault="00E11773" w:rsidP="006C3434">
            <w:pPr>
              <w:spacing w:after="0"/>
            </w:pPr>
            <w:r w:rsidRPr="00734691">
              <w:t>1.13.9.3</w:t>
            </w:r>
          </w:p>
        </w:tc>
        <w:tc>
          <w:tcPr>
            <w:tcW w:w="3195"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B2E516B" w14:textId="77777777" w:rsidR="00E11773" w:rsidRPr="00734691" w:rsidRDefault="00E11773" w:rsidP="006C3434">
            <w:pPr>
              <w:spacing w:after="0"/>
            </w:pPr>
            <w:r w:rsidRPr="00734691">
              <w:t>Attenuator Characteristics</w:t>
            </w:r>
          </w:p>
        </w:tc>
        <w:tc>
          <w:tcPr>
            <w:tcW w:w="432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AF639C3" w14:textId="77777777" w:rsidR="00E11773" w:rsidRPr="00734691" w:rsidRDefault="00E11773"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312A7AD" w14:textId="77777777" w:rsidR="00E11773" w:rsidRPr="00734691" w:rsidRDefault="00E11773" w:rsidP="006C3434">
            <w:pPr>
              <w:spacing w:after="0"/>
            </w:pPr>
            <w:r w:rsidRPr="00734691">
              <w:t>Section TID 10055</w:t>
            </w:r>
          </w:p>
        </w:tc>
      </w:tr>
      <w:tr w:rsidR="00E11773" w:rsidRPr="00734691" w14:paraId="0620E93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0955DF4" w14:textId="4D8CD7AC" w:rsidR="00E11773" w:rsidRPr="00734691" w:rsidRDefault="00E11773" w:rsidP="006C3434">
            <w:pPr>
              <w:spacing w:after="0"/>
            </w:pPr>
            <w:r w:rsidRPr="00734691">
              <w:t>1.13.9.3.1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D421D61" w14:textId="77777777" w:rsidR="00E11773" w:rsidRPr="00734691" w:rsidRDefault="00E11773" w:rsidP="006C3434">
            <w:pPr>
              <w:spacing w:after="0"/>
            </w:pPr>
            <w:r w:rsidRPr="00734691">
              <w:t>Identification of the Attenuator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C6DCD83" w14:textId="77777777" w:rsidR="00E11773" w:rsidRPr="00734691" w:rsidRDefault="00E11773" w:rsidP="006C3434">
            <w:pPr>
              <w:spacing w:after="0"/>
            </w:pPr>
            <w:r w:rsidRPr="00734691">
              <w:t>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71C1B3" w14:textId="77777777" w:rsidR="00E11773" w:rsidRPr="00734691" w:rsidRDefault="00E11773" w:rsidP="006C3434">
            <w:pPr>
              <w:spacing w:after="0"/>
            </w:pPr>
            <w:r w:rsidRPr="00734691">
              <w:t>Section TID 10055</w:t>
            </w:r>
          </w:p>
        </w:tc>
      </w:tr>
      <w:tr w:rsidR="00E11773" w:rsidRPr="00734691" w14:paraId="6E73F5C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79EA556" w14:textId="79DE0015" w:rsidR="00E11773" w:rsidRPr="00734691" w:rsidRDefault="00E11773" w:rsidP="006C3434">
            <w:pPr>
              <w:spacing w:after="0"/>
            </w:pPr>
            <w:r w:rsidRPr="00734691">
              <w:lastRenderedPageBreak/>
              <w:t>1.13.9.3.2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C39B858" w14:textId="77777777" w:rsidR="00E11773" w:rsidRPr="00734691" w:rsidRDefault="00E11773" w:rsidP="006C3434">
            <w:pPr>
              <w:spacing w:after="0"/>
            </w:pPr>
            <w:r w:rsidRPr="00734691">
              <w:t>Attenuator Category</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D61FB96" w14:textId="7CEE1A7A" w:rsidR="00E11773" w:rsidRPr="00734691" w:rsidRDefault="00E11773" w:rsidP="006C3434">
            <w:pPr>
              <w:spacing w:after="0"/>
              <w:rPr>
                <w:color w:val="000000" w:themeColor="text1"/>
              </w:rPr>
            </w:pPr>
            <w:r w:rsidRPr="00734691">
              <w:rPr>
                <w:color w:val="000000" w:themeColor="text1"/>
              </w:rPr>
              <w:t>(</w:t>
            </w:r>
            <w:r w:rsidRPr="00734691">
              <w:t>128459, DCM</w:t>
            </w:r>
            <w:r w:rsidRPr="00734691">
              <w:rPr>
                <w:color w:val="000000" w:themeColor="text1"/>
              </w:rPr>
              <w:t>, “</w:t>
            </w:r>
            <w:r w:rsidRPr="00734691">
              <w:rPr>
                <w:color w:val="0070C0"/>
              </w:rPr>
              <w:t>Table</w:t>
            </w:r>
            <w:r w:rsidRPr="00734691">
              <w:rPr>
                <w:color w:val="000000" w:themeColor="text1"/>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2FD6763" w14:textId="77777777" w:rsidR="00E11773" w:rsidRPr="00734691" w:rsidRDefault="00E11773" w:rsidP="006C3434">
            <w:pPr>
              <w:spacing w:after="0"/>
              <w:rPr>
                <w:color w:val="000000" w:themeColor="text1"/>
              </w:rPr>
            </w:pPr>
            <w:r w:rsidRPr="00734691">
              <w:t>Section TID 10055</w:t>
            </w:r>
          </w:p>
        </w:tc>
      </w:tr>
      <w:tr w:rsidR="00E11773" w:rsidRPr="00734691" w14:paraId="217D6754"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1A92264" w14:textId="68E7C45E" w:rsidR="00E11773" w:rsidRPr="00734691" w:rsidRDefault="00E11773" w:rsidP="006C3434">
            <w:pPr>
              <w:spacing w:after="0"/>
            </w:pPr>
            <w:r w:rsidRPr="00734691">
              <w:t>1.13.9.3.3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09958A2" w14:textId="557DC604" w:rsidR="00E11773" w:rsidRPr="00734691" w:rsidRDefault="00E11773" w:rsidP="006C3434">
            <w:pPr>
              <w:spacing w:after="0"/>
            </w:pPr>
            <w:r w:rsidRPr="00734691">
              <w:t>Equivalent Attenuator Material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5E9ED89" w14:textId="77777777" w:rsidR="00E11773" w:rsidRPr="00734691" w:rsidRDefault="00E11773" w:rsidP="006C3434">
            <w:pPr>
              <w:spacing w:after="0"/>
            </w:pPr>
            <w:r w:rsidRPr="00734691">
              <w:t>(412154003, SCT, “</w:t>
            </w:r>
            <w:r w:rsidRPr="00734691">
              <w:rPr>
                <w:color w:val="0070C0"/>
              </w:rPr>
              <w:t>Polycarbonate</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A4A5A77" w14:textId="77777777" w:rsidR="00E11773" w:rsidRPr="00734691" w:rsidRDefault="00E11773" w:rsidP="006C3434">
            <w:pPr>
              <w:spacing w:after="0"/>
              <w:rPr>
                <w:color w:val="000000" w:themeColor="text1"/>
              </w:rPr>
            </w:pPr>
            <w:r w:rsidRPr="00734691">
              <w:t>Section TID 10055</w:t>
            </w:r>
          </w:p>
        </w:tc>
      </w:tr>
      <w:tr w:rsidR="00E11773" w:rsidRPr="00734691" w14:paraId="2E3B1FC8"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C4EC523" w14:textId="2CD9E7C7" w:rsidR="00E11773" w:rsidRPr="00734691" w:rsidRDefault="00E11773" w:rsidP="006C3434">
            <w:pPr>
              <w:spacing w:after="0"/>
            </w:pPr>
            <w:r w:rsidRPr="00734691">
              <w:t>1.13.10</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4ED9972" w14:textId="77777777" w:rsidR="00E11773" w:rsidRPr="00734691" w:rsidRDefault="00E11773" w:rsidP="006C3434">
            <w:pPr>
              <w:spacing w:after="0"/>
            </w:pPr>
            <w:r w:rsidRPr="00734691">
              <w:t>Radiation Output</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A247A11"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46B94E1" w14:textId="77777777" w:rsidR="00E11773" w:rsidRPr="00734691" w:rsidRDefault="00E11773" w:rsidP="006C3434">
            <w:pPr>
              <w:spacing w:after="0"/>
            </w:pPr>
            <w:r w:rsidRPr="00734691">
              <w:t>Section TID 10048</w:t>
            </w:r>
          </w:p>
        </w:tc>
      </w:tr>
      <w:tr w:rsidR="00E11773" w:rsidRPr="00734691" w14:paraId="6CEB383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D3EFD4B" w14:textId="3E9D8154" w:rsidR="00E11773" w:rsidRPr="00734691" w:rsidRDefault="00E11773" w:rsidP="006C3434">
            <w:pPr>
              <w:spacing w:after="0"/>
            </w:pPr>
            <w:r w:rsidRPr="00734691">
              <w:t>1.13.10.1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4880494"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2495E7" w14:textId="36383E88"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397AD97" w14:textId="77777777" w:rsidR="00E11773" w:rsidRPr="00734691" w:rsidRDefault="00E11773" w:rsidP="006C3434">
            <w:pPr>
              <w:spacing w:after="0"/>
            </w:pPr>
            <w:r w:rsidRPr="00734691">
              <w:t>Section TID 10048</w:t>
            </w:r>
          </w:p>
        </w:tc>
      </w:tr>
      <w:tr w:rsidR="00E11773" w:rsidRPr="00734691" w14:paraId="52634E1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6D7B4CD" w14:textId="3B774AA8" w:rsidR="00E11773" w:rsidRPr="00734691" w:rsidRDefault="00E11773" w:rsidP="006C3434">
            <w:pPr>
              <w:spacing w:after="0"/>
            </w:pPr>
            <w:r w:rsidRPr="00734691">
              <w:t>1.13.10.2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3FDFD5"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97AD388" w14:textId="31F16B25" w:rsidR="00E11773" w:rsidRPr="00734691" w:rsidRDefault="00E11773" w:rsidP="006C3434">
            <w:pPr>
              <w:spacing w:after="0"/>
              <w:rPr>
                <w:color w:val="000000"/>
              </w:rPr>
            </w:pPr>
            <w:r w:rsidRPr="00734691">
              <w:t>20250325123010.000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811EAA4" w14:textId="77777777" w:rsidR="00E11773" w:rsidRPr="00734691" w:rsidRDefault="00E11773" w:rsidP="006C3434">
            <w:pPr>
              <w:spacing w:after="0"/>
            </w:pPr>
            <w:r w:rsidRPr="00734691">
              <w:t>Section TID 10048</w:t>
            </w:r>
          </w:p>
        </w:tc>
      </w:tr>
      <w:tr w:rsidR="00E11773" w:rsidRPr="00734691" w14:paraId="3537419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6B70718" w14:textId="169A9443" w:rsidR="00E11773" w:rsidRPr="00734691" w:rsidRDefault="00E11773" w:rsidP="006C3434">
            <w:pPr>
              <w:spacing w:after="0"/>
            </w:pPr>
            <w:r w:rsidRPr="00734691">
              <w:t>1.13.10.3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697F58A"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EB39676" w14:textId="77777777" w:rsidR="00E11773" w:rsidRPr="00734691" w:rsidRDefault="00E11773"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A9FF2EE" w14:textId="77777777" w:rsidR="00E11773" w:rsidRPr="00734691" w:rsidRDefault="00E11773" w:rsidP="006C3434">
            <w:pPr>
              <w:spacing w:after="0"/>
            </w:pPr>
            <w:r w:rsidRPr="00734691">
              <w:t>Section TID 10048</w:t>
            </w:r>
          </w:p>
        </w:tc>
      </w:tr>
      <w:tr w:rsidR="00E11773" w:rsidRPr="00734691" w14:paraId="0589972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3DB3EDB" w14:textId="1F1BC9B6" w:rsidR="00E11773" w:rsidRPr="00734691" w:rsidRDefault="00E11773" w:rsidP="006C3434">
            <w:pPr>
              <w:spacing w:after="0"/>
            </w:pPr>
            <w:r w:rsidRPr="00734691">
              <w:t>1.13.10.4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D070F9B" w14:textId="77777777" w:rsidR="00E11773" w:rsidRPr="00734691" w:rsidRDefault="00E11773" w:rsidP="006C3434">
            <w:pPr>
              <w:spacing w:after="0"/>
            </w:pPr>
            <w:r w:rsidRPr="00734691">
              <w:t>Air Kerma at Output Measurement Point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EE820E" w14:textId="244693B4" w:rsidR="00E11773" w:rsidRPr="00734691" w:rsidRDefault="00E11773" w:rsidP="006C3434">
            <w:pPr>
              <w:spacing w:after="0"/>
              <w:rPr>
                <w:color w:val="000000"/>
              </w:rPr>
            </w:pPr>
            <w:r w:rsidRPr="00734691">
              <w:t>5.0 mGy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3001746" w14:textId="77777777" w:rsidR="00E11773" w:rsidRPr="00734691" w:rsidRDefault="00E11773" w:rsidP="006C3434">
            <w:pPr>
              <w:spacing w:after="0"/>
            </w:pPr>
            <w:r w:rsidRPr="00734691">
              <w:t>Section TID 10048</w:t>
            </w:r>
          </w:p>
        </w:tc>
      </w:tr>
      <w:tr w:rsidR="00E11773" w:rsidRPr="00734691" w14:paraId="192285DC"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FC06484" w14:textId="0815FD9F" w:rsidR="00E11773" w:rsidRPr="00734691" w:rsidRDefault="00E11773" w:rsidP="006C3434">
            <w:pPr>
              <w:spacing w:after="0"/>
            </w:pPr>
            <w:r w:rsidRPr="00734691">
              <w:t>1.13.11</w:t>
            </w:r>
          </w:p>
        </w:tc>
        <w:tc>
          <w:tcPr>
            <w:tcW w:w="3195"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2DCFDA9" w14:textId="612D9E35" w:rsidR="00E11773" w:rsidRPr="00734691" w:rsidRDefault="00E11773" w:rsidP="006C3434">
            <w:pPr>
              <w:spacing w:after="0"/>
            </w:pPr>
            <w:r w:rsidRPr="00734691">
              <w:t>Radiation Output</w:t>
            </w:r>
          </w:p>
        </w:tc>
        <w:tc>
          <w:tcPr>
            <w:tcW w:w="432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2FC10D7" w14:textId="2E1B39DD" w:rsidR="00E11773" w:rsidRPr="00734691" w:rsidRDefault="00E11773"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B1ED6C7" w14:textId="65879F43" w:rsidR="00E11773" w:rsidRPr="00734691" w:rsidRDefault="00E11773" w:rsidP="006C3434">
            <w:pPr>
              <w:spacing w:after="0"/>
            </w:pPr>
            <w:r w:rsidRPr="00734691">
              <w:t>Section TID 10048</w:t>
            </w:r>
          </w:p>
        </w:tc>
      </w:tr>
      <w:tr w:rsidR="00E11773" w:rsidRPr="00734691" w14:paraId="499501B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7D3DDB9" w14:textId="4EAF8092" w:rsidR="00E11773" w:rsidRPr="00734691" w:rsidRDefault="00E11773" w:rsidP="006C3434">
            <w:pPr>
              <w:spacing w:after="0"/>
            </w:pPr>
            <w:r w:rsidRPr="00734691">
              <w:t>1.13.11.1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5EDCDF7" w14:textId="5229953A"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F032259" w14:textId="24616D4E" w:rsidR="00E11773" w:rsidRPr="00734691" w:rsidRDefault="00E11773" w:rsidP="006C3434">
            <w:pPr>
              <w:spacing w:after="0"/>
              <w:rPr>
                <w:bCs/>
              </w:rPr>
            </w:pPr>
            <w:r w:rsidRPr="00734691">
              <w:t>20250325123200.000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6496ADB" w14:textId="0484E290" w:rsidR="00E11773" w:rsidRPr="00734691" w:rsidRDefault="00E11773" w:rsidP="006C3434">
            <w:pPr>
              <w:spacing w:after="0"/>
            </w:pPr>
            <w:r w:rsidRPr="00734691">
              <w:t>Section TID 10048</w:t>
            </w:r>
          </w:p>
        </w:tc>
      </w:tr>
      <w:tr w:rsidR="00E11773" w:rsidRPr="00734691" w14:paraId="6E5157C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6CF39A2" w14:textId="3DE449A4" w:rsidR="00E11773" w:rsidRPr="00734691" w:rsidRDefault="00E11773" w:rsidP="006C3434">
            <w:pPr>
              <w:spacing w:after="0"/>
            </w:pPr>
            <w:r w:rsidRPr="00734691">
              <w:t>1.13.11.2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6E2DE76" w14:textId="525E13CC"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87D09D8" w14:textId="01DCCA37" w:rsidR="00E11773" w:rsidRPr="00734691" w:rsidRDefault="00E11773" w:rsidP="006C3434">
            <w:pPr>
              <w:spacing w:after="0"/>
              <w:rPr>
                <w:bCs/>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FEF670F" w14:textId="376F94F4" w:rsidR="00E11773" w:rsidRPr="00734691" w:rsidRDefault="00E11773" w:rsidP="006C3434">
            <w:pPr>
              <w:spacing w:after="0"/>
            </w:pPr>
            <w:r w:rsidRPr="00734691">
              <w:t>Section TID 10048</w:t>
            </w:r>
          </w:p>
        </w:tc>
      </w:tr>
      <w:tr w:rsidR="00E11773" w:rsidRPr="00734691" w14:paraId="5C0963F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E14B6FA" w14:textId="79E9E1EE" w:rsidR="00E11773" w:rsidRPr="00734691" w:rsidRDefault="00E11773" w:rsidP="006C3434">
            <w:pPr>
              <w:spacing w:after="0"/>
            </w:pPr>
            <w:r w:rsidRPr="00734691">
              <w:t>1.13.11.3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BBC7149" w14:textId="21891A92"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52B68A" w14:textId="23CD0910" w:rsidR="00E11773" w:rsidRPr="00734691" w:rsidRDefault="00E11773"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B31AEBE" w14:textId="0BE1833B" w:rsidR="00E11773" w:rsidRPr="00734691" w:rsidRDefault="00E11773" w:rsidP="006C3434">
            <w:pPr>
              <w:spacing w:after="0"/>
            </w:pPr>
            <w:r w:rsidRPr="00734691">
              <w:t>Section TID 10048</w:t>
            </w:r>
          </w:p>
        </w:tc>
      </w:tr>
      <w:tr w:rsidR="00E11773" w:rsidRPr="00734691" w14:paraId="4937536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6C3437E" w14:textId="1C8D60FF" w:rsidR="00E11773" w:rsidRPr="00734691" w:rsidRDefault="00E11773" w:rsidP="006C3434">
            <w:pPr>
              <w:spacing w:after="0"/>
            </w:pPr>
            <w:r w:rsidRPr="00734691">
              <w:t>1.13.11.4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C012B44" w14:textId="5E81C550" w:rsidR="00E11773" w:rsidRPr="00734691" w:rsidRDefault="00E11773" w:rsidP="006C3434">
            <w:pPr>
              <w:spacing w:after="0"/>
            </w:pPr>
            <w:r w:rsidRPr="00734691">
              <w:t>Air Kerma at Output Measurement Point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Style w:val="TableGrid"/>
              <w:tblW w:w="0" w:type="auto"/>
              <w:tblLook w:val="04A0" w:firstRow="1" w:lastRow="0" w:firstColumn="1" w:lastColumn="0" w:noHBand="0" w:noVBand="1"/>
            </w:tblPr>
            <w:tblGrid>
              <w:gridCol w:w="2267"/>
              <w:gridCol w:w="2268"/>
            </w:tblGrid>
            <w:tr w:rsidR="00E11773" w:rsidRPr="00734691" w14:paraId="30BCC185" w14:textId="77777777" w:rsidTr="00E1294D">
              <w:tc>
                <w:tcPr>
                  <w:tcW w:w="2267" w:type="dxa"/>
                  <w:vAlign w:val="bottom"/>
                </w:tcPr>
                <w:p w14:paraId="230B5DCC" w14:textId="2993AF94" w:rsidR="00E11773" w:rsidRPr="00734691" w:rsidRDefault="00E11773" w:rsidP="006C3434">
                  <w:pPr>
                    <w:spacing w:after="0"/>
                  </w:pPr>
                  <w:r w:rsidRPr="00734691">
                    <w:t>20250325123200.000</w:t>
                  </w:r>
                </w:p>
              </w:tc>
              <w:tc>
                <w:tcPr>
                  <w:tcW w:w="2268" w:type="dxa"/>
                </w:tcPr>
                <w:p w14:paraId="061A0EF7" w14:textId="1FCF6C24" w:rsidR="00E11773" w:rsidRPr="00734691" w:rsidRDefault="00E11773" w:rsidP="006C3434">
                  <w:pPr>
                    <w:spacing w:after="0"/>
                  </w:pPr>
                  <w:r w:rsidRPr="00734691">
                    <w:t>0.00</w:t>
                  </w:r>
                  <w:r w:rsidR="00623BED" w:rsidRPr="00734691">
                    <w:t>0</w:t>
                  </w:r>
                  <w:r w:rsidRPr="00734691">
                    <w:t xml:space="preserve"> mGy</w:t>
                  </w:r>
                </w:p>
              </w:tc>
            </w:tr>
            <w:tr w:rsidR="00E11773" w:rsidRPr="00734691" w14:paraId="665CC600" w14:textId="77777777" w:rsidTr="00E1294D">
              <w:tc>
                <w:tcPr>
                  <w:tcW w:w="2267" w:type="dxa"/>
                  <w:vAlign w:val="bottom"/>
                </w:tcPr>
                <w:p w14:paraId="5458D01A" w14:textId="46FE48F4" w:rsidR="00E11773" w:rsidRPr="00734691" w:rsidRDefault="00E11773" w:rsidP="006C3434">
                  <w:pPr>
                    <w:spacing w:after="0"/>
                  </w:pPr>
                  <w:r w:rsidRPr="00734691">
                    <w:t>20250325123202.000</w:t>
                  </w:r>
                </w:p>
              </w:tc>
              <w:tc>
                <w:tcPr>
                  <w:tcW w:w="2268" w:type="dxa"/>
                </w:tcPr>
                <w:p w14:paraId="6E34458B" w14:textId="76CEE216" w:rsidR="00E11773" w:rsidRPr="00734691" w:rsidRDefault="00E11773" w:rsidP="006C3434">
                  <w:pPr>
                    <w:spacing w:after="0"/>
                  </w:pPr>
                  <w:r w:rsidRPr="00734691">
                    <w:t xml:space="preserve">0.820 </w:t>
                  </w:r>
                  <w:r w:rsidR="008331A5" w:rsidRPr="00734691">
                    <w:t>mGy</w:t>
                  </w:r>
                </w:p>
              </w:tc>
            </w:tr>
            <w:tr w:rsidR="00E11773" w:rsidRPr="00734691" w14:paraId="2CE20A54" w14:textId="77777777" w:rsidTr="00E1294D">
              <w:tc>
                <w:tcPr>
                  <w:tcW w:w="2267" w:type="dxa"/>
                  <w:vAlign w:val="bottom"/>
                </w:tcPr>
                <w:p w14:paraId="1024EC68" w14:textId="2DDEBC58" w:rsidR="00E11773" w:rsidRPr="00734691" w:rsidRDefault="00E11773" w:rsidP="006C3434">
                  <w:pPr>
                    <w:spacing w:after="0"/>
                  </w:pPr>
                  <w:r w:rsidRPr="00734691">
                    <w:t>20250325123204.000</w:t>
                  </w:r>
                </w:p>
              </w:tc>
              <w:tc>
                <w:tcPr>
                  <w:tcW w:w="2268" w:type="dxa"/>
                </w:tcPr>
                <w:p w14:paraId="738E15AA" w14:textId="7E1003CD" w:rsidR="00E11773" w:rsidRPr="00734691" w:rsidRDefault="00E11773" w:rsidP="006C3434">
                  <w:pPr>
                    <w:spacing w:after="0"/>
                  </w:pPr>
                  <w:r w:rsidRPr="00734691">
                    <w:t>0.8</w:t>
                  </w:r>
                  <w:r w:rsidR="006916E5" w:rsidRPr="00734691">
                    <w:t>1</w:t>
                  </w:r>
                  <w:r w:rsidRPr="00734691">
                    <w:t xml:space="preserve">0 </w:t>
                  </w:r>
                  <w:r w:rsidR="008331A5" w:rsidRPr="00734691">
                    <w:t>mGy</w:t>
                  </w:r>
                </w:p>
              </w:tc>
            </w:tr>
            <w:tr w:rsidR="00E11773" w:rsidRPr="00734691" w14:paraId="2E82CF48" w14:textId="77777777" w:rsidTr="00E1294D">
              <w:tc>
                <w:tcPr>
                  <w:tcW w:w="2267" w:type="dxa"/>
                  <w:vAlign w:val="bottom"/>
                </w:tcPr>
                <w:p w14:paraId="76B2FDD2" w14:textId="7F0F8396" w:rsidR="00E11773" w:rsidRPr="00734691" w:rsidRDefault="00E11773" w:rsidP="006C3434">
                  <w:pPr>
                    <w:spacing w:after="0"/>
                  </w:pPr>
                  <w:r w:rsidRPr="00734691">
                    <w:t>20250325123206.000</w:t>
                  </w:r>
                </w:p>
              </w:tc>
              <w:tc>
                <w:tcPr>
                  <w:tcW w:w="2268" w:type="dxa"/>
                </w:tcPr>
                <w:p w14:paraId="4BC0622A" w14:textId="0235E52F" w:rsidR="00E11773" w:rsidRPr="00734691" w:rsidRDefault="00E11773" w:rsidP="006C3434">
                  <w:pPr>
                    <w:spacing w:after="0"/>
                  </w:pPr>
                  <w:r w:rsidRPr="00734691">
                    <w:t>0.8</w:t>
                  </w:r>
                  <w:r w:rsidR="006916E5" w:rsidRPr="00734691">
                    <w:t>0</w:t>
                  </w:r>
                  <w:r w:rsidRPr="00734691">
                    <w:t xml:space="preserve">0 </w:t>
                  </w:r>
                  <w:r w:rsidR="008331A5" w:rsidRPr="00734691">
                    <w:t>mGy</w:t>
                  </w:r>
                </w:p>
              </w:tc>
            </w:tr>
            <w:tr w:rsidR="00E11773" w:rsidRPr="00734691" w14:paraId="5A052AF6" w14:textId="77777777" w:rsidTr="00E1294D">
              <w:tc>
                <w:tcPr>
                  <w:tcW w:w="2267" w:type="dxa"/>
                  <w:vAlign w:val="bottom"/>
                </w:tcPr>
                <w:p w14:paraId="6B56D7D1" w14:textId="3BAF9FD5" w:rsidR="00E11773" w:rsidRPr="00734691" w:rsidRDefault="00E11773" w:rsidP="006C3434">
                  <w:pPr>
                    <w:spacing w:after="0"/>
                  </w:pPr>
                  <w:r w:rsidRPr="00734691">
                    <w:t>20250325123208.000</w:t>
                  </w:r>
                </w:p>
              </w:tc>
              <w:tc>
                <w:tcPr>
                  <w:tcW w:w="2268" w:type="dxa"/>
                </w:tcPr>
                <w:p w14:paraId="7DA264E2" w14:textId="4011EF57" w:rsidR="00E11773" w:rsidRPr="00734691" w:rsidRDefault="00E11773" w:rsidP="006C3434">
                  <w:pPr>
                    <w:spacing w:after="0"/>
                  </w:pPr>
                  <w:r w:rsidRPr="00734691">
                    <w:t>0.</w:t>
                  </w:r>
                  <w:r w:rsidR="006916E5" w:rsidRPr="00734691">
                    <w:t>75</w:t>
                  </w:r>
                  <w:r w:rsidRPr="00734691">
                    <w:t xml:space="preserve">0 </w:t>
                  </w:r>
                  <w:r w:rsidR="008331A5" w:rsidRPr="00734691">
                    <w:t>mGy</w:t>
                  </w:r>
                </w:p>
              </w:tc>
            </w:tr>
            <w:tr w:rsidR="00E11773" w:rsidRPr="00734691" w14:paraId="70EDDD24" w14:textId="77777777" w:rsidTr="00E1294D">
              <w:tc>
                <w:tcPr>
                  <w:tcW w:w="2267" w:type="dxa"/>
                  <w:vAlign w:val="bottom"/>
                </w:tcPr>
                <w:p w14:paraId="134DF8C2" w14:textId="3AF98D9F" w:rsidR="00E11773" w:rsidRPr="00734691" w:rsidRDefault="00E11773" w:rsidP="006C3434">
                  <w:pPr>
                    <w:spacing w:after="0"/>
                  </w:pPr>
                  <w:r w:rsidRPr="00734691">
                    <w:t>20250325123210.000</w:t>
                  </w:r>
                </w:p>
              </w:tc>
              <w:tc>
                <w:tcPr>
                  <w:tcW w:w="2268" w:type="dxa"/>
                </w:tcPr>
                <w:p w14:paraId="314CF8B4" w14:textId="2477AADA" w:rsidR="00E11773" w:rsidRPr="00734691" w:rsidRDefault="00E11773" w:rsidP="006C3434">
                  <w:pPr>
                    <w:spacing w:after="0"/>
                  </w:pPr>
                  <w:r w:rsidRPr="00734691">
                    <w:t>0.7</w:t>
                  </w:r>
                  <w:r w:rsidR="006916E5" w:rsidRPr="00734691">
                    <w:t>0</w:t>
                  </w:r>
                  <w:r w:rsidRPr="00734691">
                    <w:t xml:space="preserve">0 </w:t>
                  </w:r>
                  <w:r w:rsidR="008331A5" w:rsidRPr="00734691">
                    <w:t>mGy</w:t>
                  </w:r>
                </w:p>
              </w:tc>
            </w:tr>
            <w:tr w:rsidR="00E11773" w:rsidRPr="00734691" w14:paraId="2434C573" w14:textId="77777777" w:rsidTr="00E1294D">
              <w:tc>
                <w:tcPr>
                  <w:tcW w:w="2267" w:type="dxa"/>
                  <w:vAlign w:val="bottom"/>
                </w:tcPr>
                <w:p w14:paraId="7049A06B" w14:textId="3FC50A8B" w:rsidR="00E11773" w:rsidRPr="00734691" w:rsidRDefault="00E11773" w:rsidP="006C3434">
                  <w:pPr>
                    <w:spacing w:after="0"/>
                  </w:pPr>
                  <w:r w:rsidRPr="00734691">
                    <w:t>20250325123212.000</w:t>
                  </w:r>
                </w:p>
              </w:tc>
              <w:tc>
                <w:tcPr>
                  <w:tcW w:w="2268" w:type="dxa"/>
                </w:tcPr>
                <w:p w14:paraId="539C09E7" w14:textId="0917609F" w:rsidR="00E11773" w:rsidRPr="00734691" w:rsidRDefault="00E11773" w:rsidP="006C3434">
                  <w:pPr>
                    <w:spacing w:after="0"/>
                  </w:pPr>
                  <w:r w:rsidRPr="00734691">
                    <w:t>0.7</w:t>
                  </w:r>
                  <w:r w:rsidR="006916E5" w:rsidRPr="00734691">
                    <w:t>5</w:t>
                  </w:r>
                  <w:r w:rsidRPr="00734691">
                    <w:t xml:space="preserve">0 </w:t>
                  </w:r>
                  <w:r w:rsidR="008331A5" w:rsidRPr="00734691">
                    <w:t>mGy</w:t>
                  </w:r>
                </w:p>
              </w:tc>
            </w:tr>
            <w:tr w:rsidR="00E11773" w:rsidRPr="00734691" w14:paraId="6926D2E8" w14:textId="77777777" w:rsidTr="00E1294D">
              <w:tc>
                <w:tcPr>
                  <w:tcW w:w="2267" w:type="dxa"/>
                  <w:vAlign w:val="bottom"/>
                </w:tcPr>
                <w:p w14:paraId="1787A126" w14:textId="0753B026" w:rsidR="00E11773" w:rsidRPr="00734691" w:rsidRDefault="00E11773" w:rsidP="006C3434">
                  <w:pPr>
                    <w:spacing w:after="0"/>
                  </w:pPr>
                  <w:r w:rsidRPr="00734691">
                    <w:t>20250325123214.000</w:t>
                  </w:r>
                </w:p>
              </w:tc>
              <w:tc>
                <w:tcPr>
                  <w:tcW w:w="2268" w:type="dxa"/>
                </w:tcPr>
                <w:p w14:paraId="493DF683" w14:textId="60E27805" w:rsidR="00E11773" w:rsidRPr="00734691" w:rsidRDefault="00E11773" w:rsidP="006C3434">
                  <w:pPr>
                    <w:spacing w:after="0"/>
                  </w:pPr>
                  <w:r w:rsidRPr="00734691">
                    <w:t xml:space="preserve">0.800 </w:t>
                  </w:r>
                  <w:r w:rsidR="008331A5" w:rsidRPr="00734691">
                    <w:t>mGy</w:t>
                  </w:r>
                </w:p>
              </w:tc>
            </w:tr>
            <w:tr w:rsidR="00E11773" w:rsidRPr="00734691" w14:paraId="7C88291B" w14:textId="77777777" w:rsidTr="00E1294D">
              <w:tc>
                <w:tcPr>
                  <w:tcW w:w="2267" w:type="dxa"/>
                  <w:vAlign w:val="bottom"/>
                </w:tcPr>
                <w:p w14:paraId="11760DE3" w14:textId="7102B29E" w:rsidR="00E11773" w:rsidRPr="00734691" w:rsidRDefault="00E11773" w:rsidP="006C3434">
                  <w:pPr>
                    <w:spacing w:after="0"/>
                  </w:pPr>
                  <w:r w:rsidRPr="00734691">
                    <w:t>20250325123216.000</w:t>
                  </w:r>
                </w:p>
              </w:tc>
              <w:tc>
                <w:tcPr>
                  <w:tcW w:w="2268" w:type="dxa"/>
                </w:tcPr>
                <w:p w14:paraId="78FF7DC0" w14:textId="6B2343DC" w:rsidR="00E11773" w:rsidRPr="00734691" w:rsidRDefault="00E11773" w:rsidP="006C3434">
                  <w:pPr>
                    <w:spacing w:after="0"/>
                  </w:pPr>
                  <w:r w:rsidRPr="00734691">
                    <w:t xml:space="preserve">0.810 </w:t>
                  </w:r>
                  <w:r w:rsidR="008331A5" w:rsidRPr="00734691">
                    <w:t>mGy</w:t>
                  </w:r>
                </w:p>
              </w:tc>
            </w:tr>
            <w:tr w:rsidR="00E11773" w:rsidRPr="00734691" w14:paraId="39A9A050" w14:textId="77777777" w:rsidTr="00E1294D">
              <w:tc>
                <w:tcPr>
                  <w:tcW w:w="2267" w:type="dxa"/>
                  <w:vAlign w:val="bottom"/>
                </w:tcPr>
                <w:p w14:paraId="0E9DE27A" w14:textId="455DC0F1" w:rsidR="00E11773" w:rsidRPr="00734691" w:rsidRDefault="00E11773" w:rsidP="006C3434">
                  <w:pPr>
                    <w:spacing w:after="0"/>
                  </w:pPr>
                  <w:r w:rsidRPr="00734691">
                    <w:t>20250325123218.000</w:t>
                  </w:r>
                </w:p>
              </w:tc>
              <w:tc>
                <w:tcPr>
                  <w:tcW w:w="2268" w:type="dxa"/>
                </w:tcPr>
                <w:p w14:paraId="5A062AED" w14:textId="42EF4C47" w:rsidR="00E11773" w:rsidRPr="00734691" w:rsidRDefault="00E11773" w:rsidP="006C3434">
                  <w:pPr>
                    <w:spacing w:after="0"/>
                  </w:pPr>
                  <w:r w:rsidRPr="00734691">
                    <w:t xml:space="preserve">0.820 </w:t>
                  </w:r>
                  <w:r w:rsidR="008331A5" w:rsidRPr="00734691">
                    <w:t>mGy</w:t>
                  </w:r>
                </w:p>
              </w:tc>
            </w:tr>
          </w:tbl>
          <w:p w14:paraId="13E59829" w14:textId="50B2EA6A" w:rsidR="00E11773" w:rsidRPr="00734691" w:rsidRDefault="00E11773"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A0B292B" w14:textId="23CEC93F" w:rsidR="00E11773" w:rsidRPr="00734691" w:rsidRDefault="00E11773" w:rsidP="006C3434">
            <w:pPr>
              <w:spacing w:after="0"/>
            </w:pPr>
            <w:r w:rsidRPr="00734691">
              <w:t>Section TID 10048</w:t>
            </w:r>
          </w:p>
        </w:tc>
      </w:tr>
      <w:tr w:rsidR="00E11773" w:rsidRPr="00734691" w14:paraId="5EEE5508"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A785890" w14:textId="5B937506" w:rsidR="00E11773" w:rsidRPr="00734691" w:rsidRDefault="00E11773" w:rsidP="006C3434">
            <w:pPr>
              <w:spacing w:after="0"/>
            </w:pPr>
            <w:r w:rsidRPr="00734691">
              <w:t>1.13.12</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5EA31ED" w14:textId="77777777" w:rsidR="00E11773" w:rsidRPr="00734691" w:rsidRDefault="00E11773" w:rsidP="006C3434">
            <w:pPr>
              <w:spacing w:after="0"/>
            </w:pPr>
            <w:r w:rsidRPr="00734691">
              <w:t>Radiation Field Area</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48A31FB"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4AC3EB5" w14:textId="77777777" w:rsidR="00E11773" w:rsidRPr="00734691" w:rsidRDefault="00E11773" w:rsidP="006C3434">
            <w:pPr>
              <w:spacing w:after="0"/>
            </w:pPr>
            <w:r w:rsidRPr="00734691">
              <w:t>Section TID 10049</w:t>
            </w:r>
          </w:p>
        </w:tc>
      </w:tr>
      <w:tr w:rsidR="00E11773" w:rsidRPr="00734691" w14:paraId="02908BB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8410558" w14:textId="42FD4969" w:rsidR="00E11773" w:rsidRPr="00734691" w:rsidRDefault="00E11773" w:rsidP="006C3434">
            <w:pPr>
              <w:spacing w:after="0"/>
            </w:pPr>
            <w:r w:rsidRPr="00734691">
              <w:t>1.13.12.1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1770151"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D7A8678" w14:textId="7DF4613F"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085A825" w14:textId="77777777" w:rsidR="00E11773" w:rsidRPr="00734691" w:rsidRDefault="00E11773" w:rsidP="006C3434">
            <w:pPr>
              <w:spacing w:after="0"/>
            </w:pPr>
            <w:r w:rsidRPr="00734691">
              <w:t>Section TID 10049</w:t>
            </w:r>
          </w:p>
        </w:tc>
      </w:tr>
      <w:tr w:rsidR="00E11773" w:rsidRPr="00734691" w14:paraId="6CE1191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E4C4051" w14:textId="09F62002" w:rsidR="00E11773" w:rsidRPr="00734691" w:rsidRDefault="00E11773" w:rsidP="006C3434">
            <w:pPr>
              <w:spacing w:after="0"/>
            </w:pPr>
            <w:r w:rsidRPr="00734691">
              <w:t>1.13.12.2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E4C7204"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5BEE755" w14:textId="0C2DDC1A" w:rsidR="00E11773" w:rsidRPr="00734691" w:rsidRDefault="00E11773" w:rsidP="006C3434">
            <w:pPr>
              <w:spacing w:after="0"/>
              <w:rPr>
                <w:color w:val="000000"/>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7BD8696" w14:textId="77777777" w:rsidR="00E11773" w:rsidRPr="00734691" w:rsidRDefault="00E11773" w:rsidP="006C3434">
            <w:pPr>
              <w:spacing w:after="0"/>
            </w:pPr>
            <w:r w:rsidRPr="00734691">
              <w:t>Section TID 10049</w:t>
            </w:r>
          </w:p>
        </w:tc>
      </w:tr>
      <w:tr w:rsidR="00E11773" w:rsidRPr="00734691" w14:paraId="122F9DA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8D213D" w14:textId="446D7F68" w:rsidR="00E11773" w:rsidRPr="00734691" w:rsidRDefault="00E11773" w:rsidP="006C3434">
            <w:pPr>
              <w:spacing w:after="0"/>
            </w:pPr>
            <w:r w:rsidRPr="00734691">
              <w:t>1.13.12.3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40E186"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318ACA5"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4A3FD0D" w14:textId="77777777" w:rsidR="00E11773" w:rsidRPr="00734691" w:rsidRDefault="00E11773" w:rsidP="006C3434">
            <w:pPr>
              <w:spacing w:after="0"/>
            </w:pPr>
            <w:r w:rsidRPr="00734691">
              <w:t>Section TID 10049</w:t>
            </w:r>
          </w:p>
        </w:tc>
      </w:tr>
      <w:tr w:rsidR="00E11773" w:rsidRPr="00734691" w14:paraId="7D4F6C2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7C0303D" w14:textId="00B41829" w:rsidR="00E11773" w:rsidRPr="00734691" w:rsidRDefault="00E11773" w:rsidP="006C3434">
            <w:pPr>
              <w:spacing w:after="0"/>
            </w:pPr>
            <w:r w:rsidRPr="00734691">
              <w:t>1.13.12.4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30777D1" w14:textId="77777777" w:rsidR="00E11773" w:rsidRPr="00734691" w:rsidRDefault="00E11773" w:rsidP="006C3434">
            <w:pPr>
              <w:spacing w:after="0"/>
            </w:pPr>
            <w:r w:rsidRPr="00734691">
              <w:t>Radiation Field Outline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8C56BB" w14:textId="77777777" w:rsidR="00E11773" w:rsidRPr="00734691" w:rsidRDefault="00E11773" w:rsidP="006C3434">
            <w:pPr>
              <w:spacing w:after="0"/>
            </w:pPr>
            <w:r w:rsidRPr="00734691">
              <w:t>SCOORD3D POLYGON</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2E81A8D" w14:textId="77777777" w:rsidR="00E11773" w:rsidRPr="00734691" w:rsidRDefault="00E11773" w:rsidP="006C3434">
            <w:pPr>
              <w:spacing w:after="0"/>
            </w:pPr>
            <w:r w:rsidRPr="00734691">
              <w:t>Section TID 10049</w:t>
            </w:r>
          </w:p>
        </w:tc>
      </w:tr>
      <w:tr w:rsidR="00E11773" w:rsidRPr="00734691" w14:paraId="74EF943C"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AF55209" w14:textId="2622B535" w:rsidR="00E11773" w:rsidRPr="00734691" w:rsidRDefault="00E11773" w:rsidP="006C3434">
            <w:pPr>
              <w:spacing w:after="0"/>
            </w:pPr>
            <w:r w:rsidRPr="00734691">
              <w:t>1.13.13</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05907E6" w14:textId="77777777" w:rsidR="00E11773" w:rsidRPr="00734691" w:rsidRDefault="00E11773" w:rsidP="006C3434">
            <w:pPr>
              <w:spacing w:after="0"/>
            </w:pPr>
            <w:r w:rsidRPr="00734691">
              <w:t>X-Ray Source Reference Coordinate System</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290DA4B"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A1363FD" w14:textId="77777777" w:rsidR="00E11773" w:rsidRPr="00734691" w:rsidRDefault="00E11773" w:rsidP="006C3434">
            <w:pPr>
              <w:spacing w:after="0"/>
            </w:pPr>
            <w:r w:rsidRPr="00734691">
              <w:t>Section TID 10050</w:t>
            </w:r>
          </w:p>
        </w:tc>
      </w:tr>
      <w:tr w:rsidR="00E11773" w:rsidRPr="00734691" w14:paraId="7D9E82D7"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16ABE6" w14:textId="1C8E756E" w:rsidR="00E11773" w:rsidRPr="00734691" w:rsidRDefault="00E11773" w:rsidP="006C3434">
            <w:pPr>
              <w:spacing w:after="0"/>
            </w:pPr>
            <w:r w:rsidRPr="00734691">
              <w:t>1.13.13.1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ECD51D3"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5C8D921" w14:textId="0541D227"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53E99C8" w14:textId="77777777" w:rsidR="00E11773" w:rsidRPr="00734691" w:rsidRDefault="00E11773" w:rsidP="006C3434">
            <w:pPr>
              <w:spacing w:after="0"/>
            </w:pPr>
            <w:r w:rsidRPr="00734691">
              <w:t>Section TID 10050</w:t>
            </w:r>
          </w:p>
        </w:tc>
      </w:tr>
      <w:tr w:rsidR="00E11773" w:rsidRPr="00734691" w14:paraId="516EBEA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50E759B" w14:textId="203BBD84" w:rsidR="00E11773" w:rsidRPr="00734691" w:rsidRDefault="00E11773" w:rsidP="006C3434">
            <w:pPr>
              <w:spacing w:after="0"/>
            </w:pPr>
            <w:r w:rsidRPr="00734691">
              <w:t>1.13.13.2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6C28CC1"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09EB2F7" w14:textId="538F0578" w:rsidR="00E11773" w:rsidRPr="00734691" w:rsidRDefault="00E11773" w:rsidP="006C3434">
            <w:pPr>
              <w:spacing w:after="0"/>
              <w:rPr>
                <w:color w:val="000000"/>
              </w:rPr>
            </w:pPr>
            <w:r w:rsidRPr="00734691">
              <w:t>20250325123010.000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34461F4" w14:textId="77777777" w:rsidR="00E11773" w:rsidRPr="00734691" w:rsidRDefault="00E11773" w:rsidP="006C3434">
            <w:pPr>
              <w:spacing w:after="0"/>
            </w:pPr>
            <w:r w:rsidRPr="00734691">
              <w:t>Section TID 10050</w:t>
            </w:r>
          </w:p>
        </w:tc>
      </w:tr>
      <w:tr w:rsidR="00E11773" w:rsidRPr="00734691" w14:paraId="6DFA8F2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0942EDC" w14:textId="3483F2BC" w:rsidR="00E11773" w:rsidRPr="00734691" w:rsidRDefault="00E11773" w:rsidP="006C3434">
            <w:pPr>
              <w:spacing w:after="0"/>
            </w:pPr>
            <w:r w:rsidRPr="00734691">
              <w:t>1.13.13.3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FD677E0"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1C1B0EF"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EAD6B4F" w14:textId="77777777" w:rsidR="00E11773" w:rsidRPr="00734691" w:rsidRDefault="00E11773" w:rsidP="006C3434">
            <w:pPr>
              <w:spacing w:after="0"/>
            </w:pPr>
            <w:r w:rsidRPr="00734691">
              <w:t>Section TID 10050</w:t>
            </w:r>
          </w:p>
        </w:tc>
      </w:tr>
      <w:tr w:rsidR="00E11773" w:rsidRPr="00734691" w14:paraId="01FA4DE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0531374" w14:textId="3FAF3807" w:rsidR="00E11773" w:rsidRPr="00734691" w:rsidRDefault="00E11773" w:rsidP="006C3434">
            <w:pPr>
              <w:spacing w:after="0"/>
            </w:pPr>
            <w:r w:rsidRPr="00734691">
              <w:t>1.13.13.4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E1E10D9" w14:textId="77777777" w:rsidR="00E11773" w:rsidRPr="00734691" w:rsidRDefault="00E11773" w:rsidP="006C3434">
            <w:pPr>
              <w:spacing w:after="0"/>
            </w:pPr>
            <w:r w:rsidRPr="00734691">
              <w:t>Transformation Matrix</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2792826" w14:textId="77777777" w:rsidR="00E11773" w:rsidRPr="00734691" w:rsidRDefault="00E11773" w:rsidP="006C3434">
            <w:pPr>
              <w:spacing w:after="0"/>
            </w:pPr>
          </w:p>
          <w:tbl>
            <w:tblPr>
              <w:tblW w:w="0" w:type="auto"/>
              <w:tblLayout w:type="fixed"/>
              <w:tblCellMar>
                <w:left w:w="10" w:type="dxa"/>
                <w:right w:w="10" w:type="dxa"/>
              </w:tblCellMar>
              <w:tblLook w:val="04A0" w:firstRow="1" w:lastRow="0" w:firstColumn="1" w:lastColumn="0" w:noHBand="0" w:noVBand="1"/>
            </w:tblPr>
            <w:tblGrid>
              <w:gridCol w:w="1096"/>
              <w:gridCol w:w="1091"/>
              <w:gridCol w:w="1091"/>
              <w:gridCol w:w="1256"/>
            </w:tblGrid>
            <w:tr w:rsidR="00E11773" w:rsidRPr="00734691" w14:paraId="23460D95" w14:textId="77777777" w:rsidTr="00493F5C">
              <w:tc>
                <w:tcPr>
                  <w:tcW w:w="10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063969" w14:textId="77777777" w:rsidR="00E11773" w:rsidRPr="00734691" w:rsidRDefault="00E11773" w:rsidP="006C3434">
                  <w:pPr>
                    <w:spacing w:after="0"/>
                  </w:pPr>
                  <w:r w:rsidRPr="00734691">
                    <w:t>1.0</w:t>
                  </w:r>
                </w:p>
              </w:tc>
              <w:tc>
                <w:tcPr>
                  <w:tcW w:w="109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2D53182" w14:textId="77777777" w:rsidR="00E11773" w:rsidRPr="00734691" w:rsidRDefault="00E11773" w:rsidP="006C3434">
                  <w:pPr>
                    <w:spacing w:after="0"/>
                  </w:pPr>
                  <w:r w:rsidRPr="00734691">
                    <w:t>0.0</w:t>
                  </w:r>
                </w:p>
              </w:tc>
              <w:tc>
                <w:tcPr>
                  <w:tcW w:w="109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7D92331" w14:textId="77777777" w:rsidR="00E11773" w:rsidRPr="00734691" w:rsidRDefault="00E11773" w:rsidP="006C3434">
                  <w:pPr>
                    <w:spacing w:after="0"/>
                  </w:pPr>
                  <w:r w:rsidRPr="00734691">
                    <w:t>0.0</w:t>
                  </w:r>
                </w:p>
              </w:tc>
              <w:tc>
                <w:tcPr>
                  <w:tcW w:w="125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027D5E8" w14:textId="77777777" w:rsidR="00E11773" w:rsidRPr="00734691" w:rsidRDefault="00E11773" w:rsidP="006C3434">
                  <w:pPr>
                    <w:spacing w:after="0"/>
                  </w:pPr>
                  <w:r w:rsidRPr="00734691">
                    <w:t>0</w:t>
                  </w:r>
                </w:p>
              </w:tc>
            </w:tr>
            <w:tr w:rsidR="00E11773" w:rsidRPr="00734691" w14:paraId="47AE59A6" w14:textId="77777777" w:rsidTr="00493F5C">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183E0F9"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4B5A941C" w14:textId="77777777" w:rsidR="00E11773" w:rsidRPr="00734691" w:rsidRDefault="00E11773" w:rsidP="006C3434">
                  <w:pPr>
                    <w:spacing w:after="0"/>
                  </w:pPr>
                  <w:r w:rsidRPr="00734691">
                    <w:t>1.0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6CF0E656" w14:textId="77777777" w:rsidR="00E11773" w:rsidRPr="00734691" w:rsidRDefault="00E11773" w:rsidP="006C3434">
                  <w:pPr>
                    <w:spacing w:after="0"/>
                  </w:pPr>
                  <w:r w:rsidRPr="00734691">
                    <w:t>0.0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70C16E38" w14:textId="003C1D46" w:rsidR="00E11773" w:rsidRPr="00734691" w:rsidRDefault="00E11773" w:rsidP="006C3434">
                  <w:pPr>
                    <w:spacing w:after="0"/>
                  </w:pPr>
                  <w:r w:rsidRPr="00734691">
                    <w:t>720</w:t>
                  </w:r>
                </w:p>
              </w:tc>
            </w:tr>
            <w:tr w:rsidR="00E11773" w:rsidRPr="00734691" w14:paraId="7D452D0C" w14:textId="77777777" w:rsidTr="00493F5C">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6B20029"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75BCE9FA"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6B6907CA" w14:textId="77777777" w:rsidR="00E11773" w:rsidRPr="00734691" w:rsidRDefault="00E11773" w:rsidP="006C3434">
                  <w:pPr>
                    <w:spacing w:after="0"/>
                  </w:pPr>
                  <w:r w:rsidRPr="00734691">
                    <w:t>1.0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375CC6D8" w14:textId="77777777" w:rsidR="00E11773" w:rsidRPr="00734691" w:rsidRDefault="00E11773" w:rsidP="006C3434">
                  <w:pPr>
                    <w:spacing w:after="0"/>
                  </w:pPr>
                  <w:r w:rsidRPr="00734691">
                    <w:t>0</w:t>
                  </w:r>
                </w:p>
              </w:tc>
            </w:tr>
            <w:tr w:rsidR="00E11773" w:rsidRPr="00734691" w14:paraId="2B27F5B9" w14:textId="77777777" w:rsidTr="00493F5C">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1DE2ABB"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231A2E10"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3E65E564" w14:textId="77777777" w:rsidR="00E11773" w:rsidRPr="00734691" w:rsidRDefault="00E11773" w:rsidP="006C3434">
                  <w:pPr>
                    <w:spacing w:after="0"/>
                  </w:pPr>
                  <w:r w:rsidRPr="00734691">
                    <w:t>0.0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661E1567" w14:textId="77777777" w:rsidR="00E11773" w:rsidRPr="00734691" w:rsidRDefault="00E11773" w:rsidP="006C3434">
                  <w:pPr>
                    <w:spacing w:after="0"/>
                  </w:pPr>
                  <w:r w:rsidRPr="00734691">
                    <w:t>1.0</w:t>
                  </w:r>
                </w:p>
              </w:tc>
            </w:tr>
          </w:tbl>
          <w:p w14:paraId="370A83DD" w14:textId="77777777" w:rsidR="00E11773" w:rsidRPr="00734691" w:rsidRDefault="00E11773"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9717DF8" w14:textId="77777777" w:rsidR="00E11773" w:rsidRPr="00734691" w:rsidRDefault="00E11773" w:rsidP="006C3434">
            <w:pPr>
              <w:spacing w:after="0"/>
            </w:pPr>
            <w:r w:rsidRPr="00734691">
              <w:t>Section TID 10050</w:t>
            </w:r>
          </w:p>
        </w:tc>
      </w:tr>
      <w:tr w:rsidR="00E11773" w:rsidRPr="00734691" w14:paraId="0515145F"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2DA4666" w14:textId="400527D4" w:rsidR="00E11773" w:rsidRPr="00734691" w:rsidRDefault="00E11773" w:rsidP="006C3434">
            <w:pPr>
              <w:spacing w:after="0"/>
            </w:pPr>
            <w:r w:rsidRPr="00734691">
              <w:t>1.13.14</w:t>
            </w:r>
          </w:p>
        </w:tc>
        <w:tc>
          <w:tcPr>
            <w:tcW w:w="3195"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ACB7DC9" w14:textId="4790E486" w:rsidR="00E11773" w:rsidRPr="00734691" w:rsidRDefault="00E11773" w:rsidP="006C3434">
            <w:pPr>
              <w:spacing w:after="0"/>
            </w:pPr>
            <w:r w:rsidRPr="00734691">
              <w:t>X-Ray Source Reference Coordinate System</w:t>
            </w:r>
          </w:p>
        </w:tc>
        <w:tc>
          <w:tcPr>
            <w:tcW w:w="432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BA573D7" w14:textId="1C9BD328" w:rsidR="00E11773" w:rsidRPr="00734691" w:rsidRDefault="00E11773"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559E78F" w14:textId="21005D48" w:rsidR="00E11773" w:rsidRPr="00734691" w:rsidRDefault="00E11773" w:rsidP="006C3434">
            <w:pPr>
              <w:spacing w:after="0"/>
            </w:pPr>
            <w:r w:rsidRPr="00734691">
              <w:t>Section TID 10050</w:t>
            </w:r>
          </w:p>
        </w:tc>
      </w:tr>
      <w:tr w:rsidR="00E11773" w:rsidRPr="00734691" w14:paraId="3626D99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01D165F" w14:textId="20D5CE34" w:rsidR="00E11773" w:rsidRPr="00734691" w:rsidRDefault="00E11773" w:rsidP="006C3434">
            <w:pPr>
              <w:spacing w:after="0"/>
            </w:pPr>
            <w:r w:rsidRPr="00734691">
              <w:t>1.13.14.1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6EFF733" w14:textId="2F2C28DB"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EEB64AD" w14:textId="4C2800FE" w:rsidR="00E11773" w:rsidRPr="00734691" w:rsidRDefault="00E11773" w:rsidP="006C3434">
            <w:pPr>
              <w:spacing w:after="0"/>
              <w:rPr>
                <w:color w:val="000000"/>
              </w:rPr>
            </w:pPr>
            <w:r w:rsidRPr="00734691">
              <w:t>20250325123200.000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822088" w14:textId="3BD029AC" w:rsidR="00E11773" w:rsidRPr="00734691" w:rsidRDefault="00E11773" w:rsidP="006C3434">
            <w:pPr>
              <w:spacing w:after="0"/>
            </w:pPr>
            <w:r w:rsidRPr="00734691">
              <w:t>Section TID 10050</w:t>
            </w:r>
          </w:p>
        </w:tc>
      </w:tr>
      <w:tr w:rsidR="00E11773" w:rsidRPr="00734691" w14:paraId="364AA8B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A649C48" w14:textId="455460BB" w:rsidR="00E11773" w:rsidRPr="00734691" w:rsidRDefault="00E11773" w:rsidP="006C3434">
            <w:pPr>
              <w:spacing w:after="0"/>
            </w:pPr>
            <w:r w:rsidRPr="00734691">
              <w:t>1.13.14.2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0CC2E6E" w14:textId="6E93DE76"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41DF53F" w14:textId="258EEF7F" w:rsidR="00E11773" w:rsidRPr="00734691" w:rsidRDefault="00E11773" w:rsidP="006C3434">
            <w:pPr>
              <w:spacing w:after="0"/>
              <w:rPr>
                <w:color w:val="000000"/>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C565013" w14:textId="20347C0D" w:rsidR="00E11773" w:rsidRPr="00734691" w:rsidRDefault="00E11773" w:rsidP="006C3434">
            <w:pPr>
              <w:spacing w:after="0"/>
            </w:pPr>
            <w:r w:rsidRPr="00734691">
              <w:t>Section TID 10050</w:t>
            </w:r>
          </w:p>
        </w:tc>
      </w:tr>
      <w:tr w:rsidR="00E11773" w:rsidRPr="00734691" w14:paraId="7476C4B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9B3D59B" w14:textId="510FB67B" w:rsidR="00E11773" w:rsidRPr="00734691" w:rsidRDefault="00E11773" w:rsidP="006C3434">
            <w:pPr>
              <w:spacing w:after="0"/>
            </w:pPr>
            <w:r w:rsidRPr="00734691">
              <w:t>1.13.14.3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3166916" w14:textId="293C3B28"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DCA394C" w14:textId="06B63FA8"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204FD50" w14:textId="18B4C682" w:rsidR="00E11773" w:rsidRPr="00734691" w:rsidRDefault="00E11773" w:rsidP="006C3434">
            <w:pPr>
              <w:spacing w:after="0"/>
            </w:pPr>
            <w:r w:rsidRPr="00734691">
              <w:t>Section TID 10050</w:t>
            </w:r>
          </w:p>
        </w:tc>
      </w:tr>
      <w:tr w:rsidR="00E11773" w:rsidRPr="00734691" w14:paraId="3A55759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611EE3A" w14:textId="62D870A3" w:rsidR="00E11773" w:rsidRPr="00734691" w:rsidRDefault="00E11773" w:rsidP="006C3434">
            <w:pPr>
              <w:spacing w:after="0"/>
            </w:pPr>
            <w:r w:rsidRPr="00734691">
              <w:lastRenderedPageBreak/>
              <w:t>1.13.14.3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8ED11B2" w14:textId="24D93CEE" w:rsidR="00E11773" w:rsidRPr="00734691" w:rsidRDefault="00E11773" w:rsidP="006C3434">
            <w:pPr>
              <w:spacing w:after="0"/>
            </w:pPr>
            <w:r w:rsidRPr="00734691">
              <w:t>Transformation Matrix</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D033481" w14:textId="77777777" w:rsidR="00E11773" w:rsidRPr="00734691" w:rsidRDefault="00E11773" w:rsidP="006C3434">
            <w:pPr>
              <w:spacing w:after="0"/>
            </w:pPr>
          </w:p>
          <w:tbl>
            <w:tblPr>
              <w:tblW w:w="0" w:type="auto"/>
              <w:tblLayout w:type="fixed"/>
              <w:tblCellMar>
                <w:left w:w="10" w:type="dxa"/>
                <w:right w:w="10" w:type="dxa"/>
              </w:tblCellMar>
              <w:tblLook w:val="04A0" w:firstRow="1" w:lastRow="0" w:firstColumn="1" w:lastColumn="0" w:noHBand="0" w:noVBand="1"/>
            </w:tblPr>
            <w:tblGrid>
              <w:gridCol w:w="1096"/>
              <w:gridCol w:w="1091"/>
              <w:gridCol w:w="1091"/>
              <w:gridCol w:w="1256"/>
            </w:tblGrid>
            <w:tr w:rsidR="00E11773" w:rsidRPr="00734691" w14:paraId="7D88E1FF" w14:textId="77777777" w:rsidTr="00493F5C">
              <w:tc>
                <w:tcPr>
                  <w:tcW w:w="10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F01FBA0" w14:textId="77777777" w:rsidR="00E11773" w:rsidRPr="00734691" w:rsidRDefault="00E11773" w:rsidP="006C3434">
                  <w:pPr>
                    <w:spacing w:after="0"/>
                  </w:pPr>
                  <w:r w:rsidRPr="00734691">
                    <w:t>1.0</w:t>
                  </w:r>
                </w:p>
              </w:tc>
              <w:tc>
                <w:tcPr>
                  <w:tcW w:w="109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A1EFCE5" w14:textId="77777777" w:rsidR="00E11773" w:rsidRPr="00734691" w:rsidRDefault="00E11773" w:rsidP="006C3434">
                  <w:pPr>
                    <w:spacing w:after="0"/>
                  </w:pPr>
                  <w:r w:rsidRPr="00734691">
                    <w:t>0.0</w:t>
                  </w:r>
                </w:p>
              </w:tc>
              <w:tc>
                <w:tcPr>
                  <w:tcW w:w="109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1D8B9E1" w14:textId="77777777" w:rsidR="00E11773" w:rsidRPr="00734691" w:rsidRDefault="00E11773" w:rsidP="006C3434">
                  <w:pPr>
                    <w:spacing w:after="0"/>
                  </w:pPr>
                  <w:r w:rsidRPr="00734691">
                    <w:t>0.0</w:t>
                  </w:r>
                </w:p>
              </w:tc>
              <w:tc>
                <w:tcPr>
                  <w:tcW w:w="125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25FBAAB" w14:textId="77777777" w:rsidR="00E11773" w:rsidRPr="00734691" w:rsidRDefault="00E11773" w:rsidP="006C3434">
                  <w:pPr>
                    <w:spacing w:after="0"/>
                  </w:pPr>
                  <w:r w:rsidRPr="00734691">
                    <w:t>0</w:t>
                  </w:r>
                </w:p>
              </w:tc>
            </w:tr>
            <w:tr w:rsidR="00E11773" w:rsidRPr="00734691" w14:paraId="781EF48B" w14:textId="77777777" w:rsidTr="00493F5C">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752F677"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14C5EC67" w14:textId="77777777" w:rsidR="00E11773" w:rsidRPr="00734691" w:rsidRDefault="00E11773" w:rsidP="006C3434">
                  <w:pPr>
                    <w:spacing w:after="0"/>
                  </w:pPr>
                  <w:r w:rsidRPr="00734691">
                    <w:t>1.0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080AF59A" w14:textId="77777777" w:rsidR="00E11773" w:rsidRPr="00734691" w:rsidRDefault="00E11773" w:rsidP="006C3434">
                  <w:pPr>
                    <w:spacing w:after="0"/>
                  </w:pPr>
                  <w:r w:rsidRPr="00734691">
                    <w:t>0.0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277CC1AE" w14:textId="1D3BC419" w:rsidR="00E11773" w:rsidRPr="00734691" w:rsidRDefault="00E11773" w:rsidP="006C3434">
                  <w:pPr>
                    <w:spacing w:after="0"/>
                  </w:pPr>
                  <w:r w:rsidRPr="00734691">
                    <w:t>720</w:t>
                  </w:r>
                </w:p>
              </w:tc>
            </w:tr>
            <w:tr w:rsidR="00E11773" w:rsidRPr="00734691" w14:paraId="57F71D18" w14:textId="77777777" w:rsidTr="00493F5C">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6986B83"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30615389"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20CE8B88" w14:textId="77777777" w:rsidR="00E11773" w:rsidRPr="00734691" w:rsidRDefault="00E11773" w:rsidP="006C3434">
                  <w:pPr>
                    <w:spacing w:after="0"/>
                  </w:pPr>
                  <w:r w:rsidRPr="00734691">
                    <w:t>1.0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2ECBB54D" w14:textId="77777777" w:rsidR="00E11773" w:rsidRPr="00734691" w:rsidRDefault="00E11773" w:rsidP="006C3434">
                  <w:pPr>
                    <w:spacing w:after="0"/>
                  </w:pPr>
                  <w:r w:rsidRPr="00734691">
                    <w:t>0</w:t>
                  </w:r>
                </w:p>
              </w:tc>
            </w:tr>
            <w:tr w:rsidR="00E11773" w:rsidRPr="00734691" w14:paraId="006CDE35" w14:textId="77777777" w:rsidTr="00493F5C">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E23FE8E"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05E96974" w14:textId="77777777" w:rsidR="00E11773" w:rsidRPr="00734691" w:rsidRDefault="00E11773"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667F2EC7" w14:textId="77777777" w:rsidR="00E11773" w:rsidRPr="00734691" w:rsidRDefault="00E11773" w:rsidP="006C3434">
                  <w:pPr>
                    <w:spacing w:after="0"/>
                  </w:pPr>
                  <w:r w:rsidRPr="00734691">
                    <w:t>0.0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38326581" w14:textId="77777777" w:rsidR="00E11773" w:rsidRPr="00734691" w:rsidRDefault="00E11773" w:rsidP="006C3434">
                  <w:pPr>
                    <w:spacing w:after="0"/>
                  </w:pPr>
                  <w:r w:rsidRPr="00734691">
                    <w:t>1.0</w:t>
                  </w:r>
                </w:p>
              </w:tc>
            </w:tr>
          </w:tbl>
          <w:p w14:paraId="09CC9F5A" w14:textId="77777777" w:rsidR="00E11773" w:rsidRPr="00734691" w:rsidRDefault="00E11773"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A09F054" w14:textId="6B9550A6" w:rsidR="00E11773" w:rsidRPr="00734691" w:rsidRDefault="00E11773" w:rsidP="006C3434">
            <w:pPr>
              <w:spacing w:after="0"/>
            </w:pPr>
            <w:r w:rsidRPr="00734691">
              <w:t>Section TID 10050</w:t>
            </w:r>
          </w:p>
        </w:tc>
      </w:tr>
      <w:tr w:rsidR="00E11773" w:rsidRPr="00734691" w14:paraId="7CA9E81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3F7F036" w14:textId="246602E5" w:rsidR="00E11773" w:rsidRPr="00734691" w:rsidRDefault="00E11773" w:rsidP="006C3434">
            <w:pPr>
              <w:spacing w:after="0"/>
            </w:pPr>
            <w:r w:rsidRPr="00734691">
              <w:t>1.13.14.4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9C73816" w14:textId="09DE0EA7" w:rsidR="00E11773" w:rsidRPr="00734691" w:rsidRDefault="00E11773" w:rsidP="006C3434">
            <w:pPr>
              <w:spacing w:after="0"/>
            </w:pPr>
            <w:r w:rsidRPr="00734691">
              <w:t>Center of Rotation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ABF701F" w14:textId="1461A926" w:rsidR="00E11773" w:rsidRPr="00734691" w:rsidRDefault="00E11773" w:rsidP="006C3434">
            <w:pPr>
              <w:spacing w:after="0"/>
              <w:rPr>
                <w:color w:val="000000"/>
              </w:rPr>
            </w:pPr>
            <w:r w:rsidRPr="00734691">
              <w:t>[0,-720,0]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D3D1DB9" w14:textId="0EC620A8" w:rsidR="00E11773" w:rsidRPr="00734691" w:rsidRDefault="00E11773" w:rsidP="006C3434">
            <w:pPr>
              <w:spacing w:after="0"/>
            </w:pPr>
            <w:r w:rsidRPr="00734691">
              <w:t>Section TID 10050</w:t>
            </w:r>
          </w:p>
        </w:tc>
      </w:tr>
      <w:tr w:rsidR="00E11773" w:rsidRPr="00734691" w14:paraId="66633EC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64B6E58" w14:textId="7889D152" w:rsidR="00E11773" w:rsidRPr="00734691" w:rsidRDefault="00E11773" w:rsidP="006C3434">
            <w:pPr>
              <w:spacing w:after="0"/>
            </w:pPr>
            <w:r w:rsidRPr="00734691">
              <w:t>1.13.14.5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6D4E0CA" w14:textId="2FD6A71A" w:rsidR="00E11773" w:rsidRPr="00734691" w:rsidRDefault="00E11773" w:rsidP="006C3434">
            <w:pPr>
              <w:spacing w:after="0"/>
            </w:pPr>
            <w:r w:rsidRPr="00734691">
              <w:t>Rotation Plane Normal Point</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FC06F69" w14:textId="18DEB95E" w:rsidR="00E11773" w:rsidRPr="00734691" w:rsidRDefault="00E11773" w:rsidP="006C3434">
            <w:pPr>
              <w:spacing w:after="0"/>
              <w:rPr>
                <w:color w:val="000000"/>
              </w:rPr>
            </w:pPr>
            <w:r w:rsidRPr="00734691">
              <w:t>[0,-720,1]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47EFAAB" w14:textId="1CA23EB3" w:rsidR="00E11773" w:rsidRPr="00734691" w:rsidRDefault="00E11773" w:rsidP="006C3434">
            <w:pPr>
              <w:spacing w:after="0"/>
            </w:pPr>
            <w:r w:rsidRPr="00734691">
              <w:t>Section TID 10050</w:t>
            </w:r>
          </w:p>
        </w:tc>
      </w:tr>
      <w:tr w:rsidR="00E11773" w:rsidRPr="00734691" w14:paraId="54A41D1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E6A89FF" w14:textId="5A303797" w:rsidR="00E11773" w:rsidRPr="00734691" w:rsidRDefault="00E11773" w:rsidP="006C3434">
            <w:pPr>
              <w:spacing w:after="0"/>
            </w:pPr>
            <w:r w:rsidRPr="00734691">
              <w:t>1.13.14.6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83CD7B9" w14:textId="40EF2179" w:rsidR="00E11773" w:rsidRPr="00734691" w:rsidRDefault="00E11773" w:rsidP="006C3434">
            <w:pPr>
              <w:spacing w:after="0"/>
            </w:pPr>
            <w:r w:rsidRPr="00734691">
              <w:t>Rotation Angle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Style w:val="TableGrid"/>
              <w:tblW w:w="0" w:type="auto"/>
              <w:tblLook w:val="04A0" w:firstRow="1" w:lastRow="0" w:firstColumn="1" w:lastColumn="0" w:noHBand="0" w:noVBand="1"/>
            </w:tblPr>
            <w:tblGrid>
              <w:gridCol w:w="2267"/>
              <w:gridCol w:w="2268"/>
            </w:tblGrid>
            <w:tr w:rsidR="00E11773" w:rsidRPr="00734691" w14:paraId="4ED57504" w14:textId="77777777" w:rsidTr="005E661B">
              <w:tc>
                <w:tcPr>
                  <w:tcW w:w="2267" w:type="dxa"/>
                  <w:vAlign w:val="bottom"/>
                </w:tcPr>
                <w:p w14:paraId="1FCED0E5" w14:textId="19B87A97" w:rsidR="00E11773" w:rsidRPr="00734691" w:rsidRDefault="00E11773" w:rsidP="006C3434">
                  <w:pPr>
                    <w:spacing w:after="0"/>
                  </w:pPr>
                  <w:r w:rsidRPr="00734691">
                    <w:t>20250325123200.000</w:t>
                  </w:r>
                </w:p>
              </w:tc>
              <w:tc>
                <w:tcPr>
                  <w:tcW w:w="2268" w:type="dxa"/>
                </w:tcPr>
                <w:p w14:paraId="5C30951E" w14:textId="6BB71A8F" w:rsidR="00E11773" w:rsidRPr="00734691" w:rsidRDefault="00E11773" w:rsidP="006C3434">
                  <w:pPr>
                    <w:spacing w:after="0"/>
                  </w:pPr>
                  <w:r w:rsidRPr="00734691">
                    <w:t>-90.00 deg</w:t>
                  </w:r>
                </w:p>
              </w:tc>
            </w:tr>
            <w:tr w:rsidR="00E11773" w:rsidRPr="00734691" w14:paraId="0A7387AC" w14:textId="77777777" w:rsidTr="006642BF">
              <w:tc>
                <w:tcPr>
                  <w:tcW w:w="2267" w:type="dxa"/>
                  <w:vAlign w:val="bottom"/>
                </w:tcPr>
                <w:p w14:paraId="6DF7017A" w14:textId="4D6BF09A" w:rsidR="00E11773" w:rsidRPr="00734691" w:rsidRDefault="00E11773" w:rsidP="006C3434">
                  <w:pPr>
                    <w:spacing w:after="0"/>
                  </w:pPr>
                  <w:r w:rsidRPr="00734691">
                    <w:t>20250325123202.000</w:t>
                  </w:r>
                </w:p>
              </w:tc>
              <w:tc>
                <w:tcPr>
                  <w:tcW w:w="2268" w:type="dxa"/>
                </w:tcPr>
                <w:p w14:paraId="38009C28" w14:textId="6F3AE414" w:rsidR="00E11773" w:rsidRPr="00734691" w:rsidRDefault="00E11773" w:rsidP="006C3434">
                  <w:pPr>
                    <w:spacing w:after="0"/>
                  </w:pPr>
                  <w:r w:rsidRPr="00734691">
                    <w:t>-70.00 deg</w:t>
                  </w:r>
                </w:p>
              </w:tc>
            </w:tr>
            <w:tr w:rsidR="00E11773" w:rsidRPr="00734691" w14:paraId="6943D260" w14:textId="77777777" w:rsidTr="00CE5837">
              <w:tc>
                <w:tcPr>
                  <w:tcW w:w="2267" w:type="dxa"/>
                  <w:vAlign w:val="bottom"/>
                </w:tcPr>
                <w:p w14:paraId="0D287C7F" w14:textId="0A3E1A16" w:rsidR="00E11773" w:rsidRPr="00734691" w:rsidRDefault="00E11773" w:rsidP="006C3434">
                  <w:pPr>
                    <w:spacing w:after="0"/>
                  </w:pPr>
                  <w:r w:rsidRPr="00734691">
                    <w:t>20250325123204.000</w:t>
                  </w:r>
                </w:p>
              </w:tc>
              <w:tc>
                <w:tcPr>
                  <w:tcW w:w="2268" w:type="dxa"/>
                </w:tcPr>
                <w:p w14:paraId="653CD1A7" w14:textId="728BBC9A" w:rsidR="00E11773" w:rsidRPr="00734691" w:rsidRDefault="00E11773" w:rsidP="006C3434">
                  <w:pPr>
                    <w:spacing w:after="0"/>
                  </w:pPr>
                  <w:r w:rsidRPr="00734691">
                    <w:t>-50.00 deg</w:t>
                  </w:r>
                </w:p>
              </w:tc>
            </w:tr>
            <w:tr w:rsidR="00E11773" w:rsidRPr="00734691" w14:paraId="2D942C52" w14:textId="77777777" w:rsidTr="007565C1">
              <w:tc>
                <w:tcPr>
                  <w:tcW w:w="2267" w:type="dxa"/>
                  <w:vAlign w:val="bottom"/>
                </w:tcPr>
                <w:p w14:paraId="69EA9D7D" w14:textId="05C855D7" w:rsidR="00E11773" w:rsidRPr="00734691" w:rsidRDefault="00E11773" w:rsidP="006C3434">
                  <w:pPr>
                    <w:spacing w:after="0"/>
                  </w:pPr>
                  <w:r w:rsidRPr="00734691">
                    <w:t>20250325123206.000</w:t>
                  </w:r>
                </w:p>
              </w:tc>
              <w:tc>
                <w:tcPr>
                  <w:tcW w:w="2268" w:type="dxa"/>
                </w:tcPr>
                <w:p w14:paraId="68A8C4D6" w14:textId="7145987C" w:rsidR="00E11773" w:rsidRPr="00734691" w:rsidRDefault="00E11773" w:rsidP="006C3434">
                  <w:pPr>
                    <w:spacing w:after="0"/>
                  </w:pPr>
                  <w:r w:rsidRPr="00734691">
                    <w:t>-30.00 deg</w:t>
                  </w:r>
                </w:p>
              </w:tc>
            </w:tr>
            <w:tr w:rsidR="00E11773" w:rsidRPr="00734691" w14:paraId="273A83FC" w14:textId="77777777" w:rsidTr="00AB6811">
              <w:tc>
                <w:tcPr>
                  <w:tcW w:w="2267" w:type="dxa"/>
                  <w:vAlign w:val="bottom"/>
                </w:tcPr>
                <w:p w14:paraId="287512D1" w14:textId="671893E2" w:rsidR="00E11773" w:rsidRPr="00734691" w:rsidRDefault="00E11773" w:rsidP="006C3434">
                  <w:pPr>
                    <w:spacing w:after="0"/>
                  </w:pPr>
                  <w:r w:rsidRPr="00734691">
                    <w:t>20250325123208.000</w:t>
                  </w:r>
                </w:p>
              </w:tc>
              <w:tc>
                <w:tcPr>
                  <w:tcW w:w="2268" w:type="dxa"/>
                </w:tcPr>
                <w:p w14:paraId="2E5FAB47" w14:textId="183E2633" w:rsidR="00E11773" w:rsidRPr="00734691" w:rsidRDefault="00E11773" w:rsidP="006C3434">
                  <w:pPr>
                    <w:spacing w:after="0"/>
                  </w:pPr>
                  <w:r w:rsidRPr="00734691">
                    <w:t>-10.00 deg</w:t>
                  </w:r>
                </w:p>
              </w:tc>
            </w:tr>
            <w:tr w:rsidR="00E11773" w:rsidRPr="00734691" w14:paraId="5923C80E" w14:textId="77777777" w:rsidTr="00C76DA1">
              <w:tc>
                <w:tcPr>
                  <w:tcW w:w="2267" w:type="dxa"/>
                  <w:vAlign w:val="bottom"/>
                </w:tcPr>
                <w:p w14:paraId="0AE60F13" w14:textId="0B9E09FD" w:rsidR="00E11773" w:rsidRPr="00734691" w:rsidRDefault="00E11773" w:rsidP="006C3434">
                  <w:pPr>
                    <w:spacing w:after="0"/>
                  </w:pPr>
                  <w:r w:rsidRPr="00734691">
                    <w:t>20250325123210.000</w:t>
                  </w:r>
                </w:p>
              </w:tc>
              <w:tc>
                <w:tcPr>
                  <w:tcW w:w="2268" w:type="dxa"/>
                </w:tcPr>
                <w:p w14:paraId="36DD0C0B" w14:textId="4F51FFF3" w:rsidR="00E11773" w:rsidRPr="00734691" w:rsidRDefault="00E11773" w:rsidP="006C3434">
                  <w:pPr>
                    <w:spacing w:after="0"/>
                  </w:pPr>
                  <w:r w:rsidRPr="00734691">
                    <w:t>+10.00 deg</w:t>
                  </w:r>
                </w:p>
              </w:tc>
            </w:tr>
            <w:tr w:rsidR="00E11773" w:rsidRPr="00734691" w14:paraId="6A4F013F" w14:textId="77777777" w:rsidTr="00B014B3">
              <w:tc>
                <w:tcPr>
                  <w:tcW w:w="2267" w:type="dxa"/>
                  <w:vAlign w:val="bottom"/>
                </w:tcPr>
                <w:p w14:paraId="4CBE948E" w14:textId="1B7E31EC" w:rsidR="00E11773" w:rsidRPr="00734691" w:rsidRDefault="00E11773" w:rsidP="006C3434">
                  <w:pPr>
                    <w:spacing w:after="0"/>
                  </w:pPr>
                  <w:r w:rsidRPr="00734691">
                    <w:t>20250325123212.000</w:t>
                  </w:r>
                </w:p>
              </w:tc>
              <w:tc>
                <w:tcPr>
                  <w:tcW w:w="2268" w:type="dxa"/>
                </w:tcPr>
                <w:p w14:paraId="4655F2C3" w14:textId="17D4E58C" w:rsidR="00E11773" w:rsidRPr="00734691" w:rsidRDefault="00E11773" w:rsidP="006C3434">
                  <w:pPr>
                    <w:spacing w:after="0"/>
                  </w:pPr>
                  <w:r w:rsidRPr="00734691">
                    <w:t>+30.00 deg</w:t>
                  </w:r>
                </w:p>
              </w:tc>
            </w:tr>
            <w:tr w:rsidR="00E11773" w:rsidRPr="00734691" w14:paraId="53B93784" w14:textId="77777777" w:rsidTr="006819A5">
              <w:tc>
                <w:tcPr>
                  <w:tcW w:w="2267" w:type="dxa"/>
                  <w:vAlign w:val="bottom"/>
                </w:tcPr>
                <w:p w14:paraId="73EFC8FE" w14:textId="7F2AB1A3" w:rsidR="00E11773" w:rsidRPr="00734691" w:rsidRDefault="00E11773" w:rsidP="006C3434">
                  <w:pPr>
                    <w:spacing w:after="0"/>
                  </w:pPr>
                  <w:r w:rsidRPr="00734691">
                    <w:t>20250325123214.000</w:t>
                  </w:r>
                </w:p>
              </w:tc>
              <w:tc>
                <w:tcPr>
                  <w:tcW w:w="2268" w:type="dxa"/>
                </w:tcPr>
                <w:p w14:paraId="50FEA2D2" w14:textId="5D76DE49" w:rsidR="00E11773" w:rsidRPr="00734691" w:rsidRDefault="00E11773" w:rsidP="006C3434">
                  <w:pPr>
                    <w:spacing w:after="0"/>
                  </w:pPr>
                  <w:r w:rsidRPr="00734691">
                    <w:t>+50.00 deg</w:t>
                  </w:r>
                </w:p>
              </w:tc>
            </w:tr>
            <w:tr w:rsidR="00E11773" w:rsidRPr="00734691" w14:paraId="03C77F12" w14:textId="77777777" w:rsidTr="0090190F">
              <w:tc>
                <w:tcPr>
                  <w:tcW w:w="2267" w:type="dxa"/>
                  <w:vAlign w:val="bottom"/>
                </w:tcPr>
                <w:p w14:paraId="0393AC02" w14:textId="55ECBCED" w:rsidR="00E11773" w:rsidRPr="00734691" w:rsidRDefault="00E11773" w:rsidP="006C3434">
                  <w:pPr>
                    <w:spacing w:after="0"/>
                  </w:pPr>
                  <w:r w:rsidRPr="00734691">
                    <w:t>20250325123216.000</w:t>
                  </w:r>
                </w:p>
              </w:tc>
              <w:tc>
                <w:tcPr>
                  <w:tcW w:w="2268" w:type="dxa"/>
                </w:tcPr>
                <w:p w14:paraId="533A6F2A" w14:textId="343A79BA" w:rsidR="00E11773" w:rsidRPr="00734691" w:rsidRDefault="00E11773" w:rsidP="006C3434">
                  <w:pPr>
                    <w:spacing w:after="0"/>
                  </w:pPr>
                  <w:r w:rsidRPr="00734691">
                    <w:t>+70.00 deg</w:t>
                  </w:r>
                </w:p>
              </w:tc>
            </w:tr>
            <w:tr w:rsidR="00E11773" w:rsidRPr="00734691" w14:paraId="1A3A3EF3" w14:textId="77777777" w:rsidTr="00DC50D7">
              <w:tc>
                <w:tcPr>
                  <w:tcW w:w="2267" w:type="dxa"/>
                  <w:vAlign w:val="bottom"/>
                </w:tcPr>
                <w:p w14:paraId="17627CBB" w14:textId="791739E0" w:rsidR="00E11773" w:rsidRPr="00734691" w:rsidRDefault="00E11773" w:rsidP="006C3434">
                  <w:pPr>
                    <w:spacing w:after="0"/>
                  </w:pPr>
                  <w:r w:rsidRPr="00734691">
                    <w:t>20250325123218.000</w:t>
                  </w:r>
                </w:p>
              </w:tc>
              <w:tc>
                <w:tcPr>
                  <w:tcW w:w="2268" w:type="dxa"/>
                </w:tcPr>
                <w:p w14:paraId="3857C556" w14:textId="425C9AEE" w:rsidR="00E11773" w:rsidRPr="00734691" w:rsidRDefault="00E11773" w:rsidP="006C3434">
                  <w:pPr>
                    <w:spacing w:after="0"/>
                  </w:pPr>
                  <w:r w:rsidRPr="00734691">
                    <w:t>+90.00 deg</w:t>
                  </w:r>
                </w:p>
              </w:tc>
            </w:tr>
          </w:tbl>
          <w:p w14:paraId="612CB71C" w14:textId="77777777" w:rsidR="00E11773" w:rsidRPr="00734691" w:rsidRDefault="00E11773"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B79A463" w14:textId="680ADDDD" w:rsidR="00E11773" w:rsidRPr="00734691" w:rsidRDefault="00E11773" w:rsidP="006C3434">
            <w:pPr>
              <w:spacing w:after="0"/>
            </w:pPr>
            <w:r w:rsidRPr="00734691">
              <w:t>Section TID 10050</w:t>
            </w:r>
          </w:p>
        </w:tc>
      </w:tr>
      <w:tr w:rsidR="00E11773" w:rsidRPr="00734691" w14:paraId="7CB51B6E"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A8BD409" w14:textId="2E016F4D" w:rsidR="00E11773" w:rsidRPr="00734691" w:rsidRDefault="00E11773" w:rsidP="006C3434">
            <w:pPr>
              <w:spacing w:after="0"/>
            </w:pPr>
            <w:r w:rsidRPr="00734691">
              <w:t>1.13.15</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15248CB" w14:textId="77777777" w:rsidR="00E11773" w:rsidRPr="00734691" w:rsidRDefault="00E11773" w:rsidP="006C3434">
            <w:pPr>
              <w:spacing w:after="0"/>
            </w:pPr>
            <w:r w:rsidRPr="00734691">
              <w:t>Beam Position</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CBF7754"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851945A" w14:textId="77777777" w:rsidR="00E11773" w:rsidRPr="00734691" w:rsidRDefault="00E11773" w:rsidP="006C3434">
            <w:pPr>
              <w:spacing w:after="0"/>
            </w:pPr>
            <w:r w:rsidRPr="00734691">
              <w:t>Section TID 10051</w:t>
            </w:r>
          </w:p>
        </w:tc>
      </w:tr>
      <w:tr w:rsidR="00E11773" w:rsidRPr="00734691" w14:paraId="0E03E51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AEA49E4" w14:textId="0EE47139" w:rsidR="00E11773" w:rsidRPr="00734691" w:rsidRDefault="00E11773" w:rsidP="006C3434">
            <w:pPr>
              <w:spacing w:after="0"/>
            </w:pPr>
            <w:r w:rsidRPr="00734691">
              <w:t>1.13.15.1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217E48"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4F64A74" w14:textId="4AE95111"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79303C1" w14:textId="77777777" w:rsidR="00E11773" w:rsidRPr="00734691" w:rsidRDefault="00E11773" w:rsidP="006C3434">
            <w:pPr>
              <w:spacing w:after="0"/>
            </w:pPr>
            <w:r w:rsidRPr="00734691">
              <w:t>Section TID 10051</w:t>
            </w:r>
          </w:p>
        </w:tc>
      </w:tr>
      <w:tr w:rsidR="00E11773" w:rsidRPr="00734691" w14:paraId="22952FB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679A037" w14:textId="42390B31" w:rsidR="00E11773" w:rsidRPr="00734691" w:rsidRDefault="00E11773" w:rsidP="006C3434">
            <w:pPr>
              <w:spacing w:after="0"/>
            </w:pPr>
            <w:r w:rsidRPr="00734691">
              <w:t>1.13.15.2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3044289"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5795278" w14:textId="3CB56A3F" w:rsidR="00E11773" w:rsidRPr="00734691" w:rsidRDefault="00E11773" w:rsidP="006C3434">
            <w:pPr>
              <w:spacing w:after="0"/>
              <w:rPr>
                <w:color w:val="000000"/>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5D911F" w14:textId="77777777" w:rsidR="00E11773" w:rsidRPr="00734691" w:rsidRDefault="00E11773" w:rsidP="006C3434">
            <w:pPr>
              <w:spacing w:after="0"/>
            </w:pPr>
            <w:r w:rsidRPr="00734691">
              <w:t>Section TID 10051</w:t>
            </w:r>
          </w:p>
        </w:tc>
      </w:tr>
      <w:tr w:rsidR="00E11773" w:rsidRPr="00734691" w14:paraId="14B16C9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053ACE9" w14:textId="430E4537" w:rsidR="00E11773" w:rsidRPr="00734691" w:rsidRDefault="00E11773" w:rsidP="006C3434">
            <w:pPr>
              <w:spacing w:after="0"/>
            </w:pPr>
            <w:r w:rsidRPr="00734691">
              <w:t>1.13.15.3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51D3A0A"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D4871D7"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F4427A3" w14:textId="77777777" w:rsidR="00E11773" w:rsidRPr="00734691" w:rsidRDefault="00E11773" w:rsidP="006C3434">
            <w:pPr>
              <w:spacing w:after="0"/>
            </w:pPr>
            <w:r w:rsidRPr="00734691">
              <w:t>Section TID 10051</w:t>
            </w:r>
          </w:p>
        </w:tc>
      </w:tr>
      <w:tr w:rsidR="00E11773" w:rsidRPr="00734691" w14:paraId="27FC376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1A038A3" w14:textId="3B7C27F2" w:rsidR="00E11773" w:rsidRPr="00734691" w:rsidRDefault="00E11773" w:rsidP="006C3434">
            <w:pPr>
              <w:spacing w:after="0"/>
            </w:pPr>
            <w:r w:rsidRPr="00734691">
              <w:t>1.13.15.4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A98799" w14:textId="77777777" w:rsidR="00E11773" w:rsidRPr="00734691" w:rsidRDefault="00E11773" w:rsidP="006C3434">
            <w:pPr>
              <w:spacing w:after="0"/>
            </w:pPr>
            <w:r w:rsidRPr="00734691">
              <w:t>Reference Point Position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C3F63E" w14:textId="5DD89B6D" w:rsidR="00E11773" w:rsidRPr="00734691" w:rsidRDefault="00E11773" w:rsidP="006C3434">
            <w:pPr>
              <w:spacing w:after="0"/>
              <w:rPr>
                <w:color w:val="000000"/>
              </w:rPr>
            </w:pPr>
            <w:r w:rsidRPr="00734691">
              <w:t>[0,-570,0]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CA4D16" w14:textId="77777777" w:rsidR="00E11773" w:rsidRPr="00734691" w:rsidRDefault="00E11773" w:rsidP="006C3434">
            <w:pPr>
              <w:spacing w:after="0"/>
            </w:pPr>
            <w:r w:rsidRPr="00734691">
              <w:t>Section TID 10051</w:t>
            </w:r>
          </w:p>
        </w:tc>
      </w:tr>
      <w:tr w:rsidR="00E11773" w:rsidRPr="00734691" w14:paraId="5BD57CE0"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11E678B6" w14:textId="3E04D53B" w:rsidR="00E11773" w:rsidRPr="00734691" w:rsidRDefault="00E11773" w:rsidP="006C3434">
            <w:pPr>
              <w:spacing w:after="0"/>
            </w:pPr>
            <w:r w:rsidRPr="00734691">
              <w:t>1.13.15.5</w:t>
            </w:r>
          </w:p>
        </w:tc>
        <w:tc>
          <w:tcPr>
            <w:tcW w:w="3195"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51B18F1F" w14:textId="77777777" w:rsidR="00E11773" w:rsidRPr="00734691" w:rsidRDefault="00E11773" w:rsidP="006C3434">
            <w:pPr>
              <w:spacing w:after="0"/>
            </w:pPr>
            <w:r w:rsidRPr="00734691">
              <w:t>X-Ray Beam Attenuator Model</w:t>
            </w:r>
          </w:p>
        </w:tc>
        <w:tc>
          <w:tcPr>
            <w:tcW w:w="432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23CC6A29"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74116ED3" w14:textId="77777777" w:rsidR="00E11773" w:rsidRPr="00734691" w:rsidRDefault="00E11773" w:rsidP="006C3434">
            <w:pPr>
              <w:spacing w:after="0"/>
            </w:pPr>
            <w:r w:rsidRPr="00734691">
              <w:t>Section TID 10051</w:t>
            </w:r>
          </w:p>
        </w:tc>
      </w:tr>
      <w:tr w:rsidR="00E11773" w:rsidRPr="00734691" w14:paraId="0A0ECD1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82490B1" w14:textId="59A98953" w:rsidR="00E11773" w:rsidRPr="00734691" w:rsidRDefault="00E11773" w:rsidP="006C3434">
            <w:pPr>
              <w:spacing w:after="0"/>
            </w:pPr>
            <w:r w:rsidRPr="00734691">
              <w:t>1.13.15.5.1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DCF9EAF" w14:textId="77777777" w:rsidR="00E11773" w:rsidRPr="00734691" w:rsidRDefault="00E11773" w:rsidP="006C3434">
            <w:pPr>
              <w:spacing w:after="0"/>
            </w:pPr>
            <w:r w:rsidRPr="00734691">
              <w:t>Identification of the Attenuator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10764E2"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B60C9D" w14:textId="77777777" w:rsidR="00E11773" w:rsidRPr="00734691" w:rsidRDefault="00E11773" w:rsidP="006C3434">
            <w:pPr>
              <w:spacing w:after="0"/>
            </w:pPr>
            <w:r w:rsidRPr="00734691">
              <w:t>Section TID 10051</w:t>
            </w:r>
          </w:p>
        </w:tc>
      </w:tr>
      <w:tr w:rsidR="00E11773" w:rsidRPr="00734691" w14:paraId="44870DE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4DD931C" w14:textId="7ACD7FB4" w:rsidR="00E11773" w:rsidRPr="00734691" w:rsidRDefault="00E11773" w:rsidP="006C3434">
            <w:pPr>
              <w:spacing w:after="0"/>
            </w:pPr>
            <w:r w:rsidRPr="00734691">
              <w:t>1.13.15.5.2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3619121" w14:textId="77777777" w:rsidR="00E11773" w:rsidRPr="00734691" w:rsidRDefault="00E11773" w:rsidP="006C3434">
            <w:pPr>
              <w:spacing w:after="0"/>
            </w:pPr>
            <w:r w:rsidRPr="00734691">
              <w:t>X-Ray Attenuator Model Data</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10997DA" w14:textId="77777777" w:rsidR="00E11773" w:rsidRPr="00734691" w:rsidRDefault="00E11773" w:rsidP="006C3434">
            <w:pPr>
              <w:spacing w:after="0"/>
              <w:rPr>
                <w:color w:val="000000"/>
              </w:rPr>
            </w:pPr>
            <w:r w:rsidRPr="00734691">
              <w:t>2.999.3.4.5</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8133938" w14:textId="77777777" w:rsidR="00E11773" w:rsidRPr="00734691" w:rsidRDefault="00E11773" w:rsidP="006C3434">
            <w:pPr>
              <w:spacing w:after="0"/>
            </w:pPr>
            <w:r w:rsidRPr="00734691">
              <w:t>Section TID 10051</w:t>
            </w:r>
          </w:p>
        </w:tc>
      </w:tr>
      <w:tr w:rsidR="00E11773" w:rsidRPr="00734691" w14:paraId="0BA81D6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C2E610B" w14:textId="47792A78" w:rsidR="00E11773" w:rsidRPr="00734691" w:rsidRDefault="00E11773" w:rsidP="006C3434">
            <w:pPr>
              <w:spacing w:after="0"/>
            </w:pPr>
            <w:r w:rsidRPr="00734691">
              <w:t>1.13.15.5.3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4DA6F4" w14:textId="77777777" w:rsidR="00E11773" w:rsidRPr="00734691" w:rsidRDefault="00E11773" w:rsidP="006C3434">
            <w:pPr>
              <w:spacing w:after="0"/>
            </w:pPr>
            <w:r w:rsidRPr="00734691">
              <w:t>Transformation Matrix</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E11773" w:rsidRPr="00734691" w14:paraId="78D09E70" w14:textId="77777777" w:rsidTr="00493F5C">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00AD52D" w14:textId="77777777" w:rsidR="00E11773" w:rsidRPr="00734691" w:rsidRDefault="00E11773"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AA106D2" w14:textId="77777777" w:rsidR="00E11773" w:rsidRPr="00734691" w:rsidRDefault="00E11773"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E8FA093" w14:textId="77777777" w:rsidR="00E11773" w:rsidRPr="00734691" w:rsidRDefault="00E11773"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70FEBAA" w14:textId="77777777" w:rsidR="00E11773" w:rsidRPr="00734691" w:rsidRDefault="00E11773" w:rsidP="006C3434">
                  <w:pPr>
                    <w:spacing w:after="0"/>
                  </w:pPr>
                  <w:r w:rsidRPr="00734691">
                    <w:t>0.0</w:t>
                  </w:r>
                </w:p>
              </w:tc>
            </w:tr>
            <w:tr w:rsidR="00E11773" w:rsidRPr="00734691" w14:paraId="14D614EA" w14:textId="77777777" w:rsidTr="00493F5C">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65B2C0A"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22B5777E" w14:textId="77777777" w:rsidR="00E11773" w:rsidRPr="00734691" w:rsidRDefault="00E11773"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26B5D9FE" w14:textId="77777777" w:rsidR="00E11773" w:rsidRPr="00734691" w:rsidRDefault="00E11773"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2978A81C" w14:textId="77777777" w:rsidR="00E11773" w:rsidRPr="00734691" w:rsidRDefault="00E11773" w:rsidP="006C3434">
                  <w:pPr>
                    <w:spacing w:after="0"/>
                  </w:pPr>
                  <w:r w:rsidRPr="00734691">
                    <w:t>-10</w:t>
                  </w:r>
                </w:p>
              </w:tc>
            </w:tr>
            <w:tr w:rsidR="00E11773" w:rsidRPr="00734691" w14:paraId="0E5A3C8E" w14:textId="77777777" w:rsidTr="00493F5C">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3ED0735"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73A70EA"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80ABA2B" w14:textId="77777777" w:rsidR="00E11773" w:rsidRPr="00734691" w:rsidRDefault="00E11773"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5E94D272" w14:textId="77777777" w:rsidR="00E11773" w:rsidRPr="00734691" w:rsidRDefault="00E11773" w:rsidP="006C3434">
                  <w:pPr>
                    <w:spacing w:after="0"/>
                  </w:pPr>
                  <w:r w:rsidRPr="00734691">
                    <w:t>0.0</w:t>
                  </w:r>
                </w:p>
              </w:tc>
            </w:tr>
            <w:tr w:rsidR="00E11773" w:rsidRPr="00734691" w14:paraId="45B03210" w14:textId="77777777" w:rsidTr="00493F5C">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6D1BE98"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2789B11A"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85BEACA" w14:textId="77777777" w:rsidR="00E11773" w:rsidRPr="00734691" w:rsidRDefault="00E11773"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294B3800" w14:textId="77777777" w:rsidR="00E11773" w:rsidRPr="00734691" w:rsidRDefault="00E11773" w:rsidP="006C3434">
                  <w:pPr>
                    <w:spacing w:after="0"/>
                  </w:pPr>
                  <w:r w:rsidRPr="00734691">
                    <w:t>1.0</w:t>
                  </w:r>
                </w:p>
              </w:tc>
            </w:tr>
          </w:tbl>
          <w:p w14:paraId="137D7664" w14:textId="77777777" w:rsidR="00E11773" w:rsidRPr="00734691" w:rsidRDefault="00E11773"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F33A75B" w14:textId="77777777" w:rsidR="00E11773" w:rsidRPr="00734691" w:rsidRDefault="00E11773" w:rsidP="006C3434">
            <w:pPr>
              <w:spacing w:after="0"/>
            </w:pPr>
            <w:r w:rsidRPr="00734691">
              <w:t>Section TID 10051</w:t>
            </w:r>
          </w:p>
        </w:tc>
      </w:tr>
      <w:tr w:rsidR="00E11773" w:rsidRPr="00734691" w14:paraId="11BD3609"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B7D0655" w14:textId="72ED19A8" w:rsidR="00E11773" w:rsidRPr="00734691" w:rsidRDefault="00E11773" w:rsidP="006C3434">
            <w:pPr>
              <w:spacing w:after="0"/>
            </w:pPr>
            <w:r w:rsidRPr="00734691">
              <w:t>1.13.16</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668C5C5" w14:textId="77777777" w:rsidR="00E11773" w:rsidRPr="00734691" w:rsidRDefault="00E11773" w:rsidP="006C3434">
            <w:pPr>
              <w:spacing w:after="0"/>
            </w:pPr>
            <w:r w:rsidRPr="00734691">
              <w:t>Attenuator Position</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C77D6B4"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C74A3D0" w14:textId="77777777" w:rsidR="00E11773" w:rsidRPr="00734691" w:rsidRDefault="00E11773" w:rsidP="006C3434">
            <w:pPr>
              <w:spacing w:after="0"/>
            </w:pPr>
            <w:r w:rsidRPr="00734691">
              <w:t>Section TID 10052</w:t>
            </w:r>
          </w:p>
        </w:tc>
      </w:tr>
      <w:tr w:rsidR="00E11773" w:rsidRPr="00734691" w14:paraId="6CF92D2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2CEB816" w14:textId="0CFE25FD" w:rsidR="00E11773" w:rsidRPr="00734691" w:rsidRDefault="00E11773" w:rsidP="006C3434">
            <w:pPr>
              <w:spacing w:after="0"/>
            </w:pPr>
            <w:r w:rsidRPr="00734691">
              <w:t>1.13.16.1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F78DC09"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A9E4061" w14:textId="750518A9"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4188D7F" w14:textId="77777777" w:rsidR="00E11773" w:rsidRPr="00734691" w:rsidRDefault="00E11773" w:rsidP="006C3434">
            <w:pPr>
              <w:spacing w:after="0"/>
            </w:pPr>
            <w:r w:rsidRPr="00734691">
              <w:t>Section TID 10052</w:t>
            </w:r>
          </w:p>
        </w:tc>
      </w:tr>
      <w:tr w:rsidR="00E11773" w:rsidRPr="00734691" w14:paraId="495AC76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E473B38" w14:textId="0D041A61" w:rsidR="00E11773" w:rsidRPr="00734691" w:rsidRDefault="00E11773" w:rsidP="006C3434">
            <w:pPr>
              <w:spacing w:after="0"/>
            </w:pPr>
            <w:r w:rsidRPr="00734691">
              <w:t>1.13.16.2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DB79068"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62BE769" w14:textId="3A51C568" w:rsidR="00E11773" w:rsidRPr="00734691" w:rsidRDefault="00E11773" w:rsidP="006C3434">
            <w:pPr>
              <w:spacing w:after="0"/>
              <w:rPr>
                <w:color w:val="000000"/>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D5963E9" w14:textId="77777777" w:rsidR="00E11773" w:rsidRPr="00734691" w:rsidRDefault="00E11773" w:rsidP="006C3434">
            <w:pPr>
              <w:spacing w:after="0"/>
            </w:pPr>
            <w:r w:rsidRPr="00734691">
              <w:t>Section TID 10052</w:t>
            </w:r>
          </w:p>
        </w:tc>
      </w:tr>
      <w:tr w:rsidR="00E11773" w:rsidRPr="00734691" w14:paraId="49D624ED" w14:textId="77777777" w:rsidTr="0041797E">
        <w:trPr>
          <w:trHeight w:val="144"/>
        </w:trPr>
        <w:tc>
          <w:tcPr>
            <w:tcW w:w="1125"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AA06128" w14:textId="23821E1D" w:rsidR="00E11773" w:rsidRPr="00734691" w:rsidRDefault="00E11773" w:rsidP="006C3434">
            <w:pPr>
              <w:spacing w:after="0"/>
            </w:pPr>
            <w:r w:rsidRPr="00734691">
              <w:t>1.13.16.3</w:t>
            </w:r>
          </w:p>
        </w:tc>
        <w:tc>
          <w:tcPr>
            <w:tcW w:w="3195"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5BC11D9" w14:textId="77777777" w:rsidR="00E11773" w:rsidRPr="00734691" w:rsidRDefault="00E11773" w:rsidP="006C3434">
            <w:pPr>
              <w:spacing w:after="0"/>
            </w:pPr>
            <w:r w:rsidRPr="00734691">
              <w:t>X-Ray Beam Attenuator Model</w:t>
            </w:r>
          </w:p>
        </w:tc>
        <w:tc>
          <w:tcPr>
            <w:tcW w:w="432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B059544" w14:textId="77777777" w:rsidR="00E11773" w:rsidRPr="00734691" w:rsidRDefault="00E11773"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03C069A" w14:textId="77777777" w:rsidR="00E11773" w:rsidRPr="00734691" w:rsidRDefault="00E11773" w:rsidP="006C3434">
            <w:pPr>
              <w:spacing w:after="0"/>
            </w:pPr>
            <w:r w:rsidRPr="00734691">
              <w:t>Section TID 10052</w:t>
            </w:r>
          </w:p>
        </w:tc>
      </w:tr>
      <w:tr w:rsidR="00E11773" w:rsidRPr="00734691" w14:paraId="67F6040A"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7536FFD" w14:textId="4CD75D6E" w:rsidR="00E11773" w:rsidRPr="00734691" w:rsidRDefault="00E11773" w:rsidP="006C3434">
            <w:pPr>
              <w:spacing w:after="0"/>
            </w:pPr>
            <w:r w:rsidRPr="00734691">
              <w:t>1.13.16.3.1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6FC193A" w14:textId="77777777" w:rsidR="00E11773" w:rsidRPr="00734691" w:rsidRDefault="00E11773" w:rsidP="006C3434">
            <w:pPr>
              <w:spacing w:after="0"/>
            </w:pPr>
            <w:r w:rsidRPr="00734691">
              <w:t>Identification of the Attenuator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0607127" w14:textId="77777777" w:rsidR="00E11773" w:rsidRPr="00734691" w:rsidRDefault="00E11773" w:rsidP="006C3434">
            <w:pPr>
              <w:spacing w:after="0"/>
              <w:rPr>
                <w:color w:val="000000"/>
              </w:rPr>
            </w:pPr>
            <w:r w:rsidRPr="00734691">
              <w:t>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EE1D003" w14:textId="77777777" w:rsidR="00E11773" w:rsidRPr="00734691" w:rsidRDefault="00E11773" w:rsidP="006C3434">
            <w:pPr>
              <w:spacing w:after="0"/>
            </w:pPr>
            <w:r w:rsidRPr="00734691">
              <w:t>Section TID 10052</w:t>
            </w:r>
          </w:p>
        </w:tc>
      </w:tr>
      <w:tr w:rsidR="00E11773" w:rsidRPr="00734691" w14:paraId="692189D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405E4B3" w14:textId="0A9C48D5" w:rsidR="00E11773" w:rsidRPr="00734691" w:rsidRDefault="00E11773" w:rsidP="006C3434">
            <w:pPr>
              <w:spacing w:after="0"/>
            </w:pPr>
            <w:r w:rsidRPr="00734691">
              <w:t>1.13.16.3.2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123848A" w14:textId="77777777" w:rsidR="00E11773" w:rsidRPr="00734691" w:rsidRDefault="00E11773" w:rsidP="006C3434">
            <w:pPr>
              <w:spacing w:after="0"/>
            </w:pPr>
            <w:r w:rsidRPr="00734691">
              <w:t>X-Ray Attenuator Model Data</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AA06FFB" w14:textId="77777777" w:rsidR="00E11773" w:rsidRPr="00734691" w:rsidRDefault="00E11773" w:rsidP="006C3434">
            <w:pPr>
              <w:spacing w:after="0"/>
              <w:rPr>
                <w:color w:val="000000"/>
              </w:rPr>
            </w:pPr>
            <w:r w:rsidRPr="00734691">
              <w:t>2.999.3.4.5.6</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F4E5D2" w14:textId="77777777" w:rsidR="00E11773" w:rsidRPr="00734691" w:rsidRDefault="00E11773" w:rsidP="006C3434">
            <w:pPr>
              <w:spacing w:after="0"/>
            </w:pPr>
            <w:r w:rsidRPr="00734691">
              <w:t>Section TID 10052</w:t>
            </w:r>
          </w:p>
        </w:tc>
      </w:tr>
      <w:tr w:rsidR="00E11773" w:rsidRPr="00734691" w14:paraId="70CEBD5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6B30F05" w14:textId="09A1FAFD" w:rsidR="00E11773" w:rsidRPr="00734691" w:rsidRDefault="00E11773" w:rsidP="006C3434">
            <w:pPr>
              <w:spacing w:after="0"/>
            </w:pPr>
            <w:r w:rsidRPr="00734691">
              <w:t>1.13.16.3.3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E5418F1" w14:textId="77777777" w:rsidR="00E11773" w:rsidRPr="00734691" w:rsidRDefault="00E11773" w:rsidP="006C3434">
            <w:pPr>
              <w:spacing w:after="0"/>
            </w:pPr>
            <w:r w:rsidRPr="00734691">
              <w:t>Transformation Matrix</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E11773" w:rsidRPr="00734691" w14:paraId="0E29E932" w14:textId="77777777" w:rsidTr="00493F5C">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4DC57E" w14:textId="77777777" w:rsidR="00E11773" w:rsidRPr="00734691" w:rsidRDefault="00E11773"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19E5AD9" w14:textId="77777777" w:rsidR="00E11773" w:rsidRPr="00734691" w:rsidRDefault="00E11773"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3101C23" w14:textId="77777777" w:rsidR="00E11773" w:rsidRPr="00734691" w:rsidRDefault="00E11773"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C14345E" w14:textId="77777777" w:rsidR="00E11773" w:rsidRPr="00734691" w:rsidRDefault="00E11773" w:rsidP="006C3434">
                  <w:pPr>
                    <w:spacing w:after="0"/>
                  </w:pPr>
                  <w:r w:rsidRPr="00734691">
                    <w:t>0.0</w:t>
                  </w:r>
                </w:p>
              </w:tc>
            </w:tr>
            <w:tr w:rsidR="00E11773" w:rsidRPr="00734691" w14:paraId="0DC4F8C1" w14:textId="77777777" w:rsidTr="00493F5C">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8E3DDFB"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8C7D693" w14:textId="77777777" w:rsidR="00E11773" w:rsidRPr="00734691" w:rsidRDefault="00E11773"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057FB0EE" w14:textId="77777777" w:rsidR="00E11773" w:rsidRPr="00734691" w:rsidRDefault="00E11773"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EB340AD" w14:textId="6E0EEDBC" w:rsidR="00E11773" w:rsidRPr="00734691" w:rsidRDefault="00E11773" w:rsidP="006C3434">
                  <w:pPr>
                    <w:spacing w:after="0"/>
                  </w:pPr>
                  <w:r w:rsidRPr="00734691">
                    <w:t>200</w:t>
                  </w:r>
                </w:p>
              </w:tc>
            </w:tr>
            <w:tr w:rsidR="00E11773" w:rsidRPr="00734691" w14:paraId="6EFFC957" w14:textId="77777777" w:rsidTr="00493F5C">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887B7AA"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99DCD65"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5DD9752" w14:textId="77777777" w:rsidR="00E11773" w:rsidRPr="00734691" w:rsidRDefault="00E11773"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10319C2" w14:textId="77777777" w:rsidR="00E11773" w:rsidRPr="00734691" w:rsidRDefault="00E11773" w:rsidP="006C3434">
                  <w:pPr>
                    <w:spacing w:after="0"/>
                  </w:pPr>
                  <w:r w:rsidRPr="00734691">
                    <w:t>0.0</w:t>
                  </w:r>
                </w:p>
              </w:tc>
            </w:tr>
            <w:tr w:rsidR="00E11773" w:rsidRPr="00734691" w14:paraId="5431FD4F" w14:textId="77777777" w:rsidTr="00493F5C">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5DC12B4"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6C671C3" w14:textId="77777777" w:rsidR="00E11773" w:rsidRPr="00734691" w:rsidRDefault="00E11773"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6070EAC" w14:textId="77777777" w:rsidR="00E11773" w:rsidRPr="00734691" w:rsidRDefault="00E11773"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17CAA53E" w14:textId="77777777" w:rsidR="00E11773" w:rsidRPr="00734691" w:rsidRDefault="00E11773" w:rsidP="006C3434">
                  <w:pPr>
                    <w:spacing w:after="0"/>
                  </w:pPr>
                  <w:r w:rsidRPr="00734691">
                    <w:t>1.0</w:t>
                  </w:r>
                </w:p>
              </w:tc>
            </w:tr>
          </w:tbl>
          <w:p w14:paraId="1CCFABF9" w14:textId="77777777" w:rsidR="00E11773" w:rsidRPr="00734691" w:rsidRDefault="00E11773"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60534FD" w14:textId="77777777" w:rsidR="00E11773" w:rsidRPr="00734691" w:rsidRDefault="00E11773" w:rsidP="006C3434">
            <w:pPr>
              <w:spacing w:after="0"/>
            </w:pPr>
            <w:r w:rsidRPr="00734691">
              <w:t>Section TID 10052</w:t>
            </w:r>
          </w:p>
        </w:tc>
      </w:tr>
      <w:tr w:rsidR="00E11773" w:rsidRPr="00734691" w14:paraId="4E07E708"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6421D2D" w14:textId="2E7D18C1" w:rsidR="00E11773" w:rsidRPr="00734691" w:rsidRDefault="00E11773" w:rsidP="006C3434">
            <w:pPr>
              <w:spacing w:after="0"/>
            </w:pPr>
            <w:r w:rsidRPr="00734691">
              <w:t>1.13.17</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1662348" w14:textId="77777777" w:rsidR="00E11773" w:rsidRPr="00734691" w:rsidRDefault="00E11773" w:rsidP="006C3434">
            <w:pPr>
              <w:spacing w:after="0"/>
            </w:pPr>
            <w:r w:rsidRPr="00734691">
              <w:t>Patient Attenuation Characteristics</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6647C7C"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808A0A7" w14:textId="77777777" w:rsidR="00E11773" w:rsidRPr="00734691" w:rsidRDefault="00E11773" w:rsidP="006C3434">
            <w:pPr>
              <w:spacing w:after="0"/>
            </w:pPr>
            <w:r w:rsidRPr="00734691">
              <w:t>Section TID 10053</w:t>
            </w:r>
          </w:p>
        </w:tc>
      </w:tr>
      <w:tr w:rsidR="00E11773" w:rsidRPr="00734691" w14:paraId="2DAF092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036F8DF" w14:textId="102B77F6" w:rsidR="00E11773" w:rsidRPr="00734691" w:rsidRDefault="00E11773" w:rsidP="006C3434">
            <w:pPr>
              <w:spacing w:after="0"/>
            </w:pPr>
            <w:r w:rsidRPr="00734691">
              <w:lastRenderedPageBreak/>
              <w:t>1.13.17.1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7F64A1E"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E864933" w14:textId="073DAF76"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B2FD5F" w14:textId="77777777" w:rsidR="00E11773" w:rsidRPr="00734691" w:rsidRDefault="00E11773" w:rsidP="006C3434">
            <w:pPr>
              <w:spacing w:after="0"/>
            </w:pPr>
            <w:r w:rsidRPr="00734691">
              <w:t>Section TID 10053</w:t>
            </w:r>
          </w:p>
        </w:tc>
      </w:tr>
      <w:tr w:rsidR="00E11773" w:rsidRPr="00734691" w14:paraId="2164B01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EFF806D" w14:textId="6EA5D5A8" w:rsidR="00E11773" w:rsidRPr="00734691" w:rsidRDefault="00E11773" w:rsidP="006C3434">
            <w:pPr>
              <w:spacing w:after="0"/>
            </w:pPr>
            <w:r w:rsidRPr="00734691">
              <w:t>1.13.17.2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AEEAC38"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5192EB" w14:textId="35E7147C" w:rsidR="00E11773" w:rsidRPr="00734691" w:rsidRDefault="00E11773" w:rsidP="006C3434">
            <w:pPr>
              <w:spacing w:after="0"/>
              <w:rPr>
                <w:color w:val="000000"/>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17E3283" w14:textId="77777777" w:rsidR="00E11773" w:rsidRPr="00734691" w:rsidRDefault="00E11773" w:rsidP="006C3434">
            <w:pPr>
              <w:spacing w:after="0"/>
            </w:pPr>
            <w:r w:rsidRPr="00734691">
              <w:t>Section TID 10053</w:t>
            </w:r>
          </w:p>
        </w:tc>
      </w:tr>
      <w:tr w:rsidR="00E11773" w:rsidRPr="00734691" w14:paraId="388300A2"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EC36C45" w14:textId="59B04138" w:rsidR="00E11773" w:rsidRPr="00734691" w:rsidRDefault="00E11773" w:rsidP="006C3434">
            <w:pPr>
              <w:spacing w:after="0"/>
            </w:pPr>
            <w:r w:rsidRPr="00734691">
              <w:t>1.13.17.3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A1D62B8"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460E38A"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0615E6" w14:textId="77777777" w:rsidR="00E11773" w:rsidRPr="00734691" w:rsidRDefault="00E11773" w:rsidP="006C3434">
            <w:pPr>
              <w:spacing w:after="0"/>
            </w:pPr>
            <w:r w:rsidRPr="00734691">
              <w:t>Section TID 10053</w:t>
            </w:r>
          </w:p>
        </w:tc>
      </w:tr>
      <w:tr w:rsidR="00E11773" w:rsidRPr="00734691" w14:paraId="7A2430B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BC05CB" w14:textId="244B2125" w:rsidR="00E11773" w:rsidRPr="00734691" w:rsidRDefault="00E11773" w:rsidP="006C3434">
            <w:pPr>
              <w:spacing w:after="0"/>
            </w:pPr>
            <w:r w:rsidRPr="00734691">
              <w:t>1.13.17.4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C370667" w14:textId="77777777" w:rsidR="00E11773" w:rsidRPr="00734691" w:rsidRDefault="00E11773" w:rsidP="006C3434">
            <w:pPr>
              <w:spacing w:after="0"/>
            </w:pPr>
            <w:r w:rsidRPr="00734691">
              <w:t>Patient Equivalent Thickness</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5FD6619" w14:textId="7D09B701" w:rsidR="00E11773" w:rsidRPr="00734691" w:rsidRDefault="00E11773" w:rsidP="006C3434">
            <w:pPr>
              <w:spacing w:after="0"/>
              <w:rPr>
                <w:color w:val="000000"/>
              </w:rPr>
            </w:pPr>
            <w:r w:rsidRPr="00734691">
              <w:t>300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542AE43" w14:textId="77777777" w:rsidR="00E11773" w:rsidRPr="00734691" w:rsidRDefault="00E11773" w:rsidP="006C3434">
            <w:pPr>
              <w:spacing w:after="0"/>
            </w:pPr>
            <w:r w:rsidRPr="00734691">
              <w:t>Section TID 10053</w:t>
            </w:r>
          </w:p>
        </w:tc>
      </w:tr>
      <w:tr w:rsidR="00E11773" w:rsidRPr="00734691" w14:paraId="10D4B460" w14:textId="77777777" w:rsidTr="0041797E">
        <w:trPr>
          <w:trHeight w:val="144"/>
        </w:trPr>
        <w:tc>
          <w:tcPr>
            <w:tcW w:w="11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96E6174" w14:textId="3C66EC25" w:rsidR="00E11773" w:rsidRPr="00734691" w:rsidRDefault="00E11773" w:rsidP="006C3434">
            <w:pPr>
              <w:spacing w:after="0"/>
            </w:pPr>
            <w:r w:rsidRPr="00734691">
              <w:t>1.13.18</w:t>
            </w:r>
          </w:p>
        </w:tc>
        <w:tc>
          <w:tcPr>
            <w:tcW w:w="3195"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A9D9227" w14:textId="77777777" w:rsidR="00E11773" w:rsidRPr="00734691" w:rsidRDefault="00E11773" w:rsidP="006C3434">
            <w:pPr>
              <w:spacing w:after="0"/>
            </w:pPr>
            <w:r w:rsidRPr="00734691">
              <w:t>Procedure Characteristics</w:t>
            </w:r>
          </w:p>
        </w:tc>
        <w:tc>
          <w:tcPr>
            <w:tcW w:w="432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9FCDB68" w14:textId="77777777" w:rsidR="00E11773" w:rsidRPr="00734691" w:rsidRDefault="00E11773"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479D45C" w14:textId="77777777" w:rsidR="00E11773" w:rsidRPr="00734691" w:rsidRDefault="00E11773" w:rsidP="006C3434">
            <w:pPr>
              <w:spacing w:after="0"/>
            </w:pPr>
            <w:r w:rsidRPr="00734691">
              <w:t>Section TID 10054</w:t>
            </w:r>
          </w:p>
        </w:tc>
      </w:tr>
      <w:tr w:rsidR="00E11773" w:rsidRPr="00734691" w14:paraId="4D81BEA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B189061" w14:textId="537E257A" w:rsidR="00E11773" w:rsidRPr="00734691" w:rsidRDefault="00E11773" w:rsidP="006C3434">
            <w:pPr>
              <w:spacing w:after="0"/>
            </w:pPr>
            <w:r w:rsidRPr="00734691">
              <w:t>1.13.18.1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867BA59" w14:textId="77777777" w:rsidR="00E11773" w:rsidRPr="00734691" w:rsidRDefault="00E11773" w:rsidP="006C3434">
            <w:pPr>
              <w:spacing w:after="0"/>
            </w:pPr>
            <w:r w:rsidRPr="00734691">
              <w:t>DateTime Started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E64AB65" w14:textId="126F607C" w:rsidR="00E11773" w:rsidRPr="00734691" w:rsidRDefault="00E11773" w:rsidP="006C3434">
            <w:pPr>
              <w:spacing w:after="0"/>
              <w:rPr>
                <w:color w:val="000000"/>
              </w:rPr>
            </w:pPr>
            <w:r w:rsidRPr="00734691">
              <w:t>20250325123000.000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100AF9" w14:textId="77777777" w:rsidR="00E11773" w:rsidRPr="00734691" w:rsidRDefault="00E11773" w:rsidP="006C3434">
            <w:pPr>
              <w:spacing w:after="0"/>
            </w:pPr>
            <w:r w:rsidRPr="00734691">
              <w:t>Section TID 10054</w:t>
            </w:r>
          </w:p>
        </w:tc>
      </w:tr>
      <w:tr w:rsidR="00E11773" w:rsidRPr="00734691" w14:paraId="1F82566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57C28D3" w14:textId="29709196" w:rsidR="00E11773" w:rsidRPr="00734691" w:rsidRDefault="00E11773" w:rsidP="006C3434">
            <w:pPr>
              <w:spacing w:after="0"/>
            </w:pPr>
            <w:r w:rsidRPr="00734691">
              <w:t>1.13.18.2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736C873" w14:textId="77777777" w:rsidR="00E11773" w:rsidRPr="00734691" w:rsidRDefault="00E11773" w:rsidP="006C3434">
            <w:pPr>
              <w:spacing w:after="0"/>
            </w:pPr>
            <w:r w:rsidRPr="00734691">
              <w:t>DateTime Ended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BB4942E" w14:textId="3FE7D07E" w:rsidR="00E11773" w:rsidRPr="00734691" w:rsidRDefault="00E11773" w:rsidP="006C3434">
            <w:pPr>
              <w:spacing w:after="0"/>
              <w:rPr>
                <w:color w:val="000000"/>
              </w:rPr>
            </w:pPr>
            <w:r w:rsidRPr="00734691">
              <w:t>20250325123218.000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A58F97" w14:textId="77777777" w:rsidR="00E11773" w:rsidRPr="00734691" w:rsidRDefault="00E11773" w:rsidP="006C3434">
            <w:pPr>
              <w:spacing w:after="0"/>
            </w:pPr>
            <w:r w:rsidRPr="00734691">
              <w:t>Section TID 10054</w:t>
            </w:r>
          </w:p>
        </w:tc>
      </w:tr>
      <w:tr w:rsidR="00E11773" w:rsidRPr="00734691" w14:paraId="1E6AF2E5"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391F8E" w14:textId="08ADAD5D" w:rsidR="00E11773" w:rsidRPr="00734691" w:rsidRDefault="00E11773" w:rsidP="006C3434">
            <w:pPr>
              <w:spacing w:after="0"/>
            </w:pPr>
            <w:r w:rsidRPr="00734691">
              <w:t>1.13.18.3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7C73A3" w14:textId="77777777" w:rsidR="00E11773" w:rsidRPr="00734691" w:rsidRDefault="00E11773" w:rsidP="006C3434">
            <w:pPr>
              <w:spacing w:after="0"/>
            </w:pPr>
            <w:r w:rsidRPr="00734691">
              <w:t>Identification of the X-Ray Source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6D0105" w14:textId="77777777" w:rsidR="00E11773" w:rsidRPr="00734691" w:rsidRDefault="00E11773"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5CCD744" w14:textId="77777777" w:rsidR="00E11773" w:rsidRPr="00734691" w:rsidRDefault="00E11773" w:rsidP="006C3434">
            <w:pPr>
              <w:spacing w:after="0"/>
            </w:pPr>
            <w:r w:rsidRPr="00734691">
              <w:t>Section TID 10054</w:t>
            </w:r>
          </w:p>
        </w:tc>
      </w:tr>
      <w:tr w:rsidR="00E11773" w:rsidRPr="00734691" w14:paraId="57911DEF"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7F4EE99" w14:textId="06E0476D" w:rsidR="00E11773" w:rsidRPr="00734691" w:rsidRDefault="00E11773" w:rsidP="006C3434">
            <w:pPr>
              <w:spacing w:after="0"/>
            </w:pPr>
            <w:r w:rsidRPr="00734691">
              <w:t>1.13.18.4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A7207EC" w14:textId="77777777" w:rsidR="00E11773" w:rsidRPr="00734691" w:rsidRDefault="00E11773" w:rsidP="006C3434">
            <w:pPr>
              <w:spacing w:after="0"/>
            </w:pPr>
            <w:r w:rsidRPr="00734691">
              <w:t>Acquisition Protocol</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3A6C63E" w14:textId="406C098A" w:rsidR="00E11773" w:rsidRPr="00734691" w:rsidRDefault="00E11773" w:rsidP="006C3434">
            <w:pPr>
              <w:spacing w:after="0"/>
              <w:rPr>
                <w:color w:val="000000"/>
              </w:rPr>
            </w:pPr>
            <w:r w:rsidRPr="00734691">
              <w:t>Neuro Protocol</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0102CBE" w14:textId="77777777" w:rsidR="00E11773" w:rsidRPr="00734691" w:rsidRDefault="00E11773" w:rsidP="006C3434">
            <w:pPr>
              <w:spacing w:after="0"/>
            </w:pPr>
            <w:r w:rsidRPr="00734691">
              <w:t>Section TID 10054</w:t>
            </w:r>
          </w:p>
        </w:tc>
      </w:tr>
      <w:tr w:rsidR="00E11773" w:rsidRPr="00734691" w14:paraId="2F2999B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363A67" w14:textId="36FBF402" w:rsidR="00E11773" w:rsidRPr="00734691" w:rsidRDefault="00E11773" w:rsidP="006C3434">
            <w:pPr>
              <w:spacing w:after="0"/>
            </w:pPr>
            <w:r w:rsidRPr="00734691">
              <w:t>1.13.18.5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6B86CA" w14:textId="77777777" w:rsidR="00E11773" w:rsidRPr="00734691" w:rsidRDefault="00E11773" w:rsidP="006C3434">
            <w:pPr>
              <w:spacing w:after="0"/>
            </w:pPr>
            <w:r w:rsidRPr="00734691">
              <w:t>Patient Table Relationship</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1ED984" w14:textId="77777777" w:rsidR="00E11773" w:rsidRPr="00734691" w:rsidRDefault="00E11773" w:rsidP="006C3434">
            <w:pPr>
              <w:spacing w:after="0"/>
            </w:pPr>
            <w:r w:rsidRPr="00734691">
              <w:t>(102540008, SCT, "</w:t>
            </w:r>
            <w:r w:rsidRPr="00734691">
              <w:rPr>
                <w:color w:val="0070C0"/>
              </w:rPr>
              <w:t>headfirst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E8B402C" w14:textId="77777777" w:rsidR="00E11773" w:rsidRPr="00734691" w:rsidRDefault="00E11773" w:rsidP="006C3434">
            <w:pPr>
              <w:spacing w:after="0"/>
            </w:pPr>
            <w:r w:rsidRPr="00734691">
              <w:t>Section TID 10054</w:t>
            </w:r>
          </w:p>
        </w:tc>
      </w:tr>
      <w:tr w:rsidR="00E11773" w:rsidRPr="00734691" w14:paraId="05566179"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9FA26F7" w14:textId="1AA40F75" w:rsidR="00E11773" w:rsidRPr="00734691" w:rsidRDefault="00E11773" w:rsidP="006C3434">
            <w:pPr>
              <w:spacing w:after="0"/>
            </w:pPr>
            <w:r w:rsidRPr="00734691">
              <w:t>1.13.18.6</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B5C1C0" w14:textId="77777777" w:rsidR="00E11773" w:rsidRPr="00734691" w:rsidRDefault="00E11773" w:rsidP="006C3434">
            <w:pPr>
              <w:spacing w:after="0"/>
            </w:pPr>
            <w:r w:rsidRPr="00734691">
              <w:t>Patient Orientation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3D6AB6F" w14:textId="6E8B45E8" w:rsidR="00E11773" w:rsidRPr="00734691" w:rsidRDefault="00E11773" w:rsidP="006C3434">
            <w:pPr>
              <w:spacing w:after="0"/>
            </w:pPr>
            <w:r w:rsidRPr="00734691">
              <w:t xml:space="preserve">(102538003, SCT, " </w:t>
            </w:r>
            <w:r w:rsidRPr="00734691">
              <w:rPr>
                <w:color w:val="0070C0"/>
              </w:rPr>
              <w:t>recumbent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D7B7C24" w14:textId="77777777" w:rsidR="00E11773" w:rsidRPr="00734691" w:rsidRDefault="00E11773" w:rsidP="006C3434">
            <w:pPr>
              <w:spacing w:after="0"/>
            </w:pPr>
            <w:r w:rsidRPr="00734691">
              <w:t>Section TID 10054</w:t>
            </w:r>
          </w:p>
        </w:tc>
      </w:tr>
      <w:tr w:rsidR="00E11773" w:rsidRPr="00734691" w14:paraId="643A8F66"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DE6241D" w14:textId="2FA70444" w:rsidR="00E11773" w:rsidRPr="00734691" w:rsidRDefault="00E11773" w:rsidP="006C3434">
            <w:pPr>
              <w:spacing w:after="0"/>
            </w:pPr>
            <w:r w:rsidRPr="00734691">
              <w:t>1.13.18.6.1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045F79" w14:textId="77777777" w:rsidR="00E11773" w:rsidRPr="00734691" w:rsidRDefault="00E11773" w:rsidP="006C3434">
            <w:pPr>
              <w:spacing w:after="0"/>
            </w:pPr>
            <w:r w:rsidRPr="00734691">
              <w:t>Patient Orientation Modifier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FCF9738" w14:textId="49B15ACD" w:rsidR="00E11773" w:rsidRPr="00734691" w:rsidRDefault="00E11773" w:rsidP="006C3434">
            <w:pPr>
              <w:spacing w:after="0"/>
            </w:pPr>
            <w:r w:rsidRPr="00734691">
              <w:t>(40199007, SCT, "</w:t>
            </w:r>
            <w:r w:rsidRPr="00734691">
              <w:rPr>
                <w:color w:val="0070C0"/>
              </w:rPr>
              <w:t>supine</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9E93F9F" w14:textId="77777777" w:rsidR="00E11773" w:rsidRPr="00734691" w:rsidRDefault="00E11773" w:rsidP="006C3434">
            <w:pPr>
              <w:spacing w:after="0"/>
            </w:pPr>
            <w:r w:rsidRPr="00734691">
              <w:t>Section TID 10054</w:t>
            </w:r>
          </w:p>
        </w:tc>
      </w:tr>
      <w:tr w:rsidR="00E11773" w:rsidRPr="00734691" w14:paraId="060CBD13"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59C37B0" w14:textId="1199B19A" w:rsidR="00E11773" w:rsidRPr="00734691" w:rsidRDefault="00E11773" w:rsidP="006C3434">
            <w:pPr>
              <w:spacing w:after="0"/>
            </w:pPr>
            <w:r w:rsidRPr="00734691">
              <w:t>1.13.18.7</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511298A" w14:textId="77777777" w:rsidR="00E11773" w:rsidRPr="00734691" w:rsidRDefault="00E11773" w:rsidP="006C3434">
            <w:pPr>
              <w:spacing w:after="0"/>
            </w:pPr>
            <w:r w:rsidRPr="00734691">
              <w:t>Target Region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E735B5D" w14:textId="04AD8F24" w:rsidR="00E11773" w:rsidRPr="00734691" w:rsidRDefault="00E11773" w:rsidP="006C3434">
            <w:pPr>
              <w:spacing w:after="0"/>
            </w:pPr>
            <w:r w:rsidRPr="00734691">
              <w:t>(12738006, SCT, “</w:t>
            </w:r>
            <w:r w:rsidRPr="00734691">
              <w:rPr>
                <w:color w:val="0070C0"/>
              </w:rPr>
              <w:t>Brain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84DC85" w14:textId="77777777" w:rsidR="00E11773" w:rsidRPr="00734691" w:rsidRDefault="00E11773" w:rsidP="006C3434">
            <w:pPr>
              <w:spacing w:after="0"/>
            </w:pPr>
            <w:r w:rsidRPr="00734691">
              <w:t>Section TID 10054</w:t>
            </w:r>
          </w:p>
        </w:tc>
      </w:tr>
      <w:tr w:rsidR="00E11773" w:rsidRPr="00734691" w14:paraId="2A8E472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324DC6D" w14:textId="21DF23CD" w:rsidR="00E11773" w:rsidRPr="00734691" w:rsidRDefault="00E11773" w:rsidP="006C3434">
            <w:pPr>
              <w:spacing w:after="0"/>
            </w:pPr>
            <w:r w:rsidRPr="00734691">
              <w:t>1.13.18.8</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828FEBE" w14:textId="77777777" w:rsidR="00E11773" w:rsidRPr="00734691" w:rsidRDefault="00E11773" w:rsidP="006C3434">
            <w:pPr>
              <w:spacing w:after="0"/>
            </w:pPr>
            <w:r w:rsidRPr="00734691">
              <w:t>X-Ray Grid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C17AE4" w14:textId="77777777" w:rsidR="00E11773" w:rsidRPr="00734691" w:rsidRDefault="00E11773" w:rsidP="006C3434">
            <w:pPr>
              <w:spacing w:after="0"/>
            </w:pPr>
            <w:r w:rsidRPr="00734691">
              <w:t>(111642, DCM, “</w:t>
            </w:r>
            <w:r w:rsidRPr="00734691">
              <w:rPr>
                <w:color w:val="0070C0"/>
              </w:rPr>
              <w:t>Focused grid</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4945BAF" w14:textId="77777777" w:rsidR="00E11773" w:rsidRPr="00734691" w:rsidRDefault="00E11773" w:rsidP="006C3434">
            <w:pPr>
              <w:spacing w:after="0"/>
            </w:pPr>
            <w:r w:rsidRPr="00734691">
              <w:t>Section TID 10054</w:t>
            </w:r>
          </w:p>
        </w:tc>
      </w:tr>
      <w:tr w:rsidR="00E11773" w:rsidRPr="00734691" w14:paraId="3DF61FC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02C1C7F" w14:textId="086D35AF" w:rsidR="00E11773" w:rsidRPr="00734691" w:rsidRDefault="00E11773" w:rsidP="006C3434">
            <w:pPr>
              <w:spacing w:after="0"/>
            </w:pPr>
            <w:r w:rsidRPr="00734691">
              <w:t>1.13.18.9</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74DFBB1" w14:textId="77777777" w:rsidR="00E11773" w:rsidRPr="00734691" w:rsidRDefault="00E11773" w:rsidP="006C3434">
            <w:pPr>
              <w:spacing w:after="0"/>
            </w:pPr>
            <w:r w:rsidRPr="00734691">
              <w:t>Distance Source to Detector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5BDA10D" w14:textId="7D544078" w:rsidR="00E11773" w:rsidRPr="00734691" w:rsidRDefault="00E11773" w:rsidP="006C3434">
            <w:pPr>
              <w:spacing w:after="0"/>
              <w:rPr>
                <w:color w:val="000000"/>
              </w:rPr>
            </w:pPr>
            <w:r w:rsidRPr="00734691">
              <w:t>1200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6D82AFD" w14:textId="77777777" w:rsidR="00E11773" w:rsidRPr="00734691" w:rsidRDefault="00E11773" w:rsidP="006C3434">
            <w:pPr>
              <w:spacing w:after="0"/>
            </w:pPr>
            <w:r w:rsidRPr="00734691">
              <w:t>Section TID 10054</w:t>
            </w:r>
          </w:p>
        </w:tc>
      </w:tr>
      <w:tr w:rsidR="00E11773" w:rsidRPr="00734691" w14:paraId="3BF8A915"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766C835E" w14:textId="348C3344" w:rsidR="00E11773" w:rsidRPr="00734691" w:rsidRDefault="00E11773" w:rsidP="006C3434">
            <w:pPr>
              <w:spacing w:after="0"/>
            </w:pPr>
            <w:r w:rsidRPr="00734691">
              <w:t>Start Person Participant within TID 10040</w:t>
            </w:r>
          </w:p>
        </w:tc>
      </w:tr>
      <w:tr w:rsidR="00E11773" w:rsidRPr="00734691" w14:paraId="70512D80"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DBB01C5" w14:textId="2E6C150A" w:rsidR="00E11773" w:rsidRPr="00734691" w:rsidRDefault="00E11773" w:rsidP="006C3434">
            <w:pPr>
              <w:spacing w:after="0"/>
            </w:pPr>
            <w:r w:rsidRPr="00734691">
              <w:t>1.14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A3FBDE7" w14:textId="77777777" w:rsidR="00E11773" w:rsidRPr="00734691" w:rsidRDefault="00E11773" w:rsidP="006C3434">
            <w:pPr>
              <w:spacing w:after="0"/>
            </w:pPr>
            <w:r w:rsidRPr="00734691">
              <w:t>Person Name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A6530DD" w14:textId="036FEE56" w:rsidR="00E11773" w:rsidRPr="00734691" w:rsidRDefault="00E11773" w:rsidP="006C3434">
            <w:pPr>
              <w:spacing w:after="0"/>
              <w:rPr>
                <w:color w:val="000000"/>
              </w:rPr>
            </w:pPr>
            <w:r w:rsidRPr="00734691">
              <w:t>Mann^Hugh^^Dr</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710887F" w14:textId="77777777" w:rsidR="00E11773" w:rsidRPr="00734691" w:rsidRDefault="00E11773" w:rsidP="006C3434">
            <w:pPr>
              <w:spacing w:after="0"/>
            </w:pPr>
            <w:r w:rsidRPr="00734691">
              <w:t>Section TID 1020</w:t>
            </w:r>
          </w:p>
        </w:tc>
      </w:tr>
      <w:tr w:rsidR="00E11773" w:rsidRPr="00734691" w14:paraId="49F3A32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4B7EA2" w14:textId="6A7BE730" w:rsidR="00E11773" w:rsidRPr="00734691" w:rsidRDefault="00E11773" w:rsidP="006C3434">
            <w:pPr>
              <w:spacing w:after="0"/>
            </w:pPr>
            <w:r w:rsidRPr="00734691">
              <w:t>1.14.1</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4605DC" w14:textId="77777777" w:rsidR="00E11773" w:rsidRPr="00734691" w:rsidRDefault="00E11773" w:rsidP="006C3434">
            <w:pPr>
              <w:spacing w:after="0"/>
            </w:pPr>
            <w:r w:rsidRPr="00734691">
              <w:t>Person Role in Procedure</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55BB03F" w14:textId="2A4C853F" w:rsidR="00E11773" w:rsidRPr="00734691" w:rsidRDefault="00E11773" w:rsidP="006C3434">
            <w:pPr>
              <w:spacing w:after="0"/>
              <w:rPr>
                <w:i/>
                <w:iCs/>
                <w:color w:val="000000"/>
              </w:rPr>
            </w:pPr>
            <w:r w:rsidRPr="00734691">
              <w:rPr>
                <w:color w:val="000000"/>
              </w:rPr>
              <w:t>(113850, DCM, “</w:t>
            </w:r>
            <w:r w:rsidRPr="00734691">
              <w:t>Irradiation Authorizing</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854D4F" w14:textId="77777777" w:rsidR="00E11773" w:rsidRPr="00734691" w:rsidRDefault="00E11773" w:rsidP="006C3434">
            <w:pPr>
              <w:spacing w:after="0"/>
            </w:pPr>
            <w:r w:rsidRPr="00734691">
              <w:t>Section TID 1020</w:t>
            </w:r>
          </w:p>
        </w:tc>
      </w:tr>
      <w:tr w:rsidR="00E11773" w:rsidRPr="00734691" w14:paraId="5D29B841"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253A21A" w14:textId="5CF6DD90" w:rsidR="00E11773" w:rsidRPr="00734691" w:rsidRDefault="00E11773" w:rsidP="006C3434">
            <w:pPr>
              <w:spacing w:after="0"/>
            </w:pPr>
            <w:r w:rsidRPr="00734691">
              <w:t>1.14.2</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D7E89D9" w14:textId="0AD22507" w:rsidR="00E11773" w:rsidRPr="00734691" w:rsidRDefault="00E11773" w:rsidP="006C3434">
            <w:pPr>
              <w:spacing w:after="0"/>
            </w:pPr>
            <w:r w:rsidRPr="00734691">
              <w:t>Person ID</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A7B31D6" w14:textId="3AE340FB" w:rsidR="00E11773" w:rsidRPr="00734691" w:rsidRDefault="00E11773" w:rsidP="006C3434">
            <w:pPr>
              <w:spacing w:after="0"/>
              <w:rPr>
                <w:color w:val="000000"/>
              </w:rPr>
            </w:pPr>
            <w:r w:rsidRPr="00734691">
              <w:t>5321611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33396B7" w14:textId="7C5DCE08" w:rsidR="00E11773" w:rsidRPr="00734691" w:rsidRDefault="00AF1FDD" w:rsidP="006C3434">
            <w:pPr>
              <w:spacing w:after="0"/>
            </w:pPr>
            <w:r w:rsidRPr="00734691">
              <w:t>Section TID 1020</w:t>
            </w:r>
          </w:p>
        </w:tc>
      </w:tr>
      <w:tr w:rsidR="00E11773" w:rsidRPr="00734691" w14:paraId="615F908E"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C6C98C2" w14:textId="32538AC2" w:rsidR="00E11773" w:rsidRPr="00734691" w:rsidRDefault="00E11773" w:rsidP="006C3434">
            <w:pPr>
              <w:spacing w:after="0"/>
            </w:pPr>
            <w:r w:rsidRPr="00734691">
              <w:t>1.14.3</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D2CFDA7" w14:textId="3B40A2F1" w:rsidR="00E11773" w:rsidRPr="00734691" w:rsidRDefault="00E11773" w:rsidP="006C3434">
            <w:pPr>
              <w:spacing w:after="0"/>
            </w:pPr>
            <w:r w:rsidRPr="00734691">
              <w:t>Person ID Issuer</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0BCBD5" w14:textId="39B7D583" w:rsidR="00E11773" w:rsidRPr="00734691" w:rsidRDefault="00E11773" w:rsidP="006C3434">
            <w:pPr>
              <w:spacing w:after="0"/>
              <w:rPr>
                <w:color w:val="000000"/>
              </w:rPr>
            </w:pPr>
            <w:r w:rsidRPr="00734691">
              <w:t>Institution A</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9976DE4" w14:textId="1E08E368" w:rsidR="00E11773" w:rsidRPr="00734691" w:rsidRDefault="00AF1FDD" w:rsidP="006C3434">
            <w:pPr>
              <w:spacing w:after="0"/>
            </w:pPr>
            <w:r w:rsidRPr="00734691">
              <w:t>Section TID 1020</w:t>
            </w:r>
          </w:p>
        </w:tc>
      </w:tr>
      <w:tr w:rsidR="00E11773" w:rsidRPr="00734691" w14:paraId="00490AB8"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2C78FCD" w14:textId="3173D4E6" w:rsidR="00E11773" w:rsidRPr="00734691" w:rsidRDefault="00E11773" w:rsidP="006C3434">
            <w:pPr>
              <w:spacing w:after="0"/>
            </w:pPr>
            <w:r w:rsidRPr="00734691">
              <w:t>1.14.4</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CE46385" w14:textId="77777777" w:rsidR="00E11773" w:rsidRPr="00734691" w:rsidRDefault="00E11773" w:rsidP="006C3434">
            <w:pPr>
              <w:spacing w:after="0"/>
            </w:pPr>
            <w:r w:rsidRPr="00734691">
              <w:t>Person Role in Organization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0CABA10" w14:textId="516DE84A" w:rsidR="00E11773" w:rsidRPr="00734691" w:rsidRDefault="00E11773" w:rsidP="006C3434">
            <w:pPr>
              <w:spacing w:after="0"/>
            </w:pPr>
            <w:r w:rsidRPr="00734691">
              <w:t>(309343006, SCT, “</w:t>
            </w:r>
            <w:r w:rsidRPr="00734691">
              <w:rPr>
                <w:color w:val="0070C0"/>
              </w:rPr>
              <w:t>Physician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50BBFF" w14:textId="77777777" w:rsidR="00E11773" w:rsidRPr="00734691" w:rsidRDefault="00E11773" w:rsidP="006C3434">
            <w:pPr>
              <w:spacing w:after="0"/>
            </w:pPr>
            <w:r w:rsidRPr="00734691">
              <w:t>Section TID 1020</w:t>
            </w:r>
          </w:p>
        </w:tc>
      </w:tr>
      <w:tr w:rsidR="00E11773" w:rsidRPr="00734691" w14:paraId="2751613F" w14:textId="77777777" w:rsidTr="00097F5B">
        <w:trPr>
          <w:trHeight w:val="144"/>
        </w:trPr>
        <w:tc>
          <w:tcPr>
            <w:tcW w:w="1049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EFCE7B1" w14:textId="5FC5D38C" w:rsidR="00E11773" w:rsidRPr="00734691" w:rsidRDefault="00E11773" w:rsidP="006C3434">
            <w:pPr>
              <w:spacing w:after="0"/>
            </w:pPr>
            <w:r w:rsidRPr="00734691">
              <w:t>End Person Participant</w:t>
            </w:r>
          </w:p>
        </w:tc>
      </w:tr>
      <w:tr w:rsidR="00E11773" w:rsidRPr="00734691" w14:paraId="6E6C3EAB" w14:textId="77777777" w:rsidTr="0041797E">
        <w:trPr>
          <w:trHeight w:val="144"/>
        </w:trPr>
        <w:tc>
          <w:tcPr>
            <w:tcW w:w="112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D2CE999" w14:textId="00E2623E" w:rsidR="00E11773" w:rsidRPr="00734691" w:rsidRDefault="00E11773" w:rsidP="006C3434">
            <w:pPr>
              <w:spacing w:after="0"/>
            </w:pPr>
            <w:r w:rsidRPr="00734691">
              <w:t>1.15</w:t>
            </w:r>
          </w:p>
        </w:tc>
        <w:tc>
          <w:tcPr>
            <w:tcW w:w="3195"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F0A4144" w14:textId="77777777" w:rsidR="00E11773" w:rsidRPr="00734691" w:rsidRDefault="00E11773" w:rsidP="006C3434">
            <w:pPr>
              <w:spacing w:after="0"/>
            </w:pPr>
            <w:r w:rsidRPr="00734691">
              <w:t>Source of Dose Information</w:t>
            </w:r>
          </w:p>
        </w:tc>
        <w:tc>
          <w:tcPr>
            <w:tcW w:w="432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77695C7" w14:textId="77777777" w:rsidR="00E11773" w:rsidRPr="00734691" w:rsidRDefault="00E11773" w:rsidP="006C3434">
            <w:pPr>
              <w:spacing w:after="0"/>
              <w:rPr>
                <w:color w:val="000000"/>
              </w:rPr>
            </w:pPr>
            <w:r w:rsidRPr="00734691">
              <w:rPr>
                <w:color w:val="000000"/>
              </w:rPr>
              <w:t>(113856, DCM, "</w:t>
            </w:r>
            <w:r w:rsidRPr="00734691">
              <w:t>Automated Data Collection</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B5CB3D8" w14:textId="77777777" w:rsidR="00E11773" w:rsidRPr="00734691" w:rsidRDefault="00E11773" w:rsidP="006C3434">
            <w:pPr>
              <w:spacing w:after="0"/>
            </w:pPr>
            <w:r w:rsidRPr="00734691">
              <w:t>Section TID 10040</w:t>
            </w:r>
          </w:p>
        </w:tc>
      </w:tr>
    </w:tbl>
    <w:p w14:paraId="2F66D39B" w14:textId="77777777" w:rsidR="00D61DB8" w:rsidRPr="00734691" w:rsidRDefault="00D61DB8" w:rsidP="00907D74"/>
    <w:p w14:paraId="61ADA589" w14:textId="77777777" w:rsidR="003E40E1" w:rsidRPr="00734691" w:rsidRDefault="003E40E1" w:rsidP="00907D74">
      <w:pPr>
        <w:pStyle w:val="Heading4"/>
      </w:pPr>
      <w:bookmarkStart w:id="125" w:name="_Toc200815272"/>
      <w:bookmarkStart w:id="126" w:name="_Toc219295304"/>
      <w:r w:rsidRPr="00734691">
        <w:t>ZZZZZ.5.2.2 Example of Enhanced RDSR for Cone Beam CT (CBCT)</w:t>
      </w:r>
      <w:bookmarkEnd w:id="125"/>
      <w:bookmarkEnd w:id="126"/>
    </w:p>
    <w:p w14:paraId="6C97FC66" w14:textId="77777777" w:rsidR="003E40E1" w:rsidRPr="00734691" w:rsidRDefault="003E40E1" w:rsidP="00907D74">
      <w:bookmarkStart w:id="127" w:name="para_56871ee0_c7be_4610_8da6_de24b5215e"/>
      <w:r w:rsidRPr="00734691">
        <w:t>The following is a simple example of a CBCT acquisition. The device acquires data by rotating a source around a table. There are simple assumptions about the filtration and attenuators present. Many optional entries, particularly legacy dose values, are not included in the interest of making it as simple as possible.</w:t>
      </w:r>
    </w:p>
    <w:p w14:paraId="78DF5423" w14:textId="77777777" w:rsidR="00C95FD5" w:rsidRPr="00734691" w:rsidRDefault="003E40E1" w:rsidP="00907D74">
      <w:bookmarkStart w:id="128" w:name="para_86428b29_4803_476b_96de_9cfed98c0d"/>
      <w:bookmarkEnd w:id="127"/>
      <w:r w:rsidRPr="00734691">
        <w:t>This example could apply to C-arm CBCT acquisitions, dental CBCT, on board imagers in RT, and standard CT scanners.</w:t>
      </w:r>
      <w:r w:rsidR="00C95FD5" w:rsidRPr="00734691">
        <w:t xml:space="preserve"> </w:t>
      </w:r>
    </w:p>
    <w:p w14:paraId="1DBAC05B" w14:textId="7E5AFDB8" w:rsidR="003E40E1" w:rsidRPr="00734691" w:rsidRDefault="00B64287" w:rsidP="00907D74">
      <w:r w:rsidRPr="00B64287">
        <w:t xml:space="preserve">Table ZZZZZ.5.2.2-1 </w:t>
      </w:r>
      <w:r w:rsidR="00C95FD5" w:rsidRPr="00734691">
        <w:t xml:space="preserve">illustrates one possible encoding of this example. Note that other </w:t>
      </w:r>
      <w:r w:rsidR="00EC6982" w:rsidRPr="00734691">
        <w:t>alternative</w:t>
      </w:r>
      <w:r w:rsidR="00C95FD5" w:rsidRPr="00734691">
        <w:t xml:space="preserve"> implementation patterns exist.</w:t>
      </w:r>
    </w:p>
    <w:p w14:paraId="54785033" w14:textId="4F1E82F9" w:rsidR="003E40E1" w:rsidRPr="00734691" w:rsidRDefault="003E40E1" w:rsidP="006C3434">
      <w:pPr>
        <w:pStyle w:val="TableLabel"/>
        <w:rPr>
          <w:sz w:val="13"/>
        </w:rPr>
      </w:pPr>
      <w:bookmarkStart w:id="129" w:name="_Hlk219290349"/>
      <w:bookmarkStart w:id="130" w:name="table_UUUU_1_1"/>
      <w:bookmarkEnd w:id="128"/>
      <w:r w:rsidRPr="00734691">
        <w:t>Table ZZZZZ.5.2.2-1</w:t>
      </w:r>
      <w:r w:rsidR="00EE65CD">
        <w:t>.</w:t>
      </w:r>
      <w:r w:rsidRPr="00734691">
        <w:t> </w:t>
      </w:r>
      <w:bookmarkEnd w:id="129"/>
      <w:r w:rsidRPr="00734691">
        <w:t>Cone Beam CT (CBCT) Enhanced RDSR</w:t>
      </w:r>
      <w:r w:rsidR="005E6116" w:rsidRPr="00734691">
        <w:t xml:space="preserve"> Example</w:t>
      </w:r>
      <w:bookmarkEnd w:id="130"/>
    </w:p>
    <w:tbl>
      <w:tblPr>
        <w:tblW w:w="10441" w:type="dxa"/>
        <w:tblInd w:w="45" w:type="dxa"/>
        <w:tblLayout w:type="fixed"/>
        <w:tblCellMar>
          <w:left w:w="10" w:type="dxa"/>
          <w:right w:w="10" w:type="dxa"/>
        </w:tblCellMar>
        <w:tblLook w:val="0000" w:firstRow="0" w:lastRow="0" w:firstColumn="0" w:lastColumn="0" w:noHBand="0" w:noVBand="0"/>
      </w:tblPr>
      <w:tblGrid>
        <w:gridCol w:w="1210"/>
        <w:gridCol w:w="3240"/>
        <w:gridCol w:w="4050"/>
        <w:gridCol w:w="1941"/>
      </w:tblGrid>
      <w:tr w:rsidR="003E40E1" w:rsidRPr="00734691" w14:paraId="56FD9446" w14:textId="77777777" w:rsidTr="0041797E">
        <w:trPr>
          <w:trHeight w:val="144"/>
          <w:tblHeader/>
        </w:trPr>
        <w:tc>
          <w:tcPr>
            <w:tcW w:w="12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6A98D52" w14:textId="77777777" w:rsidR="003E40E1" w:rsidRPr="0041797E" w:rsidRDefault="003E40E1" w:rsidP="006C3434">
            <w:pPr>
              <w:spacing w:after="0"/>
              <w:rPr>
                <w:b/>
                <w:bCs/>
              </w:rPr>
            </w:pPr>
            <w:bookmarkStart w:id="131" w:name="para_4acf2b3b_a5fd_42bc_b9d3_c6530c655b"/>
            <w:r w:rsidRPr="0041797E">
              <w:rPr>
                <w:b/>
                <w:bCs/>
              </w:rPr>
              <w:t>Node</w:t>
            </w:r>
          </w:p>
        </w:tc>
        <w:tc>
          <w:tcPr>
            <w:tcW w:w="324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519F3FA1" w14:textId="77777777" w:rsidR="003E40E1" w:rsidRPr="0041797E" w:rsidRDefault="003E40E1" w:rsidP="006C3434">
            <w:pPr>
              <w:spacing w:after="0"/>
              <w:rPr>
                <w:b/>
                <w:bCs/>
              </w:rPr>
            </w:pPr>
            <w:bookmarkStart w:id="132" w:name="para_1deb7e23_bfa5_4aad_98f6_7b765f2d7e"/>
            <w:bookmarkEnd w:id="131"/>
            <w:r w:rsidRPr="0041797E">
              <w:rPr>
                <w:b/>
                <w:bCs/>
              </w:rPr>
              <w:t>Code Meaning of Concept Name</w:t>
            </w:r>
          </w:p>
        </w:tc>
        <w:tc>
          <w:tcPr>
            <w:tcW w:w="405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6558F035" w14:textId="77777777" w:rsidR="003E40E1" w:rsidRPr="0041797E" w:rsidRDefault="003E40E1" w:rsidP="006C3434">
            <w:pPr>
              <w:spacing w:after="0"/>
              <w:rPr>
                <w:b/>
                <w:bCs/>
              </w:rPr>
            </w:pPr>
            <w:bookmarkStart w:id="133" w:name="para_6b2247bf_3c38_4e01_acb9_ca8e08bbe2"/>
            <w:bookmarkEnd w:id="132"/>
            <w:r w:rsidRPr="0041797E">
              <w:rPr>
                <w:b/>
                <w:bCs/>
              </w:rPr>
              <w:t>Code or Example Value</w:t>
            </w:r>
          </w:p>
        </w:tc>
        <w:tc>
          <w:tcPr>
            <w:tcW w:w="1941"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14:paraId="2004109A" w14:textId="77777777" w:rsidR="003E40E1" w:rsidRPr="0041797E" w:rsidRDefault="003E40E1" w:rsidP="006C3434">
            <w:pPr>
              <w:spacing w:after="0"/>
              <w:rPr>
                <w:b/>
                <w:bCs/>
              </w:rPr>
            </w:pPr>
            <w:bookmarkStart w:id="134" w:name="para_122d55bb_5470_4f43_bfd7_fa1ce84778"/>
            <w:bookmarkEnd w:id="133"/>
            <w:r w:rsidRPr="0041797E">
              <w:rPr>
                <w:b/>
                <w:bCs/>
              </w:rPr>
              <w:t>TID</w:t>
            </w:r>
          </w:p>
        </w:tc>
        <w:bookmarkEnd w:id="134"/>
      </w:tr>
      <w:tr w:rsidR="003E40E1" w:rsidRPr="00734691" w14:paraId="17F579FF"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592E2156" w14:textId="77777777" w:rsidR="003E40E1" w:rsidRPr="00734691" w:rsidRDefault="003E40E1" w:rsidP="006C3434">
            <w:pPr>
              <w:spacing w:after="0"/>
            </w:pPr>
            <w:bookmarkStart w:id="135" w:name="para_03465c5f_2885_4447_b283_976830bd2f"/>
            <w:r w:rsidRPr="00734691">
              <w:t>1</w:t>
            </w:r>
          </w:p>
        </w:tc>
        <w:tc>
          <w:tcPr>
            <w:tcW w:w="324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59C1CD43" w14:textId="77777777" w:rsidR="003E40E1" w:rsidRPr="00734691" w:rsidRDefault="003E40E1" w:rsidP="006C3434">
            <w:pPr>
              <w:spacing w:after="0"/>
            </w:pPr>
            <w:bookmarkStart w:id="136" w:name="para_d513455c_2514_47a6_8d73_d3e7ba4710"/>
            <w:bookmarkEnd w:id="135"/>
            <w:r w:rsidRPr="00734691">
              <w:t>X-Ray Radiation Dose Report</w:t>
            </w:r>
          </w:p>
        </w:tc>
        <w:bookmarkEnd w:id="136"/>
        <w:tc>
          <w:tcPr>
            <w:tcW w:w="4050"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7AEC6831"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tcPr>
          <w:p w14:paraId="5A660C5F" w14:textId="77777777" w:rsidR="003E40E1" w:rsidRPr="00734691" w:rsidRDefault="003E40E1" w:rsidP="006C3434">
            <w:pPr>
              <w:spacing w:after="0"/>
            </w:pPr>
            <w:bookmarkStart w:id="137" w:name="para_4f52dce8_e5e8_44cb_8e7c_c222ef4a39"/>
            <w:r w:rsidRPr="00734691">
              <w:t>Section TID 10040</w:t>
            </w:r>
          </w:p>
        </w:tc>
        <w:bookmarkEnd w:id="137"/>
      </w:tr>
      <w:tr w:rsidR="003E40E1" w:rsidRPr="00734691" w14:paraId="377B92C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F55EB2D" w14:textId="77777777" w:rsidR="003E40E1" w:rsidRPr="00734691" w:rsidRDefault="003E40E1" w:rsidP="006C3434">
            <w:pPr>
              <w:spacing w:after="0"/>
            </w:pPr>
            <w:bookmarkStart w:id="138" w:name="para_85e72041_fe61_42ce_9ffd_2e3044d406"/>
            <w:r w:rsidRPr="00734691">
              <w:t>1.1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E2BF862" w14:textId="018F29EC" w:rsidR="003E40E1" w:rsidRPr="00734691" w:rsidRDefault="003E40E1" w:rsidP="006C3434">
            <w:pPr>
              <w:spacing w:after="0"/>
            </w:pPr>
            <w:bookmarkStart w:id="139" w:name="para_c4174b77_9892_4925_ade2_d9fb3a50cd"/>
            <w:bookmarkEnd w:id="138"/>
            <w:r w:rsidRPr="00734691">
              <w:t>Language of Content Item and Descendants</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7E4BC0A" w14:textId="17BE6214" w:rsidR="003E40E1" w:rsidRPr="00734691" w:rsidRDefault="003E40E1" w:rsidP="006C3434">
            <w:pPr>
              <w:spacing w:after="0"/>
            </w:pPr>
            <w:bookmarkStart w:id="140" w:name="para_31cb66a9_80fe_493d_9faf_cad1781d7d"/>
            <w:bookmarkEnd w:id="139"/>
            <w:r w:rsidRPr="00734691">
              <w:t xml:space="preserve">(en, </w:t>
            </w:r>
            <w:r w:rsidR="0052700F" w:rsidRPr="00734691">
              <w:t>RFC5</w:t>
            </w:r>
            <w:r w:rsidRPr="00734691">
              <w:t>646, "</w:t>
            </w:r>
            <w:r w:rsidRPr="00734691">
              <w:rPr>
                <w:color w:val="0070C0"/>
                <w:szCs w:val="18"/>
              </w:rPr>
              <w:t>English</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D0EAFCF" w14:textId="77777777" w:rsidR="003E40E1" w:rsidRPr="00734691" w:rsidRDefault="003E40E1" w:rsidP="006C3434">
            <w:pPr>
              <w:spacing w:after="0"/>
            </w:pPr>
            <w:bookmarkStart w:id="141" w:name="para_a0936897_22b1_4942_a88e_70dc4a2fa8"/>
            <w:bookmarkEnd w:id="140"/>
            <w:r w:rsidRPr="00734691">
              <w:t>Section TID 1204</w:t>
            </w:r>
          </w:p>
        </w:tc>
        <w:bookmarkEnd w:id="141"/>
      </w:tr>
      <w:tr w:rsidR="003E40E1" w:rsidRPr="00734691" w14:paraId="05C0166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ABAE2CB" w14:textId="77777777" w:rsidR="003E40E1" w:rsidRPr="00734691" w:rsidRDefault="003E40E1" w:rsidP="006C3434">
            <w:pPr>
              <w:spacing w:after="0"/>
            </w:pPr>
            <w:bookmarkStart w:id="142" w:name="para_580bb06c_5419_4b56_8f17_17d67e31f0"/>
            <w:r w:rsidRPr="00734691">
              <w:lastRenderedPageBreak/>
              <w:t>1.2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E9B3AF3" w14:textId="77777777" w:rsidR="003E40E1" w:rsidRPr="00734691" w:rsidRDefault="003E40E1" w:rsidP="006C3434">
            <w:pPr>
              <w:spacing w:after="0"/>
            </w:pPr>
            <w:bookmarkStart w:id="143" w:name="para_7d349be1_5db6_424a_a264_e5c807fef5"/>
            <w:bookmarkEnd w:id="142"/>
            <w:r w:rsidRPr="00734691">
              <w:t>Procedure reported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4312E67" w14:textId="77777777" w:rsidR="003E40E1" w:rsidRPr="00734691" w:rsidRDefault="003E40E1" w:rsidP="006C3434">
            <w:pPr>
              <w:spacing w:after="0"/>
            </w:pPr>
            <w:bookmarkStart w:id="144" w:name="para_75d063c1_d027_404c_bae3_2e12e755b1"/>
            <w:bookmarkEnd w:id="143"/>
            <w:r w:rsidRPr="00734691">
              <w:rPr>
                <w:color w:val="000000"/>
              </w:rPr>
              <w:t>(702569007, SCT, "</w:t>
            </w:r>
            <w:r w:rsidRPr="00734691">
              <w:rPr>
                <w:szCs w:val="18"/>
              </w:rPr>
              <w:t>Cone Beam Acquisition</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DCE131E" w14:textId="77777777" w:rsidR="003E40E1" w:rsidRPr="00734691" w:rsidRDefault="003E40E1" w:rsidP="006C3434">
            <w:pPr>
              <w:spacing w:after="0"/>
            </w:pPr>
            <w:bookmarkStart w:id="145" w:name="para_0de99a27_8a3c_4efa_96a9_01427d7a08"/>
            <w:bookmarkEnd w:id="144"/>
            <w:r w:rsidRPr="00734691">
              <w:t>Section TID 10040</w:t>
            </w:r>
          </w:p>
        </w:tc>
        <w:bookmarkEnd w:id="145"/>
      </w:tr>
      <w:tr w:rsidR="003E40E1" w:rsidRPr="00734691" w14:paraId="121B7EB3"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5274EB9" w14:textId="77777777" w:rsidR="003E40E1" w:rsidRPr="00734691" w:rsidRDefault="003E40E1" w:rsidP="006C3434">
            <w:pPr>
              <w:spacing w:after="0"/>
            </w:pPr>
            <w:bookmarkStart w:id="146" w:name="para_37085949_364c_4005_81e5_5e5c27d9cb"/>
            <w:r w:rsidRPr="00734691">
              <w:t>1.2.1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003CD9F" w14:textId="77777777" w:rsidR="003E40E1" w:rsidRPr="00734691" w:rsidRDefault="003E40E1" w:rsidP="006C3434">
            <w:pPr>
              <w:spacing w:after="0"/>
            </w:pPr>
            <w:bookmarkStart w:id="147" w:name="para_561e6435_fcc7_47ef_ac6d_c6f94eb20a"/>
            <w:bookmarkEnd w:id="146"/>
            <w:r w:rsidRPr="00734691">
              <w:t>Has Intent</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CF4325D" w14:textId="77777777" w:rsidR="003E40E1" w:rsidRPr="00734691" w:rsidRDefault="003E40E1" w:rsidP="006C3434">
            <w:pPr>
              <w:spacing w:after="0"/>
            </w:pPr>
            <w:bookmarkStart w:id="148" w:name="para_2fe372aa_5134_44a4_a15a_c502f60625"/>
            <w:bookmarkEnd w:id="147"/>
            <w:r w:rsidRPr="00734691">
              <w:t>(261004008, SCT, "</w:t>
            </w:r>
            <w:r w:rsidRPr="00734691">
              <w:rPr>
                <w:color w:val="0070C0"/>
                <w:szCs w:val="18"/>
              </w:rPr>
              <w:t>Diagnostic Intent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F3CFF4F" w14:textId="77777777" w:rsidR="003E40E1" w:rsidRPr="00734691" w:rsidRDefault="003E40E1" w:rsidP="006C3434">
            <w:pPr>
              <w:spacing w:after="0"/>
            </w:pPr>
            <w:bookmarkStart w:id="149" w:name="para_d1d1dd18_42c9_4bbf_9cc4_6f4b13982b"/>
            <w:bookmarkEnd w:id="148"/>
            <w:r w:rsidRPr="00734691">
              <w:t>Section TID 10040</w:t>
            </w:r>
          </w:p>
        </w:tc>
        <w:bookmarkEnd w:id="149"/>
      </w:tr>
      <w:tr w:rsidR="003E40E1" w:rsidRPr="00734691" w14:paraId="7085053D"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3D85C63" w14:textId="77777777" w:rsidR="003E40E1" w:rsidRPr="00734691" w:rsidRDefault="003E40E1" w:rsidP="006C3434">
            <w:pPr>
              <w:spacing w:after="0"/>
            </w:pPr>
            <w:bookmarkStart w:id="150" w:name="para_d4a62ba4_d351_4ffc_856f_a9bdf94dd1"/>
            <w:r w:rsidRPr="00734691">
              <w:t>1.3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E5D271E" w14:textId="77777777" w:rsidR="003E40E1" w:rsidRPr="00734691" w:rsidRDefault="003E40E1" w:rsidP="006C3434">
            <w:pPr>
              <w:spacing w:after="0"/>
            </w:pPr>
            <w:bookmarkStart w:id="151" w:name="para_25e96163_b5b6_4e48_9d8f_9783e192ef"/>
            <w:bookmarkEnd w:id="150"/>
            <w:r w:rsidRPr="00734691">
              <w:t>Observer Type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6B28BFB" w14:textId="77777777" w:rsidR="003E40E1" w:rsidRPr="00734691" w:rsidRDefault="003E40E1" w:rsidP="006C3434">
            <w:pPr>
              <w:spacing w:after="0"/>
            </w:pPr>
            <w:bookmarkStart w:id="152" w:name="para_a26b6685_8c8a_49d5_8835_232e8e8ae7"/>
            <w:bookmarkEnd w:id="151"/>
            <w:r w:rsidRPr="00734691">
              <w:t>(121007, DCM, "</w:t>
            </w:r>
            <w:r w:rsidRPr="00734691">
              <w:rPr>
                <w:color w:val="0070C0"/>
                <w:szCs w:val="18"/>
              </w:rPr>
              <w:t>Device</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AB0ED1A" w14:textId="77777777" w:rsidR="003E40E1" w:rsidRPr="00734691" w:rsidRDefault="003E40E1" w:rsidP="006C3434">
            <w:pPr>
              <w:spacing w:after="0"/>
            </w:pPr>
            <w:bookmarkStart w:id="153" w:name="para_8e6e46e2_56ae_4524_90b8_acc09df8ab"/>
            <w:bookmarkEnd w:id="152"/>
            <w:r w:rsidRPr="00734691">
              <w:t>Section TID 1002</w:t>
            </w:r>
          </w:p>
        </w:tc>
        <w:bookmarkEnd w:id="153"/>
      </w:tr>
      <w:tr w:rsidR="003E40E1" w:rsidRPr="00734691" w14:paraId="5B65DB0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A26ECAC" w14:textId="77777777" w:rsidR="003E40E1" w:rsidRPr="00734691" w:rsidRDefault="003E40E1" w:rsidP="006C3434">
            <w:pPr>
              <w:spacing w:after="0"/>
            </w:pPr>
            <w:bookmarkStart w:id="154" w:name="para_a4969dad_d281_4b64_861f_d2d9e2cbdb"/>
            <w:r w:rsidRPr="00734691">
              <w:t>1.4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252518A" w14:textId="77777777" w:rsidR="003E40E1" w:rsidRPr="00734691" w:rsidRDefault="003E40E1" w:rsidP="006C3434">
            <w:pPr>
              <w:spacing w:after="0"/>
            </w:pPr>
            <w:bookmarkStart w:id="155" w:name="para_b461e648_7be9_414e_88da_d017e3e6be"/>
            <w:bookmarkEnd w:id="154"/>
            <w:r w:rsidRPr="00734691">
              <w:t>Device Observer UID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B0EC073" w14:textId="77777777" w:rsidR="003E40E1" w:rsidRPr="00734691" w:rsidRDefault="003E40E1" w:rsidP="006C3434">
            <w:pPr>
              <w:spacing w:after="0"/>
            </w:pPr>
            <w:bookmarkStart w:id="156" w:name="para_085e5e16_47fd_43ec_bf66_0852ae1ed8"/>
            <w:bookmarkEnd w:id="155"/>
            <w:r w:rsidRPr="00734691">
              <w:t>2.999.1.2.3.4</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FF9C0C9" w14:textId="77777777" w:rsidR="003E40E1" w:rsidRPr="00734691" w:rsidRDefault="003E40E1" w:rsidP="006C3434">
            <w:pPr>
              <w:spacing w:after="0"/>
            </w:pPr>
            <w:bookmarkStart w:id="157" w:name="para_79406e66_3a7c_42a2_944c_06f71c0fb4"/>
            <w:bookmarkEnd w:id="156"/>
            <w:r w:rsidRPr="00734691">
              <w:t>Section TID 1004</w:t>
            </w:r>
          </w:p>
        </w:tc>
        <w:bookmarkEnd w:id="157"/>
      </w:tr>
      <w:tr w:rsidR="003E40E1" w:rsidRPr="00734691" w14:paraId="0926812B"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D9066B2" w14:textId="77777777" w:rsidR="003E40E1" w:rsidRPr="00734691" w:rsidRDefault="003E40E1" w:rsidP="006C3434">
            <w:pPr>
              <w:spacing w:after="0"/>
            </w:pPr>
            <w:bookmarkStart w:id="158" w:name="para_f3c58091_2fa5_4d5c_919d_22f0fa3c4a"/>
            <w:r w:rsidRPr="00734691">
              <w:t>1.5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7C09B9F" w14:textId="77777777" w:rsidR="003E40E1" w:rsidRPr="00734691" w:rsidRDefault="003E40E1" w:rsidP="006C3434">
            <w:pPr>
              <w:spacing w:after="0"/>
            </w:pPr>
            <w:bookmarkStart w:id="159" w:name="para_c6eac5f9_01b8_40d3_8d93_e6698d77eb"/>
            <w:bookmarkEnd w:id="158"/>
            <w:r w:rsidRPr="00734691">
              <w:t>Device Observer Manufacturer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31EFE67" w14:textId="77777777" w:rsidR="003E40E1" w:rsidRPr="00734691" w:rsidRDefault="003E40E1" w:rsidP="006C3434">
            <w:pPr>
              <w:spacing w:after="0"/>
            </w:pPr>
            <w:bookmarkStart w:id="160" w:name="para_7114ae46_f11e_401e_a118_7fb6396651"/>
            <w:bookmarkEnd w:id="159"/>
            <w:r w:rsidRPr="00734691">
              <w:t>Manufacturer X</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7126E84" w14:textId="77777777" w:rsidR="003E40E1" w:rsidRPr="00734691" w:rsidRDefault="003E40E1" w:rsidP="006C3434">
            <w:pPr>
              <w:spacing w:after="0"/>
            </w:pPr>
            <w:bookmarkStart w:id="161" w:name="para_912c5c87_0923_433e_90e9_8f9116edf4"/>
            <w:bookmarkEnd w:id="160"/>
            <w:r w:rsidRPr="00734691">
              <w:t>Section TID 1004</w:t>
            </w:r>
          </w:p>
        </w:tc>
        <w:bookmarkEnd w:id="161"/>
      </w:tr>
      <w:tr w:rsidR="003E40E1" w:rsidRPr="00734691" w14:paraId="7BE6A231"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535FF7A" w14:textId="77777777" w:rsidR="003E40E1" w:rsidRPr="00734691" w:rsidRDefault="003E40E1" w:rsidP="006C3434">
            <w:pPr>
              <w:spacing w:after="0"/>
            </w:pPr>
            <w:bookmarkStart w:id="162" w:name="para_166d1578_810e_48e4_a2c5_019a4a2835"/>
            <w:r w:rsidRPr="00734691">
              <w:t>1.6</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396AF48" w14:textId="77777777" w:rsidR="003E40E1" w:rsidRPr="00734691" w:rsidRDefault="003E40E1" w:rsidP="006C3434">
            <w:pPr>
              <w:spacing w:after="0"/>
            </w:pPr>
            <w:bookmarkStart w:id="163" w:name="para_44997268_ab19_4ab4_907e_0fabf8f31b"/>
            <w:bookmarkEnd w:id="162"/>
            <w:r w:rsidRPr="00734691">
              <w:t>Device Observer Model Name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6CF2D54" w14:textId="77777777" w:rsidR="003E40E1" w:rsidRPr="00734691" w:rsidRDefault="003E40E1" w:rsidP="006C3434">
            <w:pPr>
              <w:spacing w:after="0"/>
            </w:pPr>
            <w:bookmarkStart w:id="164" w:name="para_9847d8d9_0401_44a2_b390_67b8a163e0"/>
            <w:bookmarkEnd w:id="163"/>
            <w:r w:rsidRPr="00734691">
              <w:t>Model 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50AD6FE" w14:textId="77777777" w:rsidR="003E40E1" w:rsidRPr="00734691" w:rsidRDefault="003E40E1" w:rsidP="006C3434">
            <w:pPr>
              <w:spacing w:after="0"/>
            </w:pPr>
            <w:bookmarkStart w:id="165" w:name="para_ca2f0749_2f34_478d_95a8_264189087a"/>
            <w:bookmarkEnd w:id="164"/>
            <w:r w:rsidRPr="00734691">
              <w:t>Section TID 1004</w:t>
            </w:r>
          </w:p>
        </w:tc>
        <w:bookmarkEnd w:id="165"/>
      </w:tr>
      <w:tr w:rsidR="003E40E1" w:rsidRPr="00734691" w14:paraId="41CE8E7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9E91C6C" w14:textId="77777777" w:rsidR="003E40E1" w:rsidRPr="00734691" w:rsidRDefault="003E40E1" w:rsidP="006C3434">
            <w:pPr>
              <w:spacing w:after="0"/>
            </w:pPr>
            <w:bookmarkStart w:id="166" w:name="para_cf44916d_4d90_4e5d_ae7f_e69356e767"/>
            <w:r w:rsidRPr="00734691">
              <w:t>1.7</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EF4475B" w14:textId="77777777" w:rsidR="003E40E1" w:rsidRPr="00734691" w:rsidRDefault="003E40E1" w:rsidP="006C3434">
            <w:pPr>
              <w:spacing w:after="0"/>
            </w:pPr>
            <w:bookmarkStart w:id="167" w:name="para_af937bad_4bd0_48bb_97db_f9fef66bc0"/>
            <w:bookmarkEnd w:id="166"/>
            <w:r w:rsidRPr="00734691">
              <w:t>Device Observer Serial Number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C624C04" w14:textId="77777777" w:rsidR="003E40E1" w:rsidRPr="00734691" w:rsidRDefault="003E40E1" w:rsidP="006C3434">
            <w:pPr>
              <w:spacing w:after="0"/>
            </w:pPr>
            <w:bookmarkStart w:id="168" w:name="para_e2851d2f_ccbf_4175_a88c_a58df0d0ce"/>
            <w:bookmarkEnd w:id="167"/>
            <w:r w:rsidRPr="00734691">
              <w:t>123456789</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20B2D1D" w14:textId="77777777" w:rsidR="003E40E1" w:rsidRPr="00734691" w:rsidRDefault="003E40E1" w:rsidP="006C3434">
            <w:pPr>
              <w:spacing w:after="0"/>
            </w:pPr>
            <w:bookmarkStart w:id="169" w:name="para_a95ec249_e4ec_4879_a9ef_d487266bfb"/>
            <w:bookmarkEnd w:id="168"/>
            <w:r w:rsidRPr="00734691">
              <w:t>Section TID 1004</w:t>
            </w:r>
          </w:p>
        </w:tc>
        <w:bookmarkEnd w:id="169"/>
      </w:tr>
      <w:tr w:rsidR="003E40E1" w:rsidRPr="00734691" w14:paraId="2B8E340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3B8E3F" w14:textId="77777777" w:rsidR="003E40E1" w:rsidRPr="00734691" w:rsidRDefault="003E40E1" w:rsidP="006C3434">
            <w:pPr>
              <w:spacing w:after="0"/>
            </w:pPr>
            <w:bookmarkStart w:id="170" w:name="para_8f6a9a28_354c_463c_b82e_83222ab136"/>
            <w:r w:rsidRPr="00734691">
              <w:t>1.8</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3CCD0C5" w14:textId="77777777" w:rsidR="003E40E1" w:rsidRPr="00734691" w:rsidRDefault="003E40E1" w:rsidP="006C3434">
            <w:pPr>
              <w:spacing w:after="0"/>
            </w:pPr>
            <w:bookmarkStart w:id="171" w:name="para_4ce45341_5439_4991_b19e_fff2444637"/>
            <w:bookmarkEnd w:id="170"/>
            <w:r w:rsidRPr="00734691">
              <w:t>Scope of Accumulation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371CCC9" w14:textId="77777777" w:rsidR="003E40E1" w:rsidRPr="00734691" w:rsidRDefault="003E40E1" w:rsidP="006C3434">
            <w:pPr>
              <w:spacing w:after="0"/>
            </w:pPr>
            <w:bookmarkStart w:id="172" w:name="para_92f6d797_0b0e_488c_90f9_5f91cbb6cb"/>
            <w:bookmarkEnd w:id="171"/>
            <w:r w:rsidRPr="00734691">
              <w:t>(113014, DCM, "</w:t>
            </w:r>
            <w:r w:rsidRPr="00734691">
              <w:rPr>
                <w:color w:val="0070C0"/>
                <w:szCs w:val="18"/>
              </w:rPr>
              <w:t>Study</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FCA3634" w14:textId="77777777" w:rsidR="003E40E1" w:rsidRPr="00734691" w:rsidRDefault="003E40E1" w:rsidP="006C3434">
            <w:pPr>
              <w:spacing w:after="0"/>
            </w:pPr>
            <w:bookmarkStart w:id="173" w:name="para_1b93b5bb_4e72_4f62_8431_5642774268"/>
            <w:bookmarkEnd w:id="172"/>
            <w:r w:rsidRPr="00734691">
              <w:t>Section TID 10040</w:t>
            </w:r>
          </w:p>
        </w:tc>
        <w:bookmarkEnd w:id="173"/>
      </w:tr>
      <w:tr w:rsidR="003E40E1" w:rsidRPr="00734691" w14:paraId="10DFD677"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96F6AF5" w14:textId="77777777" w:rsidR="003E40E1" w:rsidRPr="00734691" w:rsidRDefault="003E40E1" w:rsidP="006C3434">
            <w:pPr>
              <w:spacing w:after="0"/>
            </w:pPr>
            <w:bookmarkStart w:id="174" w:name="para_82ffc381_cc63_4af1_9da6_514c14d44c"/>
            <w:r w:rsidRPr="00734691">
              <w:t>1.9</w:t>
            </w:r>
          </w:p>
        </w:tc>
        <w:tc>
          <w:tcPr>
            <w:tcW w:w="324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1266EE22" w14:textId="77777777" w:rsidR="003E40E1" w:rsidRPr="00734691" w:rsidRDefault="003E40E1" w:rsidP="006C3434">
            <w:pPr>
              <w:spacing w:after="0"/>
            </w:pPr>
            <w:bookmarkStart w:id="175" w:name="para_35af7b04_016e_4ba9_a28f_f071c5d8d1"/>
            <w:bookmarkEnd w:id="174"/>
            <w:r w:rsidRPr="00734691">
              <w:t>Accumulated Dose Data</w:t>
            </w:r>
          </w:p>
        </w:tc>
        <w:bookmarkEnd w:id="175"/>
        <w:tc>
          <w:tcPr>
            <w:tcW w:w="405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11CA3983"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160D220C" w14:textId="77777777" w:rsidR="003E40E1" w:rsidRPr="00734691" w:rsidRDefault="003E40E1" w:rsidP="006C3434">
            <w:pPr>
              <w:spacing w:after="0"/>
            </w:pPr>
            <w:bookmarkStart w:id="176" w:name="para_7fb227f1_34bf_4b5f_b784_820bf7639b"/>
            <w:r w:rsidRPr="00734691">
              <w:t>Section TID 10041</w:t>
            </w:r>
          </w:p>
        </w:tc>
        <w:bookmarkEnd w:id="176"/>
      </w:tr>
      <w:tr w:rsidR="003E40E1" w:rsidRPr="00734691" w14:paraId="0C0C055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6335E3B" w14:textId="77777777" w:rsidR="003E40E1" w:rsidRPr="00734691" w:rsidRDefault="003E40E1" w:rsidP="006C3434">
            <w:pPr>
              <w:spacing w:after="0"/>
            </w:pPr>
            <w:bookmarkStart w:id="177" w:name="para_d90edf81_09dc_412d_b8d3_e7cd92b3cc"/>
            <w:r w:rsidRPr="00734691">
              <w:t>1.9.1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BB2F6D2" w14:textId="77777777" w:rsidR="003E40E1" w:rsidRPr="00734691" w:rsidRDefault="003E40E1" w:rsidP="006C3434">
            <w:pPr>
              <w:spacing w:after="0"/>
            </w:pPr>
            <w:bookmarkStart w:id="178" w:name="para_a0f72daf_b27b_4524_ad27_0c868b7f59"/>
            <w:bookmarkEnd w:id="177"/>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BB393A9" w14:textId="77777777" w:rsidR="003E40E1" w:rsidRPr="00734691" w:rsidRDefault="003E40E1" w:rsidP="006C3434">
            <w:pPr>
              <w:spacing w:after="0"/>
            </w:pPr>
            <w:bookmarkStart w:id="179" w:name="para_74233892_fc78_4ddb_a7ce_6da89ebc5e"/>
            <w:bookmarkEnd w:id="178"/>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33464CF" w14:textId="77777777" w:rsidR="003E40E1" w:rsidRPr="00734691" w:rsidRDefault="003E40E1" w:rsidP="006C3434">
            <w:pPr>
              <w:spacing w:after="0"/>
            </w:pPr>
            <w:bookmarkStart w:id="180" w:name="para_edfb404b_c001_498b_b64b_d8e645ff51"/>
            <w:bookmarkEnd w:id="179"/>
            <w:r w:rsidRPr="00734691">
              <w:t>Section TID 10041</w:t>
            </w:r>
          </w:p>
        </w:tc>
        <w:bookmarkEnd w:id="180"/>
      </w:tr>
      <w:tr w:rsidR="003E40E1" w:rsidRPr="00734691" w14:paraId="2C035CDA"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4356732" w14:textId="77777777" w:rsidR="003E40E1" w:rsidRPr="00734691" w:rsidRDefault="003E40E1" w:rsidP="006C3434">
            <w:pPr>
              <w:spacing w:after="0"/>
            </w:pPr>
            <w:bookmarkStart w:id="181" w:name="para_6bea86ba_ad33_400d_8815_7c9cbee0b4"/>
            <w:r w:rsidRPr="00734691">
              <w:t>1.9.2</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FC4C76A" w14:textId="77777777" w:rsidR="003E40E1" w:rsidRPr="00734691" w:rsidRDefault="003E40E1" w:rsidP="006C3434">
            <w:pPr>
              <w:spacing w:after="0"/>
            </w:pPr>
            <w:bookmarkStart w:id="182" w:name="para_06c424ab_7746_49f9_b407_400d2746c0"/>
            <w:bookmarkEnd w:id="181"/>
            <w:r w:rsidRPr="00734691">
              <w:t>Reference Point Dosimetry</w:t>
            </w:r>
          </w:p>
        </w:tc>
        <w:bookmarkEnd w:id="182"/>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B230B65"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A78EC06" w14:textId="77777777" w:rsidR="003E40E1" w:rsidRPr="00734691" w:rsidRDefault="003E40E1" w:rsidP="006C3434">
            <w:pPr>
              <w:spacing w:after="0"/>
            </w:pPr>
            <w:bookmarkStart w:id="183" w:name="para_c698493e_4aa7_4fae_8514_71b06814fe"/>
            <w:r w:rsidRPr="00734691">
              <w:t>Section TID 10041</w:t>
            </w:r>
          </w:p>
        </w:tc>
        <w:bookmarkEnd w:id="183"/>
      </w:tr>
      <w:tr w:rsidR="003E40E1" w:rsidRPr="00734691" w14:paraId="15E2B88F"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80DD34A" w14:textId="77777777" w:rsidR="003E40E1" w:rsidRPr="00734691" w:rsidRDefault="003E40E1" w:rsidP="006C3434">
            <w:pPr>
              <w:spacing w:after="0"/>
            </w:pPr>
            <w:bookmarkStart w:id="184" w:name="para_77ba8c35_2806_4988_9e72_22efdf317d"/>
            <w:r w:rsidRPr="00734691">
              <w:t>1.9.2.1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56F8B48" w14:textId="77777777" w:rsidR="003E40E1" w:rsidRPr="00734691" w:rsidRDefault="003E40E1" w:rsidP="006C3434">
            <w:pPr>
              <w:spacing w:after="0"/>
            </w:pPr>
            <w:bookmarkStart w:id="185" w:name="para_18b6d4ca_ac8a_4661_8749_95b8104178"/>
            <w:bookmarkEnd w:id="184"/>
            <w:r w:rsidRPr="00734691">
              <w:t>Reference Point Definition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33F3B5A" w14:textId="77777777" w:rsidR="003E40E1" w:rsidRPr="00734691" w:rsidRDefault="003E40E1" w:rsidP="006C3434">
            <w:pPr>
              <w:spacing w:after="0"/>
            </w:pPr>
            <w:bookmarkStart w:id="186" w:name="para_0814d749_8d8d_4adc_9ab1_b40b3658f2"/>
            <w:bookmarkEnd w:id="185"/>
            <w:r w:rsidRPr="00734691">
              <w:rPr>
                <w:color w:val="000000"/>
              </w:rPr>
              <w:t>(113860, DCM, "</w:t>
            </w:r>
            <w:r w:rsidRPr="00734691">
              <w:t>15cm from Isocenter toward Source</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BD49847" w14:textId="77777777" w:rsidR="003E40E1" w:rsidRPr="00734691" w:rsidRDefault="003E40E1" w:rsidP="006C3434">
            <w:pPr>
              <w:spacing w:after="0"/>
            </w:pPr>
            <w:bookmarkStart w:id="187" w:name="para_132d03b3_c3ea_4442_ba61_bef0a478a7"/>
            <w:bookmarkEnd w:id="186"/>
            <w:r w:rsidRPr="00734691">
              <w:t>Section TID 10041</w:t>
            </w:r>
          </w:p>
        </w:tc>
        <w:bookmarkEnd w:id="187"/>
      </w:tr>
      <w:tr w:rsidR="003E40E1" w:rsidRPr="00734691" w14:paraId="2E338BB1"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5CF0B7C" w14:textId="77777777" w:rsidR="003E40E1" w:rsidRPr="00734691" w:rsidRDefault="003E40E1" w:rsidP="006C3434">
            <w:pPr>
              <w:spacing w:after="0"/>
            </w:pPr>
            <w:bookmarkStart w:id="188" w:name="para_db76411b_a03f_4e02_a4fb_5525dfcca3"/>
            <w:r w:rsidRPr="00734691">
              <w:t>1.9.2.2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2F85D1A" w14:textId="77777777" w:rsidR="003E40E1" w:rsidRPr="00734691" w:rsidRDefault="003E40E1" w:rsidP="006C3434">
            <w:pPr>
              <w:spacing w:after="0"/>
            </w:pPr>
            <w:bookmarkStart w:id="189" w:name="para_d71168d8_610f_47cc_9ef3_9de6f36366"/>
            <w:bookmarkEnd w:id="188"/>
            <w:r w:rsidRPr="00734691">
              <w:t>Dose (RP) Total</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D188C1A" w14:textId="77777777" w:rsidR="003E40E1" w:rsidRPr="00734691" w:rsidRDefault="003E40E1" w:rsidP="006C3434">
            <w:pPr>
              <w:spacing w:after="0"/>
            </w:pPr>
            <w:bookmarkStart w:id="190" w:name="para_e9e013bf_78f9_486a_aece_da0aa03800"/>
            <w:bookmarkEnd w:id="189"/>
            <w:r w:rsidRPr="00734691">
              <w:t>85 mGy</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1C3C398" w14:textId="77777777" w:rsidR="003E40E1" w:rsidRPr="00734691" w:rsidRDefault="003E40E1" w:rsidP="006C3434">
            <w:pPr>
              <w:spacing w:after="0"/>
            </w:pPr>
            <w:bookmarkStart w:id="191" w:name="para_d96a5101_b490_45a9_ad92_94cf38dc4a"/>
            <w:bookmarkEnd w:id="190"/>
            <w:r w:rsidRPr="00734691">
              <w:t>Section TID 10041</w:t>
            </w:r>
          </w:p>
        </w:tc>
        <w:bookmarkEnd w:id="191"/>
      </w:tr>
      <w:tr w:rsidR="003E40E1" w:rsidRPr="00734691" w14:paraId="71079873"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A82C73E" w14:textId="77777777" w:rsidR="003E40E1" w:rsidRPr="00734691" w:rsidRDefault="003E40E1" w:rsidP="006C3434">
            <w:pPr>
              <w:spacing w:after="0"/>
            </w:pPr>
            <w:bookmarkStart w:id="192" w:name="para_14616e50_4231_4717_a282_5ba0947b48"/>
            <w:r w:rsidRPr="00734691">
              <w:t>1.10</w:t>
            </w:r>
          </w:p>
        </w:tc>
        <w:tc>
          <w:tcPr>
            <w:tcW w:w="324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56224301" w14:textId="77777777" w:rsidR="003E40E1" w:rsidRPr="00734691" w:rsidRDefault="003E40E1" w:rsidP="006C3434">
            <w:pPr>
              <w:spacing w:after="0"/>
            </w:pPr>
            <w:bookmarkStart w:id="193" w:name="para_a30bad15_fc4a_47e9_b2da_f6d36dba37"/>
            <w:bookmarkEnd w:id="192"/>
            <w:r w:rsidRPr="00734691">
              <w:t>Irradiation Event Summary Data</w:t>
            </w:r>
          </w:p>
        </w:tc>
        <w:bookmarkEnd w:id="193"/>
        <w:tc>
          <w:tcPr>
            <w:tcW w:w="405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7B716104"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47A3C69F" w14:textId="77777777" w:rsidR="003E40E1" w:rsidRPr="00734691" w:rsidRDefault="003E40E1" w:rsidP="006C3434">
            <w:pPr>
              <w:spacing w:after="0"/>
            </w:pPr>
            <w:bookmarkStart w:id="194" w:name="para_dc8b8629_a2c0_4ea8_b35b_5fb413685f"/>
            <w:r w:rsidRPr="00734691">
              <w:t>Section TID 10042</w:t>
            </w:r>
          </w:p>
        </w:tc>
        <w:bookmarkEnd w:id="194"/>
      </w:tr>
      <w:tr w:rsidR="003E40E1" w:rsidRPr="00734691" w14:paraId="1391208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B707A0C" w14:textId="77777777" w:rsidR="003E40E1" w:rsidRPr="00734691" w:rsidRDefault="003E40E1" w:rsidP="006C3434">
            <w:pPr>
              <w:spacing w:after="0"/>
            </w:pPr>
            <w:bookmarkStart w:id="195" w:name="para_45ec3ab4_46d2_442e_b164_482da2a692"/>
            <w:r w:rsidRPr="00734691">
              <w:t>1.10.1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5070B62" w14:textId="77777777" w:rsidR="003E40E1" w:rsidRPr="00734691" w:rsidRDefault="003E40E1" w:rsidP="006C3434">
            <w:pPr>
              <w:spacing w:after="0"/>
            </w:pPr>
            <w:bookmarkStart w:id="196" w:name="para_4de83957_1219_45fa_809c_6bf779015b"/>
            <w:bookmarkEnd w:id="195"/>
            <w:r w:rsidRPr="00734691">
              <w:t>Irradiation Event UID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A4C6D17" w14:textId="77777777" w:rsidR="003E40E1" w:rsidRPr="00734691" w:rsidRDefault="003E40E1" w:rsidP="006C3434">
            <w:pPr>
              <w:spacing w:after="0"/>
            </w:pPr>
            <w:bookmarkStart w:id="197" w:name="para_79420aeb_7304_4a9f_ab3f_e5e6512a36"/>
            <w:bookmarkEnd w:id="196"/>
            <w:r w:rsidRPr="00734691">
              <w:t>2.999.2.3.4</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101F7EE" w14:textId="77777777" w:rsidR="003E40E1" w:rsidRPr="00734691" w:rsidRDefault="003E40E1" w:rsidP="006C3434">
            <w:pPr>
              <w:spacing w:after="0"/>
            </w:pPr>
            <w:bookmarkStart w:id="198" w:name="para_455857a9_f780_4b0f_9891_b833129649"/>
            <w:bookmarkEnd w:id="197"/>
            <w:r w:rsidRPr="00734691">
              <w:t>Section TID 10042</w:t>
            </w:r>
          </w:p>
        </w:tc>
        <w:bookmarkEnd w:id="198"/>
      </w:tr>
      <w:tr w:rsidR="003E40E1" w:rsidRPr="00734691" w14:paraId="7C78B0BD"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198D3CC" w14:textId="77777777" w:rsidR="003E40E1" w:rsidRPr="00734691" w:rsidRDefault="003E40E1" w:rsidP="006C3434">
            <w:pPr>
              <w:spacing w:after="0"/>
            </w:pPr>
            <w:bookmarkStart w:id="199" w:name="para_438ce7d9_b7de_40d8_a9d9_df3ac48632"/>
            <w:r w:rsidRPr="00734691">
              <w:t>1.10.2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F021845" w14:textId="77777777" w:rsidR="003E40E1" w:rsidRPr="00734691" w:rsidRDefault="003E40E1" w:rsidP="006C3434">
            <w:pPr>
              <w:spacing w:after="0"/>
            </w:pPr>
            <w:bookmarkStart w:id="200" w:name="para_88e68186_b9ac_4e68_a4c8_87db5667eb"/>
            <w:bookmarkEnd w:id="199"/>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E69DCC5" w14:textId="77777777" w:rsidR="003E40E1" w:rsidRPr="00734691" w:rsidRDefault="003E40E1" w:rsidP="006C3434">
            <w:pPr>
              <w:spacing w:after="0"/>
            </w:pPr>
            <w:bookmarkStart w:id="201" w:name="para_b52022ad_7e8b_4157_8d2a_0020150822"/>
            <w:bookmarkEnd w:id="200"/>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E4732E8" w14:textId="77777777" w:rsidR="003E40E1" w:rsidRPr="00734691" w:rsidRDefault="003E40E1" w:rsidP="006C3434">
            <w:pPr>
              <w:spacing w:after="0"/>
            </w:pPr>
            <w:bookmarkStart w:id="202" w:name="para_9b27db5e_2d5d_415f_bdb9_1e1472c91c"/>
            <w:bookmarkEnd w:id="201"/>
            <w:r w:rsidRPr="00734691">
              <w:t>Section TID 10042</w:t>
            </w:r>
          </w:p>
        </w:tc>
        <w:bookmarkEnd w:id="202"/>
      </w:tr>
      <w:tr w:rsidR="003E40E1" w:rsidRPr="00734691" w14:paraId="7A2D134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D214749" w14:textId="77777777" w:rsidR="003E40E1" w:rsidRPr="00734691" w:rsidRDefault="003E40E1" w:rsidP="006C3434">
            <w:pPr>
              <w:spacing w:after="0"/>
            </w:pPr>
            <w:bookmarkStart w:id="203" w:name="para_1ce519d4_26f0_4875_b03b_a86c698e87"/>
            <w:r w:rsidRPr="00734691">
              <w:t>1.10.3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0B8827A" w14:textId="77777777" w:rsidR="003E40E1" w:rsidRPr="00734691" w:rsidRDefault="003E40E1" w:rsidP="006C3434">
            <w:pPr>
              <w:spacing w:after="0"/>
            </w:pPr>
            <w:bookmarkStart w:id="204" w:name="para_38c4f7aa_aff6_4b36_a7ec_9cd192b089"/>
            <w:bookmarkEnd w:id="203"/>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1725CB0" w14:textId="77777777" w:rsidR="003E40E1" w:rsidRPr="00734691" w:rsidRDefault="003E40E1" w:rsidP="006C3434">
            <w:pPr>
              <w:spacing w:after="0"/>
            </w:pPr>
            <w:bookmarkStart w:id="205" w:name="para_196cafb7_52eb_4d1a_aca6_3d355935d9"/>
            <w:bookmarkEnd w:id="204"/>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B5A81AA" w14:textId="77777777" w:rsidR="003E40E1" w:rsidRPr="00734691" w:rsidRDefault="003E40E1" w:rsidP="006C3434">
            <w:pPr>
              <w:spacing w:after="0"/>
            </w:pPr>
            <w:bookmarkStart w:id="206" w:name="para_ed2618eb_09b5_4e90_bbf9_0ba4fef02f"/>
            <w:bookmarkEnd w:id="205"/>
            <w:r w:rsidRPr="00734691">
              <w:t>Section TID 10042</w:t>
            </w:r>
          </w:p>
        </w:tc>
        <w:bookmarkEnd w:id="206"/>
      </w:tr>
      <w:tr w:rsidR="003E40E1" w:rsidRPr="00734691" w14:paraId="3419796B"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E4A4D53" w14:textId="77777777" w:rsidR="003E40E1" w:rsidRPr="00734691" w:rsidRDefault="003E40E1" w:rsidP="006C3434">
            <w:pPr>
              <w:spacing w:after="0"/>
            </w:pPr>
            <w:bookmarkStart w:id="207" w:name="para_e686d7db_5a99_4dd2_b517_8d8895f9a9"/>
            <w:r w:rsidRPr="00734691">
              <w:t>1.10.4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73852B03" w14:textId="77777777" w:rsidR="003E40E1" w:rsidRPr="00734691" w:rsidRDefault="003E40E1" w:rsidP="006C3434">
            <w:pPr>
              <w:spacing w:after="0"/>
            </w:pPr>
            <w:bookmarkStart w:id="208" w:name="para_f2d2530c_b60a_483c_91c7_52d8f6927a"/>
            <w:bookmarkEnd w:id="207"/>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6D00554" w14:textId="77777777" w:rsidR="003E40E1" w:rsidRPr="00734691" w:rsidRDefault="003E40E1" w:rsidP="006C3434">
            <w:pPr>
              <w:spacing w:after="0"/>
            </w:pPr>
            <w:bookmarkStart w:id="209" w:name="para_7a9b9595_54f0_4872_a3fb_31d9fe6211"/>
            <w:bookmarkEnd w:id="208"/>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5694F72" w14:textId="77777777" w:rsidR="003E40E1" w:rsidRPr="00734691" w:rsidRDefault="003E40E1" w:rsidP="006C3434">
            <w:pPr>
              <w:spacing w:after="0"/>
            </w:pPr>
            <w:bookmarkStart w:id="210" w:name="para_7e3879ba_352b_4dc8_b23c_7a1f7bbdf2"/>
            <w:bookmarkEnd w:id="209"/>
            <w:r w:rsidRPr="00734691">
              <w:t>Section TID 10042</w:t>
            </w:r>
          </w:p>
        </w:tc>
        <w:bookmarkEnd w:id="210"/>
      </w:tr>
      <w:tr w:rsidR="003E40E1" w:rsidRPr="00734691" w14:paraId="13B8772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053CFC4" w14:textId="77777777" w:rsidR="003E40E1" w:rsidRPr="00734691" w:rsidRDefault="003E40E1" w:rsidP="006C3434">
            <w:pPr>
              <w:spacing w:after="0"/>
            </w:pPr>
            <w:bookmarkStart w:id="211" w:name="para_d528e64f_40b2_4d37_a5a5_6cb8f42f3c"/>
            <w:r w:rsidRPr="00734691">
              <w:t>1.10.5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A568080" w14:textId="77777777" w:rsidR="003E40E1" w:rsidRPr="00734691" w:rsidRDefault="003E40E1" w:rsidP="006C3434">
            <w:pPr>
              <w:spacing w:after="0"/>
            </w:pPr>
            <w:bookmarkStart w:id="212" w:name="para_ff53932a_0348_43c2_b1d6_3d4bd08e13"/>
            <w:bookmarkEnd w:id="211"/>
            <w:r w:rsidRPr="00734691">
              <w:t>Irradiation Event Types</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38C705D" w14:textId="77777777" w:rsidR="003E40E1" w:rsidRPr="00734691" w:rsidRDefault="003E40E1" w:rsidP="006C3434">
            <w:pPr>
              <w:spacing w:after="0"/>
            </w:pPr>
            <w:bookmarkStart w:id="213" w:name="para_13f32296_5485_4577_abaf_8532975d18"/>
            <w:bookmarkEnd w:id="212"/>
            <w:r w:rsidRPr="00734691">
              <w:rPr>
                <w:color w:val="000000"/>
              </w:rPr>
              <w:t>(113613, DCM, "</w:t>
            </w:r>
            <w:r w:rsidRPr="00734691">
              <w:t>Rotational Acquisition</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DBF6CA9" w14:textId="77777777" w:rsidR="003E40E1" w:rsidRPr="00734691" w:rsidRDefault="003E40E1" w:rsidP="006C3434">
            <w:pPr>
              <w:spacing w:after="0"/>
            </w:pPr>
            <w:bookmarkStart w:id="214" w:name="para_3b3f40ff_e1f0_4652_9624_468b7061b3"/>
            <w:bookmarkEnd w:id="213"/>
            <w:r w:rsidRPr="00734691">
              <w:t>Section TID 10042</w:t>
            </w:r>
          </w:p>
        </w:tc>
        <w:bookmarkEnd w:id="214"/>
      </w:tr>
      <w:tr w:rsidR="003E40E1" w:rsidRPr="00734691" w14:paraId="69720E26"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26C09C6A" w14:textId="77777777" w:rsidR="003E40E1" w:rsidRPr="00734691" w:rsidRDefault="003E40E1" w:rsidP="006C3434">
            <w:pPr>
              <w:spacing w:after="0"/>
            </w:pPr>
            <w:bookmarkStart w:id="215" w:name="para_4f0fcf3c_cc7d_4a26_a1ea_9edadeb530"/>
            <w:r w:rsidRPr="00734691">
              <w:t>1.11</w:t>
            </w:r>
          </w:p>
        </w:tc>
        <w:tc>
          <w:tcPr>
            <w:tcW w:w="324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463D68A6" w14:textId="77777777" w:rsidR="003E40E1" w:rsidRPr="00734691" w:rsidRDefault="003E40E1" w:rsidP="006C3434">
            <w:pPr>
              <w:spacing w:after="0"/>
            </w:pPr>
            <w:bookmarkStart w:id="216" w:name="para_17b75801_6bed_49a6_9c61_0bd8e6eb0a"/>
            <w:bookmarkEnd w:id="215"/>
            <w:r w:rsidRPr="00734691">
              <w:t>Irradiation Details</w:t>
            </w:r>
          </w:p>
        </w:tc>
        <w:bookmarkEnd w:id="216"/>
        <w:tc>
          <w:tcPr>
            <w:tcW w:w="4050"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3CE46F7D"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2295D751" w14:textId="77777777" w:rsidR="003E40E1" w:rsidRPr="00734691" w:rsidRDefault="003E40E1" w:rsidP="006C3434">
            <w:pPr>
              <w:spacing w:after="0"/>
            </w:pPr>
            <w:bookmarkStart w:id="217" w:name="para_8906f6ad_38f4_4df8_ba58_8f6ec15573"/>
            <w:r w:rsidRPr="00734691">
              <w:t>Section TID 10043</w:t>
            </w:r>
          </w:p>
        </w:tc>
        <w:bookmarkEnd w:id="217"/>
      </w:tr>
      <w:tr w:rsidR="003E40E1" w:rsidRPr="00734691" w14:paraId="5A19139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795ABD5" w14:textId="77777777" w:rsidR="003E40E1" w:rsidRPr="00734691" w:rsidRDefault="003E40E1" w:rsidP="006C3434">
            <w:pPr>
              <w:spacing w:after="0"/>
            </w:pPr>
            <w:bookmarkStart w:id="218" w:name="para_492a1a42_1265_4b6e_a237_a8d2f3cd87"/>
            <w:r w:rsidRPr="00734691">
              <w:t>1.11.1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3EDF707" w14:textId="77777777" w:rsidR="003E40E1" w:rsidRPr="00734691" w:rsidRDefault="003E40E1" w:rsidP="006C3434">
            <w:pPr>
              <w:spacing w:after="0"/>
            </w:pPr>
            <w:bookmarkStart w:id="219" w:name="para_59a24bda_1e4f_426e_b71c_ebf484afcd"/>
            <w:bookmarkEnd w:id="218"/>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B2A898D" w14:textId="77777777" w:rsidR="003E40E1" w:rsidRPr="00734691" w:rsidRDefault="003E40E1" w:rsidP="006C3434">
            <w:pPr>
              <w:spacing w:after="0"/>
            </w:pPr>
            <w:bookmarkStart w:id="220" w:name="para_a56a27f3_998a_4702_9fc9_dea672bfbd"/>
            <w:bookmarkEnd w:id="219"/>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9EBE767" w14:textId="77777777" w:rsidR="003E40E1" w:rsidRPr="00734691" w:rsidRDefault="003E40E1" w:rsidP="006C3434">
            <w:pPr>
              <w:spacing w:after="0"/>
            </w:pPr>
            <w:bookmarkStart w:id="221" w:name="para_29e50e98_56dc_420c_b6c0_a3c1a806b2"/>
            <w:bookmarkEnd w:id="220"/>
            <w:r w:rsidRPr="00734691">
              <w:t>Section TID 10043</w:t>
            </w:r>
          </w:p>
        </w:tc>
        <w:bookmarkEnd w:id="221"/>
      </w:tr>
      <w:tr w:rsidR="003E40E1" w:rsidRPr="00734691" w14:paraId="41C3DAE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F11520A" w14:textId="77777777" w:rsidR="003E40E1" w:rsidRPr="00734691" w:rsidRDefault="003E40E1" w:rsidP="006C3434">
            <w:pPr>
              <w:spacing w:after="0"/>
            </w:pPr>
            <w:bookmarkStart w:id="222" w:name="para_5f1fe996_1541_4770_bde1_8273c2368d"/>
            <w:r w:rsidRPr="00734691">
              <w:t>1.11.2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684F65E" w14:textId="77777777" w:rsidR="003E40E1" w:rsidRPr="00734691" w:rsidRDefault="003E40E1" w:rsidP="006C3434">
            <w:pPr>
              <w:spacing w:after="0"/>
            </w:pPr>
            <w:bookmarkStart w:id="223" w:name="para_b34a6ec5_e66c_49d5_a189_a66583562d"/>
            <w:bookmarkEnd w:id="222"/>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5EC387B" w14:textId="77777777" w:rsidR="003E40E1" w:rsidRPr="00734691" w:rsidRDefault="003E40E1" w:rsidP="006C3434">
            <w:pPr>
              <w:spacing w:after="0"/>
            </w:pPr>
            <w:bookmarkStart w:id="224" w:name="para_47b637dd_8105_4707_a99b_4345c7e698"/>
            <w:bookmarkEnd w:id="223"/>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23FB9B2" w14:textId="77777777" w:rsidR="003E40E1" w:rsidRPr="00734691" w:rsidRDefault="003E40E1" w:rsidP="006C3434">
            <w:pPr>
              <w:spacing w:after="0"/>
            </w:pPr>
            <w:bookmarkStart w:id="225" w:name="para_b5cf57f3_82f1_42a6_aba7_bfaab9b5db"/>
            <w:bookmarkEnd w:id="224"/>
            <w:r w:rsidRPr="00734691">
              <w:t>Section TID 10043</w:t>
            </w:r>
          </w:p>
        </w:tc>
        <w:bookmarkEnd w:id="225"/>
      </w:tr>
      <w:tr w:rsidR="003E40E1" w:rsidRPr="00734691" w14:paraId="2F50C93B"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1B17F5A" w14:textId="77777777" w:rsidR="003E40E1" w:rsidRPr="00734691" w:rsidRDefault="003E40E1" w:rsidP="006C3434">
            <w:pPr>
              <w:spacing w:after="0"/>
            </w:pPr>
            <w:bookmarkStart w:id="226" w:name="para_5887d6f8_e2b2_4b75_a44d_69b6bc71bc"/>
            <w:r w:rsidRPr="00734691">
              <w:t>1.11.3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16F5258" w14:textId="77777777" w:rsidR="003E40E1" w:rsidRPr="00734691" w:rsidRDefault="003E40E1" w:rsidP="006C3434">
            <w:pPr>
              <w:spacing w:after="0"/>
            </w:pPr>
            <w:bookmarkStart w:id="227" w:name="para_7be425d5_66b1_4294_82d4_b75263f7ce"/>
            <w:bookmarkEnd w:id="226"/>
            <w:r w:rsidRPr="00734691">
              <w:t>Frame of Reference UID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6B6F215" w14:textId="77777777" w:rsidR="003E40E1" w:rsidRPr="00734691" w:rsidRDefault="003E40E1" w:rsidP="006C3434">
            <w:pPr>
              <w:spacing w:after="0"/>
            </w:pPr>
            <w:bookmarkStart w:id="228" w:name="para_2b575b52_664d_417d_a4af_ce9f86fa9e"/>
            <w:bookmarkEnd w:id="227"/>
            <w:r w:rsidRPr="00734691">
              <w:t>2.999.1.2.3</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371C9A0" w14:textId="77777777" w:rsidR="003E40E1" w:rsidRPr="00734691" w:rsidRDefault="003E40E1" w:rsidP="006C3434">
            <w:pPr>
              <w:spacing w:after="0"/>
            </w:pPr>
            <w:bookmarkStart w:id="229" w:name="para_8f4d6646_e179_402f_9206_c347141507"/>
            <w:bookmarkEnd w:id="228"/>
            <w:r w:rsidRPr="00734691">
              <w:t>Section TID 10043</w:t>
            </w:r>
          </w:p>
        </w:tc>
        <w:bookmarkEnd w:id="229"/>
      </w:tr>
      <w:tr w:rsidR="003E40E1" w:rsidRPr="00734691" w14:paraId="5589535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944A88F" w14:textId="77777777" w:rsidR="003E40E1" w:rsidRPr="00734691" w:rsidRDefault="003E40E1" w:rsidP="006C3434">
            <w:pPr>
              <w:spacing w:after="0"/>
            </w:pPr>
            <w:bookmarkStart w:id="230" w:name="para_7b9c90ec_e154_4816_9b9e_b7f2e66642"/>
            <w:r w:rsidRPr="00734691">
              <w:t>1.11.4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A0364C4" w14:textId="77777777" w:rsidR="003E40E1" w:rsidRPr="00734691" w:rsidRDefault="003E40E1" w:rsidP="006C3434">
            <w:pPr>
              <w:spacing w:after="0"/>
            </w:pPr>
            <w:bookmarkStart w:id="231" w:name="para_9206693d_1500_4815_864d_cd3799c3ad"/>
            <w:bookmarkEnd w:id="230"/>
            <w:r w:rsidRPr="00734691">
              <w:t>RDSR Frame of Reference Origin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F3DA5D9" w14:textId="77777777" w:rsidR="003E40E1" w:rsidRPr="00734691" w:rsidRDefault="003E40E1" w:rsidP="006C3434">
            <w:pPr>
              <w:spacing w:after="0"/>
            </w:pPr>
            <w:bookmarkStart w:id="232" w:name="para_2d76ef23_a0f1_4f92_ac02_1eb015e623"/>
            <w:bookmarkEnd w:id="231"/>
            <w:r w:rsidRPr="00734691">
              <w:t>(130537, DCM, "</w:t>
            </w:r>
            <w:r w:rsidRPr="00734691">
              <w:rPr>
                <w:color w:val="0070C0"/>
                <w:szCs w:val="18"/>
              </w:rPr>
              <w:t>Equipment Origin</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B1025DD" w14:textId="77777777" w:rsidR="003E40E1" w:rsidRPr="00734691" w:rsidRDefault="003E40E1" w:rsidP="006C3434">
            <w:pPr>
              <w:spacing w:after="0"/>
            </w:pPr>
            <w:bookmarkStart w:id="233" w:name="para_a8d97f1f_5d50_4927_b0db_028c722d2d"/>
            <w:bookmarkEnd w:id="232"/>
            <w:r w:rsidRPr="00734691">
              <w:t>Section TID 10043</w:t>
            </w:r>
          </w:p>
        </w:tc>
        <w:bookmarkEnd w:id="233"/>
      </w:tr>
      <w:tr w:rsidR="003E40E1" w:rsidRPr="00734691" w14:paraId="3E47B9DB"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04E47EF" w14:textId="77777777" w:rsidR="003E40E1" w:rsidRPr="00734691" w:rsidRDefault="003E40E1" w:rsidP="006C3434">
            <w:pPr>
              <w:spacing w:after="0"/>
            </w:pPr>
            <w:bookmarkStart w:id="234" w:name="para_8068b2e2_20cf_4249_a9a0_733db40c60"/>
            <w:r w:rsidRPr="00734691">
              <w:t>1.11.5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62A58D1" w14:textId="77777777" w:rsidR="003E40E1" w:rsidRPr="00734691" w:rsidRDefault="003E40E1" w:rsidP="006C3434">
            <w:pPr>
              <w:spacing w:after="0"/>
            </w:pPr>
            <w:bookmarkStart w:id="235" w:name="para_95d65dbd_02ef_4a5f_b744_69fdc6cdc3"/>
            <w:bookmarkEnd w:id="234"/>
            <w:r w:rsidRPr="00734691">
              <w:t>RDSR Frame of Reference Description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19E1E38" w14:textId="77777777" w:rsidR="003E40E1" w:rsidRPr="00734691" w:rsidRDefault="003E40E1" w:rsidP="006C3434">
            <w:pPr>
              <w:spacing w:after="0"/>
            </w:pPr>
            <w:bookmarkStart w:id="236" w:name="para_ecd78456_af46_434d_9935_2480276307"/>
            <w:bookmarkEnd w:id="235"/>
            <w:r w:rsidRPr="00734691">
              <w:t xml:space="preserve">Equipment origin located on left-most, rear-most corner of gantry support when viewing equipment from the front. Y-axis is anti-gravity direction. Z-axis is along table travel direction into the gantry. X-axis is cross product of y and z axes (+y </w:t>
            </w:r>
            <w:r w:rsidRPr="00734691">
              <w:rPr>
                <w:rFonts w:ascii="Cambria Math" w:hAnsi="Cambria Math" w:cs="Cambria Math"/>
              </w:rPr>
              <w:t>⨯</w:t>
            </w:r>
            <w:r w:rsidRPr="00734691">
              <w:t xml:space="preserve"> +z).</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9FA3171" w14:textId="77777777" w:rsidR="003E40E1" w:rsidRPr="00734691" w:rsidRDefault="003E40E1" w:rsidP="006C3434">
            <w:pPr>
              <w:spacing w:after="0"/>
            </w:pPr>
            <w:bookmarkStart w:id="237" w:name="para_48d3aad9_3352_40b1_b3e0_28e5ed3692"/>
            <w:bookmarkEnd w:id="236"/>
            <w:r w:rsidRPr="00734691">
              <w:t>Section TID 10043</w:t>
            </w:r>
          </w:p>
        </w:tc>
        <w:bookmarkEnd w:id="237"/>
      </w:tr>
      <w:tr w:rsidR="003E40E1" w:rsidRPr="00734691" w14:paraId="1C6A9C2D"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0B1DF6C" w14:textId="77777777" w:rsidR="003E40E1" w:rsidRPr="00734691" w:rsidRDefault="003E40E1" w:rsidP="006C3434">
            <w:pPr>
              <w:spacing w:after="0"/>
            </w:pPr>
            <w:bookmarkStart w:id="238" w:name="para_79b9b4e0_c7ae_472d_ae01_09c0f79b0a"/>
            <w:r w:rsidRPr="00734691">
              <w:t>1.11.6</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2D51C69" w14:textId="77777777" w:rsidR="003E40E1" w:rsidRPr="00734691" w:rsidRDefault="003E40E1" w:rsidP="006C3434">
            <w:pPr>
              <w:spacing w:after="0"/>
            </w:pPr>
            <w:bookmarkStart w:id="239" w:name="para_22e748b8_c214_484b_a6f3_a7ec92709a"/>
            <w:bookmarkEnd w:id="238"/>
            <w:r w:rsidRPr="00734691">
              <w:t>Radiation Source Characteristics</w:t>
            </w:r>
          </w:p>
        </w:tc>
        <w:bookmarkEnd w:id="239"/>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4AFAA61"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2283AF5" w14:textId="77777777" w:rsidR="003E40E1" w:rsidRPr="00734691" w:rsidRDefault="003E40E1" w:rsidP="006C3434">
            <w:pPr>
              <w:spacing w:after="0"/>
            </w:pPr>
            <w:bookmarkStart w:id="240" w:name="para_05096520_9c16_48c3_b15d_870515187d"/>
            <w:r w:rsidRPr="00734691">
              <w:t>Section TID 10044</w:t>
            </w:r>
          </w:p>
        </w:tc>
        <w:bookmarkEnd w:id="240"/>
      </w:tr>
      <w:tr w:rsidR="003E40E1" w:rsidRPr="00734691" w14:paraId="56EE144D"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0F635A7" w14:textId="77777777" w:rsidR="003E40E1" w:rsidRPr="00734691" w:rsidRDefault="003E40E1" w:rsidP="006C3434">
            <w:pPr>
              <w:spacing w:after="0"/>
            </w:pPr>
            <w:bookmarkStart w:id="241" w:name="para_b0d58a57_61da_4287_8999_f3e3f698e7"/>
            <w:r w:rsidRPr="00734691">
              <w:t>1.11.6.1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0751033" w14:textId="77777777" w:rsidR="003E40E1" w:rsidRPr="00734691" w:rsidRDefault="003E40E1" w:rsidP="006C3434">
            <w:pPr>
              <w:spacing w:after="0"/>
            </w:pPr>
            <w:bookmarkStart w:id="242" w:name="para_6d63db31_1cae_449d_b937_071784b328"/>
            <w:bookmarkEnd w:id="241"/>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5FB47C5" w14:textId="77777777" w:rsidR="003E40E1" w:rsidRPr="00734691" w:rsidRDefault="003E40E1" w:rsidP="006C3434">
            <w:pPr>
              <w:spacing w:after="0"/>
            </w:pPr>
            <w:bookmarkStart w:id="243" w:name="para_5e7ba19c_ddfb_45c2_8d7e_465766d9c5"/>
            <w:bookmarkEnd w:id="242"/>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3FD4933" w14:textId="77777777" w:rsidR="003E40E1" w:rsidRPr="00734691" w:rsidRDefault="003E40E1" w:rsidP="006C3434">
            <w:pPr>
              <w:spacing w:after="0"/>
            </w:pPr>
            <w:bookmarkStart w:id="244" w:name="para_820e9f34_75c5_40cd_befd_37b944b9be"/>
            <w:bookmarkEnd w:id="243"/>
            <w:r w:rsidRPr="00734691">
              <w:t>Section TID 10044</w:t>
            </w:r>
          </w:p>
        </w:tc>
        <w:bookmarkEnd w:id="244"/>
      </w:tr>
      <w:tr w:rsidR="003E40E1" w:rsidRPr="00734691" w14:paraId="3AFA1A4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68DA1AC" w14:textId="77777777" w:rsidR="003E40E1" w:rsidRPr="00734691" w:rsidRDefault="003E40E1" w:rsidP="006C3434">
            <w:pPr>
              <w:spacing w:after="0"/>
            </w:pPr>
            <w:bookmarkStart w:id="245" w:name="para_afcd6fb3_f7bd_4d32_9ef7_f50074af52"/>
            <w:r w:rsidRPr="00734691">
              <w:t>1.11.6.2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27FF2D8" w14:textId="77777777" w:rsidR="003E40E1" w:rsidRPr="00734691" w:rsidRDefault="003E40E1" w:rsidP="006C3434">
            <w:pPr>
              <w:spacing w:after="0"/>
            </w:pPr>
            <w:bookmarkStart w:id="246" w:name="para_a35af173_0c3a_4f4f_9f70_4fff46525d"/>
            <w:bookmarkEnd w:id="245"/>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193F428" w14:textId="77777777" w:rsidR="003E40E1" w:rsidRPr="00734691" w:rsidRDefault="003E40E1" w:rsidP="006C3434">
            <w:pPr>
              <w:spacing w:after="0"/>
            </w:pPr>
            <w:bookmarkStart w:id="247" w:name="para_8a768d26_8327_42e8_a396_0cc81dc4de"/>
            <w:bookmarkEnd w:id="246"/>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40A520A" w14:textId="77777777" w:rsidR="003E40E1" w:rsidRPr="00734691" w:rsidRDefault="003E40E1" w:rsidP="006C3434">
            <w:pPr>
              <w:spacing w:after="0"/>
            </w:pPr>
            <w:bookmarkStart w:id="248" w:name="para_47f08ffc_fa6c_4d63_88f5_57c1ef0f3c"/>
            <w:bookmarkEnd w:id="247"/>
            <w:r w:rsidRPr="00734691">
              <w:t>Section TID 10044</w:t>
            </w:r>
          </w:p>
        </w:tc>
        <w:bookmarkEnd w:id="248"/>
      </w:tr>
      <w:tr w:rsidR="003E40E1" w:rsidRPr="00734691" w14:paraId="143BAABB"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7CDE108" w14:textId="77777777" w:rsidR="003E40E1" w:rsidRPr="00734691" w:rsidRDefault="003E40E1" w:rsidP="006C3434">
            <w:pPr>
              <w:spacing w:after="0"/>
            </w:pPr>
            <w:bookmarkStart w:id="249" w:name="para_647c1e22_bc60_4274_a4dd_90f08e1967"/>
            <w:r w:rsidRPr="00734691">
              <w:t>1.11.6.3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03EAE8C" w14:textId="77777777" w:rsidR="003E40E1" w:rsidRPr="00734691" w:rsidRDefault="003E40E1" w:rsidP="006C3434">
            <w:pPr>
              <w:spacing w:after="0"/>
            </w:pPr>
            <w:bookmarkStart w:id="250" w:name="para_583dbdfb_3895_407a_9458_918a1bbbd3"/>
            <w:bookmarkEnd w:id="249"/>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FBB0502" w14:textId="77777777" w:rsidR="003E40E1" w:rsidRPr="00734691" w:rsidRDefault="003E40E1" w:rsidP="006C3434">
            <w:pPr>
              <w:spacing w:after="0"/>
            </w:pPr>
            <w:bookmarkStart w:id="251" w:name="para_96c776cc_1cd8_4d9a_bae7_a8609f3587"/>
            <w:bookmarkEnd w:id="250"/>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4BBD087" w14:textId="77777777" w:rsidR="003E40E1" w:rsidRPr="00734691" w:rsidRDefault="003E40E1" w:rsidP="006C3434">
            <w:pPr>
              <w:spacing w:after="0"/>
            </w:pPr>
            <w:bookmarkStart w:id="252" w:name="para_3a8e9fcd_f6fd_4e9b_9116_860c85107b"/>
            <w:bookmarkEnd w:id="251"/>
            <w:r w:rsidRPr="00734691">
              <w:t>Section TID 10044</w:t>
            </w:r>
          </w:p>
        </w:tc>
        <w:bookmarkEnd w:id="252"/>
      </w:tr>
      <w:tr w:rsidR="003E40E1" w:rsidRPr="00734691" w14:paraId="686DF4EE"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01179AF" w14:textId="77777777" w:rsidR="003E40E1" w:rsidRPr="00734691" w:rsidRDefault="003E40E1" w:rsidP="006C3434">
            <w:pPr>
              <w:spacing w:after="0"/>
            </w:pPr>
            <w:bookmarkStart w:id="253" w:name="para_3cb422f2_1452_4971_967b_ed42b97941"/>
            <w:r w:rsidRPr="00734691">
              <w:t>1.11.6.4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9761FCA" w14:textId="77777777" w:rsidR="003E40E1" w:rsidRPr="00734691" w:rsidRDefault="003E40E1" w:rsidP="006C3434">
            <w:pPr>
              <w:spacing w:after="0"/>
            </w:pPr>
            <w:bookmarkStart w:id="254" w:name="para_513d34a5_2580_4ce1_91f6_1111d043cf"/>
            <w:bookmarkEnd w:id="253"/>
            <w:r w:rsidRPr="00734691">
              <w:t>Focal Spot Size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3AE73D4" w14:textId="77777777" w:rsidR="003E40E1" w:rsidRPr="00734691" w:rsidRDefault="003E40E1" w:rsidP="006C3434">
            <w:pPr>
              <w:spacing w:after="0"/>
            </w:pPr>
            <w:bookmarkStart w:id="255" w:name="para_9467d64b_622b_44e5_a2a7_b4bf7afe30"/>
            <w:bookmarkEnd w:id="254"/>
            <w:r w:rsidRPr="00734691">
              <w:t>1.2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69E77FC" w14:textId="77777777" w:rsidR="003E40E1" w:rsidRPr="00734691" w:rsidRDefault="003E40E1" w:rsidP="006C3434">
            <w:pPr>
              <w:spacing w:after="0"/>
            </w:pPr>
            <w:bookmarkStart w:id="256" w:name="para_faf7a3c6_4802_41a0_81ce_cca7d7d630"/>
            <w:bookmarkEnd w:id="255"/>
            <w:r w:rsidRPr="00734691">
              <w:t>Section TID 10044</w:t>
            </w:r>
          </w:p>
        </w:tc>
        <w:bookmarkEnd w:id="256"/>
      </w:tr>
      <w:tr w:rsidR="003E40E1" w:rsidRPr="00734691" w14:paraId="2C746FE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D5A4E5D" w14:textId="77777777" w:rsidR="003E40E1" w:rsidRPr="00734691" w:rsidRDefault="003E40E1" w:rsidP="006C3434">
            <w:pPr>
              <w:spacing w:after="0"/>
            </w:pPr>
            <w:bookmarkStart w:id="257" w:name="para_09fca213_39c4_4204_9029_3b27d5eb0e"/>
            <w:r w:rsidRPr="00734691">
              <w:t>1.11.6.5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C7D21F2" w14:textId="77777777" w:rsidR="003E40E1" w:rsidRPr="00734691" w:rsidRDefault="003E40E1" w:rsidP="006C3434">
            <w:pPr>
              <w:spacing w:after="0"/>
            </w:pPr>
            <w:bookmarkStart w:id="258" w:name="para_6c3e3b17_2cd5_4d10_bb67_dbe9d31861"/>
            <w:bookmarkEnd w:id="257"/>
            <w:r w:rsidRPr="00734691">
              <w:t>Anode Target Material</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78C2ACA" w14:textId="77777777" w:rsidR="003E40E1" w:rsidRPr="00734691" w:rsidRDefault="003E40E1" w:rsidP="006C3434">
            <w:pPr>
              <w:spacing w:after="0"/>
            </w:pPr>
            <w:bookmarkStart w:id="259" w:name="para_4b4bdb98_f4c7_48ca_bd59_95d97b80c1"/>
            <w:bookmarkEnd w:id="258"/>
            <w:r w:rsidRPr="00734691">
              <w:t>(26194003, SCT, "</w:t>
            </w:r>
            <w:r w:rsidRPr="00734691">
              <w:rPr>
                <w:color w:val="0070C0"/>
                <w:szCs w:val="18"/>
              </w:rPr>
              <w:t>Tungsten</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752542E" w14:textId="77777777" w:rsidR="003E40E1" w:rsidRPr="00734691" w:rsidRDefault="003E40E1" w:rsidP="006C3434">
            <w:pPr>
              <w:spacing w:after="0"/>
            </w:pPr>
            <w:bookmarkStart w:id="260" w:name="para_96138baa_af22_4a49_a8d0_7f56669cc3"/>
            <w:bookmarkEnd w:id="259"/>
            <w:r w:rsidRPr="00734691">
              <w:t>Section TID 10044</w:t>
            </w:r>
          </w:p>
        </w:tc>
        <w:bookmarkEnd w:id="260"/>
      </w:tr>
      <w:tr w:rsidR="003E40E1" w:rsidRPr="00734691" w14:paraId="085F3BF1"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9F4FEA8" w14:textId="77777777" w:rsidR="003E40E1" w:rsidRPr="00734691" w:rsidRDefault="003E40E1" w:rsidP="006C3434">
            <w:pPr>
              <w:spacing w:after="0"/>
            </w:pPr>
            <w:bookmarkStart w:id="261" w:name="para_bfa99714_7b54_490f_bda3_57e2650f5a"/>
            <w:r w:rsidRPr="00734691">
              <w:t>1.11.6.6</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16DA266F" w14:textId="77777777" w:rsidR="003E40E1" w:rsidRPr="00734691" w:rsidRDefault="003E40E1" w:rsidP="006C3434">
            <w:pPr>
              <w:spacing w:after="0"/>
            </w:pPr>
            <w:bookmarkStart w:id="262" w:name="para_51d30e5b_330c_4d66_8522_aca9b83801"/>
            <w:bookmarkEnd w:id="261"/>
            <w:r w:rsidRPr="00734691">
              <w:t>Attenuator Characteristics</w:t>
            </w:r>
          </w:p>
        </w:tc>
        <w:bookmarkEnd w:id="262"/>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A013B07"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C42590E" w14:textId="77777777" w:rsidR="003E40E1" w:rsidRPr="00734691" w:rsidRDefault="003E40E1" w:rsidP="006C3434">
            <w:pPr>
              <w:spacing w:after="0"/>
            </w:pPr>
            <w:bookmarkStart w:id="263" w:name="para_c1cb00a3_0968_4dbc_a1dc_ac66bd6dc2"/>
            <w:r w:rsidRPr="00734691">
              <w:t>Section TID 10044</w:t>
            </w:r>
          </w:p>
        </w:tc>
        <w:bookmarkEnd w:id="263"/>
      </w:tr>
      <w:tr w:rsidR="003E40E1" w:rsidRPr="00734691" w14:paraId="668FC66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88B3576" w14:textId="77777777" w:rsidR="003E40E1" w:rsidRPr="00734691" w:rsidRDefault="003E40E1" w:rsidP="006C3434">
            <w:pPr>
              <w:spacing w:after="0"/>
            </w:pPr>
            <w:bookmarkStart w:id="264" w:name="para_f3f742ac_1d22_48b8_b63b_5e52c6c52d"/>
            <w:r w:rsidRPr="00734691">
              <w:t>1.11.6.6.1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F8ED074" w14:textId="77777777" w:rsidR="003E40E1" w:rsidRPr="00734691" w:rsidRDefault="003E40E1" w:rsidP="006C3434">
            <w:pPr>
              <w:spacing w:after="0"/>
            </w:pPr>
            <w:bookmarkStart w:id="265" w:name="para_aa9943e5_d7bd_4994_a90d_a0d59c6a7c"/>
            <w:bookmarkEnd w:id="264"/>
            <w:r w:rsidRPr="00734691">
              <w:t>Equivalent Attenuator Material</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4DFAAC9" w14:textId="77777777" w:rsidR="003E40E1" w:rsidRPr="00734691" w:rsidRDefault="003E40E1" w:rsidP="006C3434">
            <w:pPr>
              <w:spacing w:after="0"/>
            </w:pPr>
            <w:bookmarkStart w:id="266" w:name="para_7798a1ee_e349_425d_91e1_7226b1f244"/>
            <w:bookmarkEnd w:id="265"/>
            <w:r w:rsidRPr="00734691">
              <w:t>(12503006, SCT, "</w:t>
            </w:r>
            <w:r w:rsidRPr="00734691">
              <w:rPr>
                <w:color w:val="0070C0"/>
                <w:szCs w:val="18"/>
              </w:rPr>
              <w:t>Aluminum</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3A7C725" w14:textId="77777777" w:rsidR="003E40E1" w:rsidRPr="00734691" w:rsidRDefault="003E40E1" w:rsidP="006C3434">
            <w:pPr>
              <w:spacing w:after="0"/>
            </w:pPr>
            <w:bookmarkStart w:id="267" w:name="para_de5687eb_03ef_490b_8cb1_13d2f67bf0"/>
            <w:bookmarkEnd w:id="266"/>
            <w:r w:rsidRPr="00734691">
              <w:t>Section TID 10044</w:t>
            </w:r>
          </w:p>
        </w:tc>
        <w:bookmarkEnd w:id="267"/>
      </w:tr>
      <w:tr w:rsidR="003E40E1" w:rsidRPr="00734691" w14:paraId="5CA100EE"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4BA85AE" w14:textId="77777777" w:rsidR="003E40E1" w:rsidRPr="00734691" w:rsidRDefault="003E40E1" w:rsidP="006C3434">
            <w:pPr>
              <w:spacing w:after="0"/>
            </w:pPr>
            <w:bookmarkStart w:id="268" w:name="para_e9c58c4b_53c6_41a3_b5a9_8fb9d9b1d3"/>
            <w:r w:rsidRPr="00734691">
              <w:t>1.11.6.6.2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72A72326" w14:textId="77777777" w:rsidR="003E40E1" w:rsidRPr="00734691" w:rsidRDefault="003E40E1" w:rsidP="006C3434">
            <w:pPr>
              <w:spacing w:after="0"/>
            </w:pPr>
            <w:bookmarkStart w:id="269" w:name="para_45c26a06_502b_4b1b_9a45_12f5aaa082"/>
            <w:bookmarkEnd w:id="268"/>
            <w:r w:rsidRPr="00734691">
              <w:t>Equivalent Attenuator Thickness</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0FC58D3" w14:textId="77777777" w:rsidR="003E40E1" w:rsidRPr="00734691" w:rsidRDefault="003E40E1" w:rsidP="006C3434">
            <w:pPr>
              <w:spacing w:after="0"/>
            </w:pPr>
            <w:bookmarkStart w:id="270" w:name="para_2ebb2dbb_6afe_48e4_9b72_d6841cade6"/>
            <w:bookmarkEnd w:id="269"/>
            <w:r w:rsidRPr="00734691">
              <w:t>2.5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BE85F69" w14:textId="77777777" w:rsidR="003E40E1" w:rsidRPr="00734691" w:rsidRDefault="003E40E1" w:rsidP="006C3434">
            <w:pPr>
              <w:spacing w:after="0"/>
            </w:pPr>
            <w:bookmarkStart w:id="271" w:name="para_3d2d5b99_f601_4edd_8f1e_30ce02bd65"/>
            <w:bookmarkEnd w:id="270"/>
            <w:r w:rsidRPr="00734691">
              <w:t>Section TID 10044</w:t>
            </w:r>
          </w:p>
        </w:tc>
        <w:bookmarkEnd w:id="271"/>
      </w:tr>
      <w:tr w:rsidR="003E40E1" w:rsidRPr="00734691" w14:paraId="1BE7415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7AD96BC" w14:textId="77777777" w:rsidR="003E40E1" w:rsidRPr="00734691" w:rsidRDefault="003E40E1" w:rsidP="006C3434">
            <w:pPr>
              <w:spacing w:after="0"/>
            </w:pPr>
            <w:bookmarkStart w:id="272" w:name="para_a9ef787b_91ae_41f5_b6c7_a8700e46e6"/>
            <w:r w:rsidRPr="00734691">
              <w:lastRenderedPageBreak/>
              <w:t>1.11.6.6.2.1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97C6FD5" w14:textId="77777777" w:rsidR="003E40E1" w:rsidRPr="00734691" w:rsidRDefault="003E40E1" w:rsidP="006C3434">
            <w:pPr>
              <w:spacing w:after="0"/>
            </w:pPr>
            <w:bookmarkStart w:id="273" w:name="para_b6bce24f_e2c3_4465_997c_0286d78ae2"/>
            <w:bookmarkEnd w:id="272"/>
            <w:r w:rsidRPr="00734691">
              <w:t>Reported Value Type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5DB076F" w14:textId="77777777" w:rsidR="003E40E1" w:rsidRPr="00734691" w:rsidRDefault="003E40E1" w:rsidP="006C3434">
            <w:pPr>
              <w:spacing w:after="0"/>
            </w:pPr>
            <w:bookmarkStart w:id="274" w:name="para_95b69026_db6a_406b_98cf_7af8864ff3"/>
            <w:bookmarkEnd w:id="273"/>
            <w:r w:rsidRPr="00734691">
              <w:t>(117362005, SCT, "</w:t>
            </w:r>
            <w:r w:rsidRPr="00734691">
              <w:rPr>
                <w:color w:val="0070C0"/>
                <w:szCs w:val="18"/>
              </w:rPr>
              <w:t>Nominal</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EB90AFB" w14:textId="77777777" w:rsidR="003E40E1" w:rsidRPr="00734691" w:rsidRDefault="003E40E1" w:rsidP="006C3434">
            <w:pPr>
              <w:spacing w:after="0"/>
            </w:pPr>
            <w:bookmarkStart w:id="275" w:name="para_0d1defb3_f987_41f2_b273_b9460b08df"/>
            <w:bookmarkEnd w:id="274"/>
            <w:r w:rsidRPr="00734691">
              <w:t>Section TID 10044</w:t>
            </w:r>
          </w:p>
        </w:tc>
        <w:bookmarkEnd w:id="275"/>
      </w:tr>
      <w:tr w:rsidR="003E40E1" w:rsidRPr="00734691" w14:paraId="1E4BFA99"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1C2475A" w14:textId="77777777" w:rsidR="003E40E1" w:rsidRPr="00734691" w:rsidRDefault="003E40E1" w:rsidP="006C3434">
            <w:pPr>
              <w:spacing w:after="0"/>
            </w:pPr>
            <w:bookmarkStart w:id="276" w:name="para_6f81bdaf_62e4_43fe_b98f_231cfa6144"/>
            <w:r w:rsidRPr="00734691">
              <w:t>1.11.7</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53809A1" w14:textId="77777777" w:rsidR="003E40E1" w:rsidRPr="00734691" w:rsidRDefault="003E40E1" w:rsidP="006C3434">
            <w:pPr>
              <w:spacing w:after="0"/>
            </w:pPr>
            <w:bookmarkStart w:id="277" w:name="para_7684482e_405e_41d1_b185_e554053e3d"/>
            <w:bookmarkEnd w:id="276"/>
            <w:r w:rsidRPr="00734691">
              <w:t>Radiation Technique</w:t>
            </w:r>
          </w:p>
        </w:tc>
        <w:bookmarkEnd w:id="277"/>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1D65FB3"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8221353" w14:textId="77777777" w:rsidR="003E40E1" w:rsidRPr="00734691" w:rsidRDefault="003E40E1" w:rsidP="006C3434">
            <w:pPr>
              <w:spacing w:after="0"/>
            </w:pPr>
            <w:bookmarkStart w:id="278" w:name="para_86d07394_7bdd_4048_b131_7df2758c33"/>
            <w:r w:rsidRPr="00734691">
              <w:t>Section TID 10045</w:t>
            </w:r>
          </w:p>
        </w:tc>
        <w:bookmarkEnd w:id="278"/>
      </w:tr>
      <w:tr w:rsidR="003E40E1" w:rsidRPr="00734691" w14:paraId="56821A13"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D96FD6" w14:textId="77777777" w:rsidR="003E40E1" w:rsidRPr="00734691" w:rsidRDefault="003E40E1" w:rsidP="006C3434">
            <w:pPr>
              <w:spacing w:after="0"/>
            </w:pPr>
            <w:bookmarkStart w:id="279" w:name="para_594a7f0c_bb41_42bd_911d_61387878fc"/>
            <w:r w:rsidRPr="00734691">
              <w:t>1.11.7.1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7A43DAF" w14:textId="77777777" w:rsidR="003E40E1" w:rsidRPr="00734691" w:rsidRDefault="003E40E1" w:rsidP="006C3434">
            <w:pPr>
              <w:spacing w:after="0"/>
            </w:pPr>
            <w:bookmarkStart w:id="280" w:name="para_7dff1235_9677_42b6_91c5_1507a3005a"/>
            <w:bookmarkEnd w:id="279"/>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2DF2D5A" w14:textId="77777777" w:rsidR="003E40E1" w:rsidRPr="00734691" w:rsidRDefault="003E40E1" w:rsidP="006C3434">
            <w:pPr>
              <w:spacing w:after="0"/>
            </w:pPr>
            <w:bookmarkStart w:id="281" w:name="para_a7653e90_aedd_488f_af08_592b7a0274"/>
            <w:bookmarkEnd w:id="280"/>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6DBBA2D" w14:textId="77777777" w:rsidR="003E40E1" w:rsidRPr="00734691" w:rsidRDefault="003E40E1" w:rsidP="006C3434">
            <w:pPr>
              <w:spacing w:after="0"/>
            </w:pPr>
            <w:bookmarkStart w:id="282" w:name="para_a5dfe9c4_9bf3_40b3_b719_0e88ee92ed"/>
            <w:bookmarkEnd w:id="281"/>
            <w:r w:rsidRPr="00734691">
              <w:t>Section TID 10045</w:t>
            </w:r>
          </w:p>
        </w:tc>
        <w:bookmarkEnd w:id="282"/>
      </w:tr>
      <w:tr w:rsidR="003E40E1" w:rsidRPr="00734691" w14:paraId="1996128F"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82F40EA" w14:textId="77777777" w:rsidR="003E40E1" w:rsidRPr="00734691" w:rsidRDefault="003E40E1" w:rsidP="006C3434">
            <w:pPr>
              <w:spacing w:after="0"/>
            </w:pPr>
            <w:bookmarkStart w:id="283" w:name="para_6ad5c006_038c_486a_a341_517cf34658"/>
            <w:r w:rsidRPr="00734691">
              <w:t>1.11.7.2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7DA2E12" w14:textId="77777777" w:rsidR="003E40E1" w:rsidRPr="00734691" w:rsidRDefault="003E40E1" w:rsidP="006C3434">
            <w:pPr>
              <w:spacing w:after="0"/>
            </w:pPr>
            <w:bookmarkStart w:id="284" w:name="para_163862ab_bfed_43ef_9ddc_d84bfca6a1"/>
            <w:bookmarkEnd w:id="283"/>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82632F1" w14:textId="77777777" w:rsidR="003E40E1" w:rsidRPr="00734691" w:rsidRDefault="003E40E1" w:rsidP="006C3434">
            <w:pPr>
              <w:spacing w:after="0"/>
            </w:pPr>
            <w:bookmarkStart w:id="285" w:name="para_cd56b434_03d1_413c_a3c7_4f90dc21bd"/>
            <w:bookmarkEnd w:id="284"/>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C7D2F8D" w14:textId="77777777" w:rsidR="003E40E1" w:rsidRPr="00734691" w:rsidRDefault="003E40E1" w:rsidP="006C3434">
            <w:pPr>
              <w:spacing w:after="0"/>
            </w:pPr>
            <w:bookmarkStart w:id="286" w:name="para_c4d0dedf_bc19_4a96_a5d0_ef69e877fb"/>
            <w:bookmarkEnd w:id="285"/>
            <w:r w:rsidRPr="00734691">
              <w:t>Section TID 10045</w:t>
            </w:r>
          </w:p>
        </w:tc>
        <w:bookmarkEnd w:id="286"/>
      </w:tr>
      <w:tr w:rsidR="003E40E1" w:rsidRPr="00734691" w14:paraId="5D133F9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D52C5CD" w14:textId="77777777" w:rsidR="003E40E1" w:rsidRPr="00734691" w:rsidRDefault="003E40E1" w:rsidP="006C3434">
            <w:pPr>
              <w:spacing w:after="0"/>
            </w:pPr>
            <w:bookmarkStart w:id="287" w:name="para_ff2c9dc0_eaf0_45f1_9c35_8d9a213d73"/>
            <w:r w:rsidRPr="00734691">
              <w:t>1.11.7.3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B7B18BF" w14:textId="77777777" w:rsidR="003E40E1" w:rsidRPr="00734691" w:rsidRDefault="003E40E1" w:rsidP="006C3434">
            <w:pPr>
              <w:spacing w:after="0"/>
            </w:pPr>
            <w:bookmarkStart w:id="288" w:name="para_4ded13eb_a0cf_4a3c_a7dd_af376aa457"/>
            <w:bookmarkEnd w:id="287"/>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C7137F9" w14:textId="77777777" w:rsidR="003E40E1" w:rsidRPr="00734691" w:rsidRDefault="003E40E1" w:rsidP="006C3434">
            <w:pPr>
              <w:spacing w:after="0"/>
            </w:pPr>
            <w:bookmarkStart w:id="289" w:name="para_436aec06_270d_4297_9307_e899315520"/>
            <w:bookmarkEnd w:id="288"/>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E7D041A" w14:textId="77777777" w:rsidR="003E40E1" w:rsidRPr="00734691" w:rsidRDefault="003E40E1" w:rsidP="006C3434">
            <w:pPr>
              <w:spacing w:after="0"/>
            </w:pPr>
            <w:bookmarkStart w:id="290" w:name="para_8534a4db_535d_4854_8a4e_c27dc699bb"/>
            <w:bookmarkEnd w:id="289"/>
            <w:r w:rsidRPr="00734691">
              <w:t>Section TID 10045</w:t>
            </w:r>
          </w:p>
        </w:tc>
        <w:bookmarkEnd w:id="290"/>
      </w:tr>
      <w:tr w:rsidR="003E40E1" w:rsidRPr="00734691" w14:paraId="67ECE851"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67AB3FB" w14:textId="77777777" w:rsidR="003E40E1" w:rsidRPr="00734691" w:rsidRDefault="003E40E1" w:rsidP="006C3434">
            <w:pPr>
              <w:spacing w:after="0"/>
            </w:pPr>
            <w:bookmarkStart w:id="291" w:name="para_e81223bc_65ae_4078_ae02_8a2417ce82"/>
            <w:r w:rsidRPr="00734691">
              <w:t>1.11.7.4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C578C42" w14:textId="77777777" w:rsidR="003E40E1" w:rsidRPr="00734691" w:rsidRDefault="003E40E1" w:rsidP="006C3434">
            <w:pPr>
              <w:spacing w:after="0"/>
            </w:pPr>
            <w:bookmarkStart w:id="292" w:name="para_938d507e_9905_453c_986d_2e20435ac3"/>
            <w:bookmarkEnd w:id="291"/>
            <w:r w:rsidRPr="00734691">
              <w:t>KVP</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5ACA547" w14:textId="77777777" w:rsidR="003E40E1" w:rsidRPr="00734691" w:rsidRDefault="003E40E1" w:rsidP="006C3434">
            <w:pPr>
              <w:spacing w:after="0"/>
            </w:pPr>
            <w:bookmarkStart w:id="293" w:name="para_9d255c0a_b68b_4613_bad7_c5955cc55d"/>
            <w:bookmarkEnd w:id="292"/>
            <w:r w:rsidRPr="00734691">
              <w:t>100 kV</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B4D84CF" w14:textId="77777777" w:rsidR="003E40E1" w:rsidRPr="00734691" w:rsidRDefault="003E40E1" w:rsidP="006C3434">
            <w:pPr>
              <w:spacing w:after="0"/>
            </w:pPr>
            <w:bookmarkStart w:id="294" w:name="para_471b6c4a_fdae_446b_aae5_c9bc99c85a"/>
            <w:bookmarkEnd w:id="293"/>
            <w:r w:rsidRPr="00734691">
              <w:t>Section TID 10045</w:t>
            </w:r>
          </w:p>
        </w:tc>
        <w:bookmarkEnd w:id="294"/>
      </w:tr>
      <w:tr w:rsidR="003E40E1" w:rsidRPr="00734691" w14:paraId="7B7E680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69953A8" w14:textId="77777777" w:rsidR="003E40E1" w:rsidRPr="00734691" w:rsidRDefault="003E40E1" w:rsidP="006C3434">
            <w:pPr>
              <w:spacing w:after="0"/>
            </w:pPr>
            <w:bookmarkStart w:id="295" w:name="para_052e18d5_5f46_41d9_bb8e_8d281051dd"/>
            <w:r w:rsidRPr="00734691">
              <w:t>1.11.7.5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32AFA8B" w14:textId="77777777" w:rsidR="003E40E1" w:rsidRPr="00734691" w:rsidRDefault="003E40E1" w:rsidP="006C3434">
            <w:pPr>
              <w:spacing w:after="0"/>
            </w:pPr>
            <w:bookmarkStart w:id="296" w:name="para_a69c8bf5_388e_4f7d_a36e_15eb81bb75"/>
            <w:bookmarkEnd w:id="295"/>
            <w:r w:rsidRPr="00734691">
              <w:t>X-Ray Tube Current</w:t>
            </w:r>
          </w:p>
        </w:tc>
        <w:bookmarkEnd w:id="296"/>
        <w:tc>
          <w:tcPr>
            <w:tcW w:w="4050" w:type="dxa"/>
            <w:tcBorders>
              <w:bottom w:val="single" w:sz="4" w:space="0" w:color="000000"/>
              <w:right w:val="single" w:sz="4" w:space="0" w:color="000000"/>
            </w:tcBorders>
            <w:tcMar>
              <w:top w:w="40" w:type="dxa"/>
              <w:left w:w="40" w:type="dxa"/>
              <w:bottom w:w="40" w:type="dxa"/>
              <w:right w:w="40" w:type="dxa"/>
            </w:tcMar>
            <w:vAlign w:val="center"/>
          </w:tcPr>
          <w:p w14:paraId="62DA8E45" w14:textId="77777777" w:rsidR="003E40E1" w:rsidRPr="00734691" w:rsidRDefault="003E40E1" w:rsidP="006C3434">
            <w:pPr>
              <w:spacing w:after="0"/>
            </w:pPr>
          </w:p>
          <w:tbl>
            <w:tblPr>
              <w:tblW w:w="0" w:type="auto"/>
              <w:tblLayout w:type="fixed"/>
              <w:tblCellMar>
                <w:left w:w="10" w:type="dxa"/>
                <w:right w:w="10" w:type="dxa"/>
              </w:tblCellMar>
              <w:tblLook w:val="0000" w:firstRow="0" w:lastRow="0" w:firstColumn="0" w:lastColumn="0" w:noHBand="0" w:noVBand="0"/>
            </w:tblPr>
            <w:tblGrid>
              <w:gridCol w:w="1932"/>
              <w:gridCol w:w="2602"/>
            </w:tblGrid>
            <w:tr w:rsidR="003E40E1" w:rsidRPr="00734691" w14:paraId="2D093312" w14:textId="77777777" w:rsidTr="00493F5C">
              <w:trPr>
                <w:tblHeader/>
              </w:trPr>
              <w:tc>
                <w:tcPr>
                  <w:tcW w:w="19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0DCDB" w14:textId="77777777" w:rsidR="003E40E1" w:rsidRPr="00734691" w:rsidRDefault="003E40E1" w:rsidP="006C3434">
                  <w:pPr>
                    <w:spacing w:after="0"/>
                  </w:pPr>
                  <w:bookmarkStart w:id="297" w:name="para_a1d85806_6da6_4df1_ac19_245b7627ba"/>
                  <w:bookmarkStart w:id="298" w:name="idm398984366048"/>
                  <w:r w:rsidRPr="00734691">
                    <w:t>DateTime Started</w:t>
                  </w:r>
                </w:p>
              </w:tc>
              <w:tc>
                <w:tcPr>
                  <w:tcW w:w="2602" w:type="dxa"/>
                  <w:tcBorders>
                    <w:top w:val="single" w:sz="4" w:space="0" w:color="000000"/>
                    <w:bottom w:val="single" w:sz="4" w:space="0" w:color="000000"/>
                    <w:right w:val="single" w:sz="4" w:space="0" w:color="000000"/>
                  </w:tcBorders>
                  <w:tcMar>
                    <w:top w:w="40" w:type="dxa"/>
                    <w:left w:w="40" w:type="dxa"/>
                    <w:bottom w:w="40" w:type="dxa"/>
                    <w:right w:w="40" w:type="dxa"/>
                  </w:tcMar>
                </w:tcPr>
                <w:p w14:paraId="5175BE0F" w14:textId="77777777" w:rsidR="003E40E1" w:rsidRPr="00734691" w:rsidRDefault="003E40E1" w:rsidP="006C3434">
                  <w:pPr>
                    <w:spacing w:after="0"/>
                    <w:rPr>
                      <w:lang w:val="fr-FR"/>
                    </w:rPr>
                  </w:pPr>
                  <w:bookmarkStart w:id="299" w:name="para_03e405a6_1a68_4987_8e83_1627058a38"/>
                  <w:bookmarkEnd w:id="297"/>
                  <w:r w:rsidRPr="00734691">
                    <w:rPr>
                      <w:lang w:val="fr-FR"/>
                    </w:rPr>
                    <w:t>X-Ray Tube Current (mA)</w:t>
                  </w:r>
                </w:p>
              </w:tc>
              <w:bookmarkEnd w:id="299"/>
            </w:tr>
            <w:tr w:rsidR="003E40E1" w:rsidRPr="00734691" w14:paraId="007D5D94" w14:textId="77777777" w:rsidTr="00493F5C">
              <w:tc>
                <w:tcPr>
                  <w:tcW w:w="1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F90969" w14:textId="77777777" w:rsidR="003E40E1" w:rsidRPr="00734691" w:rsidRDefault="003E40E1" w:rsidP="006C3434">
                  <w:pPr>
                    <w:spacing w:after="0"/>
                  </w:pPr>
                  <w:bookmarkStart w:id="300" w:name="para_6adb489f_f357_49c0_bd0c_47d3aa2a4c"/>
                  <w:bookmarkEnd w:id="298"/>
                  <w:r w:rsidRPr="00734691">
                    <w:t>20200101120000</w:t>
                  </w:r>
                </w:p>
              </w:tc>
              <w:tc>
                <w:tcPr>
                  <w:tcW w:w="2602" w:type="dxa"/>
                  <w:tcBorders>
                    <w:bottom w:val="single" w:sz="4" w:space="0" w:color="000000"/>
                    <w:right w:val="single" w:sz="4" w:space="0" w:color="000000"/>
                  </w:tcBorders>
                  <w:tcMar>
                    <w:top w:w="40" w:type="dxa"/>
                    <w:left w:w="40" w:type="dxa"/>
                    <w:bottom w:w="40" w:type="dxa"/>
                    <w:right w:w="40" w:type="dxa"/>
                  </w:tcMar>
                </w:tcPr>
                <w:p w14:paraId="70EAF31C" w14:textId="77777777" w:rsidR="003E40E1" w:rsidRPr="00734691" w:rsidRDefault="003E40E1" w:rsidP="006C3434">
                  <w:pPr>
                    <w:spacing w:after="0"/>
                  </w:pPr>
                  <w:bookmarkStart w:id="301" w:name="para_ec4ad71d_4e23_4cb7_a005_adf43c9ad0"/>
                  <w:bookmarkEnd w:id="300"/>
                  <w:r w:rsidRPr="00734691">
                    <w:t>100.0</w:t>
                  </w:r>
                </w:p>
              </w:tc>
              <w:bookmarkEnd w:id="301"/>
            </w:tr>
            <w:tr w:rsidR="003E40E1" w:rsidRPr="00734691" w14:paraId="21FB6AB7" w14:textId="77777777" w:rsidTr="00493F5C">
              <w:tc>
                <w:tcPr>
                  <w:tcW w:w="1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7BB986" w14:textId="77777777" w:rsidR="003E40E1" w:rsidRPr="00734691" w:rsidRDefault="003E40E1" w:rsidP="006C3434">
                  <w:pPr>
                    <w:spacing w:after="0"/>
                  </w:pPr>
                  <w:bookmarkStart w:id="302" w:name="para_22b9a4f7_a73d_4ec9_b200_24af460027"/>
                  <w:r w:rsidRPr="00734691">
                    <w:t>20200101120005</w:t>
                  </w:r>
                </w:p>
              </w:tc>
              <w:tc>
                <w:tcPr>
                  <w:tcW w:w="2602" w:type="dxa"/>
                  <w:tcBorders>
                    <w:bottom w:val="single" w:sz="4" w:space="0" w:color="000000"/>
                    <w:right w:val="single" w:sz="4" w:space="0" w:color="000000"/>
                  </w:tcBorders>
                  <w:tcMar>
                    <w:top w:w="40" w:type="dxa"/>
                    <w:left w:w="40" w:type="dxa"/>
                    <w:bottom w:w="40" w:type="dxa"/>
                    <w:right w:w="40" w:type="dxa"/>
                  </w:tcMar>
                </w:tcPr>
                <w:p w14:paraId="798943D0" w14:textId="77777777" w:rsidR="003E40E1" w:rsidRPr="00734691" w:rsidRDefault="003E40E1" w:rsidP="006C3434">
                  <w:pPr>
                    <w:spacing w:after="0"/>
                  </w:pPr>
                  <w:bookmarkStart w:id="303" w:name="para_64b06286_f235_42ed_aa09_f5bfc419f6"/>
                  <w:bookmarkEnd w:id="302"/>
                  <w:r w:rsidRPr="00734691">
                    <w:t>150.0</w:t>
                  </w:r>
                </w:p>
              </w:tc>
              <w:bookmarkEnd w:id="303"/>
            </w:tr>
            <w:tr w:rsidR="003E40E1" w:rsidRPr="00734691" w14:paraId="2FA82C1F" w14:textId="77777777" w:rsidTr="00493F5C">
              <w:tc>
                <w:tcPr>
                  <w:tcW w:w="1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39B48A" w14:textId="77777777" w:rsidR="003E40E1" w:rsidRPr="00734691" w:rsidRDefault="003E40E1" w:rsidP="006C3434">
                  <w:pPr>
                    <w:spacing w:after="0"/>
                  </w:pPr>
                  <w:bookmarkStart w:id="304" w:name="para_fa0fa90a_f077_4e9d_9e15_1d19d35c25"/>
                  <w:r w:rsidRPr="00734691">
                    <w:t>20200101120010</w:t>
                  </w:r>
                </w:p>
              </w:tc>
              <w:tc>
                <w:tcPr>
                  <w:tcW w:w="2602" w:type="dxa"/>
                  <w:tcBorders>
                    <w:bottom w:val="single" w:sz="4" w:space="0" w:color="000000"/>
                    <w:right w:val="single" w:sz="4" w:space="0" w:color="000000"/>
                  </w:tcBorders>
                  <w:tcMar>
                    <w:top w:w="40" w:type="dxa"/>
                    <w:left w:w="40" w:type="dxa"/>
                    <w:bottom w:w="40" w:type="dxa"/>
                    <w:right w:w="40" w:type="dxa"/>
                  </w:tcMar>
                </w:tcPr>
                <w:p w14:paraId="51CFE59A" w14:textId="77777777" w:rsidR="003E40E1" w:rsidRPr="00734691" w:rsidRDefault="003E40E1" w:rsidP="006C3434">
                  <w:pPr>
                    <w:spacing w:after="0"/>
                  </w:pPr>
                  <w:bookmarkStart w:id="305" w:name="para_1c8d1b80_426e_4689_be20_32c1fde97e"/>
                  <w:bookmarkEnd w:id="304"/>
                  <w:r w:rsidRPr="00734691">
                    <w:t>200.0</w:t>
                  </w:r>
                </w:p>
              </w:tc>
              <w:bookmarkEnd w:id="305"/>
            </w:tr>
            <w:tr w:rsidR="003E40E1" w:rsidRPr="00734691" w14:paraId="333DA19F" w14:textId="77777777" w:rsidTr="00493F5C">
              <w:tc>
                <w:tcPr>
                  <w:tcW w:w="1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B17FAB" w14:textId="77777777" w:rsidR="003E40E1" w:rsidRPr="00734691" w:rsidRDefault="003E40E1" w:rsidP="006C3434">
                  <w:pPr>
                    <w:spacing w:after="0"/>
                  </w:pPr>
                  <w:bookmarkStart w:id="306" w:name="para_10eea354_19d4_4533_9434_d473dd8c66"/>
                  <w:r w:rsidRPr="00734691">
                    <w:t>20200101120015</w:t>
                  </w:r>
                </w:p>
              </w:tc>
              <w:tc>
                <w:tcPr>
                  <w:tcW w:w="2602" w:type="dxa"/>
                  <w:tcBorders>
                    <w:bottom w:val="single" w:sz="4" w:space="0" w:color="000000"/>
                    <w:right w:val="single" w:sz="4" w:space="0" w:color="000000"/>
                  </w:tcBorders>
                  <w:tcMar>
                    <w:top w:w="40" w:type="dxa"/>
                    <w:left w:w="40" w:type="dxa"/>
                    <w:bottom w:w="40" w:type="dxa"/>
                    <w:right w:w="40" w:type="dxa"/>
                  </w:tcMar>
                </w:tcPr>
                <w:p w14:paraId="717BBE3A" w14:textId="77777777" w:rsidR="003E40E1" w:rsidRPr="00734691" w:rsidRDefault="003E40E1" w:rsidP="006C3434">
                  <w:pPr>
                    <w:spacing w:after="0"/>
                  </w:pPr>
                  <w:bookmarkStart w:id="307" w:name="para_3c25e672_8d25_4708_a7ba_a2c7fc988a"/>
                  <w:bookmarkEnd w:id="306"/>
                  <w:r w:rsidRPr="00734691">
                    <w:t>150.0</w:t>
                  </w:r>
                </w:p>
              </w:tc>
              <w:bookmarkEnd w:id="307"/>
            </w:tr>
            <w:tr w:rsidR="003E40E1" w:rsidRPr="00734691" w14:paraId="07A8C927" w14:textId="77777777" w:rsidTr="00493F5C">
              <w:tc>
                <w:tcPr>
                  <w:tcW w:w="1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6E0FA0" w14:textId="77777777" w:rsidR="003E40E1" w:rsidRPr="00734691" w:rsidRDefault="003E40E1" w:rsidP="006C3434">
                  <w:pPr>
                    <w:spacing w:after="0"/>
                  </w:pPr>
                  <w:bookmarkStart w:id="308" w:name="para_581d8d54_1b7f_43ac_8739_d6d743c7b0"/>
                  <w:r w:rsidRPr="00734691">
                    <w:t>20200101120020</w:t>
                  </w:r>
                </w:p>
              </w:tc>
              <w:tc>
                <w:tcPr>
                  <w:tcW w:w="2602" w:type="dxa"/>
                  <w:tcBorders>
                    <w:bottom w:val="single" w:sz="4" w:space="0" w:color="000000"/>
                    <w:right w:val="single" w:sz="4" w:space="0" w:color="000000"/>
                  </w:tcBorders>
                  <w:tcMar>
                    <w:top w:w="40" w:type="dxa"/>
                    <w:left w:w="40" w:type="dxa"/>
                    <w:bottom w:w="40" w:type="dxa"/>
                    <w:right w:w="40" w:type="dxa"/>
                  </w:tcMar>
                </w:tcPr>
                <w:p w14:paraId="3F5A562D" w14:textId="77777777" w:rsidR="003E40E1" w:rsidRPr="00734691" w:rsidRDefault="003E40E1" w:rsidP="006C3434">
                  <w:pPr>
                    <w:spacing w:after="0"/>
                  </w:pPr>
                  <w:bookmarkStart w:id="309" w:name="para_87718509_f9b9_4013_90a3_d41dbe4043"/>
                  <w:bookmarkEnd w:id="308"/>
                  <w:r w:rsidRPr="00734691">
                    <w:t>100.0</w:t>
                  </w:r>
                </w:p>
              </w:tc>
              <w:bookmarkEnd w:id="309"/>
            </w:tr>
            <w:tr w:rsidR="003E40E1" w:rsidRPr="00734691" w14:paraId="6F806754" w14:textId="77777777" w:rsidTr="00493F5C">
              <w:tc>
                <w:tcPr>
                  <w:tcW w:w="19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9979C" w14:textId="77777777" w:rsidR="003E40E1" w:rsidRPr="00734691" w:rsidRDefault="003E40E1" w:rsidP="006C3434">
                  <w:pPr>
                    <w:spacing w:after="0"/>
                  </w:pPr>
                  <w:bookmarkStart w:id="310" w:name="para_077dff8b_856e_42a0_b575_b0f95ae2e9"/>
                  <w:r w:rsidRPr="00734691">
                    <w:t>20200101120025</w:t>
                  </w:r>
                </w:p>
              </w:tc>
              <w:tc>
                <w:tcPr>
                  <w:tcW w:w="2602" w:type="dxa"/>
                  <w:tcBorders>
                    <w:bottom w:val="single" w:sz="4" w:space="0" w:color="000000"/>
                    <w:right w:val="single" w:sz="4" w:space="0" w:color="000000"/>
                  </w:tcBorders>
                  <w:tcMar>
                    <w:top w:w="40" w:type="dxa"/>
                    <w:left w:w="40" w:type="dxa"/>
                    <w:bottom w:w="40" w:type="dxa"/>
                    <w:right w:w="40" w:type="dxa"/>
                  </w:tcMar>
                </w:tcPr>
                <w:p w14:paraId="497A2F96" w14:textId="77777777" w:rsidR="003E40E1" w:rsidRPr="00734691" w:rsidRDefault="003E40E1" w:rsidP="006C3434">
                  <w:pPr>
                    <w:spacing w:after="0"/>
                  </w:pPr>
                  <w:bookmarkStart w:id="311" w:name="para_c3df9c59_e4e1_4d86_9f28_f51db027d2"/>
                  <w:bookmarkEnd w:id="310"/>
                  <w:r w:rsidRPr="00734691">
                    <w:t>150.0</w:t>
                  </w:r>
                </w:p>
              </w:tc>
              <w:bookmarkEnd w:id="311"/>
            </w:tr>
          </w:tbl>
          <w:p w14:paraId="2C08F98D" w14:textId="77777777" w:rsidR="003E40E1" w:rsidRPr="00734691" w:rsidRDefault="003E40E1" w:rsidP="006C3434">
            <w:pPr>
              <w:spacing w:after="0"/>
            </w:pP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F5A6FC2" w14:textId="77777777" w:rsidR="003E40E1" w:rsidRPr="00734691" w:rsidRDefault="003E40E1" w:rsidP="006C3434">
            <w:pPr>
              <w:spacing w:after="0"/>
            </w:pPr>
            <w:bookmarkStart w:id="312" w:name="para_00683ba1_c12a_49b7_8fc0_aedb9d68c7"/>
            <w:r w:rsidRPr="00734691">
              <w:t>Section TID 10045</w:t>
            </w:r>
          </w:p>
        </w:tc>
        <w:bookmarkEnd w:id="312"/>
      </w:tr>
      <w:tr w:rsidR="003E40E1" w:rsidRPr="00734691" w14:paraId="233FF822"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B68B206" w14:textId="77777777" w:rsidR="003E40E1" w:rsidRPr="00734691" w:rsidRDefault="003E40E1" w:rsidP="006C3434">
            <w:pPr>
              <w:spacing w:after="0"/>
            </w:pPr>
            <w:bookmarkStart w:id="313" w:name="para_4c10135d_f322_43bf_acfc_1fd95d3570"/>
            <w:r w:rsidRPr="00734691">
              <w:t>1.11.8</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A826AEB" w14:textId="77777777" w:rsidR="003E40E1" w:rsidRPr="00734691" w:rsidRDefault="003E40E1" w:rsidP="006C3434">
            <w:pPr>
              <w:spacing w:after="0"/>
            </w:pPr>
            <w:bookmarkStart w:id="314" w:name="para_b1ef8191_bc4e_4d45_871e_df1a913736"/>
            <w:bookmarkEnd w:id="313"/>
            <w:r w:rsidRPr="00734691">
              <w:t>Filtration</w:t>
            </w:r>
          </w:p>
        </w:tc>
        <w:bookmarkEnd w:id="314"/>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84C91F0"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C87727C" w14:textId="77777777" w:rsidR="003E40E1" w:rsidRPr="00734691" w:rsidRDefault="003E40E1" w:rsidP="006C3434">
            <w:pPr>
              <w:spacing w:after="0"/>
            </w:pPr>
            <w:bookmarkStart w:id="315" w:name="para_7863ef2e_f14f_4de7_bb55_d6e068c1f1"/>
            <w:r w:rsidRPr="00734691">
              <w:t>Section TID 10046</w:t>
            </w:r>
          </w:p>
        </w:tc>
        <w:bookmarkEnd w:id="315"/>
      </w:tr>
      <w:tr w:rsidR="003E40E1" w:rsidRPr="00734691" w14:paraId="5E9B6F24"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81EF835" w14:textId="77777777" w:rsidR="003E40E1" w:rsidRPr="00734691" w:rsidRDefault="003E40E1" w:rsidP="006C3434">
            <w:pPr>
              <w:spacing w:after="0"/>
            </w:pPr>
            <w:bookmarkStart w:id="316" w:name="para_08a162c9_27ec_465c_899f_ec7c9b8a78"/>
            <w:r w:rsidRPr="00734691">
              <w:t>1.11.8.1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724EA84" w14:textId="77777777" w:rsidR="003E40E1" w:rsidRPr="00734691" w:rsidRDefault="003E40E1" w:rsidP="006C3434">
            <w:pPr>
              <w:spacing w:after="0"/>
            </w:pPr>
            <w:bookmarkStart w:id="317" w:name="para_5de2dbe8_b125_4496_9a82_6da079d7e0"/>
            <w:bookmarkEnd w:id="316"/>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E457497" w14:textId="77777777" w:rsidR="003E40E1" w:rsidRPr="00734691" w:rsidRDefault="003E40E1" w:rsidP="006C3434">
            <w:pPr>
              <w:spacing w:after="0"/>
            </w:pPr>
            <w:bookmarkStart w:id="318" w:name="para_ad279331_e050_4100_9819_bd98495bf7"/>
            <w:bookmarkEnd w:id="317"/>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99685E5" w14:textId="77777777" w:rsidR="003E40E1" w:rsidRPr="00734691" w:rsidRDefault="003E40E1" w:rsidP="006C3434">
            <w:pPr>
              <w:spacing w:after="0"/>
            </w:pPr>
            <w:bookmarkStart w:id="319" w:name="para_c1ffa577_8a62_40b3_895b_d2552fb3cd"/>
            <w:bookmarkEnd w:id="318"/>
            <w:r w:rsidRPr="00734691">
              <w:t>Section TID 10046</w:t>
            </w:r>
          </w:p>
        </w:tc>
        <w:bookmarkEnd w:id="319"/>
      </w:tr>
      <w:tr w:rsidR="003E40E1" w:rsidRPr="00734691" w14:paraId="531ECB7F"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03A6D3" w14:textId="77777777" w:rsidR="003E40E1" w:rsidRPr="00734691" w:rsidRDefault="003E40E1" w:rsidP="006C3434">
            <w:pPr>
              <w:spacing w:after="0"/>
            </w:pPr>
            <w:bookmarkStart w:id="320" w:name="para_f97b2998_759e_4330_ad94_0ed6e3a3d9"/>
            <w:r w:rsidRPr="00734691">
              <w:t>1.11.8.2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323B1F7" w14:textId="77777777" w:rsidR="003E40E1" w:rsidRPr="00734691" w:rsidRDefault="003E40E1" w:rsidP="006C3434">
            <w:pPr>
              <w:spacing w:after="0"/>
            </w:pPr>
            <w:bookmarkStart w:id="321" w:name="para_422c973c_76cd_4bea_9889_08c8b92942"/>
            <w:bookmarkEnd w:id="320"/>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B6F04E2" w14:textId="77777777" w:rsidR="003E40E1" w:rsidRPr="00734691" w:rsidRDefault="003E40E1" w:rsidP="006C3434">
            <w:pPr>
              <w:spacing w:after="0"/>
            </w:pPr>
            <w:bookmarkStart w:id="322" w:name="para_cf34e9ec_0af3_4b90_b8f6_52ebdb3b3a"/>
            <w:bookmarkEnd w:id="321"/>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D1B15C4" w14:textId="77777777" w:rsidR="003E40E1" w:rsidRPr="00734691" w:rsidRDefault="003E40E1" w:rsidP="006C3434">
            <w:pPr>
              <w:spacing w:after="0"/>
            </w:pPr>
            <w:bookmarkStart w:id="323" w:name="para_99f3083c_4e14_46b8_b861_5be98e6fb8"/>
            <w:bookmarkEnd w:id="322"/>
            <w:r w:rsidRPr="00734691">
              <w:t>Section TID 10046</w:t>
            </w:r>
          </w:p>
        </w:tc>
        <w:bookmarkEnd w:id="323"/>
      </w:tr>
      <w:tr w:rsidR="003E40E1" w:rsidRPr="00734691" w14:paraId="4E7E183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F71A6BE" w14:textId="77777777" w:rsidR="003E40E1" w:rsidRPr="00734691" w:rsidRDefault="003E40E1" w:rsidP="006C3434">
            <w:pPr>
              <w:spacing w:after="0"/>
            </w:pPr>
            <w:bookmarkStart w:id="324" w:name="para_ae4aed1b_1b2f_4fdd_92c0_8584acf87a"/>
            <w:r w:rsidRPr="00734691">
              <w:t>1.11.8.3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616BE89" w14:textId="77777777" w:rsidR="003E40E1" w:rsidRPr="00734691" w:rsidRDefault="003E40E1" w:rsidP="006C3434">
            <w:pPr>
              <w:spacing w:after="0"/>
            </w:pPr>
            <w:bookmarkStart w:id="325" w:name="para_2aa641d9_d0d8_4722_b59f_4434c216e5"/>
            <w:bookmarkEnd w:id="324"/>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1985CBE" w14:textId="77777777" w:rsidR="003E40E1" w:rsidRPr="00734691" w:rsidRDefault="003E40E1" w:rsidP="006C3434">
            <w:pPr>
              <w:spacing w:after="0"/>
            </w:pPr>
            <w:bookmarkStart w:id="326" w:name="para_da43807e_3204_44ed_8367_2d011e66ea"/>
            <w:bookmarkEnd w:id="325"/>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D2AD018" w14:textId="77777777" w:rsidR="003E40E1" w:rsidRPr="00734691" w:rsidRDefault="003E40E1" w:rsidP="006C3434">
            <w:pPr>
              <w:spacing w:after="0"/>
            </w:pPr>
            <w:bookmarkStart w:id="327" w:name="para_a1b0ff80_e1a5_488f_8bc5_88c56f20b7"/>
            <w:bookmarkEnd w:id="326"/>
            <w:r w:rsidRPr="00734691">
              <w:t>Section TID 10046</w:t>
            </w:r>
          </w:p>
        </w:tc>
        <w:bookmarkEnd w:id="327"/>
      </w:tr>
      <w:tr w:rsidR="003E40E1" w:rsidRPr="00734691" w14:paraId="5988DF5A"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673B43F" w14:textId="77777777" w:rsidR="003E40E1" w:rsidRPr="00734691" w:rsidRDefault="003E40E1" w:rsidP="006C3434">
            <w:pPr>
              <w:spacing w:after="0"/>
            </w:pPr>
            <w:bookmarkStart w:id="328" w:name="para_ba0e4a25_fa1d_40a7_86ed_062948c3f3"/>
            <w:r w:rsidRPr="00734691">
              <w:t>1.11.8.4</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FD6AC8E" w14:textId="77777777" w:rsidR="003E40E1" w:rsidRPr="00734691" w:rsidRDefault="003E40E1" w:rsidP="006C3434">
            <w:pPr>
              <w:spacing w:after="0"/>
            </w:pPr>
            <w:bookmarkStart w:id="329" w:name="para_07c12ef2_d362_4490_b612_59b1089dc7"/>
            <w:bookmarkEnd w:id="328"/>
            <w:r w:rsidRPr="00734691">
              <w:t>Attenuator Characteristics</w:t>
            </w:r>
          </w:p>
        </w:tc>
        <w:bookmarkEnd w:id="329"/>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9A68AFE"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52F1015" w14:textId="77777777" w:rsidR="003E40E1" w:rsidRPr="00734691" w:rsidRDefault="003E40E1" w:rsidP="006C3434">
            <w:pPr>
              <w:spacing w:after="0"/>
            </w:pPr>
            <w:bookmarkStart w:id="330" w:name="para_6d7b1532_8713_4c62_8c4d_f9298c5a3e"/>
            <w:r w:rsidRPr="00734691">
              <w:t>Section TID 10055</w:t>
            </w:r>
          </w:p>
        </w:tc>
        <w:bookmarkEnd w:id="330"/>
      </w:tr>
      <w:tr w:rsidR="003E40E1" w:rsidRPr="00734691" w14:paraId="17E5F92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2ED64D9" w14:textId="77777777" w:rsidR="003E40E1" w:rsidRPr="00734691" w:rsidRDefault="003E40E1" w:rsidP="006C3434">
            <w:pPr>
              <w:spacing w:after="0"/>
            </w:pPr>
            <w:bookmarkStart w:id="331" w:name="para_2664fce4_1b23_4661_b0cd_d56e496644"/>
            <w:r w:rsidRPr="00734691">
              <w:t>1.11.8.4.1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842BAEA" w14:textId="77777777" w:rsidR="003E40E1" w:rsidRPr="00734691" w:rsidRDefault="003E40E1" w:rsidP="006C3434">
            <w:pPr>
              <w:spacing w:after="0"/>
            </w:pPr>
            <w:bookmarkStart w:id="332" w:name="para_b6f446d5_be32_41a9_88cd_aa11f75b0c"/>
            <w:bookmarkEnd w:id="331"/>
            <w:r w:rsidRPr="00734691">
              <w:t>Identification of the Attenuator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3097401" w14:textId="77777777" w:rsidR="003E40E1" w:rsidRPr="00734691" w:rsidRDefault="003E40E1" w:rsidP="006C3434">
            <w:pPr>
              <w:spacing w:after="0"/>
            </w:pPr>
            <w:bookmarkStart w:id="333" w:name="para_560d5cfd_5c9f_4a53_8a13_8dc0a65f74"/>
            <w:bookmarkEnd w:id="332"/>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CB431C4" w14:textId="77777777" w:rsidR="003E40E1" w:rsidRPr="00734691" w:rsidRDefault="003E40E1" w:rsidP="006C3434">
            <w:pPr>
              <w:spacing w:after="0"/>
            </w:pPr>
            <w:bookmarkStart w:id="334" w:name="para_eb86038f_1b6f_4ddd_84f2_ca714b04d3"/>
            <w:bookmarkEnd w:id="333"/>
            <w:r w:rsidRPr="00734691">
              <w:t>Section TID 10055</w:t>
            </w:r>
          </w:p>
        </w:tc>
        <w:bookmarkEnd w:id="334"/>
      </w:tr>
      <w:tr w:rsidR="003E40E1" w:rsidRPr="00734691" w14:paraId="19CB172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C943BE9" w14:textId="77777777" w:rsidR="003E40E1" w:rsidRPr="00734691" w:rsidRDefault="003E40E1" w:rsidP="006C3434">
            <w:pPr>
              <w:spacing w:after="0"/>
            </w:pPr>
            <w:bookmarkStart w:id="335" w:name="para_be4ccaaf_3acf_4751_bdf7_951b9a429b"/>
            <w:r w:rsidRPr="00734691">
              <w:t>1.11.8.4.2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DCB4552" w14:textId="77777777" w:rsidR="003E40E1" w:rsidRPr="00734691" w:rsidRDefault="003E40E1" w:rsidP="006C3434">
            <w:pPr>
              <w:spacing w:after="0"/>
            </w:pPr>
            <w:bookmarkStart w:id="336" w:name="para_41f89c6f_5cec_4c5c_8ede_00433095b9"/>
            <w:bookmarkEnd w:id="335"/>
            <w:r w:rsidRPr="00734691">
              <w:t>Attenuator Category</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A2F0F04" w14:textId="77777777" w:rsidR="003E40E1" w:rsidRPr="00734691" w:rsidRDefault="003E40E1" w:rsidP="006C3434">
            <w:pPr>
              <w:spacing w:after="0"/>
            </w:pPr>
            <w:bookmarkStart w:id="337" w:name="para_65f1b0cd_158c_47fb_818f_2ea500811d"/>
            <w:bookmarkEnd w:id="336"/>
            <w:r w:rsidRPr="00734691">
              <w:t>(113771, DCM, "</w:t>
            </w:r>
            <w:r w:rsidRPr="00734691">
              <w:rPr>
                <w:color w:val="0070C0"/>
                <w:szCs w:val="18"/>
              </w:rPr>
              <w:t>X-Ray Filters</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A5FD716" w14:textId="77777777" w:rsidR="003E40E1" w:rsidRPr="00734691" w:rsidRDefault="003E40E1" w:rsidP="006C3434">
            <w:pPr>
              <w:spacing w:after="0"/>
            </w:pPr>
            <w:bookmarkStart w:id="338" w:name="para_7d6dee85_5750_4300_9e36_696031feba"/>
            <w:bookmarkEnd w:id="337"/>
            <w:r w:rsidRPr="00734691">
              <w:t>Section TID 10055</w:t>
            </w:r>
          </w:p>
        </w:tc>
        <w:bookmarkEnd w:id="338"/>
      </w:tr>
      <w:tr w:rsidR="003E40E1" w:rsidRPr="00734691" w14:paraId="69D0163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F44C4F5" w14:textId="77777777" w:rsidR="003E40E1" w:rsidRPr="00734691" w:rsidRDefault="003E40E1" w:rsidP="006C3434">
            <w:pPr>
              <w:spacing w:after="0"/>
            </w:pPr>
            <w:bookmarkStart w:id="339" w:name="para_b5fdaa20_afb7_4a22_b7e8_461412ccf8"/>
            <w:r w:rsidRPr="00734691">
              <w:t>1.11.8.4.3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C44B9E8" w14:textId="77777777" w:rsidR="003E40E1" w:rsidRPr="00734691" w:rsidRDefault="003E40E1" w:rsidP="006C3434">
            <w:pPr>
              <w:spacing w:after="0"/>
            </w:pPr>
            <w:bookmarkStart w:id="340" w:name="para_4604fee5_7fb8_4aff_92b1_71b4d91757"/>
            <w:bookmarkEnd w:id="339"/>
            <w:r w:rsidRPr="00734691">
              <w:t>Filter Material</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39CB705" w14:textId="77777777" w:rsidR="003E40E1" w:rsidRPr="00734691" w:rsidRDefault="003E40E1" w:rsidP="006C3434">
            <w:pPr>
              <w:spacing w:after="0"/>
            </w:pPr>
            <w:bookmarkStart w:id="341" w:name="para_453b4932_2673_42b6_a8c0_fab69c2bed"/>
            <w:bookmarkEnd w:id="340"/>
            <w:r w:rsidRPr="00734691">
              <w:t>(66925006, SCT, "</w:t>
            </w:r>
            <w:r w:rsidRPr="00734691">
              <w:rPr>
                <w:color w:val="0070C0"/>
                <w:szCs w:val="18"/>
              </w:rPr>
              <w:t>Copper</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E262E6F" w14:textId="77777777" w:rsidR="003E40E1" w:rsidRPr="00734691" w:rsidRDefault="003E40E1" w:rsidP="006C3434">
            <w:pPr>
              <w:spacing w:after="0"/>
            </w:pPr>
            <w:bookmarkStart w:id="342" w:name="para_29b4692d_0994_4bca_be28_c821a16d0c"/>
            <w:bookmarkEnd w:id="341"/>
            <w:r w:rsidRPr="00734691">
              <w:t>Section TID 10055</w:t>
            </w:r>
          </w:p>
        </w:tc>
        <w:bookmarkEnd w:id="342"/>
      </w:tr>
      <w:tr w:rsidR="003E40E1" w:rsidRPr="00734691" w14:paraId="7D7DC1C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EF1172A" w14:textId="77777777" w:rsidR="003E40E1" w:rsidRPr="00734691" w:rsidRDefault="003E40E1" w:rsidP="006C3434">
            <w:pPr>
              <w:spacing w:after="0"/>
            </w:pPr>
            <w:bookmarkStart w:id="343" w:name="para_c1749fa8_4b8e_4a02_b7cd_499b1d9cf4"/>
            <w:r w:rsidRPr="00734691">
              <w:t>1.11.8.4.4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212A8A2" w14:textId="77777777" w:rsidR="003E40E1" w:rsidRPr="00734691" w:rsidRDefault="003E40E1" w:rsidP="006C3434">
            <w:pPr>
              <w:spacing w:after="0"/>
            </w:pPr>
            <w:bookmarkStart w:id="344" w:name="para_c6ad70c5_6c05_4bfd_8318_c37936b22d"/>
            <w:bookmarkEnd w:id="343"/>
            <w:r w:rsidRPr="00734691">
              <w:t>Filter Type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0DC2ACB" w14:textId="77777777" w:rsidR="003E40E1" w:rsidRPr="00734691" w:rsidRDefault="003E40E1" w:rsidP="006C3434">
            <w:pPr>
              <w:spacing w:after="0"/>
            </w:pPr>
            <w:bookmarkStart w:id="345" w:name="para_8490fe16_ab99_4717_9de7_868152fff5"/>
            <w:bookmarkEnd w:id="344"/>
            <w:r w:rsidRPr="00734691">
              <w:t>(113653, DCM, "</w:t>
            </w:r>
            <w:r w:rsidRPr="00734691">
              <w:rPr>
                <w:color w:val="0070C0"/>
                <w:szCs w:val="18"/>
              </w:rPr>
              <w:t>Flat Filter</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9625C59" w14:textId="77777777" w:rsidR="003E40E1" w:rsidRPr="00734691" w:rsidRDefault="003E40E1" w:rsidP="006C3434">
            <w:pPr>
              <w:spacing w:after="0"/>
            </w:pPr>
            <w:bookmarkStart w:id="346" w:name="para_f4555a95_2670_44ba_a3b3_882207b523"/>
            <w:bookmarkEnd w:id="345"/>
            <w:r w:rsidRPr="00734691">
              <w:t>Section TID 10055</w:t>
            </w:r>
          </w:p>
        </w:tc>
        <w:bookmarkEnd w:id="346"/>
      </w:tr>
      <w:tr w:rsidR="003E40E1" w:rsidRPr="00734691" w14:paraId="13C50CC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C8014BC" w14:textId="77777777" w:rsidR="003E40E1" w:rsidRPr="00734691" w:rsidRDefault="003E40E1" w:rsidP="006C3434">
            <w:pPr>
              <w:spacing w:after="0"/>
            </w:pPr>
            <w:bookmarkStart w:id="347" w:name="para_b39f1d7a_c971_4f8a_a2f4_d00c79bba5"/>
            <w:r w:rsidRPr="00734691">
              <w:t>1.11.8.4.5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8A84C89" w14:textId="77777777" w:rsidR="003E40E1" w:rsidRPr="00734691" w:rsidRDefault="003E40E1" w:rsidP="006C3434">
            <w:pPr>
              <w:spacing w:after="0"/>
            </w:pPr>
            <w:bookmarkStart w:id="348" w:name="para_68873399_6b99_4a9b_a5ef_4297cd7df3"/>
            <w:bookmarkEnd w:id="347"/>
            <w:r w:rsidRPr="00734691">
              <w:t>X-Ray Filter Thickness</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B8CEE40" w14:textId="77777777" w:rsidR="003E40E1" w:rsidRPr="00734691" w:rsidRDefault="003E40E1" w:rsidP="006C3434">
            <w:pPr>
              <w:spacing w:after="0"/>
            </w:pPr>
            <w:bookmarkStart w:id="349" w:name="para_d7213ea5_0b82_4398_babb_66920d4b03"/>
            <w:bookmarkEnd w:id="348"/>
            <w:r w:rsidRPr="00734691">
              <w:t>0.3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89CD5DB" w14:textId="77777777" w:rsidR="003E40E1" w:rsidRPr="00734691" w:rsidRDefault="003E40E1" w:rsidP="006C3434">
            <w:pPr>
              <w:spacing w:after="0"/>
            </w:pPr>
            <w:bookmarkStart w:id="350" w:name="para_68e7129c_467c_431a_8b82_680a7734a1"/>
            <w:bookmarkEnd w:id="349"/>
            <w:r w:rsidRPr="00734691">
              <w:t>Section TID 10055</w:t>
            </w:r>
          </w:p>
        </w:tc>
        <w:bookmarkEnd w:id="350"/>
      </w:tr>
      <w:tr w:rsidR="003E40E1" w:rsidRPr="00734691" w14:paraId="1D36A5F8"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987D615" w14:textId="77777777" w:rsidR="003E40E1" w:rsidRPr="00734691" w:rsidRDefault="003E40E1" w:rsidP="006C3434">
            <w:pPr>
              <w:spacing w:after="0"/>
            </w:pPr>
            <w:bookmarkStart w:id="351" w:name="para_b61ee167_25e6_4c47_a56b_99995a26e6"/>
            <w:r w:rsidRPr="00734691">
              <w:t>1.11.9</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B2CA86A" w14:textId="77777777" w:rsidR="003E40E1" w:rsidRPr="00734691" w:rsidRDefault="003E40E1" w:rsidP="006C3434">
            <w:pPr>
              <w:spacing w:after="0"/>
            </w:pPr>
            <w:bookmarkStart w:id="352" w:name="para_b5f454ac_ff8f_4c93_8c44_bf4c3acc72"/>
            <w:bookmarkEnd w:id="351"/>
            <w:r w:rsidRPr="00734691">
              <w:t>Attenuators</w:t>
            </w:r>
          </w:p>
        </w:tc>
        <w:bookmarkEnd w:id="352"/>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B45BA9B"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D14ACD0" w14:textId="77777777" w:rsidR="003E40E1" w:rsidRPr="00734691" w:rsidRDefault="003E40E1" w:rsidP="006C3434">
            <w:pPr>
              <w:spacing w:after="0"/>
            </w:pPr>
            <w:bookmarkStart w:id="353" w:name="para_1c20e7fd_8e3d_4073_bca1_081bd0dbe4"/>
            <w:r w:rsidRPr="00734691">
              <w:t>Section TID 10047</w:t>
            </w:r>
          </w:p>
        </w:tc>
        <w:bookmarkEnd w:id="353"/>
      </w:tr>
      <w:tr w:rsidR="003E40E1" w:rsidRPr="00734691" w14:paraId="146BC713"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489DF0E" w14:textId="77777777" w:rsidR="003E40E1" w:rsidRPr="00734691" w:rsidRDefault="003E40E1" w:rsidP="006C3434">
            <w:pPr>
              <w:spacing w:after="0"/>
            </w:pPr>
            <w:bookmarkStart w:id="354" w:name="para_4649e680_98f7_4bc8_bd93_cf2cbad3fd"/>
            <w:r w:rsidRPr="00734691">
              <w:t>1.11.9.1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83EEC42" w14:textId="77777777" w:rsidR="003E40E1" w:rsidRPr="00734691" w:rsidRDefault="003E40E1" w:rsidP="006C3434">
            <w:pPr>
              <w:spacing w:after="0"/>
            </w:pPr>
            <w:bookmarkStart w:id="355" w:name="para_fec77cca_f7dd_41f3_b9cc_36f47dc8d1"/>
            <w:bookmarkEnd w:id="354"/>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0FA8774" w14:textId="77777777" w:rsidR="003E40E1" w:rsidRPr="00734691" w:rsidRDefault="003E40E1" w:rsidP="006C3434">
            <w:pPr>
              <w:spacing w:after="0"/>
            </w:pPr>
            <w:bookmarkStart w:id="356" w:name="para_5e4ef3d3_1485_4ff7_a343_6c72bb9a67"/>
            <w:bookmarkEnd w:id="355"/>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62B4110" w14:textId="77777777" w:rsidR="003E40E1" w:rsidRPr="00734691" w:rsidRDefault="003E40E1" w:rsidP="006C3434">
            <w:pPr>
              <w:spacing w:after="0"/>
              <w:rPr>
                <w:highlight w:val="yellow"/>
              </w:rPr>
            </w:pPr>
            <w:bookmarkStart w:id="357" w:name="para_f2814d42_268e_435e_b79d_a02c289b0d"/>
            <w:bookmarkEnd w:id="356"/>
            <w:r w:rsidRPr="00734691">
              <w:t>Section TID 10047</w:t>
            </w:r>
          </w:p>
        </w:tc>
        <w:bookmarkEnd w:id="357"/>
      </w:tr>
      <w:tr w:rsidR="003E40E1" w:rsidRPr="00734691" w14:paraId="68B89AA1"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5C0E997" w14:textId="77777777" w:rsidR="003E40E1" w:rsidRPr="00734691" w:rsidRDefault="003E40E1" w:rsidP="006C3434">
            <w:pPr>
              <w:spacing w:after="0"/>
            </w:pPr>
            <w:bookmarkStart w:id="358" w:name="para_e7bd7f45_8e02_4723_844e_be7fcbb7fd"/>
            <w:r w:rsidRPr="00734691">
              <w:t>1.11.9.2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4CDF67C" w14:textId="77777777" w:rsidR="003E40E1" w:rsidRPr="00734691" w:rsidRDefault="003E40E1" w:rsidP="006C3434">
            <w:pPr>
              <w:spacing w:after="0"/>
            </w:pPr>
            <w:bookmarkStart w:id="359" w:name="para_c1ea5485_85c0_4867_8a7f_c20cca3305"/>
            <w:bookmarkEnd w:id="358"/>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C75C876" w14:textId="77777777" w:rsidR="003E40E1" w:rsidRPr="00734691" w:rsidRDefault="003E40E1" w:rsidP="006C3434">
            <w:pPr>
              <w:spacing w:after="0"/>
            </w:pPr>
            <w:bookmarkStart w:id="360" w:name="para_36065ca6_046a_4c31_944e_ffa4832907"/>
            <w:bookmarkEnd w:id="359"/>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D9859C4" w14:textId="77777777" w:rsidR="003E40E1" w:rsidRPr="00734691" w:rsidRDefault="003E40E1" w:rsidP="006C3434">
            <w:pPr>
              <w:spacing w:after="0"/>
              <w:rPr>
                <w:highlight w:val="yellow"/>
              </w:rPr>
            </w:pPr>
            <w:bookmarkStart w:id="361" w:name="para_983dbc0b_8957_4f30_bfee_3c9c051e49"/>
            <w:bookmarkEnd w:id="360"/>
            <w:r w:rsidRPr="00734691">
              <w:t>Section TID 10047</w:t>
            </w:r>
          </w:p>
        </w:tc>
        <w:bookmarkEnd w:id="361"/>
      </w:tr>
      <w:tr w:rsidR="003E40E1" w:rsidRPr="00734691" w14:paraId="321D7179"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D10F7F2" w14:textId="77777777" w:rsidR="003E40E1" w:rsidRPr="00734691" w:rsidRDefault="003E40E1" w:rsidP="006C3434">
            <w:pPr>
              <w:spacing w:after="0"/>
            </w:pPr>
            <w:bookmarkStart w:id="362" w:name="para_bf68a695_0f09_4216_8935_d247f66773"/>
            <w:r w:rsidRPr="00734691">
              <w:t>1.11.9.3</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F04B024" w14:textId="77777777" w:rsidR="003E40E1" w:rsidRPr="00734691" w:rsidRDefault="003E40E1" w:rsidP="006C3434">
            <w:pPr>
              <w:spacing w:after="0"/>
            </w:pPr>
            <w:bookmarkStart w:id="363" w:name="para_94b8abde_cd0b_493f_9e66_4b4970f217"/>
            <w:bookmarkEnd w:id="362"/>
            <w:r w:rsidRPr="00734691">
              <w:t>Attenuator Characteristics</w:t>
            </w:r>
          </w:p>
        </w:tc>
        <w:bookmarkEnd w:id="363"/>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1E63BE1"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89408AC" w14:textId="77777777" w:rsidR="003E40E1" w:rsidRPr="00734691" w:rsidRDefault="003E40E1" w:rsidP="006C3434">
            <w:pPr>
              <w:spacing w:after="0"/>
            </w:pPr>
            <w:bookmarkStart w:id="364" w:name="para_72774c37_fa07_491b_9529_8fb55c3a28"/>
            <w:r w:rsidRPr="00734691">
              <w:t>Section TID 10055</w:t>
            </w:r>
          </w:p>
        </w:tc>
        <w:bookmarkEnd w:id="364"/>
      </w:tr>
      <w:tr w:rsidR="003E40E1" w:rsidRPr="00734691" w14:paraId="6C67474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E96F145" w14:textId="77777777" w:rsidR="003E40E1" w:rsidRPr="00734691" w:rsidRDefault="003E40E1" w:rsidP="006C3434">
            <w:pPr>
              <w:spacing w:after="0"/>
            </w:pPr>
            <w:bookmarkStart w:id="365" w:name="para_f24e5437_e7a7_4d94_bcb7_fec074138b"/>
            <w:r w:rsidRPr="00734691">
              <w:t>1.11.9.3.1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FB2B463" w14:textId="77777777" w:rsidR="003E40E1" w:rsidRPr="00734691" w:rsidRDefault="003E40E1" w:rsidP="006C3434">
            <w:pPr>
              <w:spacing w:after="0"/>
            </w:pPr>
            <w:bookmarkStart w:id="366" w:name="para_b382885a_1120_4606_810a_25cdb63f1e"/>
            <w:bookmarkEnd w:id="365"/>
            <w:r w:rsidRPr="00734691">
              <w:t>Identification of the Attenuator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5BF2F61" w14:textId="77777777" w:rsidR="003E40E1" w:rsidRPr="00734691" w:rsidRDefault="003E40E1" w:rsidP="006C3434">
            <w:pPr>
              <w:spacing w:after="0"/>
            </w:pPr>
            <w:bookmarkStart w:id="367" w:name="para_d8eb3acd_f209_4d6b_991c_ee5fad5548"/>
            <w:bookmarkEnd w:id="366"/>
            <w:r w:rsidRPr="00734691">
              <w:t>2</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28967FF" w14:textId="77777777" w:rsidR="003E40E1" w:rsidRPr="00734691" w:rsidRDefault="003E40E1" w:rsidP="006C3434">
            <w:pPr>
              <w:spacing w:after="0"/>
            </w:pPr>
            <w:bookmarkStart w:id="368" w:name="para_a1b5725e_f414_4932_9617_f7138892f2"/>
            <w:bookmarkEnd w:id="367"/>
            <w:r w:rsidRPr="00734691">
              <w:t>Section TID 10055</w:t>
            </w:r>
          </w:p>
        </w:tc>
        <w:bookmarkEnd w:id="368"/>
      </w:tr>
      <w:tr w:rsidR="003E40E1" w:rsidRPr="00734691" w14:paraId="74DAE16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1254322" w14:textId="77777777" w:rsidR="003E40E1" w:rsidRPr="00734691" w:rsidRDefault="003E40E1" w:rsidP="006C3434">
            <w:pPr>
              <w:spacing w:after="0"/>
            </w:pPr>
            <w:bookmarkStart w:id="369" w:name="para_9f142b0d_11ff_4e61_ba8e_99ea5eb42c"/>
            <w:r w:rsidRPr="00734691">
              <w:t>1.11.9.3.2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D8D5AE0" w14:textId="77777777" w:rsidR="003E40E1" w:rsidRPr="00734691" w:rsidRDefault="003E40E1" w:rsidP="006C3434">
            <w:pPr>
              <w:spacing w:after="0"/>
            </w:pPr>
            <w:bookmarkStart w:id="370" w:name="para_b8e8a4bc_42b5_49d3_aa75_4a018d44b3"/>
            <w:bookmarkEnd w:id="369"/>
            <w:r w:rsidRPr="00734691">
              <w:t>Attenuator Category</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2E40FF3" w14:textId="77777777" w:rsidR="003E40E1" w:rsidRPr="00734691" w:rsidRDefault="003E40E1" w:rsidP="006C3434">
            <w:pPr>
              <w:spacing w:after="0"/>
            </w:pPr>
            <w:bookmarkStart w:id="371" w:name="para_291cc804_1f47_4b3a_9a1a_447782f43a"/>
            <w:bookmarkEnd w:id="370"/>
            <w:r w:rsidRPr="00734691">
              <w:t>(128459, DCM, "</w:t>
            </w:r>
            <w:r w:rsidRPr="00734691">
              <w:rPr>
                <w:color w:val="0070C0"/>
                <w:szCs w:val="18"/>
              </w:rPr>
              <w:t>Table</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244CF8C" w14:textId="77777777" w:rsidR="003E40E1" w:rsidRPr="00734691" w:rsidRDefault="003E40E1" w:rsidP="006C3434">
            <w:pPr>
              <w:spacing w:after="0"/>
            </w:pPr>
            <w:bookmarkStart w:id="372" w:name="para_bd7deca8_547f_407e_8851_6e93b52440"/>
            <w:bookmarkEnd w:id="371"/>
            <w:r w:rsidRPr="00734691">
              <w:t>Section TID 10055</w:t>
            </w:r>
          </w:p>
        </w:tc>
        <w:bookmarkEnd w:id="372"/>
      </w:tr>
      <w:tr w:rsidR="003E40E1" w:rsidRPr="00734691" w14:paraId="13A04CB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0651CA" w14:textId="77777777" w:rsidR="003E40E1" w:rsidRPr="00734691" w:rsidRDefault="003E40E1" w:rsidP="006C3434">
            <w:pPr>
              <w:spacing w:after="0"/>
            </w:pPr>
            <w:bookmarkStart w:id="373" w:name="para_98f65461_ca52_4f52_bd45_616dd00d06"/>
            <w:r w:rsidRPr="00734691">
              <w:t>1.11.9.3.3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97C615C" w14:textId="77777777" w:rsidR="003E40E1" w:rsidRPr="00734691" w:rsidRDefault="003E40E1" w:rsidP="006C3434">
            <w:pPr>
              <w:spacing w:after="0"/>
            </w:pPr>
            <w:bookmarkStart w:id="374" w:name="para_38e27f13_d71d_4e13_bd81_6583456953"/>
            <w:bookmarkEnd w:id="373"/>
            <w:r w:rsidRPr="00734691">
              <w:t>Filter Material</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3B0025A" w14:textId="77777777" w:rsidR="003E40E1" w:rsidRPr="00734691" w:rsidRDefault="003E40E1" w:rsidP="006C3434">
            <w:pPr>
              <w:spacing w:after="0"/>
            </w:pPr>
            <w:bookmarkStart w:id="375" w:name="para_72092971_f25f_4a62_9cf7_02b21d4e60"/>
            <w:bookmarkEnd w:id="374"/>
            <w:r w:rsidRPr="00734691">
              <w:t>(256501007, SCT, "</w:t>
            </w:r>
            <w:r w:rsidRPr="00734691">
              <w:rPr>
                <w:color w:val="0070C0"/>
                <w:szCs w:val="18"/>
              </w:rPr>
              <w:t>Carbon Fiber</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257212A" w14:textId="77777777" w:rsidR="003E40E1" w:rsidRPr="00734691" w:rsidRDefault="003E40E1" w:rsidP="006C3434">
            <w:pPr>
              <w:spacing w:after="0"/>
            </w:pPr>
            <w:bookmarkStart w:id="376" w:name="para_4efd9e63_89fd_4290_99c9_db6a6ccf29"/>
            <w:bookmarkEnd w:id="375"/>
            <w:r w:rsidRPr="00734691">
              <w:t>Section TID 10055</w:t>
            </w:r>
          </w:p>
        </w:tc>
        <w:bookmarkEnd w:id="376"/>
      </w:tr>
      <w:tr w:rsidR="003E40E1" w:rsidRPr="00734691" w14:paraId="12F177DD"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7AC812C" w14:textId="77777777" w:rsidR="003E40E1" w:rsidRPr="00734691" w:rsidRDefault="003E40E1" w:rsidP="006C3434">
            <w:pPr>
              <w:spacing w:after="0"/>
            </w:pPr>
            <w:bookmarkStart w:id="377" w:name="para_14c665f9_581b_4327_855a_d343ebe04f"/>
            <w:r w:rsidRPr="00734691">
              <w:t>1.11.9.3.4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7FE42349" w14:textId="77777777" w:rsidR="003E40E1" w:rsidRPr="00734691" w:rsidRDefault="003E40E1" w:rsidP="006C3434">
            <w:pPr>
              <w:spacing w:after="0"/>
            </w:pPr>
            <w:bookmarkStart w:id="378" w:name="para_7a912887_6b77_4c16_a647_08cb8e2de5"/>
            <w:bookmarkEnd w:id="377"/>
            <w:r w:rsidRPr="00734691">
              <w:t>Filter Type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E2AB176" w14:textId="77777777" w:rsidR="003E40E1" w:rsidRPr="00734691" w:rsidRDefault="003E40E1" w:rsidP="006C3434">
            <w:pPr>
              <w:spacing w:after="0"/>
            </w:pPr>
            <w:bookmarkStart w:id="379" w:name="para_5a9d19ff_8961_4ed4_a8e7_0f2d19a1cc"/>
            <w:bookmarkEnd w:id="378"/>
            <w:r w:rsidRPr="00734691">
              <w:t>(113650, DCM, "</w:t>
            </w:r>
            <w:r w:rsidRPr="00734691">
              <w:rPr>
                <w:color w:val="0070C0"/>
                <w:szCs w:val="18"/>
              </w:rPr>
              <w:t>Strip Filter</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6E6E523" w14:textId="77777777" w:rsidR="003E40E1" w:rsidRPr="00734691" w:rsidRDefault="003E40E1" w:rsidP="006C3434">
            <w:pPr>
              <w:spacing w:after="0"/>
            </w:pPr>
            <w:bookmarkStart w:id="380" w:name="para_4504e80c_353e_4e81_90ba_2a34f682dd"/>
            <w:bookmarkEnd w:id="379"/>
            <w:r w:rsidRPr="00734691">
              <w:t>Section TID 10055</w:t>
            </w:r>
          </w:p>
        </w:tc>
        <w:bookmarkEnd w:id="380"/>
      </w:tr>
      <w:tr w:rsidR="003E40E1" w:rsidRPr="00734691" w14:paraId="72C3B103"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4900E69" w14:textId="77777777" w:rsidR="003E40E1" w:rsidRPr="00734691" w:rsidRDefault="003E40E1" w:rsidP="006C3434">
            <w:pPr>
              <w:spacing w:after="0"/>
            </w:pPr>
            <w:bookmarkStart w:id="381" w:name="para_e77a2fe4_0deb_4889_801b_be1c6cf94f"/>
            <w:r w:rsidRPr="00734691">
              <w:t>1.11.9.3.5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585A3AB" w14:textId="77777777" w:rsidR="003E40E1" w:rsidRPr="00734691" w:rsidRDefault="003E40E1" w:rsidP="006C3434">
            <w:pPr>
              <w:spacing w:after="0"/>
            </w:pPr>
            <w:bookmarkStart w:id="382" w:name="para_f4cf5d2c_c9b1_4c94_95ff_dd3ef62d0e"/>
            <w:bookmarkEnd w:id="381"/>
            <w:r w:rsidRPr="00734691">
              <w:t>X-Ray Filter Thickness</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2E4A292" w14:textId="77777777" w:rsidR="003E40E1" w:rsidRPr="00734691" w:rsidRDefault="003E40E1" w:rsidP="006C3434">
            <w:pPr>
              <w:spacing w:after="0"/>
            </w:pPr>
            <w:bookmarkStart w:id="383" w:name="para_3b38fd56_5e67_4dcf_ae88_3d991130bc"/>
            <w:bookmarkEnd w:id="382"/>
            <w:r w:rsidRPr="00734691">
              <w:t>30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83DB7DE" w14:textId="77777777" w:rsidR="003E40E1" w:rsidRPr="00734691" w:rsidRDefault="003E40E1" w:rsidP="006C3434">
            <w:pPr>
              <w:spacing w:after="0"/>
            </w:pPr>
            <w:bookmarkStart w:id="384" w:name="para_86a5a104_45fa_43d2_8558_ae7825d15a"/>
            <w:bookmarkEnd w:id="383"/>
            <w:r w:rsidRPr="00734691">
              <w:t>Section TID 10055</w:t>
            </w:r>
          </w:p>
        </w:tc>
        <w:bookmarkEnd w:id="384"/>
      </w:tr>
      <w:tr w:rsidR="003E40E1" w:rsidRPr="00734691" w14:paraId="287A11EC"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86AB98C" w14:textId="77777777" w:rsidR="003E40E1" w:rsidRPr="00734691" w:rsidRDefault="003E40E1" w:rsidP="006C3434">
            <w:pPr>
              <w:spacing w:after="0"/>
            </w:pPr>
            <w:bookmarkStart w:id="385" w:name="para_882c3768_c8aa_4b07_bfcb_bb7fc729ca"/>
            <w:r w:rsidRPr="00734691">
              <w:t>1.11.10</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15D1AA3" w14:textId="77777777" w:rsidR="003E40E1" w:rsidRPr="00734691" w:rsidRDefault="003E40E1" w:rsidP="006C3434">
            <w:pPr>
              <w:spacing w:after="0"/>
            </w:pPr>
            <w:bookmarkStart w:id="386" w:name="para_af727aab_86a4_4311_9849_5599f14c66"/>
            <w:bookmarkEnd w:id="385"/>
            <w:r w:rsidRPr="00734691">
              <w:t>Radiation Output</w:t>
            </w:r>
          </w:p>
        </w:tc>
        <w:bookmarkEnd w:id="386"/>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BD38C79"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DC0CCB5" w14:textId="77777777" w:rsidR="003E40E1" w:rsidRPr="00734691" w:rsidRDefault="003E40E1" w:rsidP="006C3434">
            <w:pPr>
              <w:spacing w:after="0"/>
            </w:pPr>
            <w:bookmarkStart w:id="387" w:name="para_f8797b2d_cb4c_415f_bf9b_6fd0ec9ddb"/>
            <w:r w:rsidRPr="00734691">
              <w:t>Section TID 10048</w:t>
            </w:r>
          </w:p>
        </w:tc>
        <w:bookmarkEnd w:id="387"/>
      </w:tr>
      <w:tr w:rsidR="003E40E1" w:rsidRPr="00734691" w14:paraId="67FAC44E"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E0E603A" w14:textId="77777777" w:rsidR="003E40E1" w:rsidRPr="00734691" w:rsidRDefault="003E40E1" w:rsidP="006C3434">
            <w:pPr>
              <w:spacing w:after="0"/>
            </w:pPr>
            <w:bookmarkStart w:id="388" w:name="para_dd949a4c_56c0_413b_b195_ccce5d09bf"/>
            <w:r w:rsidRPr="00734691">
              <w:t>1.11.10.1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88E7493" w14:textId="77777777" w:rsidR="003E40E1" w:rsidRPr="00734691" w:rsidRDefault="003E40E1" w:rsidP="006C3434">
            <w:pPr>
              <w:spacing w:after="0"/>
            </w:pPr>
            <w:bookmarkStart w:id="389" w:name="para_db5422fb_6689_4364_b3fc_d63542ca2d"/>
            <w:bookmarkEnd w:id="388"/>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C1B0DA2" w14:textId="77777777" w:rsidR="003E40E1" w:rsidRPr="00734691" w:rsidRDefault="003E40E1" w:rsidP="006C3434">
            <w:pPr>
              <w:spacing w:after="0"/>
            </w:pPr>
            <w:bookmarkStart w:id="390" w:name="para_d1ffc144_749b_4010_8b4e_1d7d5b56fe"/>
            <w:bookmarkEnd w:id="389"/>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4E6DEB6" w14:textId="77777777" w:rsidR="003E40E1" w:rsidRPr="00734691" w:rsidRDefault="003E40E1" w:rsidP="006C3434">
            <w:pPr>
              <w:spacing w:after="0"/>
            </w:pPr>
            <w:bookmarkStart w:id="391" w:name="para_5e3b6384_7446_4bc6_ba8a_6952b266f7"/>
            <w:bookmarkEnd w:id="390"/>
            <w:r w:rsidRPr="00734691">
              <w:t>Section TID 10048</w:t>
            </w:r>
          </w:p>
        </w:tc>
        <w:bookmarkEnd w:id="391"/>
      </w:tr>
      <w:tr w:rsidR="003E40E1" w:rsidRPr="00734691" w14:paraId="52A164E1"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A49DC86" w14:textId="77777777" w:rsidR="003E40E1" w:rsidRPr="00734691" w:rsidRDefault="003E40E1" w:rsidP="006C3434">
            <w:pPr>
              <w:spacing w:after="0"/>
            </w:pPr>
            <w:bookmarkStart w:id="392" w:name="para_31feac2b_1a21_41ad_bad5_8c11e59ced"/>
            <w:r w:rsidRPr="00734691">
              <w:t>1.11.10.2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E9DC1A5" w14:textId="77777777" w:rsidR="003E40E1" w:rsidRPr="00734691" w:rsidRDefault="003E40E1" w:rsidP="006C3434">
            <w:pPr>
              <w:spacing w:after="0"/>
            </w:pPr>
            <w:bookmarkStart w:id="393" w:name="para_a6331819_08d7_42c0_9512_7c7ade21fd"/>
            <w:bookmarkEnd w:id="392"/>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51A9CED" w14:textId="77777777" w:rsidR="003E40E1" w:rsidRPr="00734691" w:rsidRDefault="003E40E1" w:rsidP="006C3434">
            <w:pPr>
              <w:spacing w:after="0"/>
            </w:pPr>
            <w:bookmarkStart w:id="394" w:name="para_72b8fb27_2208_441b_8920_542f0c3d37"/>
            <w:bookmarkEnd w:id="393"/>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902FC9A" w14:textId="77777777" w:rsidR="003E40E1" w:rsidRPr="00734691" w:rsidRDefault="003E40E1" w:rsidP="006C3434">
            <w:pPr>
              <w:spacing w:after="0"/>
            </w:pPr>
            <w:bookmarkStart w:id="395" w:name="para_6dcd650b_7cb1_4e6f_b494_27c3ec39c1"/>
            <w:bookmarkEnd w:id="394"/>
            <w:r w:rsidRPr="00734691">
              <w:t>Section TID 10048</w:t>
            </w:r>
          </w:p>
        </w:tc>
        <w:bookmarkEnd w:id="395"/>
      </w:tr>
      <w:tr w:rsidR="003E40E1" w:rsidRPr="00734691" w14:paraId="5A74653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4A7E9C7" w14:textId="77777777" w:rsidR="003E40E1" w:rsidRPr="00734691" w:rsidRDefault="003E40E1" w:rsidP="006C3434">
            <w:pPr>
              <w:spacing w:after="0"/>
            </w:pPr>
            <w:bookmarkStart w:id="396" w:name="para_e87b2b23_c6b9_4060_a9eb_622cc971a0"/>
            <w:r w:rsidRPr="00734691">
              <w:t>1.11.10.3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8C02933" w14:textId="77777777" w:rsidR="003E40E1" w:rsidRPr="00734691" w:rsidRDefault="003E40E1" w:rsidP="006C3434">
            <w:pPr>
              <w:spacing w:after="0"/>
            </w:pPr>
            <w:bookmarkStart w:id="397" w:name="para_211dcf0d_e521_404c_831d_ec72a137a8"/>
            <w:bookmarkEnd w:id="396"/>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EF93BF4" w14:textId="77777777" w:rsidR="003E40E1" w:rsidRPr="00734691" w:rsidRDefault="003E40E1" w:rsidP="006C3434">
            <w:pPr>
              <w:spacing w:after="0"/>
            </w:pPr>
            <w:bookmarkStart w:id="398" w:name="para_af4007af_ccca_4707_8441_b66c888945"/>
            <w:bookmarkEnd w:id="397"/>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A7DE2D8" w14:textId="77777777" w:rsidR="003E40E1" w:rsidRPr="00734691" w:rsidRDefault="003E40E1" w:rsidP="006C3434">
            <w:pPr>
              <w:spacing w:after="0"/>
            </w:pPr>
            <w:bookmarkStart w:id="399" w:name="para_1c30c7f9_c34f_4da4_a74f_df67520d4b"/>
            <w:bookmarkEnd w:id="398"/>
            <w:r w:rsidRPr="00734691">
              <w:t>Section TID 10048</w:t>
            </w:r>
          </w:p>
        </w:tc>
        <w:bookmarkEnd w:id="399"/>
      </w:tr>
      <w:tr w:rsidR="003E40E1" w:rsidRPr="00734691" w14:paraId="5E753774"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E5AD1C8" w14:textId="77777777" w:rsidR="003E40E1" w:rsidRPr="00734691" w:rsidRDefault="003E40E1" w:rsidP="006C3434">
            <w:pPr>
              <w:spacing w:after="0"/>
            </w:pPr>
            <w:bookmarkStart w:id="400" w:name="para_a57cdf0c_bbb1_48cc_8bcd_e3b78c3f31"/>
            <w:r w:rsidRPr="00734691">
              <w:t>1.11.10.4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D2EBC59" w14:textId="77777777" w:rsidR="003E40E1" w:rsidRPr="00734691" w:rsidRDefault="003E40E1" w:rsidP="006C3434">
            <w:pPr>
              <w:spacing w:after="0"/>
            </w:pPr>
            <w:bookmarkStart w:id="401" w:name="para_bf2ab6c8_6b3f_4a64_9c77_3b0df6b30d"/>
            <w:bookmarkEnd w:id="400"/>
            <w:r w:rsidRPr="00734691">
              <w:t>Air Kerma at Output Measurement Point</w:t>
            </w:r>
          </w:p>
        </w:tc>
        <w:bookmarkEnd w:id="401"/>
        <w:tc>
          <w:tcPr>
            <w:tcW w:w="4050" w:type="dxa"/>
            <w:tcBorders>
              <w:bottom w:val="single" w:sz="4" w:space="0" w:color="000000"/>
              <w:right w:val="single" w:sz="4" w:space="0" w:color="000000"/>
            </w:tcBorders>
            <w:tcMar>
              <w:top w:w="40" w:type="dxa"/>
              <w:left w:w="40" w:type="dxa"/>
              <w:bottom w:w="40" w:type="dxa"/>
              <w:right w:w="40" w:type="dxa"/>
            </w:tcMar>
            <w:vAlign w:val="center"/>
          </w:tcPr>
          <w:p w14:paraId="44FC823E" w14:textId="77777777" w:rsidR="003E40E1" w:rsidRPr="00734691" w:rsidRDefault="003E40E1" w:rsidP="006C3434">
            <w:pPr>
              <w:spacing w:after="0"/>
            </w:pPr>
          </w:p>
          <w:tbl>
            <w:tblPr>
              <w:tblW w:w="4535" w:type="dxa"/>
              <w:tblLayout w:type="fixed"/>
              <w:tblCellMar>
                <w:left w:w="10" w:type="dxa"/>
                <w:right w:w="10" w:type="dxa"/>
              </w:tblCellMar>
              <w:tblLook w:val="0000" w:firstRow="0" w:lastRow="0" w:firstColumn="0" w:lastColumn="0" w:noHBand="0" w:noVBand="0"/>
            </w:tblPr>
            <w:tblGrid>
              <w:gridCol w:w="1647"/>
              <w:gridCol w:w="2888"/>
            </w:tblGrid>
            <w:tr w:rsidR="003E40E1" w:rsidRPr="00734691" w14:paraId="638768E2" w14:textId="77777777" w:rsidTr="006C3434">
              <w:trPr>
                <w:tblHeader/>
              </w:trPr>
              <w:tc>
                <w:tcPr>
                  <w:tcW w:w="1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1D4B2F" w14:textId="77777777" w:rsidR="003E40E1" w:rsidRPr="00734691" w:rsidRDefault="003E40E1" w:rsidP="006C3434">
                  <w:pPr>
                    <w:spacing w:after="0"/>
                  </w:pPr>
                  <w:bookmarkStart w:id="402" w:name="para_86167ddf_2961_48ed_b437_98758e88a6"/>
                  <w:bookmarkStart w:id="403" w:name="idm398984113760"/>
                  <w:r w:rsidRPr="00734691">
                    <w:lastRenderedPageBreak/>
                    <w:t>DateTime Ended</w:t>
                  </w:r>
                </w:p>
              </w:tc>
              <w:tc>
                <w:tcPr>
                  <w:tcW w:w="2888" w:type="dxa"/>
                  <w:tcBorders>
                    <w:top w:val="single" w:sz="4" w:space="0" w:color="000000"/>
                    <w:bottom w:val="single" w:sz="4" w:space="0" w:color="000000"/>
                    <w:right w:val="single" w:sz="4" w:space="0" w:color="000000"/>
                  </w:tcBorders>
                  <w:tcMar>
                    <w:top w:w="40" w:type="dxa"/>
                    <w:left w:w="40" w:type="dxa"/>
                    <w:bottom w:w="40" w:type="dxa"/>
                    <w:right w:w="40" w:type="dxa"/>
                  </w:tcMar>
                </w:tcPr>
                <w:p w14:paraId="4CDA0890" w14:textId="77777777" w:rsidR="003E40E1" w:rsidRPr="00734691" w:rsidRDefault="003E40E1" w:rsidP="006C3434">
                  <w:pPr>
                    <w:spacing w:after="0"/>
                  </w:pPr>
                  <w:bookmarkStart w:id="404" w:name="para_8b67a1b1_17c8_4279_a846_89cfca8a10"/>
                  <w:bookmarkEnd w:id="402"/>
                  <w:r w:rsidRPr="00734691">
                    <w:t>Air Kerma at Output Measurement Point (mGy)</w:t>
                  </w:r>
                </w:p>
              </w:tc>
              <w:bookmarkEnd w:id="404"/>
            </w:tr>
            <w:tr w:rsidR="003E40E1" w:rsidRPr="00734691" w14:paraId="11CBB50E" w14:textId="77777777" w:rsidTr="006C3434">
              <w:tc>
                <w:tcPr>
                  <w:tcW w:w="16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CF8782" w14:textId="77777777" w:rsidR="003E40E1" w:rsidRPr="00734691" w:rsidRDefault="003E40E1" w:rsidP="006C3434">
                  <w:pPr>
                    <w:spacing w:after="0"/>
                  </w:pPr>
                  <w:bookmarkStart w:id="405" w:name="para_d4d3705c_526f_40cb_8d0d_8662655206"/>
                  <w:bookmarkEnd w:id="403"/>
                  <w:r w:rsidRPr="00734691">
                    <w:t>20200101120005</w:t>
                  </w:r>
                </w:p>
              </w:tc>
              <w:tc>
                <w:tcPr>
                  <w:tcW w:w="2888" w:type="dxa"/>
                  <w:tcBorders>
                    <w:bottom w:val="single" w:sz="4" w:space="0" w:color="000000"/>
                    <w:right w:val="single" w:sz="4" w:space="0" w:color="000000"/>
                  </w:tcBorders>
                  <w:tcMar>
                    <w:top w:w="40" w:type="dxa"/>
                    <w:left w:w="40" w:type="dxa"/>
                    <w:bottom w:w="40" w:type="dxa"/>
                    <w:right w:w="40" w:type="dxa"/>
                  </w:tcMar>
                </w:tcPr>
                <w:p w14:paraId="208E652A" w14:textId="77777777" w:rsidR="003E40E1" w:rsidRPr="00734691" w:rsidRDefault="003E40E1" w:rsidP="006C3434">
                  <w:pPr>
                    <w:spacing w:after="0"/>
                  </w:pPr>
                  <w:bookmarkStart w:id="406" w:name="para_9f299db5_f875_456a_b1ea_4072805538"/>
                  <w:bookmarkEnd w:id="405"/>
                  <w:r w:rsidRPr="00734691">
                    <w:t>10.0</w:t>
                  </w:r>
                </w:p>
              </w:tc>
              <w:bookmarkEnd w:id="406"/>
            </w:tr>
            <w:tr w:rsidR="003E40E1" w:rsidRPr="00734691" w14:paraId="6290C8AB" w14:textId="77777777" w:rsidTr="006C3434">
              <w:tc>
                <w:tcPr>
                  <w:tcW w:w="16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EDA7C9" w14:textId="77777777" w:rsidR="003E40E1" w:rsidRPr="00734691" w:rsidRDefault="003E40E1" w:rsidP="006C3434">
                  <w:pPr>
                    <w:spacing w:after="0"/>
                  </w:pPr>
                  <w:bookmarkStart w:id="407" w:name="para_92bb4d2b_0d1a_443f_835d_22fb28c721"/>
                  <w:r w:rsidRPr="00734691">
                    <w:t>20200101120010</w:t>
                  </w:r>
                </w:p>
              </w:tc>
              <w:tc>
                <w:tcPr>
                  <w:tcW w:w="2888" w:type="dxa"/>
                  <w:tcBorders>
                    <w:bottom w:val="single" w:sz="4" w:space="0" w:color="000000"/>
                    <w:right w:val="single" w:sz="4" w:space="0" w:color="000000"/>
                  </w:tcBorders>
                  <w:tcMar>
                    <w:top w:w="40" w:type="dxa"/>
                    <w:left w:w="40" w:type="dxa"/>
                    <w:bottom w:w="40" w:type="dxa"/>
                    <w:right w:w="40" w:type="dxa"/>
                  </w:tcMar>
                </w:tcPr>
                <w:p w14:paraId="0E4AB1B9" w14:textId="77777777" w:rsidR="003E40E1" w:rsidRPr="00734691" w:rsidRDefault="003E40E1" w:rsidP="006C3434">
                  <w:pPr>
                    <w:spacing w:after="0"/>
                  </w:pPr>
                  <w:bookmarkStart w:id="408" w:name="para_f9f049e7_4210_46e0_a986_3b56476aa3"/>
                  <w:bookmarkEnd w:id="407"/>
                  <w:r w:rsidRPr="00734691">
                    <w:t>15.0</w:t>
                  </w:r>
                </w:p>
              </w:tc>
              <w:bookmarkEnd w:id="408"/>
            </w:tr>
            <w:tr w:rsidR="003E40E1" w:rsidRPr="00734691" w14:paraId="26ED3C93" w14:textId="77777777" w:rsidTr="006C3434">
              <w:tc>
                <w:tcPr>
                  <w:tcW w:w="16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6F2661" w14:textId="77777777" w:rsidR="003E40E1" w:rsidRPr="00734691" w:rsidRDefault="003E40E1" w:rsidP="006C3434">
                  <w:pPr>
                    <w:spacing w:after="0"/>
                  </w:pPr>
                  <w:bookmarkStart w:id="409" w:name="para_e778e7fc_52f6_4c5a_ad2d_ecdcadbeb6"/>
                  <w:r w:rsidRPr="00734691">
                    <w:t>20200101120015</w:t>
                  </w:r>
                </w:p>
              </w:tc>
              <w:tc>
                <w:tcPr>
                  <w:tcW w:w="2888" w:type="dxa"/>
                  <w:tcBorders>
                    <w:bottom w:val="single" w:sz="4" w:space="0" w:color="000000"/>
                    <w:right w:val="single" w:sz="4" w:space="0" w:color="000000"/>
                  </w:tcBorders>
                  <w:tcMar>
                    <w:top w:w="40" w:type="dxa"/>
                    <w:left w:w="40" w:type="dxa"/>
                    <w:bottom w:w="40" w:type="dxa"/>
                    <w:right w:w="40" w:type="dxa"/>
                  </w:tcMar>
                </w:tcPr>
                <w:p w14:paraId="2E204469" w14:textId="77777777" w:rsidR="003E40E1" w:rsidRPr="00734691" w:rsidRDefault="003E40E1" w:rsidP="006C3434">
                  <w:pPr>
                    <w:spacing w:after="0"/>
                  </w:pPr>
                  <w:bookmarkStart w:id="410" w:name="para_4d6dcc9b_55e4_422b_a495_a29a72d843"/>
                  <w:bookmarkEnd w:id="409"/>
                  <w:r w:rsidRPr="00734691">
                    <w:t>20.0</w:t>
                  </w:r>
                </w:p>
              </w:tc>
              <w:bookmarkEnd w:id="410"/>
            </w:tr>
            <w:tr w:rsidR="003E40E1" w:rsidRPr="00734691" w14:paraId="76F47960" w14:textId="77777777" w:rsidTr="006C3434">
              <w:tc>
                <w:tcPr>
                  <w:tcW w:w="16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39915D" w14:textId="77777777" w:rsidR="003E40E1" w:rsidRPr="00734691" w:rsidRDefault="003E40E1" w:rsidP="006C3434">
                  <w:pPr>
                    <w:spacing w:after="0"/>
                  </w:pPr>
                  <w:bookmarkStart w:id="411" w:name="para_da5d887b_611a_4139_984e_b84eaec520"/>
                  <w:r w:rsidRPr="00734691">
                    <w:t>20200101120020</w:t>
                  </w:r>
                </w:p>
              </w:tc>
              <w:tc>
                <w:tcPr>
                  <w:tcW w:w="2888" w:type="dxa"/>
                  <w:tcBorders>
                    <w:bottom w:val="single" w:sz="4" w:space="0" w:color="000000"/>
                    <w:right w:val="single" w:sz="4" w:space="0" w:color="000000"/>
                  </w:tcBorders>
                  <w:tcMar>
                    <w:top w:w="40" w:type="dxa"/>
                    <w:left w:w="40" w:type="dxa"/>
                    <w:bottom w:w="40" w:type="dxa"/>
                    <w:right w:w="40" w:type="dxa"/>
                  </w:tcMar>
                </w:tcPr>
                <w:p w14:paraId="198AA54F" w14:textId="77777777" w:rsidR="003E40E1" w:rsidRPr="00734691" w:rsidRDefault="003E40E1" w:rsidP="006C3434">
                  <w:pPr>
                    <w:spacing w:after="0"/>
                  </w:pPr>
                  <w:bookmarkStart w:id="412" w:name="para_3f29c971_f73e_4db4_8fcf_8adebe744d"/>
                  <w:bookmarkEnd w:id="411"/>
                  <w:r w:rsidRPr="00734691">
                    <w:t>15.0</w:t>
                  </w:r>
                </w:p>
              </w:tc>
              <w:bookmarkEnd w:id="412"/>
            </w:tr>
            <w:tr w:rsidR="003E40E1" w:rsidRPr="00734691" w14:paraId="7C24065A" w14:textId="77777777" w:rsidTr="006C3434">
              <w:tc>
                <w:tcPr>
                  <w:tcW w:w="16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E14220" w14:textId="77777777" w:rsidR="003E40E1" w:rsidRPr="00734691" w:rsidRDefault="003E40E1" w:rsidP="006C3434">
                  <w:pPr>
                    <w:spacing w:after="0"/>
                  </w:pPr>
                  <w:bookmarkStart w:id="413" w:name="para_7fd8e1a0_d798_43cb_a178_24b04ef847"/>
                  <w:r w:rsidRPr="00734691">
                    <w:t>20200101120025</w:t>
                  </w:r>
                </w:p>
              </w:tc>
              <w:tc>
                <w:tcPr>
                  <w:tcW w:w="2888" w:type="dxa"/>
                  <w:tcBorders>
                    <w:bottom w:val="single" w:sz="4" w:space="0" w:color="000000"/>
                    <w:right w:val="single" w:sz="4" w:space="0" w:color="000000"/>
                  </w:tcBorders>
                  <w:tcMar>
                    <w:top w:w="40" w:type="dxa"/>
                    <w:left w:w="40" w:type="dxa"/>
                    <w:bottom w:w="40" w:type="dxa"/>
                    <w:right w:w="40" w:type="dxa"/>
                  </w:tcMar>
                </w:tcPr>
                <w:p w14:paraId="2BB28EFB" w14:textId="77777777" w:rsidR="003E40E1" w:rsidRPr="00734691" w:rsidRDefault="003E40E1" w:rsidP="006C3434">
                  <w:pPr>
                    <w:spacing w:after="0"/>
                  </w:pPr>
                  <w:bookmarkStart w:id="414" w:name="para_33ae1360_8051_4588_9569_38e4a36ffc"/>
                  <w:bookmarkEnd w:id="413"/>
                  <w:r w:rsidRPr="00734691">
                    <w:t>10.0</w:t>
                  </w:r>
                </w:p>
              </w:tc>
              <w:bookmarkEnd w:id="414"/>
            </w:tr>
            <w:tr w:rsidR="003E40E1" w:rsidRPr="00734691" w14:paraId="4B7B2A8B" w14:textId="77777777" w:rsidTr="006C3434">
              <w:tc>
                <w:tcPr>
                  <w:tcW w:w="16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149C5D" w14:textId="77777777" w:rsidR="003E40E1" w:rsidRPr="00734691" w:rsidRDefault="003E40E1" w:rsidP="006C3434">
                  <w:pPr>
                    <w:spacing w:after="0"/>
                  </w:pPr>
                  <w:bookmarkStart w:id="415" w:name="para_4f2a56d0_8d00_48f3_ad2c_15c58b34a9"/>
                  <w:r w:rsidRPr="00734691">
                    <w:t>20200101120030</w:t>
                  </w:r>
                </w:p>
              </w:tc>
              <w:tc>
                <w:tcPr>
                  <w:tcW w:w="2888" w:type="dxa"/>
                  <w:tcBorders>
                    <w:bottom w:val="single" w:sz="4" w:space="0" w:color="000000"/>
                    <w:right w:val="single" w:sz="4" w:space="0" w:color="000000"/>
                  </w:tcBorders>
                  <w:tcMar>
                    <w:top w:w="40" w:type="dxa"/>
                    <w:left w:w="40" w:type="dxa"/>
                    <w:bottom w:w="40" w:type="dxa"/>
                    <w:right w:w="40" w:type="dxa"/>
                  </w:tcMar>
                </w:tcPr>
                <w:p w14:paraId="6ABF6463" w14:textId="77777777" w:rsidR="003E40E1" w:rsidRPr="00734691" w:rsidRDefault="003E40E1" w:rsidP="006C3434">
                  <w:pPr>
                    <w:spacing w:after="0"/>
                  </w:pPr>
                  <w:bookmarkStart w:id="416" w:name="para_5cf855a4_42c8_4262_bcae_b428e11974"/>
                  <w:bookmarkEnd w:id="415"/>
                  <w:r w:rsidRPr="00734691">
                    <w:t>15.0</w:t>
                  </w:r>
                </w:p>
              </w:tc>
              <w:bookmarkEnd w:id="416"/>
            </w:tr>
          </w:tbl>
          <w:p w14:paraId="4F1BE4A5" w14:textId="77777777" w:rsidR="003E40E1" w:rsidRPr="00734691" w:rsidRDefault="003E40E1" w:rsidP="006C3434">
            <w:pPr>
              <w:spacing w:after="0"/>
            </w:pP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C1F7916" w14:textId="77777777" w:rsidR="003E40E1" w:rsidRPr="00734691" w:rsidRDefault="003E40E1" w:rsidP="006C3434">
            <w:pPr>
              <w:spacing w:after="0"/>
            </w:pPr>
            <w:bookmarkStart w:id="417" w:name="para_e5d38fd2_47f1_47b4_b427_6a543f0785"/>
            <w:r w:rsidRPr="00734691">
              <w:lastRenderedPageBreak/>
              <w:t>Section TID 10048</w:t>
            </w:r>
          </w:p>
        </w:tc>
        <w:bookmarkEnd w:id="417"/>
      </w:tr>
      <w:tr w:rsidR="003E40E1" w:rsidRPr="00734691" w14:paraId="3078E5D4"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1DD3DB9" w14:textId="77777777" w:rsidR="003E40E1" w:rsidRPr="00734691" w:rsidRDefault="003E40E1" w:rsidP="006C3434">
            <w:pPr>
              <w:spacing w:after="0"/>
            </w:pPr>
            <w:bookmarkStart w:id="418" w:name="para_089ee4e4_34ee_4d25_82c6_656c06ee83"/>
            <w:r w:rsidRPr="00734691">
              <w:t>1.11.11</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F95C138" w14:textId="77777777" w:rsidR="003E40E1" w:rsidRPr="00734691" w:rsidRDefault="003E40E1" w:rsidP="006C3434">
            <w:pPr>
              <w:spacing w:after="0"/>
            </w:pPr>
            <w:bookmarkStart w:id="419" w:name="para_d623335d_4e4a_428e_a866_19bacb435c"/>
            <w:bookmarkEnd w:id="418"/>
            <w:r w:rsidRPr="00734691">
              <w:t>Radiation Field Area</w:t>
            </w:r>
          </w:p>
        </w:tc>
        <w:bookmarkEnd w:id="419"/>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F22411C"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02898C1" w14:textId="77777777" w:rsidR="003E40E1" w:rsidRPr="00734691" w:rsidRDefault="003E40E1" w:rsidP="006C3434">
            <w:pPr>
              <w:spacing w:after="0"/>
            </w:pPr>
            <w:bookmarkStart w:id="420" w:name="para_f60863b6_9319_4752_acf1_a13cf445a0"/>
            <w:r w:rsidRPr="00734691">
              <w:t>Section TID 10049</w:t>
            </w:r>
          </w:p>
        </w:tc>
        <w:bookmarkEnd w:id="420"/>
      </w:tr>
      <w:tr w:rsidR="003E40E1" w:rsidRPr="00734691" w14:paraId="10523F0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915B4F5" w14:textId="77777777" w:rsidR="003E40E1" w:rsidRPr="00734691" w:rsidRDefault="003E40E1" w:rsidP="006C3434">
            <w:pPr>
              <w:spacing w:after="0"/>
            </w:pPr>
            <w:bookmarkStart w:id="421" w:name="para_392be87f_196f_41e1_aa7b_ab0396f6aa"/>
            <w:r w:rsidRPr="00734691">
              <w:t>1.11.11.1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0CBF30C" w14:textId="77777777" w:rsidR="003E40E1" w:rsidRPr="00734691" w:rsidRDefault="003E40E1" w:rsidP="006C3434">
            <w:pPr>
              <w:spacing w:after="0"/>
            </w:pPr>
            <w:bookmarkStart w:id="422" w:name="para_ce4d7c4d_b5a7_4cf3_bc17_698bc3810f"/>
            <w:bookmarkEnd w:id="421"/>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B37D73E" w14:textId="77777777" w:rsidR="003E40E1" w:rsidRPr="00734691" w:rsidRDefault="003E40E1" w:rsidP="006C3434">
            <w:pPr>
              <w:spacing w:after="0"/>
            </w:pPr>
            <w:bookmarkStart w:id="423" w:name="para_d06893cf_fe19_4e3e_8685_c5f7b6de82"/>
            <w:bookmarkEnd w:id="422"/>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58495517" w14:textId="77777777" w:rsidR="003E40E1" w:rsidRPr="00734691" w:rsidRDefault="003E40E1" w:rsidP="006C3434">
            <w:pPr>
              <w:spacing w:after="0"/>
            </w:pPr>
            <w:bookmarkStart w:id="424" w:name="para_a4fc544f_5db3_43cf_b0ed_4a54e0d640"/>
            <w:bookmarkEnd w:id="423"/>
            <w:r w:rsidRPr="00734691">
              <w:t>Section TID 10049</w:t>
            </w:r>
          </w:p>
        </w:tc>
        <w:bookmarkEnd w:id="424"/>
      </w:tr>
      <w:tr w:rsidR="003E40E1" w:rsidRPr="00734691" w14:paraId="0BAEB80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E48CA0F" w14:textId="77777777" w:rsidR="003E40E1" w:rsidRPr="00734691" w:rsidRDefault="003E40E1" w:rsidP="006C3434">
            <w:pPr>
              <w:spacing w:after="0"/>
            </w:pPr>
            <w:bookmarkStart w:id="425" w:name="para_62b1bf5b_afc6_4c3a_aeda_fb0f6cae41"/>
            <w:r w:rsidRPr="00734691">
              <w:t>1.11.11.2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97C651D" w14:textId="77777777" w:rsidR="003E40E1" w:rsidRPr="00734691" w:rsidRDefault="003E40E1" w:rsidP="006C3434">
            <w:pPr>
              <w:spacing w:after="0"/>
            </w:pPr>
            <w:bookmarkStart w:id="426" w:name="para_3bcac1e2_a753_41bd_ade0_946868e608"/>
            <w:bookmarkEnd w:id="425"/>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43FBDD7" w14:textId="77777777" w:rsidR="003E40E1" w:rsidRPr="00734691" w:rsidRDefault="003E40E1" w:rsidP="006C3434">
            <w:pPr>
              <w:spacing w:after="0"/>
            </w:pPr>
            <w:bookmarkStart w:id="427" w:name="para_6b061d6a_63f4_4411_ac81_2d262ec89c"/>
            <w:bookmarkEnd w:id="426"/>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C628C57" w14:textId="77777777" w:rsidR="003E40E1" w:rsidRPr="00734691" w:rsidRDefault="003E40E1" w:rsidP="006C3434">
            <w:pPr>
              <w:spacing w:after="0"/>
            </w:pPr>
            <w:bookmarkStart w:id="428" w:name="para_52538ee0_a2d4_4d4e_b706_51a761999e"/>
            <w:bookmarkEnd w:id="427"/>
            <w:r w:rsidRPr="00734691">
              <w:t>Section TID 10049</w:t>
            </w:r>
          </w:p>
        </w:tc>
        <w:bookmarkEnd w:id="428"/>
      </w:tr>
      <w:tr w:rsidR="003E40E1" w:rsidRPr="00734691" w14:paraId="14ADE9C1"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8D6B6E4" w14:textId="77777777" w:rsidR="003E40E1" w:rsidRPr="00734691" w:rsidRDefault="003E40E1" w:rsidP="006C3434">
            <w:pPr>
              <w:spacing w:after="0"/>
            </w:pPr>
            <w:bookmarkStart w:id="429" w:name="para_b327161b_2fb8_4968_9a33_8305eb213e"/>
            <w:r w:rsidRPr="00734691">
              <w:t>1.11.11.3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70331434" w14:textId="77777777" w:rsidR="003E40E1" w:rsidRPr="00734691" w:rsidRDefault="003E40E1" w:rsidP="006C3434">
            <w:pPr>
              <w:spacing w:after="0"/>
            </w:pPr>
            <w:bookmarkStart w:id="430" w:name="para_a45f0d19_e070_4779_a02b_274e2e1e22"/>
            <w:bookmarkEnd w:id="429"/>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29B04C0" w14:textId="77777777" w:rsidR="003E40E1" w:rsidRPr="00734691" w:rsidRDefault="003E40E1" w:rsidP="006C3434">
            <w:pPr>
              <w:spacing w:after="0"/>
            </w:pPr>
            <w:bookmarkStart w:id="431" w:name="para_04af4df2_7262_455a_b111_60ad1d3979"/>
            <w:bookmarkEnd w:id="430"/>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0122F50" w14:textId="77777777" w:rsidR="003E40E1" w:rsidRPr="00734691" w:rsidRDefault="003E40E1" w:rsidP="006C3434">
            <w:pPr>
              <w:spacing w:after="0"/>
            </w:pPr>
            <w:bookmarkStart w:id="432" w:name="para_f704c7ba_a6a5_4581_84b8_2880321eae"/>
            <w:bookmarkEnd w:id="431"/>
            <w:r w:rsidRPr="00734691">
              <w:t>Section TID 10049</w:t>
            </w:r>
          </w:p>
        </w:tc>
        <w:bookmarkEnd w:id="432"/>
      </w:tr>
      <w:tr w:rsidR="003E40E1" w:rsidRPr="00734691" w14:paraId="399F07F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EED54D9" w14:textId="77777777" w:rsidR="003E40E1" w:rsidRPr="00734691" w:rsidRDefault="003E40E1" w:rsidP="006C3434">
            <w:pPr>
              <w:spacing w:after="0"/>
            </w:pPr>
            <w:bookmarkStart w:id="433" w:name="para_6141da80_1875_4e5d_bfd0_717f86958d"/>
            <w:r w:rsidRPr="00734691">
              <w:t>1.11.11.4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1DCEA77" w14:textId="77777777" w:rsidR="003E40E1" w:rsidRPr="00734691" w:rsidRDefault="003E40E1" w:rsidP="006C3434">
            <w:pPr>
              <w:spacing w:after="0"/>
            </w:pPr>
            <w:bookmarkStart w:id="434" w:name="para_0d51aa42_0e6a_45db_a61c_5246ff6b07"/>
            <w:bookmarkEnd w:id="433"/>
            <w:r w:rsidRPr="00734691">
              <w:t>Radiation Field Outline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31BA4C8" w14:textId="77777777" w:rsidR="003E40E1" w:rsidRPr="00734691" w:rsidRDefault="003E40E1" w:rsidP="006C3434">
            <w:pPr>
              <w:spacing w:after="0"/>
            </w:pPr>
            <w:bookmarkStart w:id="435" w:name="para_fb1d535e_db10_4812_b1e4_ffd205feed"/>
            <w:bookmarkEnd w:id="434"/>
            <w:r w:rsidRPr="00734691">
              <w:t>SCOORD3D POLYGON points</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68D666C" w14:textId="77777777" w:rsidR="003E40E1" w:rsidRPr="00734691" w:rsidRDefault="003E40E1" w:rsidP="006C3434">
            <w:pPr>
              <w:spacing w:after="0"/>
            </w:pPr>
            <w:bookmarkStart w:id="436" w:name="para_c919c710_7c84_47fe_b093_9cc0362e9b"/>
            <w:bookmarkEnd w:id="435"/>
            <w:r w:rsidRPr="00734691">
              <w:t>Section TID 10049</w:t>
            </w:r>
          </w:p>
        </w:tc>
        <w:bookmarkEnd w:id="436"/>
      </w:tr>
      <w:tr w:rsidR="003E40E1" w:rsidRPr="00734691" w14:paraId="6BCF7A7E"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5005FB3" w14:textId="77777777" w:rsidR="003E40E1" w:rsidRPr="00734691" w:rsidRDefault="003E40E1" w:rsidP="006C3434">
            <w:pPr>
              <w:spacing w:after="0"/>
            </w:pPr>
            <w:bookmarkStart w:id="437" w:name="para_b03794ef_c20f_4281_b71a_6469841c95"/>
            <w:r w:rsidRPr="00734691">
              <w:t>1.11.12</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A6423E1" w14:textId="77777777" w:rsidR="003E40E1" w:rsidRPr="00734691" w:rsidRDefault="003E40E1" w:rsidP="006C3434">
            <w:pPr>
              <w:spacing w:after="0"/>
            </w:pPr>
            <w:bookmarkStart w:id="438" w:name="para_8202a278_1b3f_4d39_8974_ed872750df"/>
            <w:bookmarkEnd w:id="437"/>
            <w:r w:rsidRPr="00734691">
              <w:t>X-Ray Source Reference Coordinate System</w:t>
            </w:r>
          </w:p>
        </w:tc>
        <w:bookmarkEnd w:id="438"/>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EC13E04"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674D9AD" w14:textId="77777777" w:rsidR="003E40E1" w:rsidRPr="00734691" w:rsidRDefault="003E40E1" w:rsidP="006C3434">
            <w:pPr>
              <w:spacing w:after="0"/>
            </w:pPr>
            <w:bookmarkStart w:id="439" w:name="para_befa9b3c_fe70_48c9_aefd_0f3b4b02c1"/>
            <w:r w:rsidRPr="00734691">
              <w:t>Section TID 10050</w:t>
            </w:r>
          </w:p>
        </w:tc>
        <w:bookmarkEnd w:id="439"/>
      </w:tr>
      <w:tr w:rsidR="003E40E1" w:rsidRPr="00734691" w14:paraId="5EDADFAA"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19B19E7" w14:textId="77777777" w:rsidR="003E40E1" w:rsidRPr="00734691" w:rsidRDefault="003E40E1" w:rsidP="006C3434">
            <w:pPr>
              <w:spacing w:after="0"/>
            </w:pPr>
            <w:bookmarkStart w:id="440" w:name="para_0b149558_e6a9_4cc5_87c1_0e935fd5f8"/>
            <w:r w:rsidRPr="00734691">
              <w:t>1.11.12.1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63D7C94" w14:textId="77777777" w:rsidR="003E40E1" w:rsidRPr="00734691" w:rsidRDefault="003E40E1" w:rsidP="006C3434">
            <w:pPr>
              <w:spacing w:after="0"/>
            </w:pPr>
            <w:bookmarkStart w:id="441" w:name="para_e53b2a06_484b_4815_ad16_15325786dc"/>
            <w:bookmarkEnd w:id="440"/>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FE0DC14" w14:textId="77777777" w:rsidR="003E40E1" w:rsidRPr="00734691" w:rsidRDefault="003E40E1" w:rsidP="006C3434">
            <w:pPr>
              <w:spacing w:after="0"/>
            </w:pPr>
            <w:bookmarkStart w:id="442" w:name="para_fe2084e6_d187_4b58_b497_e339fc46e6"/>
            <w:bookmarkEnd w:id="441"/>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067F2CF" w14:textId="77777777" w:rsidR="003E40E1" w:rsidRPr="00734691" w:rsidRDefault="003E40E1" w:rsidP="006C3434">
            <w:pPr>
              <w:spacing w:after="0"/>
            </w:pPr>
            <w:bookmarkStart w:id="443" w:name="para_f711526a_6b9e_4e4f_b1f0_30d844e73f"/>
            <w:bookmarkEnd w:id="442"/>
            <w:r w:rsidRPr="00734691">
              <w:t>Section TID 10050</w:t>
            </w:r>
          </w:p>
        </w:tc>
        <w:bookmarkEnd w:id="443"/>
      </w:tr>
      <w:tr w:rsidR="003E40E1" w:rsidRPr="00734691" w14:paraId="779B306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C36F54" w14:textId="77777777" w:rsidR="003E40E1" w:rsidRPr="00734691" w:rsidRDefault="003E40E1" w:rsidP="006C3434">
            <w:pPr>
              <w:spacing w:after="0"/>
            </w:pPr>
            <w:bookmarkStart w:id="444" w:name="para_58c5a899_e8bb_46d0_b856_3db3ea48dd"/>
            <w:r w:rsidRPr="00734691">
              <w:t>1.11.12.2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D929294" w14:textId="77777777" w:rsidR="003E40E1" w:rsidRPr="00734691" w:rsidRDefault="003E40E1" w:rsidP="006C3434">
            <w:pPr>
              <w:spacing w:after="0"/>
            </w:pPr>
            <w:bookmarkStart w:id="445" w:name="para_4560685e_0feb_4b1a_9ae5_e6e4c4031d"/>
            <w:bookmarkEnd w:id="444"/>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B0DFFED" w14:textId="77777777" w:rsidR="003E40E1" w:rsidRPr="00734691" w:rsidRDefault="003E40E1" w:rsidP="006C3434">
            <w:pPr>
              <w:spacing w:after="0"/>
            </w:pPr>
            <w:bookmarkStart w:id="446" w:name="para_e982dc03_0202_49a8_ac49_ec1956c926"/>
            <w:bookmarkEnd w:id="445"/>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31FD781" w14:textId="77777777" w:rsidR="003E40E1" w:rsidRPr="00734691" w:rsidRDefault="003E40E1" w:rsidP="006C3434">
            <w:pPr>
              <w:spacing w:after="0"/>
            </w:pPr>
            <w:bookmarkStart w:id="447" w:name="para_f6c00ced_d017_418f_b802_de2523d582"/>
            <w:bookmarkEnd w:id="446"/>
            <w:r w:rsidRPr="00734691">
              <w:t>Section TID 10050</w:t>
            </w:r>
          </w:p>
        </w:tc>
        <w:bookmarkEnd w:id="447"/>
      </w:tr>
      <w:tr w:rsidR="003E40E1" w:rsidRPr="00734691" w14:paraId="4F6388B8"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79BBBC8" w14:textId="77777777" w:rsidR="003E40E1" w:rsidRPr="00734691" w:rsidRDefault="003E40E1" w:rsidP="006C3434">
            <w:pPr>
              <w:spacing w:after="0"/>
            </w:pPr>
            <w:bookmarkStart w:id="448" w:name="para_a9abd1b5_7475_4672_9601_d41cac2953"/>
            <w:r w:rsidRPr="00734691">
              <w:t>1.11.12.3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C7F973C" w14:textId="77777777" w:rsidR="003E40E1" w:rsidRPr="00734691" w:rsidRDefault="003E40E1" w:rsidP="006C3434">
            <w:pPr>
              <w:spacing w:after="0"/>
            </w:pPr>
            <w:bookmarkStart w:id="449" w:name="para_36673c6a_c1af_4c9c_adc7_51ca92f5bf"/>
            <w:bookmarkEnd w:id="448"/>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5D9BFBF" w14:textId="77777777" w:rsidR="003E40E1" w:rsidRPr="00734691" w:rsidRDefault="003E40E1" w:rsidP="006C3434">
            <w:pPr>
              <w:spacing w:after="0"/>
            </w:pPr>
            <w:bookmarkStart w:id="450" w:name="para_18346c6b_dc6f_48ca_90da_32248dab27"/>
            <w:bookmarkEnd w:id="449"/>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D9DF242" w14:textId="77777777" w:rsidR="003E40E1" w:rsidRPr="00734691" w:rsidRDefault="003E40E1" w:rsidP="006C3434">
            <w:pPr>
              <w:spacing w:after="0"/>
            </w:pPr>
            <w:bookmarkStart w:id="451" w:name="para_cd67db97_7cea_417f_8742_0ffe2dfbe6"/>
            <w:bookmarkEnd w:id="450"/>
            <w:r w:rsidRPr="00734691">
              <w:t>Section TID 10050</w:t>
            </w:r>
          </w:p>
        </w:tc>
        <w:bookmarkEnd w:id="451"/>
      </w:tr>
      <w:tr w:rsidR="003E40E1" w:rsidRPr="00734691" w14:paraId="1DA5AF4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880E445" w14:textId="77777777" w:rsidR="003E40E1" w:rsidRPr="00734691" w:rsidRDefault="003E40E1" w:rsidP="006C3434">
            <w:pPr>
              <w:spacing w:after="0"/>
            </w:pPr>
            <w:bookmarkStart w:id="452" w:name="para_e55bc450_a4c5_4679_bdd9_536ddd848e"/>
            <w:r w:rsidRPr="00734691">
              <w:t>1.11.12.4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3C1F459" w14:textId="77777777" w:rsidR="003E40E1" w:rsidRPr="00734691" w:rsidRDefault="003E40E1" w:rsidP="006C3434">
            <w:pPr>
              <w:spacing w:after="0"/>
            </w:pPr>
            <w:bookmarkStart w:id="453" w:name="para_67e19710_2fdd_44c0_8be9_70aa3340da"/>
            <w:bookmarkEnd w:id="452"/>
            <w:r w:rsidRPr="00734691">
              <w:t>Transformation Matrix</w:t>
            </w:r>
          </w:p>
        </w:tc>
        <w:bookmarkEnd w:id="453"/>
        <w:tc>
          <w:tcPr>
            <w:tcW w:w="4050" w:type="dxa"/>
            <w:tcBorders>
              <w:bottom w:val="single" w:sz="4" w:space="0" w:color="000000"/>
              <w:right w:val="single" w:sz="4" w:space="0" w:color="000000"/>
            </w:tcBorders>
            <w:tcMar>
              <w:top w:w="40" w:type="dxa"/>
              <w:left w:w="40" w:type="dxa"/>
              <w:bottom w:w="40" w:type="dxa"/>
              <w:right w:w="40" w:type="dxa"/>
            </w:tcMar>
            <w:vAlign w:val="center"/>
          </w:tcPr>
          <w:p w14:paraId="02C7C68A" w14:textId="77777777" w:rsidR="003E40E1" w:rsidRPr="00734691" w:rsidRDefault="003E40E1" w:rsidP="006C3434">
            <w:pPr>
              <w:spacing w:after="0"/>
            </w:pPr>
          </w:p>
          <w:tbl>
            <w:tblPr>
              <w:tblW w:w="0" w:type="auto"/>
              <w:tblLayout w:type="fixed"/>
              <w:tblCellMar>
                <w:left w:w="10" w:type="dxa"/>
                <w:right w:w="10" w:type="dxa"/>
              </w:tblCellMar>
              <w:tblLook w:val="0000" w:firstRow="0" w:lastRow="0" w:firstColumn="0" w:lastColumn="0" w:noHBand="0" w:noVBand="0"/>
            </w:tblPr>
            <w:tblGrid>
              <w:gridCol w:w="1096"/>
              <w:gridCol w:w="1091"/>
              <w:gridCol w:w="1091"/>
              <w:gridCol w:w="1256"/>
            </w:tblGrid>
            <w:tr w:rsidR="003E40E1" w:rsidRPr="00734691" w14:paraId="57D11D33" w14:textId="77777777" w:rsidTr="00493F5C">
              <w:tc>
                <w:tcPr>
                  <w:tcW w:w="10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84532" w14:textId="77777777" w:rsidR="003E40E1" w:rsidRPr="00734691" w:rsidRDefault="003E40E1" w:rsidP="006C3434">
                  <w:pPr>
                    <w:spacing w:after="0"/>
                  </w:pPr>
                  <w:bookmarkStart w:id="454" w:name="para_d5802bb1_b2b6_40ad_ba1e_5ac7bc6541"/>
                  <w:bookmarkStart w:id="455" w:name="idm398985264192"/>
                  <w:r w:rsidRPr="00734691">
                    <w:t>1.0</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F235752" w14:textId="77777777" w:rsidR="003E40E1" w:rsidRPr="00734691" w:rsidRDefault="003E40E1" w:rsidP="006C3434">
                  <w:pPr>
                    <w:spacing w:after="0"/>
                  </w:pPr>
                  <w:bookmarkStart w:id="456" w:name="para_ed1aa8ed_f292_4230_bd57_4193ee389f"/>
                  <w:bookmarkEnd w:id="454"/>
                  <w:r w:rsidRPr="00734691">
                    <w:t>0.0</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9D9D290" w14:textId="77777777" w:rsidR="003E40E1" w:rsidRPr="00734691" w:rsidRDefault="003E40E1" w:rsidP="006C3434">
                  <w:pPr>
                    <w:spacing w:after="0"/>
                  </w:pPr>
                  <w:bookmarkStart w:id="457" w:name="para_4608535c_faa7_4280_8af5_2b3f66a8fd"/>
                  <w:bookmarkEnd w:id="456"/>
                  <w:r w:rsidRPr="00734691">
                    <w:t>0.0</w:t>
                  </w:r>
                </w:p>
              </w:tc>
              <w:tc>
                <w:tcPr>
                  <w:tcW w:w="1256" w:type="dxa"/>
                  <w:tcBorders>
                    <w:top w:val="single" w:sz="4" w:space="0" w:color="000000"/>
                    <w:bottom w:val="single" w:sz="4" w:space="0" w:color="000000"/>
                    <w:right w:val="single" w:sz="4" w:space="0" w:color="000000"/>
                  </w:tcBorders>
                  <w:tcMar>
                    <w:top w:w="40" w:type="dxa"/>
                    <w:left w:w="40" w:type="dxa"/>
                    <w:bottom w:w="40" w:type="dxa"/>
                    <w:right w:w="40" w:type="dxa"/>
                  </w:tcMar>
                </w:tcPr>
                <w:p w14:paraId="546F95C2" w14:textId="77777777" w:rsidR="003E40E1" w:rsidRPr="00734691" w:rsidRDefault="003E40E1" w:rsidP="006C3434">
                  <w:pPr>
                    <w:spacing w:after="0"/>
                  </w:pPr>
                  <w:bookmarkStart w:id="458" w:name="para_843297c4_fa73_435e_811b_9fb9d31364"/>
                  <w:bookmarkEnd w:id="457"/>
                  <w:r w:rsidRPr="00734691">
                    <w:t>-40.0</w:t>
                  </w:r>
                </w:p>
              </w:tc>
              <w:bookmarkEnd w:id="458"/>
            </w:tr>
            <w:tr w:rsidR="003E40E1" w:rsidRPr="00734691" w14:paraId="426A2D29" w14:textId="77777777" w:rsidTr="00493F5C">
              <w:tc>
                <w:tcPr>
                  <w:tcW w:w="1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5A12AF" w14:textId="77777777" w:rsidR="003E40E1" w:rsidRPr="00734691" w:rsidRDefault="003E40E1" w:rsidP="006C3434">
                  <w:pPr>
                    <w:spacing w:after="0"/>
                  </w:pPr>
                  <w:bookmarkStart w:id="459" w:name="para_4faee815_7fbb_459e_8d4d_2caaf7def8"/>
                  <w:bookmarkEnd w:id="455"/>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768B7F4A" w14:textId="77777777" w:rsidR="003E40E1" w:rsidRPr="00734691" w:rsidRDefault="003E40E1" w:rsidP="006C3434">
                  <w:pPr>
                    <w:spacing w:after="0"/>
                  </w:pPr>
                  <w:bookmarkStart w:id="460" w:name="para_dacbd7fc_546d_46f7_b6f0_88bbf77af9"/>
                  <w:bookmarkEnd w:id="459"/>
                  <w:r w:rsidRPr="00734691">
                    <w:t>1.0</w:t>
                  </w:r>
                </w:p>
              </w:tc>
              <w:tc>
                <w:tcPr>
                  <w:tcW w:w="1091" w:type="dxa"/>
                  <w:tcBorders>
                    <w:bottom w:val="single" w:sz="4" w:space="0" w:color="000000"/>
                    <w:right w:val="single" w:sz="4" w:space="0" w:color="000000"/>
                  </w:tcBorders>
                  <w:tcMar>
                    <w:top w:w="40" w:type="dxa"/>
                    <w:left w:w="40" w:type="dxa"/>
                    <w:bottom w:w="40" w:type="dxa"/>
                    <w:right w:w="40" w:type="dxa"/>
                  </w:tcMar>
                </w:tcPr>
                <w:p w14:paraId="609F312B" w14:textId="77777777" w:rsidR="003E40E1" w:rsidRPr="00734691" w:rsidRDefault="003E40E1" w:rsidP="006C3434">
                  <w:pPr>
                    <w:spacing w:after="0"/>
                  </w:pPr>
                  <w:bookmarkStart w:id="461" w:name="para_60ae8e08_fd0d_4c09_8123_fc4e581424"/>
                  <w:bookmarkEnd w:id="460"/>
                  <w:r w:rsidRPr="00734691">
                    <w:t>0.0</w:t>
                  </w:r>
                </w:p>
              </w:tc>
              <w:tc>
                <w:tcPr>
                  <w:tcW w:w="1256" w:type="dxa"/>
                  <w:tcBorders>
                    <w:bottom w:val="single" w:sz="4" w:space="0" w:color="000000"/>
                    <w:right w:val="single" w:sz="4" w:space="0" w:color="000000"/>
                  </w:tcBorders>
                  <w:tcMar>
                    <w:top w:w="40" w:type="dxa"/>
                    <w:left w:w="40" w:type="dxa"/>
                    <w:bottom w:w="40" w:type="dxa"/>
                    <w:right w:w="40" w:type="dxa"/>
                  </w:tcMar>
                </w:tcPr>
                <w:p w14:paraId="562E1F0E" w14:textId="77777777" w:rsidR="003E40E1" w:rsidRPr="00734691" w:rsidRDefault="003E40E1" w:rsidP="006C3434">
                  <w:pPr>
                    <w:spacing w:after="0"/>
                  </w:pPr>
                  <w:bookmarkStart w:id="462" w:name="para_417df620_bdfa_43fd_a151_1022863557"/>
                  <w:bookmarkEnd w:id="461"/>
                  <w:r w:rsidRPr="00734691">
                    <w:t>20.0</w:t>
                  </w:r>
                </w:p>
              </w:tc>
              <w:bookmarkEnd w:id="462"/>
            </w:tr>
            <w:tr w:rsidR="003E40E1" w:rsidRPr="00734691" w14:paraId="16A3595D" w14:textId="77777777" w:rsidTr="00493F5C">
              <w:tc>
                <w:tcPr>
                  <w:tcW w:w="1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5345E6" w14:textId="77777777" w:rsidR="003E40E1" w:rsidRPr="00734691" w:rsidRDefault="003E40E1" w:rsidP="006C3434">
                  <w:pPr>
                    <w:spacing w:after="0"/>
                  </w:pPr>
                  <w:bookmarkStart w:id="463" w:name="para_6c2c34d7_4952_46f6_819d_8f0963a4d6"/>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5BAD77BF" w14:textId="77777777" w:rsidR="003E40E1" w:rsidRPr="00734691" w:rsidRDefault="003E40E1" w:rsidP="006C3434">
                  <w:pPr>
                    <w:spacing w:after="0"/>
                  </w:pPr>
                  <w:bookmarkStart w:id="464" w:name="para_825a029a_1fb2_4160_8120_fc0dc686aa"/>
                  <w:bookmarkEnd w:id="463"/>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28D7C982" w14:textId="77777777" w:rsidR="003E40E1" w:rsidRPr="00734691" w:rsidRDefault="003E40E1" w:rsidP="006C3434">
                  <w:pPr>
                    <w:spacing w:after="0"/>
                  </w:pPr>
                  <w:bookmarkStart w:id="465" w:name="para_e2f983b5_7305_47bd_99f8_4c38aa4b6a"/>
                  <w:bookmarkEnd w:id="464"/>
                  <w:r w:rsidRPr="00734691">
                    <w:t>1.0</w:t>
                  </w:r>
                </w:p>
              </w:tc>
              <w:tc>
                <w:tcPr>
                  <w:tcW w:w="1256" w:type="dxa"/>
                  <w:tcBorders>
                    <w:bottom w:val="single" w:sz="4" w:space="0" w:color="000000"/>
                    <w:right w:val="single" w:sz="4" w:space="0" w:color="000000"/>
                  </w:tcBorders>
                  <w:tcMar>
                    <w:top w:w="40" w:type="dxa"/>
                    <w:left w:w="40" w:type="dxa"/>
                    <w:bottom w:w="40" w:type="dxa"/>
                    <w:right w:w="40" w:type="dxa"/>
                  </w:tcMar>
                </w:tcPr>
                <w:p w14:paraId="795A4203" w14:textId="77777777" w:rsidR="003E40E1" w:rsidRPr="00734691" w:rsidRDefault="003E40E1" w:rsidP="006C3434">
                  <w:pPr>
                    <w:spacing w:after="0"/>
                  </w:pPr>
                  <w:bookmarkStart w:id="466" w:name="para_6909a022_44c3_4acb_94de_9b7ebe3028"/>
                  <w:bookmarkEnd w:id="465"/>
                  <w:r w:rsidRPr="00734691">
                    <w:t>-50.0</w:t>
                  </w:r>
                </w:p>
              </w:tc>
              <w:bookmarkEnd w:id="466"/>
            </w:tr>
            <w:tr w:rsidR="003E40E1" w:rsidRPr="00734691" w14:paraId="774489B1" w14:textId="77777777" w:rsidTr="00493F5C">
              <w:tc>
                <w:tcPr>
                  <w:tcW w:w="1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A80A66" w14:textId="77777777" w:rsidR="003E40E1" w:rsidRPr="00734691" w:rsidRDefault="003E40E1" w:rsidP="006C3434">
                  <w:pPr>
                    <w:spacing w:after="0"/>
                  </w:pPr>
                  <w:bookmarkStart w:id="467" w:name="para_5dcbf4ec_e3fb_4265_85f8_32d4422cb6"/>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30A394B7" w14:textId="77777777" w:rsidR="003E40E1" w:rsidRPr="00734691" w:rsidRDefault="003E40E1" w:rsidP="006C3434">
                  <w:pPr>
                    <w:spacing w:after="0"/>
                  </w:pPr>
                  <w:bookmarkStart w:id="468" w:name="para_60bd9ac2_3d83_4781_badc_9f3307fc08"/>
                  <w:bookmarkEnd w:id="467"/>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0E8D0A06" w14:textId="77777777" w:rsidR="003E40E1" w:rsidRPr="00734691" w:rsidRDefault="003E40E1" w:rsidP="006C3434">
                  <w:pPr>
                    <w:spacing w:after="0"/>
                  </w:pPr>
                  <w:bookmarkStart w:id="469" w:name="para_c0e18079_d154_4905_8f00_5cdc1665e2"/>
                  <w:bookmarkEnd w:id="468"/>
                  <w:r w:rsidRPr="00734691">
                    <w:t>0.0</w:t>
                  </w:r>
                </w:p>
              </w:tc>
              <w:tc>
                <w:tcPr>
                  <w:tcW w:w="1256" w:type="dxa"/>
                  <w:tcBorders>
                    <w:bottom w:val="single" w:sz="4" w:space="0" w:color="000000"/>
                    <w:right w:val="single" w:sz="4" w:space="0" w:color="000000"/>
                  </w:tcBorders>
                  <w:tcMar>
                    <w:top w:w="40" w:type="dxa"/>
                    <w:left w:w="40" w:type="dxa"/>
                    <w:bottom w:w="40" w:type="dxa"/>
                    <w:right w:w="40" w:type="dxa"/>
                  </w:tcMar>
                </w:tcPr>
                <w:p w14:paraId="53C63DFA" w14:textId="77777777" w:rsidR="003E40E1" w:rsidRPr="00734691" w:rsidRDefault="003E40E1" w:rsidP="006C3434">
                  <w:pPr>
                    <w:spacing w:after="0"/>
                  </w:pPr>
                  <w:bookmarkStart w:id="470" w:name="para_c54d4465_16f3_4fb4_91f3_6c2f804153"/>
                  <w:bookmarkEnd w:id="469"/>
                  <w:r w:rsidRPr="00734691">
                    <w:t>1.0</w:t>
                  </w:r>
                </w:p>
              </w:tc>
              <w:bookmarkEnd w:id="470"/>
            </w:tr>
          </w:tbl>
          <w:p w14:paraId="1B633E65" w14:textId="77777777" w:rsidR="003E40E1" w:rsidRPr="00734691" w:rsidRDefault="003E40E1" w:rsidP="006C3434">
            <w:pPr>
              <w:spacing w:after="0"/>
            </w:pP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95D5C2B" w14:textId="77777777" w:rsidR="003E40E1" w:rsidRPr="00734691" w:rsidRDefault="003E40E1" w:rsidP="006C3434">
            <w:pPr>
              <w:spacing w:after="0"/>
            </w:pPr>
            <w:bookmarkStart w:id="471" w:name="para_d7d3c51f_9248_40c2_a76b_c80c897911"/>
            <w:r w:rsidRPr="00734691">
              <w:t>Section TID 10050</w:t>
            </w:r>
          </w:p>
        </w:tc>
        <w:bookmarkEnd w:id="471"/>
      </w:tr>
      <w:tr w:rsidR="003E40E1" w:rsidRPr="00734691" w14:paraId="572AF87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842A9A2" w14:textId="77777777" w:rsidR="003E40E1" w:rsidRPr="00734691" w:rsidRDefault="003E40E1" w:rsidP="006C3434">
            <w:pPr>
              <w:spacing w:after="0"/>
            </w:pPr>
            <w:bookmarkStart w:id="472" w:name="para_c52c1482_dac2_4af3_9449_65f5d39e0c"/>
            <w:r w:rsidRPr="00734691">
              <w:t>1.11.12.5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072A071" w14:textId="77777777" w:rsidR="003E40E1" w:rsidRPr="00734691" w:rsidRDefault="003E40E1" w:rsidP="006C3434">
            <w:pPr>
              <w:spacing w:after="0"/>
            </w:pPr>
            <w:bookmarkStart w:id="473" w:name="para_34652079_0798_43b1_aefc_379ebd63d0"/>
            <w:bookmarkEnd w:id="472"/>
            <w:r w:rsidRPr="00734691">
              <w:t>Center of Rotation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881DACE" w14:textId="77777777" w:rsidR="003E40E1" w:rsidRPr="00734691" w:rsidRDefault="003E40E1" w:rsidP="006C3434">
            <w:pPr>
              <w:spacing w:after="0"/>
            </w:pPr>
            <w:bookmarkStart w:id="474" w:name="para_d8bf7d30_1fde_47da_9fe4_36d5855c3e"/>
            <w:bookmarkEnd w:id="473"/>
            <w:r w:rsidRPr="00734691">
              <w:t>SCOORD3D POINT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8B3DCD0" w14:textId="77777777" w:rsidR="003E40E1" w:rsidRPr="00734691" w:rsidRDefault="003E40E1" w:rsidP="006C3434">
            <w:pPr>
              <w:spacing w:after="0"/>
            </w:pPr>
            <w:bookmarkStart w:id="475" w:name="para_20ea3c89_ecd3_4a80_ac94_3c7dc42193"/>
            <w:bookmarkEnd w:id="474"/>
            <w:r w:rsidRPr="00734691">
              <w:t>Section TID 10050</w:t>
            </w:r>
          </w:p>
        </w:tc>
        <w:bookmarkEnd w:id="475"/>
      </w:tr>
      <w:tr w:rsidR="003E40E1" w:rsidRPr="00734691" w14:paraId="69F3A690"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68A01EF" w14:textId="77777777" w:rsidR="003E40E1" w:rsidRPr="00734691" w:rsidRDefault="003E40E1" w:rsidP="006C3434">
            <w:pPr>
              <w:spacing w:after="0"/>
            </w:pPr>
            <w:bookmarkStart w:id="476" w:name="para_c049a6e9_6be1_41f6_a9b4_680cb29aeb"/>
            <w:r w:rsidRPr="00734691">
              <w:t>1.11.12.6</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7790378" w14:textId="77777777" w:rsidR="003E40E1" w:rsidRPr="00734691" w:rsidRDefault="003E40E1" w:rsidP="006C3434">
            <w:pPr>
              <w:spacing w:after="0"/>
            </w:pPr>
            <w:bookmarkStart w:id="477" w:name="para_4e8e65da_2abc_4b10_9906_357e8150ef"/>
            <w:bookmarkEnd w:id="476"/>
            <w:r w:rsidRPr="00734691">
              <w:t>Rotation Plane Normal Point</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886DDAD" w14:textId="77777777" w:rsidR="003E40E1" w:rsidRPr="00734691" w:rsidRDefault="003E40E1" w:rsidP="006C3434">
            <w:pPr>
              <w:spacing w:after="0"/>
            </w:pPr>
            <w:bookmarkStart w:id="478" w:name="para_6df2e42a_b53a_4582_afd3_42d2029554"/>
            <w:bookmarkEnd w:id="477"/>
            <w:r w:rsidRPr="00734691">
              <w:t>SCOORD3D POINT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8F2E97A" w14:textId="77777777" w:rsidR="003E40E1" w:rsidRPr="00734691" w:rsidRDefault="003E40E1" w:rsidP="006C3434">
            <w:pPr>
              <w:spacing w:after="0"/>
            </w:pPr>
            <w:bookmarkStart w:id="479" w:name="para_92c17130_02ce_4c23_b592_6abb65d16a"/>
            <w:bookmarkEnd w:id="478"/>
            <w:r w:rsidRPr="00734691">
              <w:t>Section TID 10050</w:t>
            </w:r>
          </w:p>
        </w:tc>
        <w:bookmarkEnd w:id="479"/>
      </w:tr>
      <w:tr w:rsidR="003E40E1" w:rsidRPr="00734691" w14:paraId="084DAA24"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349D9D3" w14:textId="77777777" w:rsidR="003E40E1" w:rsidRPr="00734691" w:rsidRDefault="003E40E1" w:rsidP="006C3434">
            <w:pPr>
              <w:spacing w:after="0"/>
            </w:pPr>
            <w:bookmarkStart w:id="480" w:name="para_845208c6_2b58_4f4c_ba7f_35630ad3c3"/>
            <w:r w:rsidRPr="00734691">
              <w:t>1.11.12.7</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33642A1" w14:textId="77777777" w:rsidR="003E40E1" w:rsidRPr="00734691" w:rsidRDefault="003E40E1" w:rsidP="006C3434">
            <w:pPr>
              <w:spacing w:after="0"/>
            </w:pPr>
            <w:bookmarkStart w:id="481" w:name="para_46f07a25_4e17_45f0_8781_3a9e6b464a"/>
            <w:bookmarkEnd w:id="480"/>
            <w:r w:rsidRPr="00734691">
              <w:t>Rotation Angle</w:t>
            </w:r>
          </w:p>
        </w:tc>
        <w:bookmarkEnd w:id="481"/>
        <w:tc>
          <w:tcPr>
            <w:tcW w:w="4050" w:type="dxa"/>
            <w:tcBorders>
              <w:bottom w:val="single" w:sz="4" w:space="0" w:color="000000"/>
              <w:right w:val="single" w:sz="4" w:space="0" w:color="000000"/>
            </w:tcBorders>
            <w:tcMar>
              <w:top w:w="40" w:type="dxa"/>
              <w:left w:w="40" w:type="dxa"/>
              <w:bottom w:w="40" w:type="dxa"/>
              <w:right w:w="40" w:type="dxa"/>
            </w:tcMar>
            <w:vAlign w:val="center"/>
          </w:tcPr>
          <w:p w14:paraId="53A6DF32" w14:textId="77777777" w:rsidR="003E40E1" w:rsidRPr="00734691" w:rsidRDefault="003E40E1" w:rsidP="006C3434">
            <w:pPr>
              <w:spacing w:after="0"/>
            </w:pPr>
          </w:p>
          <w:tbl>
            <w:tblPr>
              <w:tblW w:w="0" w:type="auto"/>
              <w:tblLayout w:type="fixed"/>
              <w:tblCellMar>
                <w:left w:w="10" w:type="dxa"/>
                <w:right w:w="10" w:type="dxa"/>
              </w:tblCellMar>
              <w:tblLook w:val="0000" w:firstRow="0" w:lastRow="0" w:firstColumn="0" w:lastColumn="0" w:noHBand="0" w:noVBand="0"/>
            </w:tblPr>
            <w:tblGrid>
              <w:gridCol w:w="2122"/>
              <w:gridCol w:w="2412"/>
            </w:tblGrid>
            <w:tr w:rsidR="003E40E1" w:rsidRPr="00734691" w14:paraId="19EFC05C" w14:textId="77777777" w:rsidTr="00493F5C">
              <w:trPr>
                <w:tblHeader/>
              </w:trPr>
              <w:tc>
                <w:tcPr>
                  <w:tcW w:w="21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CD70A9" w14:textId="77777777" w:rsidR="003E40E1" w:rsidRPr="00734691" w:rsidRDefault="003E40E1" w:rsidP="006C3434">
                  <w:pPr>
                    <w:spacing w:after="0"/>
                  </w:pPr>
                  <w:bookmarkStart w:id="482" w:name="para_152f7541_8f5b_4d4b_8367_4bb078712e"/>
                  <w:bookmarkStart w:id="483" w:name="idm398985203264"/>
                  <w:r w:rsidRPr="00734691">
                    <w:t>DateTime Started</w:t>
                  </w:r>
                </w:p>
              </w:tc>
              <w:tc>
                <w:tcPr>
                  <w:tcW w:w="2412" w:type="dxa"/>
                  <w:tcBorders>
                    <w:top w:val="single" w:sz="4" w:space="0" w:color="000000"/>
                    <w:bottom w:val="single" w:sz="4" w:space="0" w:color="000000"/>
                    <w:right w:val="single" w:sz="4" w:space="0" w:color="000000"/>
                  </w:tcBorders>
                  <w:tcMar>
                    <w:top w:w="40" w:type="dxa"/>
                    <w:left w:w="40" w:type="dxa"/>
                    <w:bottom w:w="40" w:type="dxa"/>
                    <w:right w:w="40" w:type="dxa"/>
                  </w:tcMar>
                </w:tcPr>
                <w:p w14:paraId="3B67D8AA" w14:textId="77777777" w:rsidR="003E40E1" w:rsidRPr="00734691" w:rsidRDefault="003E40E1" w:rsidP="006C3434">
                  <w:pPr>
                    <w:spacing w:after="0"/>
                  </w:pPr>
                  <w:bookmarkStart w:id="484" w:name="para_25e493ff_a8dc_41c6_bc93_f5d914efa5"/>
                  <w:bookmarkEnd w:id="482"/>
                  <w:r w:rsidRPr="00734691">
                    <w:t>Rotation Angle (deg)</w:t>
                  </w:r>
                </w:p>
              </w:tc>
              <w:bookmarkEnd w:id="484"/>
            </w:tr>
            <w:tr w:rsidR="003E40E1" w:rsidRPr="00734691" w14:paraId="3B4FBF2D" w14:textId="77777777" w:rsidTr="00493F5C">
              <w:tc>
                <w:tcPr>
                  <w:tcW w:w="21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B351A8" w14:textId="77777777" w:rsidR="003E40E1" w:rsidRPr="00734691" w:rsidRDefault="003E40E1" w:rsidP="006C3434">
                  <w:pPr>
                    <w:spacing w:after="0"/>
                  </w:pPr>
                  <w:bookmarkStart w:id="485" w:name="para_75d0bd12_0326_4a5e_895e_ed7234131f"/>
                  <w:bookmarkEnd w:id="483"/>
                  <w:r w:rsidRPr="00734691">
                    <w:t>20200101120005</w:t>
                  </w:r>
                </w:p>
              </w:tc>
              <w:tc>
                <w:tcPr>
                  <w:tcW w:w="2412" w:type="dxa"/>
                  <w:tcBorders>
                    <w:bottom w:val="single" w:sz="4" w:space="0" w:color="000000"/>
                    <w:right w:val="single" w:sz="4" w:space="0" w:color="000000"/>
                  </w:tcBorders>
                  <w:tcMar>
                    <w:top w:w="40" w:type="dxa"/>
                    <w:left w:w="40" w:type="dxa"/>
                    <w:bottom w:w="40" w:type="dxa"/>
                    <w:right w:w="40" w:type="dxa"/>
                  </w:tcMar>
                </w:tcPr>
                <w:p w14:paraId="03505168" w14:textId="77777777" w:rsidR="003E40E1" w:rsidRPr="00734691" w:rsidRDefault="003E40E1" w:rsidP="006C3434">
                  <w:pPr>
                    <w:spacing w:after="0"/>
                  </w:pPr>
                  <w:bookmarkStart w:id="486" w:name="para_860726d2_ef21_4ddc_bcd5_8c6a1c2de0"/>
                  <w:bookmarkEnd w:id="485"/>
                  <w:r w:rsidRPr="00734691">
                    <w:t>40.0</w:t>
                  </w:r>
                </w:p>
              </w:tc>
              <w:bookmarkEnd w:id="486"/>
            </w:tr>
            <w:tr w:rsidR="003E40E1" w:rsidRPr="00734691" w14:paraId="21711B64" w14:textId="77777777" w:rsidTr="00493F5C">
              <w:tc>
                <w:tcPr>
                  <w:tcW w:w="21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65E442" w14:textId="77777777" w:rsidR="003E40E1" w:rsidRPr="00734691" w:rsidRDefault="003E40E1" w:rsidP="006C3434">
                  <w:pPr>
                    <w:spacing w:after="0"/>
                  </w:pPr>
                  <w:bookmarkStart w:id="487" w:name="para_16912ceb_c7e7_41ae_b177_c5232b5491"/>
                  <w:r w:rsidRPr="00734691">
                    <w:t>20200101120010</w:t>
                  </w:r>
                </w:p>
              </w:tc>
              <w:tc>
                <w:tcPr>
                  <w:tcW w:w="2412" w:type="dxa"/>
                  <w:tcBorders>
                    <w:bottom w:val="single" w:sz="4" w:space="0" w:color="000000"/>
                    <w:right w:val="single" w:sz="4" w:space="0" w:color="000000"/>
                  </w:tcBorders>
                  <w:tcMar>
                    <w:top w:w="40" w:type="dxa"/>
                    <w:left w:w="40" w:type="dxa"/>
                    <w:bottom w:w="40" w:type="dxa"/>
                    <w:right w:w="40" w:type="dxa"/>
                  </w:tcMar>
                </w:tcPr>
                <w:p w14:paraId="48F2B0B0" w14:textId="77777777" w:rsidR="003E40E1" w:rsidRPr="00734691" w:rsidRDefault="003E40E1" w:rsidP="006C3434">
                  <w:pPr>
                    <w:spacing w:after="0"/>
                  </w:pPr>
                  <w:bookmarkStart w:id="488" w:name="para_ec2f6d66_7592_47c8_800b_b26859454b"/>
                  <w:bookmarkEnd w:id="487"/>
                  <w:r w:rsidRPr="00734691">
                    <w:t>80.0</w:t>
                  </w:r>
                </w:p>
              </w:tc>
              <w:bookmarkEnd w:id="488"/>
            </w:tr>
            <w:tr w:rsidR="003E40E1" w:rsidRPr="00734691" w14:paraId="2FCF5D8F" w14:textId="77777777" w:rsidTr="00493F5C">
              <w:tc>
                <w:tcPr>
                  <w:tcW w:w="21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34A1CD" w14:textId="77777777" w:rsidR="003E40E1" w:rsidRPr="00734691" w:rsidRDefault="003E40E1" w:rsidP="006C3434">
                  <w:pPr>
                    <w:spacing w:after="0"/>
                  </w:pPr>
                  <w:bookmarkStart w:id="489" w:name="para_839c52e7_7776_460a_84c5_659b4006e4"/>
                  <w:r w:rsidRPr="00734691">
                    <w:t>20200101120015</w:t>
                  </w:r>
                </w:p>
              </w:tc>
              <w:tc>
                <w:tcPr>
                  <w:tcW w:w="2412" w:type="dxa"/>
                  <w:tcBorders>
                    <w:bottom w:val="single" w:sz="4" w:space="0" w:color="000000"/>
                    <w:right w:val="single" w:sz="4" w:space="0" w:color="000000"/>
                  </w:tcBorders>
                  <w:tcMar>
                    <w:top w:w="40" w:type="dxa"/>
                    <w:left w:w="40" w:type="dxa"/>
                    <w:bottom w:w="40" w:type="dxa"/>
                    <w:right w:w="40" w:type="dxa"/>
                  </w:tcMar>
                </w:tcPr>
                <w:p w14:paraId="7D2FDA1C" w14:textId="77777777" w:rsidR="003E40E1" w:rsidRPr="00734691" w:rsidRDefault="003E40E1" w:rsidP="006C3434">
                  <w:pPr>
                    <w:spacing w:after="0"/>
                  </w:pPr>
                  <w:bookmarkStart w:id="490" w:name="para_24508df3_c9a3_479b_b28d_7be71c7a68"/>
                  <w:bookmarkEnd w:id="489"/>
                  <w:r w:rsidRPr="00734691">
                    <w:t>120.0</w:t>
                  </w:r>
                </w:p>
              </w:tc>
              <w:bookmarkEnd w:id="490"/>
            </w:tr>
            <w:tr w:rsidR="003E40E1" w:rsidRPr="00734691" w14:paraId="5AA4AF06" w14:textId="77777777" w:rsidTr="00493F5C">
              <w:tc>
                <w:tcPr>
                  <w:tcW w:w="21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44F451" w14:textId="77777777" w:rsidR="003E40E1" w:rsidRPr="00734691" w:rsidRDefault="003E40E1" w:rsidP="006C3434">
                  <w:pPr>
                    <w:spacing w:after="0"/>
                  </w:pPr>
                  <w:bookmarkStart w:id="491" w:name="para_fc9d34b1_1789_43cd_80f0_ada3927737"/>
                  <w:r w:rsidRPr="00734691">
                    <w:t>20200101120020</w:t>
                  </w:r>
                </w:p>
              </w:tc>
              <w:tc>
                <w:tcPr>
                  <w:tcW w:w="2412" w:type="dxa"/>
                  <w:tcBorders>
                    <w:bottom w:val="single" w:sz="4" w:space="0" w:color="000000"/>
                    <w:right w:val="single" w:sz="4" w:space="0" w:color="000000"/>
                  </w:tcBorders>
                  <w:tcMar>
                    <w:top w:w="40" w:type="dxa"/>
                    <w:left w:w="40" w:type="dxa"/>
                    <w:bottom w:w="40" w:type="dxa"/>
                    <w:right w:w="40" w:type="dxa"/>
                  </w:tcMar>
                </w:tcPr>
                <w:p w14:paraId="0D5D9834" w14:textId="77777777" w:rsidR="003E40E1" w:rsidRPr="00734691" w:rsidRDefault="003E40E1" w:rsidP="006C3434">
                  <w:pPr>
                    <w:spacing w:after="0"/>
                  </w:pPr>
                  <w:bookmarkStart w:id="492" w:name="para_a25b494f_35fa_429a_a869_b32ade1f1f"/>
                  <w:bookmarkEnd w:id="491"/>
                  <w:r w:rsidRPr="00734691">
                    <w:t>160.0</w:t>
                  </w:r>
                </w:p>
              </w:tc>
              <w:bookmarkEnd w:id="492"/>
            </w:tr>
            <w:tr w:rsidR="003E40E1" w:rsidRPr="00734691" w14:paraId="3E2187A4" w14:textId="77777777" w:rsidTr="00493F5C">
              <w:tc>
                <w:tcPr>
                  <w:tcW w:w="21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DB527E" w14:textId="77777777" w:rsidR="003E40E1" w:rsidRPr="00734691" w:rsidRDefault="003E40E1" w:rsidP="006C3434">
                  <w:pPr>
                    <w:spacing w:after="0"/>
                  </w:pPr>
                  <w:bookmarkStart w:id="493" w:name="para_faf309d7_39fc_4307_bb84_f0b1a254d4"/>
                  <w:r w:rsidRPr="00734691">
                    <w:t>20200101120025</w:t>
                  </w:r>
                </w:p>
              </w:tc>
              <w:tc>
                <w:tcPr>
                  <w:tcW w:w="2412" w:type="dxa"/>
                  <w:tcBorders>
                    <w:bottom w:val="single" w:sz="4" w:space="0" w:color="000000"/>
                    <w:right w:val="single" w:sz="4" w:space="0" w:color="000000"/>
                  </w:tcBorders>
                  <w:tcMar>
                    <w:top w:w="40" w:type="dxa"/>
                    <w:left w:w="40" w:type="dxa"/>
                    <w:bottom w:w="40" w:type="dxa"/>
                    <w:right w:w="40" w:type="dxa"/>
                  </w:tcMar>
                </w:tcPr>
                <w:p w14:paraId="4AF89965" w14:textId="77777777" w:rsidR="003E40E1" w:rsidRPr="00734691" w:rsidRDefault="003E40E1" w:rsidP="006C3434">
                  <w:pPr>
                    <w:spacing w:after="0"/>
                  </w:pPr>
                  <w:bookmarkStart w:id="494" w:name="para_f7661046_ce8a_49ca_8fb4_2f048a6495"/>
                  <w:bookmarkEnd w:id="493"/>
                  <w:r w:rsidRPr="00734691">
                    <w:t>200.0</w:t>
                  </w:r>
                </w:p>
              </w:tc>
              <w:bookmarkEnd w:id="494"/>
            </w:tr>
            <w:tr w:rsidR="003E40E1" w:rsidRPr="00734691" w14:paraId="6645F87D" w14:textId="77777777" w:rsidTr="00493F5C">
              <w:tc>
                <w:tcPr>
                  <w:tcW w:w="21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5D7127" w14:textId="77777777" w:rsidR="003E40E1" w:rsidRPr="00734691" w:rsidRDefault="003E40E1" w:rsidP="006C3434">
                  <w:pPr>
                    <w:spacing w:after="0"/>
                  </w:pPr>
                  <w:bookmarkStart w:id="495" w:name="para_ed5057c7_7ec4_4ae9_9fb6_c68db33727"/>
                  <w:r w:rsidRPr="00734691">
                    <w:t>20200101120030</w:t>
                  </w:r>
                </w:p>
              </w:tc>
              <w:tc>
                <w:tcPr>
                  <w:tcW w:w="2412" w:type="dxa"/>
                  <w:tcBorders>
                    <w:bottom w:val="single" w:sz="4" w:space="0" w:color="000000"/>
                    <w:right w:val="single" w:sz="4" w:space="0" w:color="000000"/>
                  </w:tcBorders>
                  <w:tcMar>
                    <w:top w:w="40" w:type="dxa"/>
                    <w:left w:w="40" w:type="dxa"/>
                    <w:bottom w:w="40" w:type="dxa"/>
                    <w:right w:w="40" w:type="dxa"/>
                  </w:tcMar>
                </w:tcPr>
                <w:p w14:paraId="46CA9F16" w14:textId="77777777" w:rsidR="003E40E1" w:rsidRPr="00734691" w:rsidRDefault="003E40E1" w:rsidP="006C3434">
                  <w:pPr>
                    <w:spacing w:after="0"/>
                  </w:pPr>
                  <w:bookmarkStart w:id="496" w:name="para_df9b6944_e995_419c_8db3_97c3e9f49d"/>
                  <w:bookmarkEnd w:id="495"/>
                  <w:r w:rsidRPr="00734691">
                    <w:t>240.0</w:t>
                  </w:r>
                </w:p>
              </w:tc>
              <w:bookmarkEnd w:id="496"/>
            </w:tr>
          </w:tbl>
          <w:p w14:paraId="255ACA06" w14:textId="77777777" w:rsidR="003E40E1" w:rsidRPr="00734691" w:rsidRDefault="003E40E1" w:rsidP="006C3434">
            <w:pPr>
              <w:spacing w:after="0"/>
            </w:pP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7051043" w14:textId="77777777" w:rsidR="003E40E1" w:rsidRPr="00734691" w:rsidRDefault="003E40E1" w:rsidP="006C3434">
            <w:pPr>
              <w:spacing w:after="0"/>
            </w:pPr>
            <w:bookmarkStart w:id="497" w:name="para_6c081346_9213_41c7_99be_35057a7462"/>
            <w:r w:rsidRPr="00734691">
              <w:t>Section TID 10050</w:t>
            </w:r>
          </w:p>
        </w:tc>
        <w:bookmarkEnd w:id="497"/>
      </w:tr>
      <w:tr w:rsidR="003E40E1" w:rsidRPr="00734691" w14:paraId="5D5A8620"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684EBB7" w14:textId="77777777" w:rsidR="003E40E1" w:rsidRPr="00734691" w:rsidRDefault="003E40E1" w:rsidP="006C3434">
            <w:pPr>
              <w:spacing w:after="0"/>
            </w:pPr>
            <w:bookmarkStart w:id="498" w:name="para_d978883b_a7b2_4303_8c67_6b3b54c026"/>
            <w:r w:rsidRPr="00734691">
              <w:t>1.11.13</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4538DA4" w14:textId="77777777" w:rsidR="003E40E1" w:rsidRPr="00734691" w:rsidRDefault="003E40E1" w:rsidP="006C3434">
            <w:pPr>
              <w:spacing w:after="0"/>
            </w:pPr>
            <w:bookmarkStart w:id="499" w:name="para_bbca3c32_16ae_44d6_99a2_cd484b013a"/>
            <w:bookmarkEnd w:id="498"/>
            <w:r w:rsidRPr="00734691">
              <w:t>Beam Position</w:t>
            </w:r>
          </w:p>
        </w:tc>
        <w:bookmarkEnd w:id="499"/>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46DB554"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FD22ECF" w14:textId="77777777" w:rsidR="003E40E1" w:rsidRPr="00734691" w:rsidRDefault="003E40E1" w:rsidP="006C3434">
            <w:pPr>
              <w:spacing w:after="0"/>
            </w:pPr>
            <w:bookmarkStart w:id="500" w:name="para_a22ea4a2_f8d8_49da_90ce_e416d3be70"/>
            <w:r w:rsidRPr="00734691">
              <w:t>Section TID 10051</w:t>
            </w:r>
          </w:p>
        </w:tc>
        <w:bookmarkEnd w:id="500"/>
      </w:tr>
      <w:tr w:rsidR="003E40E1" w:rsidRPr="00734691" w14:paraId="3B8618AA"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4D86C0A" w14:textId="77777777" w:rsidR="003E40E1" w:rsidRPr="00734691" w:rsidRDefault="003E40E1" w:rsidP="006C3434">
            <w:pPr>
              <w:spacing w:after="0"/>
            </w:pPr>
            <w:bookmarkStart w:id="501" w:name="para_377cd92f_40aa_4c23_9e29_3bb3f5de96"/>
            <w:r w:rsidRPr="00734691">
              <w:t>1.11.13.1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DB5A37C" w14:textId="77777777" w:rsidR="003E40E1" w:rsidRPr="00734691" w:rsidRDefault="003E40E1" w:rsidP="006C3434">
            <w:pPr>
              <w:spacing w:after="0"/>
            </w:pPr>
            <w:bookmarkStart w:id="502" w:name="para_ed5bce54_18d7_404c_86f9_94a64d0b70"/>
            <w:bookmarkEnd w:id="501"/>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C4D9C99" w14:textId="77777777" w:rsidR="003E40E1" w:rsidRPr="00734691" w:rsidRDefault="003E40E1" w:rsidP="006C3434">
            <w:pPr>
              <w:spacing w:after="0"/>
            </w:pPr>
            <w:bookmarkStart w:id="503" w:name="para_e84e131f_c69c_4cbe_ba7f_359774de00"/>
            <w:bookmarkEnd w:id="502"/>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87D572D" w14:textId="77777777" w:rsidR="003E40E1" w:rsidRPr="00734691" w:rsidRDefault="003E40E1" w:rsidP="006C3434">
            <w:pPr>
              <w:spacing w:after="0"/>
            </w:pPr>
            <w:bookmarkStart w:id="504" w:name="para_2b857510_74d2_4ce9_86a4_232c56b0b8"/>
            <w:bookmarkEnd w:id="503"/>
            <w:r w:rsidRPr="00734691">
              <w:t>Section TID 10051</w:t>
            </w:r>
          </w:p>
        </w:tc>
        <w:bookmarkEnd w:id="504"/>
      </w:tr>
      <w:tr w:rsidR="003E40E1" w:rsidRPr="00734691" w14:paraId="6368138F"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26CF7E5" w14:textId="77777777" w:rsidR="003E40E1" w:rsidRPr="00734691" w:rsidRDefault="003E40E1" w:rsidP="006C3434">
            <w:pPr>
              <w:spacing w:after="0"/>
            </w:pPr>
            <w:bookmarkStart w:id="505" w:name="para_05dc3a3a_2339_4211_9480_acade33f7e"/>
            <w:r w:rsidRPr="00734691">
              <w:t>1.11.13.2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96EC044" w14:textId="77777777" w:rsidR="003E40E1" w:rsidRPr="00734691" w:rsidRDefault="003E40E1" w:rsidP="006C3434">
            <w:pPr>
              <w:spacing w:after="0"/>
            </w:pPr>
            <w:bookmarkStart w:id="506" w:name="para_421df3ab_e4c1_47e4_8db7_73711973ca"/>
            <w:bookmarkEnd w:id="505"/>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8D2D3C2" w14:textId="77777777" w:rsidR="003E40E1" w:rsidRPr="00734691" w:rsidRDefault="003E40E1" w:rsidP="006C3434">
            <w:pPr>
              <w:spacing w:after="0"/>
            </w:pPr>
            <w:bookmarkStart w:id="507" w:name="para_9a3eb153_4027_44a1_bc12_eaadfc794d"/>
            <w:bookmarkEnd w:id="506"/>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B129844" w14:textId="77777777" w:rsidR="003E40E1" w:rsidRPr="00734691" w:rsidRDefault="003E40E1" w:rsidP="006C3434">
            <w:pPr>
              <w:spacing w:after="0"/>
            </w:pPr>
            <w:bookmarkStart w:id="508" w:name="para_aa9e22a9_1048_48c8_ad21_3e683d7c34"/>
            <w:bookmarkEnd w:id="507"/>
            <w:r w:rsidRPr="00734691">
              <w:t>Section TID 10051</w:t>
            </w:r>
          </w:p>
        </w:tc>
        <w:bookmarkEnd w:id="508"/>
      </w:tr>
      <w:tr w:rsidR="003E40E1" w:rsidRPr="00734691" w14:paraId="28C3C55A"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AC35142" w14:textId="77777777" w:rsidR="003E40E1" w:rsidRPr="00734691" w:rsidRDefault="003E40E1" w:rsidP="006C3434">
            <w:pPr>
              <w:spacing w:after="0"/>
            </w:pPr>
            <w:bookmarkStart w:id="509" w:name="para_a438ab3c_2cf6_430b_acc6_4adfe386b5"/>
            <w:r w:rsidRPr="00734691">
              <w:t>1.11.13.3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2111191" w14:textId="77777777" w:rsidR="003E40E1" w:rsidRPr="00734691" w:rsidRDefault="003E40E1" w:rsidP="006C3434">
            <w:pPr>
              <w:spacing w:after="0"/>
            </w:pPr>
            <w:bookmarkStart w:id="510" w:name="para_354e5be6_e606_4fcd_9100_653cb43b3a"/>
            <w:bookmarkEnd w:id="509"/>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3DBB12F" w14:textId="77777777" w:rsidR="003E40E1" w:rsidRPr="00734691" w:rsidRDefault="003E40E1" w:rsidP="006C3434">
            <w:pPr>
              <w:spacing w:after="0"/>
            </w:pPr>
            <w:bookmarkStart w:id="511" w:name="para_47f6077e_78fb_4649_a4c6_2bd5e65183"/>
            <w:bookmarkEnd w:id="510"/>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E2912D2" w14:textId="77777777" w:rsidR="003E40E1" w:rsidRPr="00734691" w:rsidRDefault="003E40E1" w:rsidP="006C3434">
            <w:pPr>
              <w:spacing w:after="0"/>
            </w:pPr>
            <w:bookmarkStart w:id="512" w:name="para_db36f258_0486_4ad9_a2ec_3e26c2a97c"/>
            <w:bookmarkEnd w:id="511"/>
            <w:r w:rsidRPr="00734691">
              <w:t>Section TID 10051</w:t>
            </w:r>
          </w:p>
        </w:tc>
        <w:bookmarkEnd w:id="512"/>
      </w:tr>
      <w:tr w:rsidR="003E40E1" w:rsidRPr="00734691" w14:paraId="649BF1E3"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976D6F9" w14:textId="77777777" w:rsidR="003E40E1" w:rsidRPr="00734691" w:rsidRDefault="003E40E1" w:rsidP="006C3434">
            <w:pPr>
              <w:spacing w:after="0"/>
            </w:pPr>
            <w:bookmarkStart w:id="513" w:name="para_a44a1db5_210b_4182_80fb_feffe13dd2"/>
            <w:r w:rsidRPr="00734691">
              <w:t>1.11.13.4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F220105" w14:textId="77777777" w:rsidR="003E40E1" w:rsidRPr="00734691" w:rsidRDefault="003E40E1" w:rsidP="006C3434">
            <w:pPr>
              <w:spacing w:after="0"/>
            </w:pPr>
            <w:bookmarkStart w:id="514" w:name="para_01127d6a_5fad_4aed_95db_69560f7eb6"/>
            <w:bookmarkEnd w:id="513"/>
            <w:r w:rsidRPr="00734691">
              <w:t>Output Measurement Point Position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68E12AE" w14:textId="77777777" w:rsidR="003E40E1" w:rsidRPr="00734691" w:rsidRDefault="003E40E1" w:rsidP="006C3434">
            <w:pPr>
              <w:spacing w:after="0"/>
            </w:pPr>
            <w:bookmarkStart w:id="515" w:name="para_10b8613c_4fe1_4412_874e_e70a814baf"/>
            <w:bookmarkEnd w:id="514"/>
            <w:r w:rsidRPr="00734691">
              <w:t xml:space="preserve">SCOORD3D POINT </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36F6C57" w14:textId="77777777" w:rsidR="003E40E1" w:rsidRPr="00734691" w:rsidRDefault="003E40E1" w:rsidP="006C3434">
            <w:pPr>
              <w:spacing w:after="0"/>
            </w:pPr>
            <w:bookmarkStart w:id="516" w:name="para_a6146036_d87f_4886_b9e9_119aa8da59"/>
            <w:bookmarkEnd w:id="515"/>
            <w:r w:rsidRPr="00734691">
              <w:t>Section TID 10051</w:t>
            </w:r>
          </w:p>
        </w:tc>
        <w:bookmarkEnd w:id="516"/>
      </w:tr>
      <w:tr w:rsidR="003E40E1" w:rsidRPr="00734691" w14:paraId="0799E26E"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D9B78B7" w14:textId="77777777" w:rsidR="003E40E1" w:rsidRPr="00734691" w:rsidRDefault="003E40E1" w:rsidP="006C3434">
            <w:pPr>
              <w:spacing w:after="0"/>
            </w:pPr>
            <w:bookmarkStart w:id="517" w:name="para_334edb00_612b_4617_bd06_e439820d03"/>
            <w:r w:rsidRPr="00734691">
              <w:t>1.11.13.5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072E9DB" w14:textId="77777777" w:rsidR="003E40E1" w:rsidRPr="00734691" w:rsidRDefault="003E40E1" w:rsidP="006C3434">
            <w:pPr>
              <w:spacing w:after="0"/>
            </w:pPr>
            <w:bookmarkStart w:id="518" w:name="para_28c7fa16_e404_4cf0_a2e2_ed8de5d36e"/>
            <w:bookmarkEnd w:id="517"/>
            <w:r w:rsidRPr="00734691">
              <w:t>Reference Point Position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3826D8C" w14:textId="77777777" w:rsidR="003E40E1" w:rsidRPr="00734691" w:rsidRDefault="003E40E1" w:rsidP="006C3434">
            <w:pPr>
              <w:spacing w:after="0"/>
            </w:pPr>
            <w:bookmarkStart w:id="519" w:name="para_ee0ae181_ea62_4c95_a36d_11ef10cd51"/>
            <w:bookmarkEnd w:id="518"/>
            <w:r w:rsidRPr="00734691">
              <w:t xml:space="preserve">SCOORD3D POINT </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DB1586C" w14:textId="77777777" w:rsidR="003E40E1" w:rsidRPr="00734691" w:rsidRDefault="003E40E1" w:rsidP="006C3434">
            <w:pPr>
              <w:spacing w:after="0"/>
            </w:pPr>
            <w:bookmarkStart w:id="520" w:name="para_71a24567_7884_4117_9b90_3a78ae6771"/>
            <w:bookmarkEnd w:id="519"/>
            <w:r w:rsidRPr="00734691">
              <w:t>Section TID 10051</w:t>
            </w:r>
          </w:p>
        </w:tc>
        <w:bookmarkEnd w:id="520"/>
      </w:tr>
      <w:tr w:rsidR="003E40E1" w:rsidRPr="00734691" w14:paraId="6244E2BB"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5905C78" w14:textId="77777777" w:rsidR="003E40E1" w:rsidRPr="00734691" w:rsidRDefault="003E40E1" w:rsidP="006C3434">
            <w:pPr>
              <w:spacing w:after="0"/>
            </w:pPr>
            <w:bookmarkStart w:id="521" w:name="para_90d9df6f_a8da_478c_8a86_58360a464e"/>
            <w:r w:rsidRPr="00734691">
              <w:lastRenderedPageBreak/>
              <w:t>1.11.13.6</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E383E82" w14:textId="77777777" w:rsidR="003E40E1" w:rsidRPr="00734691" w:rsidRDefault="003E40E1" w:rsidP="006C3434">
            <w:pPr>
              <w:spacing w:after="0"/>
            </w:pPr>
            <w:bookmarkStart w:id="522" w:name="para_b13749fb_20fe_4a34_80cb_67002cf7ef"/>
            <w:bookmarkEnd w:id="521"/>
            <w:r w:rsidRPr="00734691">
              <w:t>X-Ray Beam Attenuator Model</w:t>
            </w:r>
          </w:p>
        </w:tc>
        <w:bookmarkEnd w:id="522"/>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EC2F60A"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865BE5E" w14:textId="77777777" w:rsidR="003E40E1" w:rsidRPr="00734691" w:rsidRDefault="003E40E1" w:rsidP="006C3434">
            <w:pPr>
              <w:spacing w:after="0"/>
            </w:pPr>
            <w:bookmarkStart w:id="523" w:name="para_6930d130_6a7d_4fef_9341_2a20f1ed49"/>
            <w:r w:rsidRPr="00734691">
              <w:t>Section TID 10051</w:t>
            </w:r>
          </w:p>
        </w:tc>
        <w:bookmarkEnd w:id="523"/>
      </w:tr>
      <w:tr w:rsidR="003E40E1" w:rsidRPr="00734691" w14:paraId="3C26516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7BAFDD3" w14:textId="77777777" w:rsidR="003E40E1" w:rsidRPr="00734691" w:rsidRDefault="003E40E1" w:rsidP="006C3434">
            <w:pPr>
              <w:spacing w:after="0"/>
            </w:pPr>
            <w:bookmarkStart w:id="524" w:name="para_975fe05f_a5bb_405f_827c_8fbbb0df32"/>
            <w:r w:rsidRPr="00734691">
              <w:t>1.11.13.6.1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BA82B9F" w14:textId="77777777" w:rsidR="003E40E1" w:rsidRPr="00734691" w:rsidRDefault="003E40E1" w:rsidP="006C3434">
            <w:pPr>
              <w:spacing w:after="0"/>
            </w:pPr>
            <w:bookmarkStart w:id="525" w:name="para_680f6111_d434_4fb4_ab02_8f0cab3b88"/>
            <w:bookmarkEnd w:id="524"/>
            <w:r w:rsidRPr="00734691">
              <w:t>Identification of the Attenuator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6D9E2D6E" w14:textId="77777777" w:rsidR="003E40E1" w:rsidRPr="00734691" w:rsidRDefault="003E40E1" w:rsidP="006C3434">
            <w:pPr>
              <w:spacing w:after="0"/>
            </w:pPr>
            <w:bookmarkStart w:id="526" w:name="para_9de6bc74_0b23_4963_a0ba_18f44c576b"/>
            <w:bookmarkEnd w:id="525"/>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841B76A" w14:textId="77777777" w:rsidR="003E40E1" w:rsidRPr="00734691" w:rsidRDefault="003E40E1" w:rsidP="006C3434">
            <w:pPr>
              <w:spacing w:after="0"/>
            </w:pPr>
            <w:bookmarkStart w:id="527" w:name="para_99a9b801_394b_450f_b1a1_65de622bf4"/>
            <w:bookmarkEnd w:id="526"/>
            <w:r w:rsidRPr="00734691">
              <w:t>Section TID 10051</w:t>
            </w:r>
          </w:p>
        </w:tc>
        <w:bookmarkEnd w:id="527"/>
      </w:tr>
      <w:tr w:rsidR="003E40E1" w:rsidRPr="00734691" w14:paraId="3FE381D7"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50E7600" w14:textId="77777777" w:rsidR="003E40E1" w:rsidRPr="00734691" w:rsidRDefault="003E40E1" w:rsidP="006C3434">
            <w:pPr>
              <w:spacing w:after="0"/>
            </w:pPr>
            <w:bookmarkStart w:id="528" w:name="para_752705ff_cd49_455b_aa4f_ca306067ee"/>
            <w:r w:rsidRPr="00734691">
              <w:t>1.11.13.6.2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6D1A8B4" w14:textId="77777777" w:rsidR="003E40E1" w:rsidRPr="00734691" w:rsidRDefault="003E40E1" w:rsidP="006C3434">
            <w:pPr>
              <w:spacing w:after="0"/>
            </w:pPr>
            <w:bookmarkStart w:id="529" w:name="para_82ce82f1_8c4a_4f0b_b39f_8462c960f6"/>
            <w:bookmarkEnd w:id="528"/>
            <w:r w:rsidRPr="00734691">
              <w:t>X-Ray Attenuator Model Data</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441DEE7" w14:textId="77777777" w:rsidR="003E40E1" w:rsidRPr="00734691" w:rsidRDefault="003E40E1" w:rsidP="006C3434">
            <w:pPr>
              <w:spacing w:after="0"/>
            </w:pPr>
            <w:bookmarkStart w:id="530" w:name="para_88b16e3d_2f1d_4be4_81aa_972189d434"/>
            <w:bookmarkEnd w:id="529"/>
            <w:r w:rsidRPr="00734691">
              <w:t>2.999.3.4.5</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E1111C6" w14:textId="77777777" w:rsidR="003E40E1" w:rsidRPr="00734691" w:rsidRDefault="003E40E1" w:rsidP="006C3434">
            <w:pPr>
              <w:spacing w:after="0"/>
            </w:pPr>
            <w:bookmarkStart w:id="531" w:name="para_1f105c71_4bef_4d07_8782_e60999288d"/>
            <w:bookmarkEnd w:id="530"/>
            <w:r w:rsidRPr="00734691">
              <w:t>Section TID 10051</w:t>
            </w:r>
          </w:p>
        </w:tc>
        <w:bookmarkEnd w:id="531"/>
      </w:tr>
      <w:tr w:rsidR="003E40E1" w:rsidRPr="00734691" w14:paraId="256406CD"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5F8F5B1" w14:textId="77777777" w:rsidR="003E40E1" w:rsidRPr="00734691" w:rsidRDefault="003E40E1" w:rsidP="006C3434">
            <w:pPr>
              <w:spacing w:after="0"/>
            </w:pPr>
            <w:bookmarkStart w:id="532" w:name="para_32fa25db_9c99_4618_9528_0c915e8f0a"/>
            <w:r w:rsidRPr="00734691">
              <w:t>1.11.13.6.6</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AF63FF3" w14:textId="77777777" w:rsidR="003E40E1" w:rsidRPr="00734691" w:rsidRDefault="003E40E1" w:rsidP="006C3434">
            <w:pPr>
              <w:spacing w:after="0"/>
            </w:pPr>
            <w:bookmarkStart w:id="533" w:name="para_5964c8bd_b4a0_4f06_b45a_3732b24e54"/>
            <w:bookmarkEnd w:id="532"/>
            <w:r w:rsidRPr="00734691">
              <w:t>Transformation Matrix</w:t>
            </w:r>
          </w:p>
        </w:tc>
        <w:bookmarkEnd w:id="533"/>
        <w:tc>
          <w:tcPr>
            <w:tcW w:w="4050" w:type="dxa"/>
            <w:tcBorders>
              <w:bottom w:val="single" w:sz="4" w:space="0" w:color="000000"/>
              <w:right w:val="single" w:sz="4" w:space="0" w:color="000000"/>
            </w:tcBorders>
            <w:tcMar>
              <w:top w:w="40" w:type="dxa"/>
              <w:left w:w="40" w:type="dxa"/>
              <w:bottom w:w="40" w:type="dxa"/>
              <w:right w:w="40" w:type="dxa"/>
            </w:tcMar>
            <w:vAlign w:val="center"/>
          </w:tcPr>
          <w:p w14:paraId="24000D0B" w14:textId="77777777" w:rsidR="003E40E1" w:rsidRPr="00734691" w:rsidRDefault="003E40E1" w:rsidP="006C3434">
            <w:pPr>
              <w:spacing w:after="0"/>
            </w:pPr>
          </w:p>
          <w:tbl>
            <w:tblPr>
              <w:tblW w:w="0" w:type="auto"/>
              <w:tblLayout w:type="fixed"/>
              <w:tblCellMar>
                <w:left w:w="10" w:type="dxa"/>
                <w:right w:w="10" w:type="dxa"/>
              </w:tblCellMar>
              <w:tblLook w:val="0000" w:firstRow="0" w:lastRow="0" w:firstColumn="0" w:lastColumn="0" w:noHBand="0" w:noVBand="0"/>
            </w:tblPr>
            <w:tblGrid>
              <w:gridCol w:w="1136"/>
              <w:gridCol w:w="1131"/>
              <w:gridCol w:w="1131"/>
              <w:gridCol w:w="1136"/>
            </w:tblGrid>
            <w:tr w:rsidR="003E40E1" w:rsidRPr="00734691" w14:paraId="179B4057" w14:textId="77777777" w:rsidTr="00493F5C">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012894" w14:textId="77777777" w:rsidR="003E40E1" w:rsidRPr="00734691" w:rsidRDefault="003E40E1" w:rsidP="006C3434">
                  <w:pPr>
                    <w:spacing w:after="0"/>
                  </w:pPr>
                  <w:bookmarkStart w:id="534" w:name="para_7d872523_3870_4366_806c_1474d15747"/>
                  <w:bookmarkStart w:id="535" w:name="idm398985080912"/>
                  <w:r w:rsidRPr="00734691">
                    <w:t>1.0</w:t>
                  </w:r>
                </w:p>
              </w:tc>
              <w:tc>
                <w:tcPr>
                  <w:tcW w:w="1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147E777B" w14:textId="77777777" w:rsidR="003E40E1" w:rsidRPr="00734691" w:rsidRDefault="003E40E1" w:rsidP="006C3434">
                  <w:pPr>
                    <w:spacing w:after="0"/>
                  </w:pPr>
                  <w:bookmarkStart w:id="536" w:name="para_fdc53a4e_a8d6_4f74_b43a_621fb82b04"/>
                  <w:bookmarkEnd w:id="534"/>
                  <w:r w:rsidRPr="00734691">
                    <w:t>0.0</w:t>
                  </w:r>
                </w:p>
              </w:tc>
              <w:tc>
                <w:tcPr>
                  <w:tcW w:w="1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52BA689F" w14:textId="77777777" w:rsidR="003E40E1" w:rsidRPr="00734691" w:rsidRDefault="003E40E1" w:rsidP="006C3434">
                  <w:pPr>
                    <w:spacing w:after="0"/>
                  </w:pPr>
                  <w:bookmarkStart w:id="537" w:name="para_5659bde0_db07_4609_b80f_c35dd73273"/>
                  <w:bookmarkEnd w:id="536"/>
                  <w:r w:rsidRPr="00734691">
                    <w:t>0.0</w:t>
                  </w:r>
                </w:p>
              </w:tc>
              <w:tc>
                <w:tcPr>
                  <w:tcW w:w="1136" w:type="dxa"/>
                  <w:tcBorders>
                    <w:top w:val="single" w:sz="4" w:space="0" w:color="000000"/>
                    <w:bottom w:val="single" w:sz="4" w:space="0" w:color="000000"/>
                    <w:right w:val="single" w:sz="4" w:space="0" w:color="000000"/>
                  </w:tcBorders>
                  <w:tcMar>
                    <w:top w:w="40" w:type="dxa"/>
                    <w:left w:w="40" w:type="dxa"/>
                    <w:bottom w:w="40" w:type="dxa"/>
                    <w:right w:w="40" w:type="dxa"/>
                  </w:tcMar>
                </w:tcPr>
                <w:p w14:paraId="544C8BC7" w14:textId="77777777" w:rsidR="003E40E1" w:rsidRPr="00734691" w:rsidRDefault="003E40E1" w:rsidP="006C3434">
                  <w:pPr>
                    <w:spacing w:after="0"/>
                  </w:pPr>
                  <w:bookmarkStart w:id="538" w:name="para_28a78bb0_0e02_4c3d_acc3_3d1fead0c8"/>
                  <w:bookmarkEnd w:id="537"/>
                  <w:r w:rsidRPr="00734691">
                    <w:t>0.0</w:t>
                  </w:r>
                </w:p>
              </w:tc>
              <w:bookmarkEnd w:id="538"/>
            </w:tr>
            <w:tr w:rsidR="003E40E1" w:rsidRPr="00734691" w14:paraId="27D7D201" w14:textId="77777777" w:rsidTr="00493F5C">
              <w:tc>
                <w:tcPr>
                  <w:tcW w:w="1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00046D" w14:textId="77777777" w:rsidR="003E40E1" w:rsidRPr="00734691" w:rsidRDefault="003E40E1" w:rsidP="006C3434">
                  <w:pPr>
                    <w:spacing w:after="0"/>
                  </w:pPr>
                  <w:bookmarkStart w:id="539" w:name="para_b9e66c4e_0f35_42b1_b44f_0cffcc831f"/>
                  <w:bookmarkEnd w:id="535"/>
                  <w:r w:rsidRPr="00734691">
                    <w:t>0.0</w:t>
                  </w:r>
                </w:p>
              </w:tc>
              <w:tc>
                <w:tcPr>
                  <w:tcW w:w="1131" w:type="dxa"/>
                  <w:tcBorders>
                    <w:bottom w:val="single" w:sz="4" w:space="0" w:color="000000"/>
                    <w:right w:val="single" w:sz="4" w:space="0" w:color="000000"/>
                  </w:tcBorders>
                  <w:tcMar>
                    <w:top w:w="40" w:type="dxa"/>
                    <w:left w:w="40" w:type="dxa"/>
                    <w:bottom w:w="40" w:type="dxa"/>
                    <w:right w:w="40" w:type="dxa"/>
                  </w:tcMar>
                </w:tcPr>
                <w:p w14:paraId="2DB693A1" w14:textId="77777777" w:rsidR="003E40E1" w:rsidRPr="00734691" w:rsidRDefault="003E40E1" w:rsidP="006C3434">
                  <w:pPr>
                    <w:spacing w:after="0"/>
                  </w:pPr>
                  <w:bookmarkStart w:id="540" w:name="para_c3c1c81b_d9cb_4bf3_b74f_7c3e627cff"/>
                  <w:bookmarkEnd w:id="539"/>
                  <w:r w:rsidRPr="00734691">
                    <w:t>1.0</w:t>
                  </w:r>
                </w:p>
              </w:tc>
              <w:tc>
                <w:tcPr>
                  <w:tcW w:w="1131" w:type="dxa"/>
                  <w:tcBorders>
                    <w:bottom w:val="single" w:sz="4" w:space="0" w:color="000000"/>
                    <w:right w:val="single" w:sz="4" w:space="0" w:color="000000"/>
                  </w:tcBorders>
                  <w:tcMar>
                    <w:top w:w="40" w:type="dxa"/>
                    <w:left w:w="40" w:type="dxa"/>
                    <w:bottom w:w="40" w:type="dxa"/>
                    <w:right w:w="40" w:type="dxa"/>
                  </w:tcMar>
                </w:tcPr>
                <w:p w14:paraId="504A4CA5" w14:textId="77777777" w:rsidR="003E40E1" w:rsidRPr="00734691" w:rsidRDefault="003E40E1" w:rsidP="006C3434">
                  <w:pPr>
                    <w:spacing w:after="0"/>
                  </w:pPr>
                  <w:bookmarkStart w:id="541" w:name="para_df226490_e4c4_4cdd_90f1_e7c31be473"/>
                  <w:bookmarkEnd w:id="540"/>
                  <w:r w:rsidRPr="00734691">
                    <w:t>0.0</w:t>
                  </w:r>
                </w:p>
              </w:tc>
              <w:tc>
                <w:tcPr>
                  <w:tcW w:w="1136" w:type="dxa"/>
                  <w:tcBorders>
                    <w:bottom w:val="single" w:sz="4" w:space="0" w:color="000000"/>
                    <w:right w:val="single" w:sz="4" w:space="0" w:color="000000"/>
                  </w:tcBorders>
                  <w:tcMar>
                    <w:top w:w="40" w:type="dxa"/>
                    <w:left w:w="40" w:type="dxa"/>
                    <w:bottom w:w="40" w:type="dxa"/>
                    <w:right w:w="40" w:type="dxa"/>
                  </w:tcMar>
                </w:tcPr>
                <w:p w14:paraId="4D6B48E2" w14:textId="77777777" w:rsidR="003E40E1" w:rsidRPr="00734691" w:rsidRDefault="003E40E1" w:rsidP="006C3434">
                  <w:pPr>
                    <w:spacing w:after="0"/>
                  </w:pPr>
                  <w:bookmarkStart w:id="542" w:name="para_670f6370_df46_489e_b7e1_7e6f05253b"/>
                  <w:bookmarkEnd w:id="541"/>
                  <w:r w:rsidRPr="00734691">
                    <w:t>5.0</w:t>
                  </w:r>
                </w:p>
              </w:tc>
              <w:bookmarkEnd w:id="542"/>
            </w:tr>
            <w:tr w:rsidR="003E40E1" w:rsidRPr="00734691" w14:paraId="152CA686" w14:textId="77777777" w:rsidTr="00493F5C">
              <w:tc>
                <w:tcPr>
                  <w:tcW w:w="1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A04A48" w14:textId="77777777" w:rsidR="003E40E1" w:rsidRPr="00734691" w:rsidRDefault="003E40E1" w:rsidP="006C3434">
                  <w:pPr>
                    <w:spacing w:after="0"/>
                  </w:pPr>
                  <w:bookmarkStart w:id="543" w:name="para_bedde2dc_0754_4a35_a745_f352c92997"/>
                  <w:r w:rsidRPr="00734691">
                    <w:t>0.0</w:t>
                  </w:r>
                </w:p>
              </w:tc>
              <w:tc>
                <w:tcPr>
                  <w:tcW w:w="1131" w:type="dxa"/>
                  <w:tcBorders>
                    <w:bottom w:val="single" w:sz="4" w:space="0" w:color="000000"/>
                    <w:right w:val="single" w:sz="4" w:space="0" w:color="000000"/>
                  </w:tcBorders>
                  <w:tcMar>
                    <w:top w:w="40" w:type="dxa"/>
                    <w:left w:w="40" w:type="dxa"/>
                    <w:bottom w:w="40" w:type="dxa"/>
                    <w:right w:w="40" w:type="dxa"/>
                  </w:tcMar>
                </w:tcPr>
                <w:p w14:paraId="294E5E6F" w14:textId="77777777" w:rsidR="003E40E1" w:rsidRPr="00734691" w:rsidRDefault="003E40E1" w:rsidP="006C3434">
                  <w:pPr>
                    <w:spacing w:after="0"/>
                  </w:pPr>
                  <w:bookmarkStart w:id="544" w:name="para_a93000b6_a0be_4bfa_bdf8_bd6fe183fd"/>
                  <w:bookmarkEnd w:id="543"/>
                  <w:r w:rsidRPr="00734691">
                    <w:t>0.0</w:t>
                  </w:r>
                </w:p>
              </w:tc>
              <w:tc>
                <w:tcPr>
                  <w:tcW w:w="1131" w:type="dxa"/>
                  <w:tcBorders>
                    <w:bottom w:val="single" w:sz="4" w:space="0" w:color="000000"/>
                    <w:right w:val="single" w:sz="4" w:space="0" w:color="000000"/>
                  </w:tcBorders>
                  <w:tcMar>
                    <w:top w:w="40" w:type="dxa"/>
                    <w:left w:w="40" w:type="dxa"/>
                    <w:bottom w:w="40" w:type="dxa"/>
                    <w:right w:w="40" w:type="dxa"/>
                  </w:tcMar>
                </w:tcPr>
                <w:p w14:paraId="3E899D98" w14:textId="77777777" w:rsidR="003E40E1" w:rsidRPr="00734691" w:rsidRDefault="003E40E1" w:rsidP="006C3434">
                  <w:pPr>
                    <w:spacing w:after="0"/>
                  </w:pPr>
                  <w:bookmarkStart w:id="545" w:name="para_30ab6b68_11d0_4bf7_adb0_92815865fc"/>
                  <w:bookmarkEnd w:id="544"/>
                  <w:r w:rsidRPr="00734691">
                    <w:t>1.0</w:t>
                  </w:r>
                </w:p>
              </w:tc>
              <w:tc>
                <w:tcPr>
                  <w:tcW w:w="1136" w:type="dxa"/>
                  <w:tcBorders>
                    <w:bottom w:val="single" w:sz="4" w:space="0" w:color="000000"/>
                    <w:right w:val="single" w:sz="4" w:space="0" w:color="000000"/>
                  </w:tcBorders>
                  <w:tcMar>
                    <w:top w:w="40" w:type="dxa"/>
                    <w:left w:w="40" w:type="dxa"/>
                    <w:bottom w:w="40" w:type="dxa"/>
                    <w:right w:w="40" w:type="dxa"/>
                  </w:tcMar>
                </w:tcPr>
                <w:p w14:paraId="406F9ED2" w14:textId="77777777" w:rsidR="003E40E1" w:rsidRPr="00734691" w:rsidRDefault="003E40E1" w:rsidP="006C3434">
                  <w:pPr>
                    <w:spacing w:after="0"/>
                  </w:pPr>
                  <w:bookmarkStart w:id="546" w:name="para_450ade84_d7d3_49ae_8737_4a5f4126b4"/>
                  <w:bookmarkEnd w:id="545"/>
                  <w:r w:rsidRPr="00734691">
                    <w:t>0.0</w:t>
                  </w:r>
                </w:p>
              </w:tc>
              <w:bookmarkEnd w:id="546"/>
            </w:tr>
            <w:tr w:rsidR="003E40E1" w:rsidRPr="00734691" w14:paraId="3D161079" w14:textId="77777777" w:rsidTr="00493F5C">
              <w:tc>
                <w:tcPr>
                  <w:tcW w:w="11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FD1A0D" w14:textId="77777777" w:rsidR="003E40E1" w:rsidRPr="00734691" w:rsidRDefault="003E40E1" w:rsidP="006C3434">
                  <w:pPr>
                    <w:spacing w:after="0"/>
                  </w:pPr>
                  <w:bookmarkStart w:id="547" w:name="para_bba4c233_7dc3_4fc6_930b_3908168992"/>
                  <w:r w:rsidRPr="00734691">
                    <w:t>0.0</w:t>
                  </w:r>
                </w:p>
              </w:tc>
              <w:tc>
                <w:tcPr>
                  <w:tcW w:w="1131" w:type="dxa"/>
                  <w:tcBorders>
                    <w:bottom w:val="single" w:sz="4" w:space="0" w:color="000000"/>
                    <w:right w:val="single" w:sz="4" w:space="0" w:color="000000"/>
                  </w:tcBorders>
                  <w:tcMar>
                    <w:top w:w="40" w:type="dxa"/>
                    <w:left w:w="40" w:type="dxa"/>
                    <w:bottom w:w="40" w:type="dxa"/>
                    <w:right w:w="40" w:type="dxa"/>
                  </w:tcMar>
                </w:tcPr>
                <w:p w14:paraId="44DD477A" w14:textId="77777777" w:rsidR="003E40E1" w:rsidRPr="00734691" w:rsidRDefault="003E40E1" w:rsidP="006C3434">
                  <w:pPr>
                    <w:spacing w:after="0"/>
                  </w:pPr>
                  <w:bookmarkStart w:id="548" w:name="para_4878b7cd_face_4a4a_b51a_9d64d36db8"/>
                  <w:bookmarkEnd w:id="547"/>
                  <w:r w:rsidRPr="00734691">
                    <w:t>0.0</w:t>
                  </w:r>
                </w:p>
              </w:tc>
              <w:tc>
                <w:tcPr>
                  <w:tcW w:w="1131" w:type="dxa"/>
                  <w:tcBorders>
                    <w:bottom w:val="single" w:sz="4" w:space="0" w:color="000000"/>
                    <w:right w:val="single" w:sz="4" w:space="0" w:color="000000"/>
                  </w:tcBorders>
                  <w:tcMar>
                    <w:top w:w="40" w:type="dxa"/>
                    <w:left w:w="40" w:type="dxa"/>
                    <w:bottom w:w="40" w:type="dxa"/>
                    <w:right w:w="40" w:type="dxa"/>
                  </w:tcMar>
                </w:tcPr>
                <w:p w14:paraId="780BFCBE" w14:textId="77777777" w:rsidR="003E40E1" w:rsidRPr="00734691" w:rsidRDefault="003E40E1" w:rsidP="006C3434">
                  <w:pPr>
                    <w:spacing w:after="0"/>
                  </w:pPr>
                  <w:bookmarkStart w:id="549" w:name="para_556ac596_db42_4ffb_a1ca_2b302e05e8"/>
                  <w:bookmarkEnd w:id="548"/>
                  <w:r w:rsidRPr="00734691">
                    <w:t>0.0</w:t>
                  </w:r>
                </w:p>
              </w:tc>
              <w:tc>
                <w:tcPr>
                  <w:tcW w:w="1136" w:type="dxa"/>
                  <w:tcBorders>
                    <w:bottom w:val="single" w:sz="4" w:space="0" w:color="000000"/>
                    <w:right w:val="single" w:sz="4" w:space="0" w:color="000000"/>
                  </w:tcBorders>
                  <w:tcMar>
                    <w:top w:w="40" w:type="dxa"/>
                    <w:left w:w="40" w:type="dxa"/>
                    <w:bottom w:w="40" w:type="dxa"/>
                    <w:right w:w="40" w:type="dxa"/>
                  </w:tcMar>
                </w:tcPr>
                <w:p w14:paraId="7EEBF4AA" w14:textId="77777777" w:rsidR="003E40E1" w:rsidRPr="00734691" w:rsidRDefault="003E40E1" w:rsidP="006C3434">
                  <w:pPr>
                    <w:spacing w:after="0"/>
                  </w:pPr>
                  <w:bookmarkStart w:id="550" w:name="para_730db485_ca86_4bdb_bc76_9f91600510"/>
                  <w:bookmarkEnd w:id="549"/>
                  <w:r w:rsidRPr="00734691">
                    <w:t>1.0</w:t>
                  </w:r>
                </w:p>
              </w:tc>
              <w:bookmarkEnd w:id="550"/>
            </w:tr>
          </w:tbl>
          <w:p w14:paraId="1282CF65" w14:textId="77777777" w:rsidR="003E40E1" w:rsidRPr="00734691" w:rsidRDefault="003E40E1" w:rsidP="006C3434">
            <w:pPr>
              <w:spacing w:after="0"/>
            </w:pP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F5B1C93" w14:textId="77777777" w:rsidR="003E40E1" w:rsidRPr="00734691" w:rsidRDefault="003E40E1" w:rsidP="006C3434">
            <w:pPr>
              <w:spacing w:after="0"/>
            </w:pPr>
            <w:bookmarkStart w:id="551" w:name="para_07804a0c_df48_4a76_934f_ff5cbd21cd"/>
            <w:r w:rsidRPr="00734691">
              <w:t>Section TID 10051</w:t>
            </w:r>
          </w:p>
        </w:tc>
        <w:bookmarkEnd w:id="551"/>
      </w:tr>
      <w:tr w:rsidR="003E40E1" w:rsidRPr="00734691" w14:paraId="607F4586"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965A052" w14:textId="77777777" w:rsidR="003E40E1" w:rsidRPr="00734691" w:rsidRDefault="003E40E1" w:rsidP="006C3434">
            <w:pPr>
              <w:spacing w:after="0"/>
            </w:pPr>
            <w:bookmarkStart w:id="552" w:name="para_8079e9b2_2474_495b_a25a_4f7aa170c1"/>
            <w:r w:rsidRPr="00734691">
              <w:t>1.11.14</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AC425F6" w14:textId="77777777" w:rsidR="003E40E1" w:rsidRPr="00734691" w:rsidRDefault="003E40E1" w:rsidP="006C3434">
            <w:pPr>
              <w:spacing w:after="0"/>
            </w:pPr>
            <w:bookmarkStart w:id="553" w:name="para_c8ab0d0d_5de8_453d_8128_d8b0fcfb92"/>
            <w:bookmarkEnd w:id="552"/>
            <w:r w:rsidRPr="00734691">
              <w:t>Attenuator Position</w:t>
            </w:r>
          </w:p>
        </w:tc>
        <w:bookmarkEnd w:id="553"/>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1F0FC5F"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50EB695" w14:textId="77777777" w:rsidR="003E40E1" w:rsidRPr="00734691" w:rsidRDefault="003E40E1" w:rsidP="006C3434">
            <w:pPr>
              <w:spacing w:after="0"/>
            </w:pPr>
            <w:bookmarkStart w:id="554" w:name="para_d2614d65_3b48_4a3d_abde_ac3a498aa5"/>
            <w:r w:rsidRPr="00734691">
              <w:t>Section TID 10052</w:t>
            </w:r>
          </w:p>
        </w:tc>
        <w:bookmarkEnd w:id="554"/>
      </w:tr>
      <w:tr w:rsidR="003E40E1" w:rsidRPr="00734691" w14:paraId="7734EFA4"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9B05E4" w14:textId="77777777" w:rsidR="003E40E1" w:rsidRPr="00734691" w:rsidRDefault="003E40E1" w:rsidP="006C3434">
            <w:pPr>
              <w:spacing w:after="0"/>
            </w:pPr>
            <w:bookmarkStart w:id="555" w:name="para_d8e12f38_8d94_4f7b_b552_5e0d652e4b"/>
            <w:r w:rsidRPr="00734691">
              <w:t>1.11.14.1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F3DB800" w14:textId="77777777" w:rsidR="003E40E1" w:rsidRPr="00734691" w:rsidRDefault="003E40E1" w:rsidP="006C3434">
            <w:pPr>
              <w:spacing w:after="0"/>
            </w:pPr>
            <w:bookmarkStart w:id="556" w:name="para_947fb888_9831_4f1a_94f3_7ad28c022b"/>
            <w:bookmarkEnd w:id="555"/>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DC88601" w14:textId="77777777" w:rsidR="003E40E1" w:rsidRPr="00734691" w:rsidRDefault="003E40E1" w:rsidP="006C3434">
            <w:pPr>
              <w:spacing w:after="0"/>
            </w:pPr>
            <w:bookmarkStart w:id="557" w:name="para_d0f80c6b_23e1_4aee_a0ed_91bcf3aad3"/>
            <w:bookmarkEnd w:id="556"/>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0C9C26F" w14:textId="77777777" w:rsidR="003E40E1" w:rsidRPr="00734691" w:rsidRDefault="003E40E1" w:rsidP="006C3434">
            <w:pPr>
              <w:spacing w:after="0"/>
            </w:pPr>
            <w:bookmarkStart w:id="558" w:name="para_6364d8da_b091_4635_b735_b9afafbcd9"/>
            <w:bookmarkEnd w:id="557"/>
            <w:r w:rsidRPr="00734691">
              <w:t>Section TID 10052</w:t>
            </w:r>
          </w:p>
        </w:tc>
        <w:bookmarkEnd w:id="558"/>
      </w:tr>
      <w:tr w:rsidR="003E40E1" w:rsidRPr="00734691" w14:paraId="0142453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4DA662E" w14:textId="77777777" w:rsidR="003E40E1" w:rsidRPr="00734691" w:rsidRDefault="003E40E1" w:rsidP="006C3434">
            <w:pPr>
              <w:spacing w:after="0"/>
            </w:pPr>
            <w:bookmarkStart w:id="559" w:name="para_a010503e_232b_40bb_937e_71daed8a87"/>
            <w:r w:rsidRPr="00734691">
              <w:t>1.11.14.2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098ED971" w14:textId="77777777" w:rsidR="003E40E1" w:rsidRPr="00734691" w:rsidRDefault="003E40E1" w:rsidP="006C3434">
            <w:pPr>
              <w:spacing w:after="0"/>
            </w:pPr>
            <w:bookmarkStart w:id="560" w:name="para_719084e7_94cb_48c1_8e6b_b3dafec65e"/>
            <w:bookmarkEnd w:id="559"/>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83878A6" w14:textId="77777777" w:rsidR="003E40E1" w:rsidRPr="00734691" w:rsidRDefault="003E40E1" w:rsidP="006C3434">
            <w:pPr>
              <w:spacing w:after="0"/>
            </w:pPr>
            <w:bookmarkStart w:id="561" w:name="para_388e7026_37c4_4505_a5ae_2ef1be51c7"/>
            <w:bookmarkEnd w:id="560"/>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397965C7" w14:textId="77777777" w:rsidR="003E40E1" w:rsidRPr="00734691" w:rsidRDefault="003E40E1" w:rsidP="006C3434">
            <w:pPr>
              <w:spacing w:after="0"/>
            </w:pPr>
            <w:bookmarkStart w:id="562" w:name="para_f68baef4_2f96_440b_b18e_38b2f7f17a"/>
            <w:bookmarkEnd w:id="561"/>
            <w:r w:rsidRPr="00734691">
              <w:t>Section TID 10052</w:t>
            </w:r>
          </w:p>
        </w:tc>
        <w:bookmarkEnd w:id="562"/>
      </w:tr>
      <w:tr w:rsidR="003E40E1" w:rsidRPr="00734691" w14:paraId="63F50FAC"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666BC47" w14:textId="77777777" w:rsidR="003E40E1" w:rsidRPr="00734691" w:rsidRDefault="003E40E1" w:rsidP="006C3434">
            <w:pPr>
              <w:spacing w:after="0"/>
            </w:pPr>
            <w:bookmarkStart w:id="563" w:name="para_fd4a1a6a_e752_4b5d_8709_57b7f67c14"/>
            <w:r w:rsidRPr="00734691">
              <w:t>1.11.14.3</w:t>
            </w:r>
          </w:p>
        </w:tc>
        <w:tc>
          <w:tcPr>
            <w:tcW w:w="324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E51D374" w14:textId="77777777" w:rsidR="003E40E1" w:rsidRPr="00734691" w:rsidRDefault="003E40E1" w:rsidP="006C3434">
            <w:pPr>
              <w:spacing w:after="0"/>
            </w:pPr>
            <w:bookmarkStart w:id="564" w:name="para_516731a2_f7ea_4fd5_a0b2_3bbbda63be"/>
            <w:bookmarkEnd w:id="563"/>
            <w:r w:rsidRPr="00734691">
              <w:t>X-Ray Beam Attenuator Model</w:t>
            </w:r>
          </w:p>
        </w:tc>
        <w:bookmarkEnd w:id="564"/>
        <w:tc>
          <w:tcPr>
            <w:tcW w:w="4050"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429B80B"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F8672F5" w14:textId="77777777" w:rsidR="003E40E1" w:rsidRPr="00734691" w:rsidRDefault="003E40E1" w:rsidP="006C3434">
            <w:pPr>
              <w:spacing w:after="0"/>
              <w:rPr>
                <w:b/>
                <w:bCs/>
              </w:rPr>
            </w:pPr>
            <w:r w:rsidRPr="00734691">
              <w:t>Section TID 10052</w:t>
            </w:r>
          </w:p>
        </w:tc>
      </w:tr>
      <w:tr w:rsidR="003E40E1" w:rsidRPr="00734691" w14:paraId="4BDC4E55"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B671E43" w14:textId="77777777" w:rsidR="003E40E1" w:rsidRPr="00734691" w:rsidRDefault="003E40E1" w:rsidP="006C3434">
            <w:pPr>
              <w:spacing w:after="0"/>
            </w:pPr>
            <w:bookmarkStart w:id="565" w:name="para_9985cb9c_e4d6_4cdd_a0b5_2e9ef0d220"/>
            <w:r w:rsidRPr="00734691">
              <w:t>1.11.14.3.1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E00D5F1" w14:textId="77777777" w:rsidR="003E40E1" w:rsidRPr="00734691" w:rsidRDefault="003E40E1" w:rsidP="006C3434">
            <w:pPr>
              <w:spacing w:after="0"/>
            </w:pPr>
            <w:bookmarkStart w:id="566" w:name="para_d1fe6515_8011_4a13_8397_88bc3f61fc"/>
            <w:bookmarkEnd w:id="565"/>
            <w:r w:rsidRPr="00734691">
              <w:t>Identification of the Attenuator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11C6415" w14:textId="77777777" w:rsidR="003E40E1" w:rsidRPr="00734691" w:rsidRDefault="003E40E1" w:rsidP="006C3434">
            <w:pPr>
              <w:spacing w:after="0"/>
            </w:pPr>
            <w:bookmarkStart w:id="567" w:name="para_a431c243_7590_49c5_aee1_1bdd341cbb"/>
            <w:bookmarkEnd w:id="566"/>
            <w:r w:rsidRPr="00734691">
              <w:t>2</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93831D4" w14:textId="77777777" w:rsidR="003E40E1" w:rsidRPr="00734691" w:rsidRDefault="003E40E1" w:rsidP="006C3434">
            <w:pPr>
              <w:spacing w:after="0"/>
            </w:pPr>
            <w:bookmarkStart w:id="568" w:name="para_0a34cf4d_21ae_4811_9fea_b6bff5ad55"/>
            <w:bookmarkEnd w:id="567"/>
            <w:r w:rsidRPr="00734691">
              <w:t>Section TID 10052</w:t>
            </w:r>
          </w:p>
        </w:tc>
        <w:bookmarkEnd w:id="568"/>
      </w:tr>
      <w:tr w:rsidR="003E40E1" w:rsidRPr="00734691" w14:paraId="7417A99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DB5F52F" w14:textId="77777777" w:rsidR="003E40E1" w:rsidRPr="00734691" w:rsidRDefault="003E40E1" w:rsidP="006C3434">
            <w:pPr>
              <w:spacing w:after="0"/>
            </w:pPr>
            <w:bookmarkStart w:id="569" w:name="para_8034c935_aa16_4b29_aba3_c8a52364ed"/>
            <w:r w:rsidRPr="00734691">
              <w:t>1.11.14.3.2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288BF1E7" w14:textId="77777777" w:rsidR="003E40E1" w:rsidRPr="00734691" w:rsidRDefault="003E40E1" w:rsidP="006C3434">
            <w:pPr>
              <w:spacing w:after="0"/>
            </w:pPr>
            <w:bookmarkStart w:id="570" w:name="para_de948742_5b1e_4b7f_9cd8_06070ddf1c"/>
            <w:bookmarkEnd w:id="569"/>
            <w:r w:rsidRPr="00734691">
              <w:t>X-Ray Attenuator Model Data</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BCBFEFD" w14:textId="77777777" w:rsidR="003E40E1" w:rsidRPr="00734691" w:rsidRDefault="003E40E1" w:rsidP="006C3434">
            <w:pPr>
              <w:spacing w:after="0"/>
            </w:pPr>
            <w:bookmarkStart w:id="571" w:name="para_0856eb4d_19ee_4644_ac30_c5c348f543"/>
            <w:bookmarkEnd w:id="570"/>
            <w:r w:rsidRPr="00734691">
              <w:t>2.999.4.5.6</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7C02021A" w14:textId="77777777" w:rsidR="003E40E1" w:rsidRPr="00734691" w:rsidRDefault="003E40E1" w:rsidP="006C3434">
            <w:pPr>
              <w:spacing w:after="0"/>
            </w:pPr>
            <w:bookmarkStart w:id="572" w:name="para_b8ee38ec_81aa_4d21_a84a_daaf836b07"/>
            <w:bookmarkEnd w:id="571"/>
            <w:r w:rsidRPr="00734691">
              <w:t>Section TID 10052</w:t>
            </w:r>
          </w:p>
        </w:tc>
        <w:bookmarkEnd w:id="572"/>
      </w:tr>
      <w:tr w:rsidR="003E40E1" w:rsidRPr="00734691" w14:paraId="1C4C78D2"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AD2C3C7" w14:textId="77777777" w:rsidR="003E40E1" w:rsidRPr="00734691" w:rsidRDefault="003E40E1" w:rsidP="006C3434">
            <w:pPr>
              <w:spacing w:after="0"/>
            </w:pPr>
            <w:bookmarkStart w:id="573" w:name="para_a3c20ed3_944e_4b5c_93a4_46412136da"/>
            <w:r w:rsidRPr="00734691">
              <w:t>1.11.14.3.3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2AD77BF" w14:textId="77777777" w:rsidR="003E40E1" w:rsidRPr="00734691" w:rsidRDefault="003E40E1" w:rsidP="006C3434">
            <w:pPr>
              <w:spacing w:after="0"/>
            </w:pPr>
            <w:bookmarkStart w:id="574" w:name="para_8536279d_4b67_4177_bc25_b78b0631d0"/>
            <w:bookmarkEnd w:id="573"/>
            <w:r w:rsidRPr="00734691">
              <w:t>Transformation Matrix</w:t>
            </w:r>
          </w:p>
        </w:tc>
        <w:bookmarkEnd w:id="574"/>
        <w:tc>
          <w:tcPr>
            <w:tcW w:w="4050" w:type="dxa"/>
            <w:tcBorders>
              <w:bottom w:val="single" w:sz="4" w:space="0" w:color="000000"/>
              <w:right w:val="single" w:sz="4" w:space="0" w:color="000000"/>
            </w:tcBorders>
            <w:tcMar>
              <w:top w:w="40" w:type="dxa"/>
              <w:left w:w="40" w:type="dxa"/>
              <w:bottom w:w="40" w:type="dxa"/>
              <w:right w:w="40" w:type="dxa"/>
            </w:tcMar>
            <w:vAlign w:val="center"/>
          </w:tcPr>
          <w:p w14:paraId="23D794AF" w14:textId="77777777" w:rsidR="003E40E1" w:rsidRPr="00734691" w:rsidRDefault="003E40E1" w:rsidP="006C3434">
            <w:pPr>
              <w:spacing w:after="0"/>
            </w:pPr>
          </w:p>
          <w:tbl>
            <w:tblPr>
              <w:tblW w:w="0" w:type="auto"/>
              <w:tblLayout w:type="fixed"/>
              <w:tblCellMar>
                <w:left w:w="10" w:type="dxa"/>
                <w:right w:w="10" w:type="dxa"/>
              </w:tblCellMar>
              <w:tblLook w:val="0000" w:firstRow="0" w:lastRow="0" w:firstColumn="0" w:lastColumn="0" w:noHBand="0" w:noVBand="0"/>
            </w:tblPr>
            <w:tblGrid>
              <w:gridCol w:w="1096"/>
              <w:gridCol w:w="1091"/>
              <w:gridCol w:w="1091"/>
              <w:gridCol w:w="1256"/>
            </w:tblGrid>
            <w:tr w:rsidR="003E40E1" w:rsidRPr="00734691" w14:paraId="1DAB3EF6" w14:textId="77777777" w:rsidTr="00493F5C">
              <w:tc>
                <w:tcPr>
                  <w:tcW w:w="10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6FBD31" w14:textId="77777777" w:rsidR="003E40E1" w:rsidRPr="00734691" w:rsidRDefault="003E40E1" w:rsidP="006C3434">
                  <w:pPr>
                    <w:spacing w:after="0"/>
                  </w:pPr>
                  <w:bookmarkStart w:id="575" w:name="para_30ffee0b_3d0d_426f_ba1e_153cc6e51d"/>
                  <w:bookmarkStart w:id="576" w:name="idm398984012736"/>
                  <w:r w:rsidRPr="00734691">
                    <w:t>1.0</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9B9BC71" w14:textId="77777777" w:rsidR="003E40E1" w:rsidRPr="00734691" w:rsidRDefault="003E40E1" w:rsidP="006C3434">
                  <w:pPr>
                    <w:spacing w:after="0"/>
                  </w:pPr>
                  <w:bookmarkStart w:id="577" w:name="para_d336cfca_acf5_4a09_a46c_5ba11a34b9"/>
                  <w:bookmarkEnd w:id="575"/>
                  <w:r w:rsidRPr="00734691">
                    <w:t>0.0</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57F2B5E" w14:textId="77777777" w:rsidR="003E40E1" w:rsidRPr="00734691" w:rsidRDefault="003E40E1" w:rsidP="006C3434">
                  <w:pPr>
                    <w:spacing w:after="0"/>
                  </w:pPr>
                  <w:bookmarkStart w:id="578" w:name="para_ae0d1a6a_70ed_48ca_a9bc_6187e03c81"/>
                  <w:bookmarkEnd w:id="577"/>
                  <w:r w:rsidRPr="00734691">
                    <w:t>0.0</w:t>
                  </w:r>
                </w:p>
              </w:tc>
              <w:tc>
                <w:tcPr>
                  <w:tcW w:w="1256" w:type="dxa"/>
                  <w:tcBorders>
                    <w:top w:val="single" w:sz="4" w:space="0" w:color="000000"/>
                    <w:bottom w:val="single" w:sz="4" w:space="0" w:color="000000"/>
                    <w:right w:val="single" w:sz="4" w:space="0" w:color="000000"/>
                  </w:tcBorders>
                  <w:tcMar>
                    <w:top w:w="40" w:type="dxa"/>
                    <w:left w:w="40" w:type="dxa"/>
                    <w:bottom w:w="40" w:type="dxa"/>
                    <w:right w:w="40" w:type="dxa"/>
                  </w:tcMar>
                </w:tcPr>
                <w:p w14:paraId="5AAF99C7" w14:textId="77777777" w:rsidR="003E40E1" w:rsidRPr="00734691" w:rsidRDefault="003E40E1" w:rsidP="006C3434">
                  <w:pPr>
                    <w:spacing w:after="0"/>
                  </w:pPr>
                  <w:bookmarkStart w:id="579" w:name="para_ba40cfae_c349_4c92_9491_277846b4b0"/>
                  <w:bookmarkEnd w:id="578"/>
                  <w:r w:rsidRPr="00734691">
                    <w:t>-40.0</w:t>
                  </w:r>
                </w:p>
              </w:tc>
              <w:bookmarkEnd w:id="579"/>
            </w:tr>
            <w:tr w:rsidR="003E40E1" w:rsidRPr="00734691" w14:paraId="4C42A532" w14:textId="77777777" w:rsidTr="00493F5C">
              <w:tc>
                <w:tcPr>
                  <w:tcW w:w="1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9B2AC6" w14:textId="77777777" w:rsidR="003E40E1" w:rsidRPr="00734691" w:rsidRDefault="003E40E1" w:rsidP="006C3434">
                  <w:pPr>
                    <w:spacing w:after="0"/>
                  </w:pPr>
                  <w:bookmarkStart w:id="580" w:name="para_1fe48af6_8d65_46ae_ba3e_1a7d7a9e3c"/>
                  <w:bookmarkEnd w:id="576"/>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54C4CBBD" w14:textId="77777777" w:rsidR="003E40E1" w:rsidRPr="00734691" w:rsidRDefault="003E40E1" w:rsidP="006C3434">
                  <w:pPr>
                    <w:spacing w:after="0"/>
                  </w:pPr>
                  <w:bookmarkStart w:id="581" w:name="para_d16078f9_a623_4040_9e5c_bd83367156"/>
                  <w:bookmarkEnd w:id="580"/>
                  <w:r w:rsidRPr="00734691">
                    <w:t>1.0</w:t>
                  </w:r>
                </w:p>
              </w:tc>
              <w:tc>
                <w:tcPr>
                  <w:tcW w:w="1091" w:type="dxa"/>
                  <w:tcBorders>
                    <w:bottom w:val="single" w:sz="4" w:space="0" w:color="000000"/>
                    <w:right w:val="single" w:sz="4" w:space="0" w:color="000000"/>
                  </w:tcBorders>
                  <w:tcMar>
                    <w:top w:w="40" w:type="dxa"/>
                    <w:left w:w="40" w:type="dxa"/>
                    <w:bottom w:w="40" w:type="dxa"/>
                    <w:right w:w="40" w:type="dxa"/>
                  </w:tcMar>
                </w:tcPr>
                <w:p w14:paraId="1CC8FB63" w14:textId="77777777" w:rsidR="003E40E1" w:rsidRPr="00734691" w:rsidRDefault="003E40E1" w:rsidP="006C3434">
                  <w:pPr>
                    <w:spacing w:after="0"/>
                  </w:pPr>
                  <w:bookmarkStart w:id="582" w:name="para_1aa32e7f_530b_4d6a_b349_c22f1e0cf4"/>
                  <w:bookmarkEnd w:id="581"/>
                  <w:r w:rsidRPr="00734691">
                    <w:t>0.0</w:t>
                  </w:r>
                </w:p>
              </w:tc>
              <w:tc>
                <w:tcPr>
                  <w:tcW w:w="1256" w:type="dxa"/>
                  <w:tcBorders>
                    <w:bottom w:val="single" w:sz="4" w:space="0" w:color="000000"/>
                    <w:right w:val="single" w:sz="4" w:space="0" w:color="000000"/>
                  </w:tcBorders>
                  <w:tcMar>
                    <w:top w:w="40" w:type="dxa"/>
                    <w:left w:w="40" w:type="dxa"/>
                    <w:bottom w:w="40" w:type="dxa"/>
                    <w:right w:w="40" w:type="dxa"/>
                  </w:tcMar>
                </w:tcPr>
                <w:p w14:paraId="6560C3C1" w14:textId="77777777" w:rsidR="003E40E1" w:rsidRPr="00734691" w:rsidRDefault="003E40E1" w:rsidP="006C3434">
                  <w:pPr>
                    <w:spacing w:after="0"/>
                  </w:pPr>
                  <w:bookmarkStart w:id="583" w:name="para_05df81e2_c88d_4ad9_9a49_8cc3e2dbfb"/>
                  <w:bookmarkEnd w:id="582"/>
                  <w:r w:rsidRPr="00734691">
                    <w:t>60.0</w:t>
                  </w:r>
                </w:p>
              </w:tc>
              <w:bookmarkEnd w:id="583"/>
            </w:tr>
            <w:tr w:rsidR="003E40E1" w:rsidRPr="00734691" w14:paraId="2013329B" w14:textId="77777777" w:rsidTr="00493F5C">
              <w:tc>
                <w:tcPr>
                  <w:tcW w:w="1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C84016" w14:textId="77777777" w:rsidR="003E40E1" w:rsidRPr="00734691" w:rsidRDefault="003E40E1" w:rsidP="006C3434">
                  <w:pPr>
                    <w:spacing w:after="0"/>
                  </w:pPr>
                  <w:bookmarkStart w:id="584" w:name="para_a2f569eb_95bc_465b_bce7_3118152222"/>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244F6C6D" w14:textId="77777777" w:rsidR="003E40E1" w:rsidRPr="00734691" w:rsidRDefault="003E40E1" w:rsidP="006C3434">
                  <w:pPr>
                    <w:spacing w:after="0"/>
                  </w:pPr>
                  <w:bookmarkStart w:id="585" w:name="para_5286bd76_37b7_45fe_9bcb_70f948b779"/>
                  <w:bookmarkEnd w:id="584"/>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15FF62AC" w14:textId="77777777" w:rsidR="003E40E1" w:rsidRPr="00734691" w:rsidRDefault="003E40E1" w:rsidP="006C3434">
                  <w:pPr>
                    <w:spacing w:after="0"/>
                  </w:pPr>
                  <w:bookmarkStart w:id="586" w:name="para_93063c32_0828_44b1_a038_538b25aeaf"/>
                  <w:bookmarkEnd w:id="585"/>
                  <w:r w:rsidRPr="00734691">
                    <w:t>1.0</w:t>
                  </w:r>
                </w:p>
              </w:tc>
              <w:tc>
                <w:tcPr>
                  <w:tcW w:w="1256" w:type="dxa"/>
                  <w:tcBorders>
                    <w:bottom w:val="single" w:sz="4" w:space="0" w:color="000000"/>
                    <w:right w:val="single" w:sz="4" w:space="0" w:color="000000"/>
                  </w:tcBorders>
                  <w:tcMar>
                    <w:top w:w="40" w:type="dxa"/>
                    <w:left w:w="40" w:type="dxa"/>
                    <w:bottom w:w="40" w:type="dxa"/>
                    <w:right w:w="40" w:type="dxa"/>
                  </w:tcMar>
                </w:tcPr>
                <w:p w14:paraId="0179287F" w14:textId="77777777" w:rsidR="003E40E1" w:rsidRPr="00734691" w:rsidRDefault="003E40E1" w:rsidP="006C3434">
                  <w:pPr>
                    <w:spacing w:after="0"/>
                  </w:pPr>
                  <w:bookmarkStart w:id="587" w:name="para_b76124d2_2c31_4912_ab85_ce27d5a356"/>
                  <w:bookmarkEnd w:id="586"/>
                  <w:r w:rsidRPr="00734691">
                    <w:t>-45.0</w:t>
                  </w:r>
                </w:p>
              </w:tc>
              <w:bookmarkEnd w:id="587"/>
            </w:tr>
            <w:tr w:rsidR="003E40E1" w:rsidRPr="00734691" w14:paraId="0E27EC86" w14:textId="77777777" w:rsidTr="00493F5C">
              <w:tc>
                <w:tcPr>
                  <w:tcW w:w="10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892D11" w14:textId="77777777" w:rsidR="003E40E1" w:rsidRPr="00734691" w:rsidRDefault="003E40E1" w:rsidP="006C3434">
                  <w:pPr>
                    <w:spacing w:after="0"/>
                  </w:pPr>
                  <w:bookmarkStart w:id="588" w:name="para_1358e0ea_b8e0_40d5_8c11_e2501b5eb9"/>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7892B276" w14:textId="77777777" w:rsidR="003E40E1" w:rsidRPr="00734691" w:rsidRDefault="003E40E1" w:rsidP="006C3434">
                  <w:pPr>
                    <w:spacing w:after="0"/>
                  </w:pPr>
                  <w:bookmarkStart w:id="589" w:name="para_9e5e5fb4_a7c3_457e_b57f_52938bf4ae"/>
                  <w:bookmarkEnd w:id="588"/>
                  <w:r w:rsidRPr="00734691">
                    <w:t>0.0</w:t>
                  </w:r>
                </w:p>
              </w:tc>
              <w:tc>
                <w:tcPr>
                  <w:tcW w:w="1091" w:type="dxa"/>
                  <w:tcBorders>
                    <w:bottom w:val="single" w:sz="4" w:space="0" w:color="000000"/>
                    <w:right w:val="single" w:sz="4" w:space="0" w:color="000000"/>
                  </w:tcBorders>
                  <w:tcMar>
                    <w:top w:w="40" w:type="dxa"/>
                    <w:left w:w="40" w:type="dxa"/>
                    <w:bottom w:w="40" w:type="dxa"/>
                    <w:right w:w="40" w:type="dxa"/>
                  </w:tcMar>
                </w:tcPr>
                <w:p w14:paraId="2ED553CA" w14:textId="77777777" w:rsidR="003E40E1" w:rsidRPr="00734691" w:rsidRDefault="003E40E1" w:rsidP="006C3434">
                  <w:pPr>
                    <w:spacing w:after="0"/>
                  </w:pPr>
                  <w:bookmarkStart w:id="590" w:name="para_dfee79ba_93d0_4dbd_b40c_1fd9820b3e"/>
                  <w:bookmarkEnd w:id="589"/>
                  <w:r w:rsidRPr="00734691">
                    <w:t>0.0</w:t>
                  </w:r>
                </w:p>
              </w:tc>
              <w:tc>
                <w:tcPr>
                  <w:tcW w:w="1256" w:type="dxa"/>
                  <w:tcBorders>
                    <w:bottom w:val="single" w:sz="4" w:space="0" w:color="000000"/>
                    <w:right w:val="single" w:sz="4" w:space="0" w:color="000000"/>
                  </w:tcBorders>
                  <w:tcMar>
                    <w:top w:w="40" w:type="dxa"/>
                    <w:left w:w="40" w:type="dxa"/>
                    <w:bottom w:w="40" w:type="dxa"/>
                    <w:right w:w="40" w:type="dxa"/>
                  </w:tcMar>
                </w:tcPr>
                <w:p w14:paraId="48FC3271" w14:textId="77777777" w:rsidR="003E40E1" w:rsidRPr="00734691" w:rsidRDefault="003E40E1" w:rsidP="006C3434">
                  <w:pPr>
                    <w:spacing w:after="0"/>
                  </w:pPr>
                  <w:bookmarkStart w:id="591" w:name="para_da3962a4_107d_4d85_b9d1_f4674287b6"/>
                  <w:bookmarkEnd w:id="590"/>
                  <w:r w:rsidRPr="00734691">
                    <w:t>1.0</w:t>
                  </w:r>
                </w:p>
              </w:tc>
              <w:bookmarkEnd w:id="591"/>
            </w:tr>
          </w:tbl>
          <w:p w14:paraId="2CA9917F" w14:textId="77777777" w:rsidR="003E40E1" w:rsidRPr="00734691" w:rsidRDefault="003E40E1" w:rsidP="006C3434">
            <w:pPr>
              <w:spacing w:after="0"/>
            </w:pP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03F6D30" w14:textId="77777777" w:rsidR="003E40E1" w:rsidRPr="00734691" w:rsidRDefault="003E40E1" w:rsidP="006C3434">
            <w:pPr>
              <w:spacing w:after="0"/>
            </w:pPr>
            <w:bookmarkStart w:id="592" w:name="para_365e5148_671d_44bd_9189_3c10ed9ee9"/>
            <w:r w:rsidRPr="00734691">
              <w:t>Section TID 10052</w:t>
            </w:r>
          </w:p>
        </w:tc>
        <w:bookmarkEnd w:id="592"/>
      </w:tr>
      <w:tr w:rsidR="003E40E1" w:rsidRPr="00734691" w14:paraId="79C2BFED" w14:textId="77777777" w:rsidTr="0041797E">
        <w:trPr>
          <w:trHeight w:val="144"/>
        </w:trPr>
        <w:tc>
          <w:tcPr>
            <w:tcW w:w="1210" w:type="dxa"/>
            <w:tcBorders>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CC3D47A" w14:textId="77777777" w:rsidR="003E40E1" w:rsidRPr="00734691" w:rsidRDefault="003E40E1" w:rsidP="006C3434">
            <w:pPr>
              <w:spacing w:after="0"/>
            </w:pPr>
            <w:bookmarkStart w:id="593" w:name="para_e660d6fa_4490_404f_930f_43755456c0"/>
            <w:r w:rsidRPr="00734691">
              <w:t>1.11.15</w:t>
            </w:r>
          </w:p>
        </w:tc>
        <w:tc>
          <w:tcPr>
            <w:tcW w:w="324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FBB196C" w14:textId="77777777" w:rsidR="003E40E1" w:rsidRPr="00734691" w:rsidRDefault="003E40E1" w:rsidP="006C3434">
            <w:pPr>
              <w:spacing w:after="0"/>
            </w:pPr>
            <w:bookmarkStart w:id="594" w:name="para_f130b23b_c9ad_4b81_b8ef_bb1c95ee27"/>
            <w:bookmarkEnd w:id="593"/>
            <w:r w:rsidRPr="00734691">
              <w:t>Procedure Characteristics</w:t>
            </w:r>
          </w:p>
        </w:tc>
        <w:bookmarkEnd w:id="594"/>
        <w:tc>
          <w:tcPr>
            <w:tcW w:w="4050"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7CB1A8E" w14:textId="77777777" w:rsidR="003E40E1" w:rsidRPr="00734691" w:rsidRDefault="003E40E1" w:rsidP="006C3434">
            <w:pPr>
              <w:spacing w:after="0"/>
            </w:pPr>
            <w:r w:rsidRPr="00734691">
              <w:t>&lt;CONTAINER&gt;</w:t>
            </w:r>
          </w:p>
        </w:tc>
        <w:tc>
          <w:tcPr>
            <w:tcW w:w="1941" w:type="dxa"/>
            <w:tcBorders>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5C676A8" w14:textId="77777777" w:rsidR="003E40E1" w:rsidRPr="00734691" w:rsidRDefault="003E40E1" w:rsidP="006C3434">
            <w:pPr>
              <w:spacing w:after="0"/>
            </w:pPr>
            <w:bookmarkStart w:id="595" w:name="para_0325a361_aede_45ea_b30b_2fe1d43de3"/>
            <w:r w:rsidRPr="00734691">
              <w:t>Section TID 10054</w:t>
            </w:r>
          </w:p>
        </w:tc>
        <w:bookmarkEnd w:id="595"/>
      </w:tr>
      <w:tr w:rsidR="003E40E1" w:rsidRPr="00734691" w14:paraId="7BCD12C7"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F49F071" w14:textId="77777777" w:rsidR="003E40E1" w:rsidRPr="00734691" w:rsidRDefault="003E40E1" w:rsidP="006C3434">
            <w:pPr>
              <w:spacing w:after="0"/>
            </w:pPr>
            <w:bookmarkStart w:id="596" w:name="para_c30955dc_8aaf_4de5_b466_2e99c86964"/>
            <w:r w:rsidRPr="00734691">
              <w:t>1.11.15.1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299F6F2" w14:textId="77777777" w:rsidR="003E40E1" w:rsidRPr="00734691" w:rsidRDefault="003E40E1" w:rsidP="006C3434">
            <w:pPr>
              <w:spacing w:after="0"/>
            </w:pPr>
            <w:bookmarkStart w:id="597" w:name="para_5d1fb7e7_0c10_4759_81f6_cac9fa200f"/>
            <w:bookmarkEnd w:id="596"/>
            <w:r w:rsidRPr="00734691">
              <w:t>DateTime Started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7A357DD" w14:textId="77777777" w:rsidR="003E40E1" w:rsidRPr="00734691" w:rsidRDefault="003E40E1" w:rsidP="006C3434">
            <w:pPr>
              <w:spacing w:after="0"/>
            </w:pPr>
            <w:bookmarkStart w:id="598" w:name="para_3fadfe82_8fd9_4ab2_88c5_5bc62685ae"/>
            <w:bookmarkEnd w:id="597"/>
            <w:r w:rsidRPr="00734691">
              <w:t>20200101120000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06E8ABC" w14:textId="77777777" w:rsidR="003E40E1" w:rsidRPr="00734691" w:rsidRDefault="003E40E1" w:rsidP="006C3434">
            <w:pPr>
              <w:spacing w:after="0"/>
            </w:pPr>
            <w:bookmarkStart w:id="599" w:name="para_1585162d_06b7_4d0d_8407_2aef7b7096"/>
            <w:bookmarkEnd w:id="598"/>
            <w:r w:rsidRPr="00734691">
              <w:t>Section TID 10054</w:t>
            </w:r>
          </w:p>
        </w:tc>
        <w:bookmarkEnd w:id="599"/>
      </w:tr>
      <w:tr w:rsidR="003E40E1" w:rsidRPr="00734691" w14:paraId="3801A54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5565D40" w14:textId="77777777" w:rsidR="003E40E1" w:rsidRPr="00734691" w:rsidRDefault="003E40E1" w:rsidP="006C3434">
            <w:pPr>
              <w:spacing w:after="0"/>
            </w:pPr>
            <w:bookmarkStart w:id="600" w:name="para_ebfcdd4c_9821_42bb_8cf8_954532346a"/>
            <w:r w:rsidRPr="00734691">
              <w:t>1.11.15.2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D440497" w14:textId="77777777" w:rsidR="003E40E1" w:rsidRPr="00734691" w:rsidRDefault="003E40E1" w:rsidP="006C3434">
            <w:pPr>
              <w:spacing w:after="0"/>
            </w:pPr>
            <w:bookmarkStart w:id="601" w:name="para_af4384f5_39b7_4859_a870_b923450f0f"/>
            <w:bookmarkEnd w:id="600"/>
            <w:r w:rsidRPr="00734691">
              <w:t>DateTime Ended</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570F25E" w14:textId="77777777" w:rsidR="003E40E1" w:rsidRPr="00734691" w:rsidRDefault="003E40E1" w:rsidP="006C3434">
            <w:pPr>
              <w:spacing w:after="0"/>
            </w:pPr>
            <w:bookmarkStart w:id="602" w:name="para_5071f9f0_1c8c_45cd_8a8a_d9d929d8d3"/>
            <w:bookmarkEnd w:id="601"/>
            <w:r w:rsidRPr="00734691">
              <w:t>20200101120030</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90ECE00" w14:textId="77777777" w:rsidR="003E40E1" w:rsidRPr="00734691" w:rsidRDefault="003E40E1" w:rsidP="006C3434">
            <w:pPr>
              <w:spacing w:after="0"/>
            </w:pPr>
            <w:bookmarkStart w:id="603" w:name="para_deebabbf_1ed8_4e61_8fe7_f299c5ab5a"/>
            <w:bookmarkEnd w:id="602"/>
            <w:r w:rsidRPr="00734691">
              <w:t>Section TID 10054</w:t>
            </w:r>
          </w:p>
        </w:tc>
        <w:bookmarkEnd w:id="603"/>
      </w:tr>
      <w:tr w:rsidR="003E40E1" w:rsidRPr="00734691" w14:paraId="2EDCC964"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22E4F03" w14:textId="77777777" w:rsidR="003E40E1" w:rsidRPr="00734691" w:rsidRDefault="003E40E1" w:rsidP="006C3434">
            <w:pPr>
              <w:spacing w:after="0"/>
            </w:pPr>
            <w:bookmarkStart w:id="604" w:name="para_62d7b731_ccac_4e6d_88a6_5c8d4cf91d"/>
            <w:r w:rsidRPr="00734691">
              <w:t>1.11.15.3</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359A051A" w14:textId="77777777" w:rsidR="003E40E1" w:rsidRPr="00734691" w:rsidRDefault="003E40E1" w:rsidP="006C3434">
            <w:pPr>
              <w:spacing w:after="0"/>
            </w:pPr>
            <w:bookmarkStart w:id="605" w:name="para_e7dafe50_352f_4efb_b994_19454bb000"/>
            <w:bookmarkEnd w:id="604"/>
            <w:r w:rsidRPr="00734691">
              <w:t>Identification of the X-Ray Source</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70C27635" w14:textId="77777777" w:rsidR="003E40E1" w:rsidRPr="00734691" w:rsidRDefault="003E40E1" w:rsidP="006C3434">
            <w:pPr>
              <w:spacing w:after="0"/>
            </w:pPr>
            <w:bookmarkStart w:id="606" w:name="para_5d352a2a_7f44_4a05_9730_57ab415b22"/>
            <w:bookmarkEnd w:id="605"/>
            <w:r w:rsidRPr="00734691">
              <w:t>1</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6F3DBF32" w14:textId="77777777" w:rsidR="003E40E1" w:rsidRPr="00734691" w:rsidRDefault="003E40E1" w:rsidP="006C3434">
            <w:pPr>
              <w:spacing w:after="0"/>
            </w:pPr>
            <w:bookmarkStart w:id="607" w:name="para_5628a306_3746_45d1_adda_67f5646216"/>
            <w:bookmarkEnd w:id="606"/>
            <w:r w:rsidRPr="00734691">
              <w:t>Section TID 10054</w:t>
            </w:r>
          </w:p>
        </w:tc>
        <w:bookmarkEnd w:id="607"/>
      </w:tr>
      <w:tr w:rsidR="003E40E1" w:rsidRPr="00734691" w14:paraId="080AD657"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726CE47" w14:textId="77777777" w:rsidR="003E40E1" w:rsidRPr="00734691" w:rsidRDefault="003E40E1" w:rsidP="006C3434">
            <w:pPr>
              <w:spacing w:after="0"/>
            </w:pPr>
            <w:bookmarkStart w:id="608" w:name="para_2e7bd465_96ce_446d_a2c1_71cf693ed1"/>
            <w:r w:rsidRPr="00734691">
              <w:t>1.11.15.4</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6C46889" w14:textId="77777777" w:rsidR="003E40E1" w:rsidRPr="00734691" w:rsidRDefault="003E40E1" w:rsidP="006C3434">
            <w:pPr>
              <w:spacing w:after="0"/>
            </w:pPr>
            <w:bookmarkStart w:id="609" w:name="para_93561103_4d87_4a4b_9472_66a6602357"/>
            <w:bookmarkEnd w:id="608"/>
            <w:r w:rsidRPr="00734691">
              <w:t>Acquisition Protocol</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47EB3B71" w14:textId="77777777" w:rsidR="003E40E1" w:rsidRPr="00734691" w:rsidRDefault="003E40E1" w:rsidP="006C3434">
            <w:pPr>
              <w:spacing w:after="0"/>
            </w:pPr>
            <w:bookmarkStart w:id="610" w:name="para_0123a8bd_dc7a_4c46_b83d_2c3ffc42d7"/>
            <w:bookmarkEnd w:id="609"/>
            <w:r w:rsidRPr="00734691">
              <w:t>CBCT Acquisition</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26543891" w14:textId="77777777" w:rsidR="003E40E1" w:rsidRPr="00734691" w:rsidRDefault="003E40E1" w:rsidP="006C3434">
            <w:pPr>
              <w:spacing w:after="0"/>
            </w:pPr>
            <w:bookmarkStart w:id="611" w:name="para_d33231f7_97ae_44d1_b56e_06e531981b"/>
            <w:bookmarkEnd w:id="610"/>
            <w:r w:rsidRPr="00734691">
              <w:t>Section TID 10054</w:t>
            </w:r>
          </w:p>
        </w:tc>
        <w:bookmarkEnd w:id="611"/>
      </w:tr>
      <w:tr w:rsidR="003E40E1" w:rsidRPr="00734691" w14:paraId="64A47EE6"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2CD7BE8" w14:textId="77777777" w:rsidR="003E40E1" w:rsidRPr="00734691" w:rsidRDefault="003E40E1" w:rsidP="006C3434">
            <w:pPr>
              <w:spacing w:after="0"/>
            </w:pPr>
            <w:bookmarkStart w:id="612" w:name="para_2936e9d0_ce4c_4c6d_a774_0555c4167e"/>
            <w:r w:rsidRPr="00734691">
              <w:t>1.11.15.5</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401744E1" w14:textId="77777777" w:rsidR="003E40E1" w:rsidRPr="00734691" w:rsidRDefault="003E40E1" w:rsidP="006C3434">
            <w:pPr>
              <w:spacing w:after="0"/>
            </w:pPr>
            <w:bookmarkStart w:id="613" w:name="para_28cc2811_849b_423a_8119_cd7282146d"/>
            <w:bookmarkEnd w:id="612"/>
            <w:r w:rsidRPr="00734691">
              <w:t>Patient Table Relationship</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57BA3E29" w14:textId="77777777" w:rsidR="003E40E1" w:rsidRPr="00734691" w:rsidRDefault="003E40E1" w:rsidP="006C3434">
            <w:pPr>
              <w:spacing w:after="0"/>
            </w:pPr>
            <w:bookmarkStart w:id="614" w:name="para_d8093f6d_6972_4543_b3d8_5d2355d47a"/>
            <w:bookmarkEnd w:id="613"/>
            <w:r w:rsidRPr="00734691">
              <w:t>(102540008, SCT, "</w:t>
            </w:r>
            <w:r w:rsidRPr="00734691">
              <w:rPr>
                <w:color w:val="0070C0"/>
                <w:szCs w:val="18"/>
              </w:rPr>
              <w:t>headfirst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EEF7D3E" w14:textId="77777777" w:rsidR="003E40E1" w:rsidRPr="00734691" w:rsidRDefault="003E40E1" w:rsidP="006C3434">
            <w:pPr>
              <w:spacing w:after="0"/>
            </w:pPr>
            <w:bookmarkStart w:id="615" w:name="para_ae02d377_db5d_4bf0_ba7a_018925e459"/>
            <w:bookmarkEnd w:id="614"/>
            <w:r w:rsidRPr="00734691">
              <w:t>Section TID 10054</w:t>
            </w:r>
          </w:p>
        </w:tc>
        <w:bookmarkEnd w:id="615"/>
      </w:tr>
      <w:tr w:rsidR="003E40E1" w:rsidRPr="00734691" w14:paraId="7EA38F07"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5A5336B" w14:textId="77777777" w:rsidR="003E40E1" w:rsidRPr="00734691" w:rsidRDefault="003E40E1" w:rsidP="006C3434">
            <w:pPr>
              <w:spacing w:after="0"/>
            </w:pPr>
            <w:bookmarkStart w:id="616" w:name="para_7e58f508_c394_4981_b8dd_28d2bdf6cf"/>
            <w:r w:rsidRPr="00734691">
              <w:t>1.11.15.6</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7DB25EFE" w14:textId="77777777" w:rsidR="003E40E1" w:rsidRPr="00734691" w:rsidRDefault="003E40E1" w:rsidP="006C3434">
            <w:pPr>
              <w:spacing w:after="0"/>
            </w:pPr>
            <w:bookmarkStart w:id="617" w:name="para_7a801cbb_1bd3_4a1b_82a3_7ca943ca94"/>
            <w:bookmarkEnd w:id="616"/>
            <w:r w:rsidRPr="00734691">
              <w:t>Patient Orientation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3EF32F48" w14:textId="77777777" w:rsidR="003E40E1" w:rsidRPr="00734691" w:rsidRDefault="003E40E1" w:rsidP="006C3434">
            <w:pPr>
              <w:spacing w:after="0"/>
            </w:pPr>
            <w:bookmarkStart w:id="618" w:name="para_29d5be55_06ec_47dd_a627_81ee8067eb"/>
            <w:bookmarkEnd w:id="617"/>
            <w:r w:rsidRPr="00734691">
              <w:t>(102538003, SCT, "</w:t>
            </w:r>
            <w:r w:rsidRPr="00734691">
              <w:rPr>
                <w:color w:val="0070C0"/>
                <w:szCs w:val="18"/>
              </w:rPr>
              <w:t>recumbent</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1269C47C" w14:textId="77777777" w:rsidR="003E40E1" w:rsidRPr="00734691" w:rsidRDefault="003E40E1" w:rsidP="006C3434">
            <w:pPr>
              <w:spacing w:after="0"/>
            </w:pPr>
            <w:bookmarkStart w:id="619" w:name="para_4c9ebd06_fb7b_496d_980b_5576b176f8"/>
            <w:bookmarkEnd w:id="618"/>
            <w:r w:rsidRPr="00734691">
              <w:t>Section TID 10054</w:t>
            </w:r>
          </w:p>
        </w:tc>
        <w:bookmarkEnd w:id="619"/>
      </w:tr>
      <w:tr w:rsidR="003E40E1" w:rsidRPr="00734691" w14:paraId="31338327"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B2F268" w14:textId="77777777" w:rsidR="003E40E1" w:rsidRPr="00734691" w:rsidRDefault="003E40E1" w:rsidP="006C3434">
            <w:pPr>
              <w:spacing w:after="0"/>
            </w:pPr>
            <w:bookmarkStart w:id="620" w:name="para_4c79d25d_42b9_406d_a867_fc8ca6b640"/>
            <w:r w:rsidRPr="00734691">
              <w:t>1.11.15.6.1</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630A6B27" w14:textId="77777777" w:rsidR="003E40E1" w:rsidRPr="00734691" w:rsidRDefault="003E40E1" w:rsidP="006C3434">
            <w:pPr>
              <w:spacing w:after="0"/>
            </w:pPr>
            <w:bookmarkStart w:id="621" w:name="para_42c0a295_2151_4a12_b4ec_e5f007dd67"/>
            <w:bookmarkEnd w:id="620"/>
            <w:r w:rsidRPr="00734691">
              <w:t>Patient Orientation Modifier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21BD9C2C" w14:textId="77777777" w:rsidR="003E40E1" w:rsidRPr="00734691" w:rsidRDefault="003E40E1" w:rsidP="006C3434">
            <w:pPr>
              <w:spacing w:after="0"/>
            </w:pPr>
            <w:bookmarkStart w:id="622" w:name="para_08a7fdb9_033a_495f_ad3b_850f0de283"/>
            <w:bookmarkEnd w:id="621"/>
            <w:r w:rsidRPr="00734691">
              <w:t>(40199007, SCT, "</w:t>
            </w:r>
            <w:r w:rsidRPr="00734691">
              <w:rPr>
                <w:color w:val="0070C0"/>
                <w:szCs w:val="18"/>
              </w:rPr>
              <w:t>supine</w:t>
            </w:r>
            <w:r w:rsidRPr="00734691">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021D1822" w14:textId="77777777" w:rsidR="003E40E1" w:rsidRPr="00734691" w:rsidRDefault="003E40E1" w:rsidP="006C3434">
            <w:pPr>
              <w:spacing w:after="0"/>
            </w:pPr>
            <w:bookmarkStart w:id="623" w:name="para_156367be_b8ca_4ab6_844f_0d9a2b186b"/>
            <w:bookmarkEnd w:id="622"/>
            <w:r w:rsidRPr="00734691">
              <w:t>Section TID 10054</w:t>
            </w:r>
          </w:p>
        </w:tc>
        <w:bookmarkEnd w:id="623"/>
      </w:tr>
      <w:tr w:rsidR="003E40E1" w:rsidRPr="00734691" w14:paraId="15E0845D"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03B4EDB" w14:textId="77777777" w:rsidR="003E40E1" w:rsidRPr="00734691" w:rsidRDefault="003E40E1" w:rsidP="006C3434">
            <w:pPr>
              <w:spacing w:after="0"/>
            </w:pPr>
            <w:bookmarkStart w:id="624" w:name="para_4eda454f_8ea8_410f_ac22_7f9f8c434c"/>
            <w:r w:rsidRPr="00734691">
              <w:t>1.11.15.7</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1E4CF051" w14:textId="77777777" w:rsidR="003E40E1" w:rsidRPr="00734691" w:rsidRDefault="003E40E1" w:rsidP="006C3434">
            <w:pPr>
              <w:spacing w:after="0"/>
            </w:pPr>
            <w:bookmarkStart w:id="625" w:name="para_28dfe69c_8346_4313_8ef8_9d22a6fb0b"/>
            <w:bookmarkEnd w:id="624"/>
            <w:r w:rsidRPr="00734691">
              <w:t>Distance Source to Detector</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08AC1537" w14:textId="77777777" w:rsidR="003E40E1" w:rsidRPr="00734691" w:rsidRDefault="003E40E1" w:rsidP="006C3434">
            <w:pPr>
              <w:spacing w:after="0"/>
            </w:pPr>
            <w:bookmarkStart w:id="626" w:name="para_c50aaf1d_ac71_406c_a265_c071f7f43e"/>
            <w:bookmarkEnd w:id="625"/>
            <w:r w:rsidRPr="00734691">
              <w:t>1200 mm</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CB6A4E3" w14:textId="77777777" w:rsidR="003E40E1" w:rsidRPr="00734691" w:rsidRDefault="003E40E1" w:rsidP="006C3434">
            <w:pPr>
              <w:spacing w:after="0"/>
            </w:pPr>
            <w:bookmarkStart w:id="627" w:name="para_25d93f10_3d85_4afa_bbcd_0106d4ff80"/>
            <w:bookmarkEnd w:id="626"/>
            <w:r w:rsidRPr="00734691">
              <w:t>Section TID 10054</w:t>
            </w:r>
          </w:p>
        </w:tc>
        <w:bookmarkEnd w:id="627"/>
      </w:tr>
      <w:tr w:rsidR="003E40E1" w:rsidRPr="00734691" w14:paraId="19600BAC" w14:textId="77777777" w:rsidTr="0041797E">
        <w:trPr>
          <w:trHeight w:val="144"/>
        </w:trPr>
        <w:tc>
          <w:tcPr>
            <w:tcW w:w="121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142ACD7" w14:textId="77777777" w:rsidR="003E40E1" w:rsidRPr="00734691" w:rsidRDefault="003E40E1" w:rsidP="006C3434">
            <w:pPr>
              <w:spacing w:after="0"/>
            </w:pPr>
            <w:bookmarkStart w:id="628" w:name="para_687739f5_6e17_4e7c_abcf_983f76d9f1"/>
            <w:r w:rsidRPr="00734691">
              <w:t>1.12</w:t>
            </w:r>
          </w:p>
        </w:tc>
        <w:tc>
          <w:tcPr>
            <w:tcW w:w="3240" w:type="dxa"/>
            <w:tcBorders>
              <w:bottom w:val="single" w:sz="4" w:space="0" w:color="000000"/>
              <w:right w:val="single" w:sz="4" w:space="0" w:color="000000"/>
            </w:tcBorders>
            <w:tcMar>
              <w:top w:w="40" w:type="dxa"/>
              <w:left w:w="40" w:type="dxa"/>
              <w:bottom w:w="40" w:type="dxa"/>
              <w:right w:w="40" w:type="dxa"/>
            </w:tcMar>
            <w:vAlign w:val="center"/>
          </w:tcPr>
          <w:p w14:paraId="55ED91C4" w14:textId="77777777" w:rsidR="003E40E1" w:rsidRPr="00734691" w:rsidRDefault="003E40E1" w:rsidP="006C3434">
            <w:pPr>
              <w:spacing w:after="0"/>
            </w:pPr>
            <w:bookmarkStart w:id="629" w:name="para_68967a01_34fa_43bd_b7f8_ddb7e5edc9"/>
            <w:bookmarkEnd w:id="628"/>
            <w:r w:rsidRPr="00734691">
              <w:t>Source of Dose Information</w:t>
            </w:r>
          </w:p>
        </w:tc>
        <w:tc>
          <w:tcPr>
            <w:tcW w:w="4050" w:type="dxa"/>
            <w:tcBorders>
              <w:bottom w:val="single" w:sz="4" w:space="0" w:color="000000"/>
              <w:right w:val="single" w:sz="4" w:space="0" w:color="000000"/>
            </w:tcBorders>
            <w:tcMar>
              <w:top w:w="40" w:type="dxa"/>
              <w:left w:w="40" w:type="dxa"/>
              <w:bottom w:w="40" w:type="dxa"/>
              <w:right w:w="40" w:type="dxa"/>
            </w:tcMar>
            <w:vAlign w:val="center"/>
          </w:tcPr>
          <w:p w14:paraId="15FDE7FE" w14:textId="77777777" w:rsidR="003E40E1" w:rsidRPr="00734691" w:rsidRDefault="003E40E1" w:rsidP="006C3434">
            <w:pPr>
              <w:spacing w:after="0"/>
            </w:pPr>
            <w:bookmarkStart w:id="630" w:name="para_78135f98_1b21_44f5_8dc4_f66b01d990"/>
            <w:bookmarkEnd w:id="629"/>
            <w:r w:rsidRPr="00734691">
              <w:rPr>
                <w:color w:val="000000"/>
              </w:rPr>
              <w:t>(113856, DCM, "</w:t>
            </w:r>
            <w:r w:rsidRPr="00734691">
              <w:t>Automated Data Collection</w:t>
            </w:r>
            <w:r w:rsidRPr="00734691">
              <w:rPr>
                <w:color w:val="000000"/>
              </w:rPr>
              <w:t>")</w:t>
            </w:r>
          </w:p>
        </w:tc>
        <w:tc>
          <w:tcPr>
            <w:tcW w:w="1941" w:type="dxa"/>
            <w:tcBorders>
              <w:bottom w:val="single" w:sz="4" w:space="0" w:color="000000"/>
              <w:right w:val="single" w:sz="4" w:space="0" w:color="000000"/>
            </w:tcBorders>
            <w:tcMar>
              <w:top w:w="40" w:type="dxa"/>
              <w:left w:w="40" w:type="dxa"/>
              <w:bottom w:w="40" w:type="dxa"/>
              <w:right w:w="40" w:type="dxa"/>
            </w:tcMar>
            <w:vAlign w:val="center"/>
          </w:tcPr>
          <w:p w14:paraId="48B9C24E" w14:textId="77777777" w:rsidR="003E40E1" w:rsidRPr="00734691" w:rsidRDefault="003E40E1" w:rsidP="006C3434">
            <w:pPr>
              <w:spacing w:after="0"/>
            </w:pPr>
            <w:bookmarkStart w:id="631" w:name="para_9b292e84_f312_434e_a1aa_9b6e955109"/>
            <w:bookmarkEnd w:id="630"/>
            <w:r w:rsidRPr="00734691">
              <w:t>Section TID 10040</w:t>
            </w:r>
          </w:p>
        </w:tc>
        <w:bookmarkEnd w:id="631"/>
      </w:tr>
    </w:tbl>
    <w:p w14:paraId="14AC7717" w14:textId="77777777" w:rsidR="003E40E1" w:rsidRPr="00734691" w:rsidRDefault="003E40E1" w:rsidP="00907D74"/>
    <w:p w14:paraId="4F9A8AEF" w14:textId="77777777" w:rsidR="00D01D5E" w:rsidRPr="00734691" w:rsidRDefault="00D01D5E" w:rsidP="00907D74"/>
    <w:p w14:paraId="274AADDF" w14:textId="2E98CD33" w:rsidR="00374DDF" w:rsidRPr="00734691" w:rsidRDefault="00374DDF" w:rsidP="00907D74">
      <w:pPr>
        <w:pStyle w:val="Heading4"/>
      </w:pPr>
      <w:bookmarkStart w:id="632" w:name="_Toc193896952"/>
      <w:bookmarkStart w:id="633" w:name="_Toc219295305"/>
      <w:r w:rsidRPr="00734691">
        <w:t>ZZZZZ.5.2.3 Example of Enhanced RDSR for MG</w:t>
      </w:r>
      <w:bookmarkEnd w:id="632"/>
      <w:bookmarkEnd w:id="633"/>
    </w:p>
    <w:p w14:paraId="627B2C3A" w14:textId="18A14243" w:rsidR="00C14F98" w:rsidRPr="00734691" w:rsidRDefault="00374DDF" w:rsidP="00907D74">
      <w:r w:rsidRPr="00734691">
        <w:t>The following is an example RDSR for a routine mammography imaging procedure. In this example, a digital breast tomosynthesis four-view screening exam is performed with a CC (cranio-caudal) and MLO (medio-lateral oblique) view for both the left and right breast</w:t>
      </w:r>
      <w:r w:rsidR="00C14F98" w:rsidRPr="00734691">
        <w:t xml:space="preserve"> with the following characteristics</w:t>
      </w:r>
      <w:r w:rsidR="00C14F98" w:rsidRPr="00734691">
        <w:rPr>
          <w:i/>
          <w:iCs/>
        </w:rPr>
        <w:t>:</w:t>
      </w:r>
      <w:r w:rsidR="00C14F98" w:rsidRPr="00734691">
        <w:t xml:space="preserve"> </w:t>
      </w:r>
    </w:p>
    <w:p w14:paraId="5E962789" w14:textId="6226FDFC" w:rsidR="00BF58DF" w:rsidRPr="00734691" w:rsidRDefault="00BF58DF" w:rsidP="00907D74">
      <w:pPr>
        <w:pStyle w:val="ListParagraph"/>
        <w:numPr>
          <w:ilvl w:val="0"/>
          <w:numId w:val="44"/>
        </w:numPr>
      </w:pPr>
      <w:r w:rsidRPr="00734691">
        <w:t xml:space="preserve">No grid is used during the </w:t>
      </w:r>
      <w:r w:rsidR="00797635" w:rsidRPr="00734691">
        <w:t>tomosynthesis</w:t>
      </w:r>
      <w:r w:rsidRPr="00734691">
        <w:t xml:space="preserve"> acquisitions.</w:t>
      </w:r>
    </w:p>
    <w:p w14:paraId="58F9D5CA" w14:textId="2ABBAD04" w:rsidR="00FD2C19" w:rsidRPr="00734691" w:rsidRDefault="00BF58DF" w:rsidP="00907D74">
      <w:pPr>
        <w:pStyle w:val="ListParagraph"/>
        <w:numPr>
          <w:ilvl w:val="0"/>
          <w:numId w:val="44"/>
        </w:numPr>
      </w:pPr>
      <w:r w:rsidRPr="00734691">
        <w:t>Compression is different for each acquisition. The distance from the compression paddle to the patient support top plane is 58 mm for the left breast, and 52 mm for the right breast.</w:t>
      </w:r>
    </w:p>
    <w:p w14:paraId="322FB38D" w14:textId="366454C6" w:rsidR="00741A99" w:rsidRPr="00734691" w:rsidRDefault="00741A99" w:rsidP="00907D74">
      <w:pPr>
        <w:pStyle w:val="ListParagraph"/>
        <w:numPr>
          <w:ilvl w:val="0"/>
          <w:numId w:val="44"/>
        </w:numPr>
        <w:rPr>
          <w:i/>
          <w:iCs/>
          <w:szCs w:val="18"/>
        </w:rPr>
      </w:pPr>
      <w:r w:rsidRPr="00734691">
        <w:lastRenderedPageBreak/>
        <w:t xml:space="preserve">The irradiation administering </w:t>
      </w:r>
      <w:r w:rsidR="00FE2069" w:rsidRPr="00734691">
        <w:t>person name is not encoded</w:t>
      </w:r>
      <w:r w:rsidRPr="00734691">
        <w:t>.</w:t>
      </w:r>
    </w:p>
    <w:p w14:paraId="357B232C" w14:textId="52B6B740" w:rsidR="00741A99" w:rsidRPr="00734691" w:rsidRDefault="00741A99" w:rsidP="00907D74">
      <w:pPr>
        <w:pStyle w:val="ListParagraph"/>
        <w:numPr>
          <w:ilvl w:val="0"/>
          <w:numId w:val="44"/>
        </w:numPr>
      </w:pPr>
      <w:r w:rsidRPr="00734691">
        <w:t>The irradiation authorizing is the physician Dr. Hugh Mann.</w:t>
      </w:r>
    </w:p>
    <w:p w14:paraId="19C7A937" w14:textId="427576F0" w:rsidR="00FD2C19" w:rsidRPr="00734691" w:rsidRDefault="00D37397" w:rsidP="00907D74">
      <w:r w:rsidRPr="00734691">
        <w:t xml:space="preserve">The </w:t>
      </w:r>
      <w:bookmarkStart w:id="634" w:name="_Hlk213231423"/>
      <w:r w:rsidRPr="00734691">
        <w:t>timing</w:t>
      </w:r>
      <w:r w:rsidR="00A164B0" w:rsidRPr="00734691">
        <w:t xml:space="preserve"> and rotation angles</w:t>
      </w:r>
      <w:r w:rsidRPr="00734691">
        <w:t xml:space="preserve"> for these </w:t>
      </w:r>
      <w:bookmarkEnd w:id="634"/>
      <w:r w:rsidRPr="00734691">
        <w:t>acquisitions is the following</w:t>
      </w:r>
      <w:r w:rsidR="00DE527A" w:rsidRPr="00734691">
        <w:t xml:space="preserve">, on </w:t>
      </w:r>
      <w:r w:rsidR="002D2B1D" w:rsidRPr="00734691">
        <w:t xml:space="preserve">the date of </w:t>
      </w:r>
      <w:r w:rsidR="00DE527A" w:rsidRPr="00734691">
        <w:t>2024-04-18</w:t>
      </w:r>
      <w:r w:rsidR="009978B1" w:rsidRPr="00734691">
        <w:t>.</w:t>
      </w:r>
    </w:p>
    <w:p w14:paraId="0F82A669" w14:textId="3F754356" w:rsidR="00412C93" w:rsidRPr="00734691" w:rsidRDefault="00412C93" w:rsidP="006C3434">
      <w:pPr>
        <w:pStyle w:val="TableLabel"/>
      </w:pPr>
      <w:r w:rsidRPr="00734691">
        <w:t>Table ZZZZZ.5.2.3-1</w:t>
      </w:r>
      <w:r w:rsidR="00EE65CD">
        <w:t>.</w:t>
      </w:r>
      <w:r w:rsidRPr="00734691">
        <w:t> Timing and Rotation angles of the MG Enhanced RDSR Example</w:t>
      </w:r>
    </w:p>
    <w:tbl>
      <w:tblPr>
        <w:tblStyle w:val="TableGrid"/>
        <w:tblW w:w="9630" w:type="dxa"/>
        <w:tblLook w:val="04A0" w:firstRow="1" w:lastRow="0" w:firstColumn="1" w:lastColumn="0" w:noHBand="0" w:noVBand="1"/>
      </w:tblPr>
      <w:tblGrid>
        <w:gridCol w:w="3690"/>
        <w:gridCol w:w="2700"/>
        <w:gridCol w:w="3240"/>
      </w:tblGrid>
      <w:tr w:rsidR="009978B1" w:rsidRPr="00734691" w14:paraId="5F4413D4" w14:textId="77777777" w:rsidTr="00CD0180">
        <w:tc>
          <w:tcPr>
            <w:tcW w:w="6390" w:type="dxa"/>
            <w:gridSpan w:val="2"/>
            <w:tcBorders>
              <w:top w:val="nil"/>
              <w:left w:val="nil"/>
              <w:bottom w:val="single" w:sz="4" w:space="0" w:color="auto"/>
              <w:right w:val="single" w:sz="4" w:space="0" w:color="auto"/>
            </w:tcBorders>
            <w:shd w:val="clear" w:color="auto" w:fill="FFFFFF" w:themeFill="background1"/>
          </w:tcPr>
          <w:p w14:paraId="79A08F66" w14:textId="77777777" w:rsidR="009978B1" w:rsidRPr="00734691" w:rsidRDefault="009978B1" w:rsidP="00CD0180">
            <w:pPr>
              <w:spacing w:after="20"/>
            </w:pPr>
          </w:p>
        </w:tc>
        <w:tc>
          <w:tcPr>
            <w:tcW w:w="3240" w:type="dxa"/>
            <w:tcBorders>
              <w:left w:val="single" w:sz="4" w:space="0" w:color="auto"/>
            </w:tcBorders>
            <w:shd w:val="clear" w:color="auto" w:fill="FFFFFF" w:themeFill="background1"/>
          </w:tcPr>
          <w:p w14:paraId="1FAA31C5" w14:textId="0941B492" w:rsidR="009978B1" w:rsidRPr="00734691" w:rsidRDefault="009978B1" w:rsidP="00CD0180">
            <w:pPr>
              <w:spacing w:after="20"/>
            </w:pPr>
            <w:r w:rsidRPr="00734691">
              <w:t>Actual Rotation Angle</w:t>
            </w:r>
          </w:p>
        </w:tc>
      </w:tr>
      <w:tr w:rsidR="009978B1" w:rsidRPr="00734691" w14:paraId="3D4F0CC3" w14:textId="279881B9" w:rsidTr="00CD0180">
        <w:tc>
          <w:tcPr>
            <w:tcW w:w="9630" w:type="dxa"/>
            <w:gridSpan w:val="3"/>
            <w:tcBorders>
              <w:top w:val="single" w:sz="4" w:space="0" w:color="auto"/>
            </w:tcBorders>
            <w:shd w:val="clear" w:color="auto" w:fill="D9D9D9" w:themeFill="background1" w:themeFillShade="D9"/>
          </w:tcPr>
          <w:p w14:paraId="20B55752" w14:textId="29642585" w:rsidR="009978B1" w:rsidRPr="00A47E84" w:rsidRDefault="009978B1" w:rsidP="00CD0180">
            <w:pPr>
              <w:spacing w:after="20"/>
              <w:rPr>
                <w:b/>
                <w:bCs/>
              </w:rPr>
            </w:pPr>
            <w:r w:rsidRPr="00A47E84">
              <w:rPr>
                <w:b/>
                <w:bCs/>
              </w:rPr>
              <w:t>Irradiation Event #1: LCC Tomosynthesis</w:t>
            </w:r>
          </w:p>
        </w:tc>
      </w:tr>
      <w:tr w:rsidR="00FA04E8" w:rsidRPr="00734691" w14:paraId="31707C25" w14:textId="67E3B8B5" w:rsidTr="00CD0180">
        <w:tc>
          <w:tcPr>
            <w:tcW w:w="3690" w:type="dxa"/>
          </w:tcPr>
          <w:p w14:paraId="1CA9719B" w14:textId="3994BC7E" w:rsidR="00FA04E8" w:rsidRPr="00734691" w:rsidRDefault="00FA04E8" w:rsidP="00CD0180">
            <w:pPr>
              <w:spacing w:after="20"/>
            </w:pPr>
            <w:r w:rsidRPr="00734691">
              <w:t>Start Time</w:t>
            </w:r>
          </w:p>
        </w:tc>
        <w:tc>
          <w:tcPr>
            <w:tcW w:w="2700" w:type="dxa"/>
          </w:tcPr>
          <w:p w14:paraId="2B77F5D7" w14:textId="4DD8D230" w:rsidR="00FA04E8" w:rsidRPr="00734691" w:rsidRDefault="00FA04E8" w:rsidP="00CD0180">
            <w:pPr>
              <w:spacing w:after="20"/>
            </w:pPr>
            <w:r w:rsidRPr="00734691">
              <w:t>17 h, 03 min, 15 s, 000 ms</w:t>
            </w:r>
          </w:p>
        </w:tc>
        <w:tc>
          <w:tcPr>
            <w:tcW w:w="3240" w:type="dxa"/>
          </w:tcPr>
          <w:p w14:paraId="2631E261" w14:textId="2602D079" w:rsidR="00FA04E8" w:rsidRPr="00734691" w:rsidRDefault="003D1283" w:rsidP="00CD0180">
            <w:pPr>
              <w:spacing w:after="20"/>
            </w:pPr>
            <w:r w:rsidRPr="00734691">
              <w:t>Rotation to the initial angle</w:t>
            </w:r>
          </w:p>
        </w:tc>
      </w:tr>
      <w:tr w:rsidR="00FA04E8" w:rsidRPr="00734691" w14:paraId="3F06D62E" w14:textId="62C668EB" w:rsidTr="00CD0180">
        <w:tc>
          <w:tcPr>
            <w:tcW w:w="3690" w:type="dxa"/>
          </w:tcPr>
          <w:p w14:paraId="43576571" w14:textId="2A9D0FC5" w:rsidR="00FA04E8" w:rsidRPr="00734691" w:rsidRDefault="00FA04E8" w:rsidP="00CD0180">
            <w:pPr>
              <w:spacing w:after="20"/>
            </w:pPr>
            <w:r w:rsidRPr="00734691">
              <w:t>Start Time of the first X-Ray pulse</w:t>
            </w:r>
          </w:p>
        </w:tc>
        <w:tc>
          <w:tcPr>
            <w:tcW w:w="2700" w:type="dxa"/>
          </w:tcPr>
          <w:p w14:paraId="0ADB7D44" w14:textId="05C2E618" w:rsidR="00FA04E8" w:rsidRPr="00734691" w:rsidRDefault="00FA04E8" w:rsidP="00CD0180">
            <w:pPr>
              <w:spacing w:after="20"/>
            </w:pPr>
            <w:r w:rsidRPr="00734691">
              <w:t>17 h, 03 min, 18 s, 010 ms</w:t>
            </w:r>
          </w:p>
        </w:tc>
        <w:tc>
          <w:tcPr>
            <w:tcW w:w="3240" w:type="dxa"/>
          </w:tcPr>
          <w:p w14:paraId="70B3FCB9" w14:textId="23006074" w:rsidR="00FA04E8" w:rsidRPr="00734691" w:rsidRDefault="006E3945" w:rsidP="00CD0180">
            <w:pPr>
              <w:spacing w:after="20"/>
            </w:pPr>
            <w:r w:rsidRPr="00734691">
              <w:t>-7.72 deg</w:t>
            </w:r>
          </w:p>
        </w:tc>
      </w:tr>
      <w:tr w:rsidR="0038301C" w:rsidRPr="00734691" w14:paraId="5658F043" w14:textId="77777777" w:rsidTr="00CD0180">
        <w:tc>
          <w:tcPr>
            <w:tcW w:w="3690" w:type="dxa"/>
          </w:tcPr>
          <w:p w14:paraId="3F011C2F" w14:textId="46567AA5" w:rsidR="0038301C" w:rsidRPr="00734691" w:rsidRDefault="0079260B" w:rsidP="00CD0180">
            <w:pPr>
              <w:spacing w:after="20"/>
            </w:pPr>
            <w:r w:rsidRPr="00734691">
              <w:t>Start</w:t>
            </w:r>
            <w:r w:rsidR="0038301C" w:rsidRPr="00734691">
              <w:t xml:space="preserve"> Time of the </w:t>
            </w:r>
            <w:r w:rsidRPr="00734691">
              <w:t>second</w:t>
            </w:r>
            <w:r w:rsidR="0038301C" w:rsidRPr="00734691">
              <w:t xml:space="preserve"> X-Ray pulse</w:t>
            </w:r>
          </w:p>
        </w:tc>
        <w:tc>
          <w:tcPr>
            <w:tcW w:w="2700" w:type="dxa"/>
          </w:tcPr>
          <w:p w14:paraId="28A2FDF5" w14:textId="506234AE" w:rsidR="0038301C" w:rsidRPr="00734691" w:rsidRDefault="00F4240D" w:rsidP="00CD0180">
            <w:pPr>
              <w:spacing w:after="20"/>
            </w:pPr>
            <w:r w:rsidRPr="00734691">
              <w:t>17 h, 03 min, 18 s, 276 ms</w:t>
            </w:r>
          </w:p>
        </w:tc>
        <w:tc>
          <w:tcPr>
            <w:tcW w:w="3240" w:type="dxa"/>
          </w:tcPr>
          <w:p w14:paraId="0FF57367" w14:textId="580CFF12" w:rsidR="0038301C" w:rsidRPr="00734691" w:rsidRDefault="0079260B" w:rsidP="00CD0180">
            <w:pPr>
              <w:spacing w:after="20"/>
            </w:pPr>
            <w:r w:rsidRPr="00734691">
              <w:t>-6.65 deg</w:t>
            </w:r>
          </w:p>
        </w:tc>
      </w:tr>
      <w:tr w:rsidR="00FA04E8" w:rsidRPr="00734691" w14:paraId="7741CAA4" w14:textId="43F340FD" w:rsidTr="00CD0180">
        <w:tc>
          <w:tcPr>
            <w:tcW w:w="3690" w:type="dxa"/>
          </w:tcPr>
          <w:p w14:paraId="5ECE8A21" w14:textId="32F39DFA" w:rsidR="00FA04E8" w:rsidRPr="00734691" w:rsidRDefault="00FA04E8" w:rsidP="00CD0180">
            <w:pPr>
              <w:spacing w:after="20"/>
            </w:pPr>
            <w:r w:rsidRPr="00734691">
              <w:t>Start Time of the last X-Ray pulse</w:t>
            </w:r>
          </w:p>
        </w:tc>
        <w:tc>
          <w:tcPr>
            <w:tcW w:w="2700" w:type="dxa"/>
          </w:tcPr>
          <w:p w14:paraId="3495F0C0" w14:textId="22B5E543" w:rsidR="00FA04E8" w:rsidRPr="00734691" w:rsidRDefault="00FA04E8" w:rsidP="00CD0180">
            <w:pPr>
              <w:spacing w:after="20"/>
            </w:pPr>
            <w:r w:rsidRPr="00734691">
              <w:t>17 h, 03 min, 21 s, 734 ms</w:t>
            </w:r>
          </w:p>
        </w:tc>
        <w:tc>
          <w:tcPr>
            <w:tcW w:w="3240" w:type="dxa"/>
          </w:tcPr>
          <w:p w14:paraId="66110672" w14:textId="7B6E75B2" w:rsidR="00FA04E8" w:rsidRPr="00734691" w:rsidRDefault="00CA291B" w:rsidP="00CD0180">
            <w:pPr>
              <w:spacing w:after="20"/>
            </w:pPr>
            <w:r w:rsidRPr="00734691">
              <w:t>+7.43 deg</w:t>
            </w:r>
          </w:p>
        </w:tc>
      </w:tr>
      <w:tr w:rsidR="00FA04E8" w:rsidRPr="00734691" w14:paraId="358331B8" w14:textId="363129C4" w:rsidTr="00CD0180">
        <w:tc>
          <w:tcPr>
            <w:tcW w:w="3690" w:type="dxa"/>
          </w:tcPr>
          <w:p w14:paraId="04536972" w14:textId="1A9FDEC7" w:rsidR="00FA04E8" w:rsidRPr="00734691" w:rsidRDefault="00FA04E8" w:rsidP="00CD0180">
            <w:pPr>
              <w:spacing w:after="20"/>
            </w:pPr>
            <w:r w:rsidRPr="00734691">
              <w:t>End Time of the last X-Ray pulse</w:t>
            </w:r>
          </w:p>
        </w:tc>
        <w:tc>
          <w:tcPr>
            <w:tcW w:w="2700" w:type="dxa"/>
          </w:tcPr>
          <w:p w14:paraId="0F00FFE0" w14:textId="449764E6" w:rsidR="00FA04E8" w:rsidRPr="00734691" w:rsidRDefault="00FA04E8" w:rsidP="00CD0180">
            <w:pPr>
              <w:spacing w:after="20"/>
            </w:pPr>
            <w:r w:rsidRPr="00734691">
              <w:t>17 h, 03 min, 22 s, 000 ms</w:t>
            </w:r>
          </w:p>
        </w:tc>
        <w:tc>
          <w:tcPr>
            <w:tcW w:w="3240" w:type="dxa"/>
          </w:tcPr>
          <w:p w14:paraId="171C22B1" w14:textId="53D8603B" w:rsidR="00FA04E8" w:rsidRPr="00734691" w:rsidRDefault="00CA291B" w:rsidP="00CD0180">
            <w:pPr>
              <w:spacing w:after="20"/>
            </w:pPr>
            <w:r w:rsidRPr="00734691">
              <w:t>+7.43 deg</w:t>
            </w:r>
          </w:p>
        </w:tc>
      </w:tr>
      <w:tr w:rsidR="00FA04E8" w:rsidRPr="00734691" w14:paraId="4DB4304B" w14:textId="2D6B95A7" w:rsidTr="00CD0180">
        <w:tc>
          <w:tcPr>
            <w:tcW w:w="3690" w:type="dxa"/>
          </w:tcPr>
          <w:p w14:paraId="05172A67" w14:textId="715FFBD0" w:rsidR="00FA04E8" w:rsidRPr="00734691" w:rsidRDefault="00FA04E8" w:rsidP="00CD0180">
            <w:pPr>
              <w:spacing w:after="20"/>
            </w:pPr>
            <w:r w:rsidRPr="00734691">
              <w:t>End Time</w:t>
            </w:r>
          </w:p>
        </w:tc>
        <w:tc>
          <w:tcPr>
            <w:tcW w:w="2700" w:type="dxa"/>
          </w:tcPr>
          <w:p w14:paraId="64C25AA0" w14:textId="7EB3622E" w:rsidR="00FA04E8" w:rsidRPr="00734691" w:rsidRDefault="00FA04E8" w:rsidP="00CD0180">
            <w:pPr>
              <w:spacing w:after="20"/>
            </w:pPr>
            <w:r w:rsidRPr="00734691">
              <w:t>17 h, 03 min, 22 s, 000 ms</w:t>
            </w:r>
          </w:p>
        </w:tc>
        <w:tc>
          <w:tcPr>
            <w:tcW w:w="3240" w:type="dxa"/>
          </w:tcPr>
          <w:p w14:paraId="1358E7BC" w14:textId="35E5AA3C" w:rsidR="00FA04E8" w:rsidRPr="00734691" w:rsidRDefault="00CA291B" w:rsidP="00CD0180">
            <w:pPr>
              <w:spacing w:after="20"/>
            </w:pPr>
            <w:r w:rsidRPr="00734691">
              <w:t>+7.43 deg</w:t>
            </w:r>
          </w:p>
        </w:tc>
      </w:tr>
      <w:tr w:rsidR="009978B1" w:rsidRPr="00734691" w14:paraId="16537638" w14:textId="54BED663" w:rsidTr="00CD0180">
        <w:tc>
          <w:tcPr>
            <w:tcW w:w="9630" w:type="dxa"/>
            <w:gridSpan w:val="3"/>
            <w:shd w:val="clear" w:color="auto" w:fill="D9D9D9" w:themeFill="background1" w:themeFillShade="D9"/>
          </w:tcPr>
          <w:p w14:paraId="38336B8F" w14:textId="28B1C532" w:rsidR="009978B1" w:rsidRPr="00A47E84" w:rsidRDefault="009978B1" w:rsidP="00CD0180">
            <w:pPr>
              <w:spacing w:after="20"/>
              <w:rPr>
                <w:b/>
                <w:bCs/>
              </w:rPr>
            </w:pPr>
            <w:r w:rsidRPr="00A47E84">
              <w:rPr>
                <w:b/>
                <w:bCs/>
              </w:rPr>
              <w:t>Irradiation Event #2: RCC Tomosynthesis</w:t>
            </w:r>
          </w:p>
        </w:tc>
      </w:tr>
      <w:tr w:rsidR="00FA04E8" w:rsidRPr="00734691" w14:paraId="02195C1B" w14:textId="27B20D64" w:rsidTr="00CD0180">
        <w:tc>
          <w:tcPr>
            <w:tcW w:w="3690" w:type="dxa"/>
          </w:tcPr>
          <w:p w14:paraId="369D37D1" w14:textId="4D93FEDA" w:rsidR="00FA04E8" w:rsidRPr="00734691" w:rsidRDefault="00FA04E8" w:rsidP="00CD0180">
            <w:pPr>
              <w:spacing w:after="20"/>
            </w:pPr>
            <w:r w:rsidRPr="00734691">
              <w:t>Start Time</w:t>
            </w:r>
          </w:p>
        </w:tc>
        <w:tc>
          <w:tcPr>
            <w:tcW w:w="2700" w:type="dxa"/>
          </w:tcPr>
          <w:p w14:paraId="487315D5" w14:textId="090048B2" w:rsidR="00FA04E8" w:rsidRPr="00734691" w:rsidRDefault="00FA04E8" w:rsidP="00CD0180">
            <w:pPr>
              <w:spacing w:after="20"/>
            </w:pPr>
            <w:r w:rsidRPr="00734691">
              <w:t>17 h, 04 min, 29 s, 0</w:t>
            </w:r>
            <w:r w:rsidR="00575516" w:rsidRPr="00734691">
              <w:t>0</w:t>
            </w:r>
            <w:r w:rsidRPr="00734691">
              <w:t>0 ms</w:t>
            </w:r>
          </w:p>
        </w:tc>
        <w:tc>
          <w:tcPr>
            <w:tcW w:w="3240" w:type="dxa"/>
          </w:tcPr>
          <w:p w14:paraId="74B870E5" w14:textId="0B44CC15" w:rsidR="00FA04E8" w:rsidRPr="00734691" w:rsidRDefault="00CA291B" w:rsidP="00CD0180">
            <w:pPr>
              <w:spacing w:after="20"/>
            </w:pPr>
            <w:r w:rsidRPr="00734691">
              <w:t>Rotation back to the initial angle</w:t>
            </w:r>
          </w:p>
        </w:tc>
      </w:tr>
      <w:tr w:rsidR="00FA04E8" w:rsidRPr="00734691" w14:paraId="1FC282E1" w14:textId="62CFEA8A" w:rsidTr="00CD0180">
        <w:tc>
          <w:tcPr>
            <w:tcW w:w="3690" w:type="dxa"/>
          </w:tcPr>
          <w:p w14:paraId="37B19E9E" w14:textId="41A4C8B6" w:rsidR="00FA04E8" w:rsidRPr="00734691" w:rsidRDefault="00FA04E8" w:rsidP="00CD0180">
            <w:pPr>
              <w:spacing w:after="20"/>
            </w:pPr>
            <w:r w:rsidRPr="00734691">
              <w:t>Start Time of the first X-Ray pulse</w:t>
            </w:r>
          </w:p>
        </w:tc>
        <w:tc>
          <w:tcPr>
            <w:tcW w:w="2700" w:type="dxa"/>
          </w:tcPr>
          <w:p w14:paraId="341EE1A0" w14:textId="6B72DDAE" w:rsidR="00FA04E8" w:rsidRPr="00734691" w:rsidRDefault="00FA04E8" w:rsidP="00CD0180">
            <w:pPr>
              <w:spacing w:after="20"/>
            </w:pPr>
            <w:r w:rsidRPr="00734691">
              <w:t xml:space="preserve">17 h, 04 min, 32 s, </w:t>
            </w:r>
            <w:r w:rsidR="00575516" w:rsidRPr="00734691">
              <w:t>0</w:t>
            </w:r>
            <w:r w:rsidRPr="00734691">
              <w:t>10 ms</w:t>
            </w:r>
          </w:p>
        </w:tc>
        <w:tc>
          <w:tcPr>
            <w:tcW w:w="3240" w:type="dxa"/>
          </w:tcPr>
          <w:p w14:paraId="5D6598F5" w14:textId="0176A2A7" w:rsidR="00FA04E8" w:rsidRPr="00734691" w:rsidRDefault="00CA291B" w:rsidP="00CD0180">
            <w:pPr>
              <w:spacing w:after="20"/>
            </w:pPr>
            <w:r w:rsidRPr="00734691">
              <w:t>-7.73 deg</w:t>
            </w:r>
          </w:p>
        </w:tc>
      </w:tr>
      <w:tr w:rsidR="001B07D6" w:rsidRPr="00734691" w14:paraId="3AE80A37" w14:textId="77777777" w:rsidTr="00CD0180">
        <w:tc>
          <w:tcPr>
            <w:tcW w:w="3690" w:type="dxa"/>
          </w:tcPr>
          <w:p w14:paraId="777D04FD" w14:textId="27F80DB8" w:rsidR="001B07D6" w:rsidRPr="00734691" w:rsidRDefault="001B07D6" w:rsidP="00CD0180">
            <w:pPr>
              <w:spacing w:after="20"/>
            </w:pPr>
            <w:r w:rsidRPr="00734691">
              <w:t>Start Time of the second X-Ray pulse</w:t>
            </w:r>
          </w:p>
        </w:tc>
        <w:tc>
          <w:tcPr>
            <w:tcW w:w="2700" w:type="dxa"/>
          </w:tcPr>
          <w:p w14:paraId="12355FD7" w14:textId="5585A752" w:rsidR="001B07D6" w:rsidRPr="00734691" w:rsidRDefault="001B07D6" w:rsidP="00CD0180">
            <w:pPr>
              <w:spacing w:after="20"/>
            </w:pPr>
            <w:r w:rsidRPr="00734691">
              <w:t>17 h, 04 min, 32 s, 276 ms</w:t>
            </w:r>
          </w:p>
        </w:tc>
        <w:tc>
          <w:tcPr>
            <w:tcW w:w="3240" w:type="dxa"/>
          </w:tcPr>
          <w:p w14:paraId="24AA78C6" w14:textId="0D2EB14B" w:rsidR="001B07D6" w:rsidRPr="00734691" w:rsidRDefault="001B07D6" w:rsidP="00CD0180">
            <w:pPr>
              <w:spacing w:after="20"/>
            </w:pPr>
            <w:r w:rsidRPr="00734691">
              <w:t>-6.66 deg</w:t>
            </w:r>
          </w:p>
        </w:tc>
      </w:tr>
      <w:tr w:rsidR="001B07D6" w:rsidRPr="00734691" w14:paraId="420F71F9" w14:textId="77777777" w:rsidTr="00CD0180">
        <w:tc>
          <w:tcPr>
            <w:tcW w:w="3690" w:type="dxa"/>
          </w:tcPr>
          <w:p w14:paraId="7DB152A9" w14:textId="4818A2D7" w:rsidR="001B07D6" w:rsidRPr="00734691" w:rsidRDefault="001B07D6" w:rsidP="00CD0180">
            <w:pPr>
              <w:spacing w:after="20"/>
            </w:pPr>
            <w:r w:rsidRPr="00734691">
              <w:t>Start Time of the last X-Ray pulse</w:t>
            </w:r>
          </w:p>
        </w:tc>
        <w:tc>
          <w:tcPr>
            <w:tcW w:w="2700" w:type="dxa"/>
          </w:tcPr>
          <w:p w14:paraId="16BD1489" w14:textId="46ACB29B" w:rsidR="001B07D6" w:rsidRPr="00734691" w:rsidRDefault="001B07D6" w:rsidP="00CD0180">
            <w:pPr>
              <w:spacing w:after="20"/>
            </w:pPr>
            <w:r w:rsidRPr="00734691">
              <w:t>17 h, 04 min, 35 s, 734 ms</w:t>
            </w:r>
          </w:p>
        </w:tc>
        <w:tc>
          <w:tcPr>
            <w:tcW w:w="3240" w:type="dxa"/>
          </w:tcPr>
          <w:p w14:paraId="6EC9780D" w14:textId="5946D4F3" w:rsidR="001B07D6" w:rsidRPr="00734691" w:rsidRDefault="001B07D6" w:rsidP="00CD0180">
            <w:pPr>
              <w:spacing w:after="20"/>
            </w:pPr>
            <w:r w:rsidRPr="00734691">
              <w:t>+7.44 deg</w:t>
            </w:r>
          </w:p>
        </w:tc>
      </w:tr>
      <w:tr w:rsidR="001B07D6" w:rsidRPr="00734691" w14:paraId="2BC81D46" w14:textId="1DA9CD44" w:rsidTr="00CD0180">
        <w:tc>
          <w:tcPr>
            <w:tcW w:w="3690" w:type="dxa"/>
          </w:tcPr>
          <w:p w14:paraId="6A7DB77F" w14:textId="69B4CDF3" w:rsidR="001B07D6" w:rsidRPr="00734691" w:rsidRDefault="001B07D6" w:rsidP="00CD0180">
            <w:pPr>
              <w:spacing w:after="20"/>
            </w:pPr>
            <w:r w:rsidRPr="00734691">
              <w:t>End Time of the last X-Ray pulse</w:t>
            </w:r>
          </w:p>
        </w:tc>
        <w:tc>
          <w:tcPr>
            <w:tcW w:w="2700" w:type="dxa"/>
          </w:tcPr>
          <w:p w14:paraId="73F57CF8" w14:textId="0BB36A2C" w:rsidR="001B07D6" w:rsidRPr="00734691" w:rsidRDefault="001B07D6" w:rsidP="00CD0180">
            <w:pPr>
              <w:spacing w:after="20"/>
            </w:pPr>
            <w:r w:rsidRPr="00734691">
              <w:t>17 h, 04 min, 36 s, 000 ms</w:t>
            </w:r>
          </w:p>
        </w:tc>
        <w:tc>
          <w:tcPr>
            <w:tcW w:w="3240" w:type="dxa"/>
          </w:tcPr>
          <w:p w14:paraId="16347083" w14:textId="0F9805D3" w:rsidR="001B07D6" w:rsidRPr="00734691" w:rsidRDefault="001B07D6" w:rsidP="00CD0180">
            <w:pPr>
              <w:spacing w:after="20"/>
            </w:pPr>
            <w:r w:rsidRPr="00734691">
              <w:t>+7.44 deg</w:t>
            </w:r>
          </w:p>
        </w:tc>
      </w:tr>
      <w:tr w:rsidR="001B07D6" w:rsidRPr="00734691" w14:paraId="63AA0DB2" w14:textId="74CD1E04" w:rsidTr="00CD0180">
        <w:tc>
          <w:tcPr>
            <w:tcW w:w="3690" w:type="dxa"/>
          </w:tcPr>
          <w:p w14:paraId="5F0C0FAA" w14:textId="584DC954" w:rsidR="001B07D6" w:rsidRPr="00734691" w:rsidRDefault="001B07D6" w:rsidP="00CD0180">
            <w:pPr>
              <w:spacing w:after="20"/>
            </w:pPr>
            <w:r w:rsidRPr="00734691">
              <w:t>End Time</w:t>
            </w:r>
          </w:p>
        </w:tc>
        <w:tc>
          <w:tcPr>
            <w:tcW w:w="2700" w:type="dxa"/>
          </w:tcPr>
          <w:p w14:paraId="6CC1D8E0" w14:textId="533C4418" w:rsidR="001B07D6" w:rsidRPr="00734691" w:rsidRDefault="001B07D6" w:rsidP="00CD0180">
            <w:pPr>
              <w:spacing w:after="20"/>
            </w:pPr>
            <w:r w:rsidRPr="00734691">
              <w:t>17 h, 04 min, 36 s, 000 ms</w:t>
            </w:r>
          </w:p>
        </w:tc>
        <w:tc>
          <w:tcPr>
            <w:tcW w:w="3240" w:type="dxa"/>
          </w:tcPr>
          <w:p w14:paraId="7C0563C7" w14:textId="521024F8" w:rsidR="001B07D6" w:rsidRPr="00734691" w:rsidRDefault="001B07D6" w:rsidP="00CD0180">
            <w:pPr>
              <w:spacing w:after="20"/>
            </w:pPr>
            <w:r w:rsidRPr="00734691">
              <w:t>+7.44 deg</w:t>
            </w:r>
          </w:p>
        </w:tc>
      </w:tr>
      <w:tr w:rsidR="009978B1" w:rsidRPr="00734691" w14:paraId="7D5CD145" w14:textId="75D1D1E2" w:rsidTr="00CD0180">
        <w:tc>
          <w:tcPr>
            <w:tcW w:w="9630" w:type="dxa"/>
            <w:gridSpan w:val="3"/>
            <w:shd w:val="clear" w:color="auto" w:fill="D9D9D9" w:themeFill="background1" w:themeFillShade="D9"/>
          </w:tcPr>
          <w:p w14:paraId="0D6DD067" w14:textId="3DDDAF40" w:rsidR="009978B1" w:rsidRPr="00A47E84" w:rsidRDefault="009978B1" w:rsidP="00CD0180">
            <w:pPr>
              <w:spacing w:after="20"/>
              <w:rPr>
                <w:b/>
                <w:bCs/>
              </w:rPr>
            </w:pPr>
            <w:r w:rsidRPr="00A47E84">
              <w:rPr>
                <w:b/>
                <w:bCs/>
              </w:rPr>
              <w:t>Irradiation Event #3: RMLO Tomosynthesis</w:t>
            </w:r>
          </w:p>
        </w:tc>
      </w:tr>
      <w:tr w:rsidR="001B07D6" w:rsidRPr="00734691" w14:paraId="2F2C89E3" w14:textId="48E0B84A" w:rsidTr="00CD0180">
        <w:tc>
          <w:tcPr>
            <w:tcW w:w="3690" w:type="dxa"/>
          </w:tcPr>
          <w:p w14:paraId="7A31D361" w14:textId="5B90CCB5" w:rsidR="001B07D6" w:rsidRPr="00734691" w:rsidRDefault="001B07D6" w:rsidP="00CD0180">
            <w:pPr>
              <w:spacing w:after="20"/>
            </w:pPr>
            <w:r w:rsidRPr="00734691">
              <w:t>Start Time</w:t>
            </w:r>
          </w:p>
        </w:tc>
        <w:tc>
          <w:tcPr>
            <w:tcW w:w="2700" w:type="dxa"/>
          </w:tcPr>
          <w:p w14:paraId="648721E7" w14:textId="6709186A" w:rsidR="001B07D6" w:rsidRPr="00734691" w:rsidRDefault="001B07D6" w:rsidP="00CD0180">
            <w:pPr>
              <w:spacing w:after="20"/>
            </w:pPr>
            <w:r w:rsidRPr="00734691">
              <w:t>17 h, 06 min, 21 s, 000 ms</w:t>
            </w:r>
          </w:p>
        </w:tc>
        <w:tc>
          <w:tcPr>
            <w:tcW w:w="3240" w:type="dxa"/>
          </w:tcPr>
          <w:p w14:paraId="700AC38D" w14:textId="31FF2C6D" w:rsidR="001B07D6" w:rsidRPr="00734691" w:rsidRDefault="001B07D6" w:rsidP="00CD0180">
            <w:pPr>
              <w:spacing w:after="20"/>
            </w:pPr>
            <w:r w:rsidRPr="00734691">
              <w:t>Rotation back to the initial angle</w:t>
            </w:r>
          </w:p>
        </w:tc>
      </w:tr>
      <w:tr w:rsidR="001B07D6" w:rsidRPr="00734691" w14:paraId="0C4DCE86" w14:textId="67FCDBCD" w:rsidTr="00CD0180">
        <w:tc>
          <w:tcPr>
            <w:tcW w:w="3690" w:type="dxa"/>
          </w:tcPr>
          <w:p w14:paraId="7FCFFBC9" w14:textId="5D0A27A6" w:rsidR="001B07D6" w:rsidRPr="00734691" w:rsidRDefault="001B07D6" w:rsidP="00CD0180">
            <w:pPr>
              <w:spacing w:after="20"/>
            </w:pPr>
            <w:r w:rsidRPr="00734691">
              <w:t>Start Time of the first X-Ray pulse</w:t>
            </w:r>
          </w:p>
        </w:tc>
        <w:tc>
          <w:tcPr>
            <w:tcW w:w="2700" w:type="dxa"/>
          </w:tcPr>
          <w:p w14:paraId="68FB508B" w14:textId="2BB261AD" w:rsidR="001B07D6" w:rsidRPr="00734691" w:rsidRDefault="001B07D6" w:rsidP="00CD0180">
            <w:pPr>
              <w:spacing w:after="20"/>
            </w:pPr>
            <w:r w:rsidRPr="00734691">
              <w:t>17 h, 06 min, 24 s, 010 ms</w:t>
            </w:r>
          </w:p>
        </w:tc>
        <w:tc>
          <w:tcPr>
            <w:tcW w:w="3240" w:type="dxa"/>
          </w:tcPr>
          <w:p w14:paraId="6A8930BF" w14:textId="72326FE8" w:rsidR="001B07D6" w:rsidRPr="00734691" w:rsidRDefault="001B07D6" w:rsidP="00CD0180">
            <w:pPr>
              <w:spacing w:after="20"/>
            </w:pPr>
            <w:r w:rsidRPr="00734691">
              <w:t>-7.72 deg</w:t>
            </w:r>
          </w:p>
        </w:tc>
      </w:tr>
      <w:tr w:rsidR="00FB3BBF" w:rsidRPr="00734691" w14:paraId="64E6ED5C" w14:textId="77777777" w:rsidTr="00CD0180">
        <w:tc>
          <w:tcPr>
            <w:tcW w:w="3690" w:type="dxa"/>
          </w:tcPr>
          <w:p w14:paraId="292BE6EC" w14:textId="6A377CD0" w:rsidR="00FB3BBF" w:rsidRPr="00734691" w:rsidRDefault="00FB3BBF" w:rsidP="00CD0180">
            <w:pPr>
              <w:spacing w:after="20"/>
            </w:pPr>
            <w:r w:rsidRPr="00734691">
              <w:t>Start Time of the second X-Ray pulse</w:t>
            </w:r>
          </w:p>
        </w:tc>
        <w:tc>
          <w:tcPr>
            <w:tcW w:w="2700" w:type="dxa"/>
          </w:tcPr>
          <w:p w14:paraId="1446B5C4" w14:textId="1E0F542F" w:rsidR="00FB3BBF" w:rsidRPr="00734691" w:rsidRDefault="00FB3BBF" w:rsidP="00CD0180">
            <w:pPr>
              <w:spacing w:after="20"/>
            </w:pPr>
            <w:r w:rsidRPr="00734691">
              <w:t>17 h, 06 min, 24 s, 276 ms</w:t>
            </w:r>
          </w:p>
        </w:tc>
        <w:tc>
          <w:tcPr>
            <w:tcW w:w="3240" w:type="dxa"/>
          </w:tcPr>
          <w:p w14:paraId="77B7E55C" w14:textId="22FC93A9" w:rsidR="00FB3BBF" w:rsidRPr="00734691" w:rsidRDefault="00FB3BBF" w:rsidP="00CD0180">
            <w:pPr>
              <w:spacing w:after="20"/>
            </w:pPr>
            <w:r w:rsidRPr="00734691">
              <w:t>-6.65 deg</w:t>
            </w:r>
          </w:p>
        </w:tc>
      </w:tr>
      <w:tr w:rsidR="00FB3BBF" w:rsidRPr="00734691" w14:paraId="704E52B6" w14:textId="77777777" w:rsidTr="00CD0180">
        <w:tc>
          <w:tcPr>
            <w:tcW w:w="3690" w:type="dxa"/>
          </w:tcPr>
          <w:p w14:paraId="5DD97A6A" w14:textId="01FB631A" w:rsidR="00FB3BBF" w:rsidRPr="00734691" w:rsidRDefault="00FB3BBF" w:rsidP="00CD0180">
            <w:pPr>
              <w:spacing w:after="20"/>
            </w:pPr>
            <w:r w:rsidRPr="00734691">
              <w:t>Start Time of the last X-Ray pulse</w:t>
            </w:r>
          </w:p>
        </w:tc>
        <w:tc>
          <w:tcPr>
            <w:tcW w:w="2700" w:type="dxa"/>
          </w:tcPr>
          <w:p w14:paraId="7B3A0B0C" w14:textId="41B684C8" w:rsidR="00FB3BBF" w:rsidRPr="00734691" w:rsidRDefault="00FB3BBF" w:rsidP="00CD0180">
            <w:pPr>
              <w:spacing w:after="20"/>
            </w:pPr>
            <w:r w:rsidRPr="00734691">
              <w:t>17 h, 06 min, 27 s, 734 ms</w:t>
            </w:r>
          </w:p>
        </w:tc>
        <w:tc>
          <w:tcPr>
            <w:tcW w:w="3240" w:type="dxa"/>
          </w:tcPr>
          <w:p w14:paraId="7CC6C3B1" w14:textId="7795B682" w:rsidR="00FB3BBF" w:rsidRPr="00734691" w:rsidRDefault="00FB3BBF" w:rsidP="00CD0180">
            <w:pPr>
              <w:spacing w:after="20"/>
            </w:pPr>
            <w:r w:rsidRPr="00734691">
              <w:t>+7.43 deg</w:t>
            </w:r>
          </w:p>
        </w:tc>
      </w:tr>
      <w:tr w:rsidR="00FB3BBF" w:rsidRPr="00734691" w14:paraId="7FE3BC16" w14:textId="2C1FF118" w:rsidTr="00CD0180">
        <w:tc>
          <w:tcPr>
            <w:tcW w:w="3690" w:type="dxa"/>
          </w:tcPr>
          <w:p w14:paraId="45656CA6" w14:textId="699FFAB9" w:rsidR="00FB3BBF" w:rsidRPr="00734691" w:rsidRDefault="00FB3BBF" w:rsidP="00CD0180">
            <w:pPr>
              <w:spacing w:after="20"/>
            </w:pPr>
            <w:r w:rsidRPr="00734691">
              <w:t>End Time of the last X-Ray pulse</w:t>
            </w:r>
          </w:p>
        </w:tc>
        <w:tc>
          <w:tcPr>
            <w:tcW w:w="2700" w:type="dxa"/>
          </w:tcPr>
          <w:p w14:paraId="5F05E309" w14:textId="2324B6D9" w:rsidR="00FB3BBF" w:rsidRPr="00734691" w:rsidRDefault="00FB3BBF" w:rsidP="00CD0180">
            <w:pPr>
              <w:spacing w:after="20"/>
            </w:pPr>
            <w:r w:rsidRPr="00734691">
              <w:t>17 h, 06 min, 28 s, 000 ms</w:t>
            </w:r>
          </w:p>
        </w:tc>
        <w:tc>
          <w:tcPr>
            <w:tcW w:w="3240" w:type="dxa"/>
          </w:tcPr>
          <w:p w14:paraId="6070FA29" w14:textId="363B0BCA" w:rsidR="00FB3BBF" w:rsidRPr="00734691" w:rsidRDefault="00FB3BBF" w:rsidP="00CD0180">
            <w:pPr>
              <w:spacing w:after="20"/>
            </w:pPr>
            <w:r w:rsidRPr="00734691">
              <w:t>+7.43 deg</w:t>
            </w:r>
          </w:p>
        </w:tc>
      </w:tr>
      <w:tr w:rsidR="00FB3BBF" w:rsidRPr="00734691" w14:paraId="479E9940" w14:textId="6939EBEE" w:rsidTr="00CD0180">
        <w:tc>
          <w:tcPr>
            <w:tcW w:w="3690" w:type="dxa"/>
          </w:tcPr>
          <w:p w14:paraId="4A7D2820" w14:textId="396268DE" w:rsidR="00FB3BBF" w:rsidRPr="00734691" w:rsidRDefault="00FB3BBF" w:rsidP="00CD0180">
            <w:pPr>
              <w:spacing w:after="20"/>
            </w:pPr>
            <w:r w:rsidRPr="00734691">
              <w:t>End Time</w:t>
            </w:r>
          </w:p>
        </w:tc>
        <w:tc>
          <w:tcPr>
            <w:tcW w:w="2700" w:type="dxa"/>
          </w:tcPr>
          <w:p w14:paraId="3E791EC7" w14:textId="64E334FA" w:rsidR="00FB3BBF" w:rsidRPr="00734691" w:rsidRDefault="00FB3BBF" w:rsidP="00CD0180">
            <w:pPr>
              <w:spacing w:after="20"/>
            </w:pPr>
            <w:r w:rsidRPr="00734691">
              <w:t>17 h, 06 min, 28 s, 000 ms</w:t>
            </w:r>
          </w:p>
        </w:tc>
        <w:tc>
          <w:tcPr>
            <w:tcW w:w="3240" w:type="dxa"/>
          </w:tcPr>
          <w:p w14:paraId="6E1CFF05" w14:textId="0D7862AB" w:rsidR="00FB3BBF" w:rsidRPr="00734691" w:rsidRDefault="00FB3BBF" w:rsidP="00CD0180">
            <w:pPr>
              <w:spacing w:after="20"/>
            </w:pPr>
            <w:r w:rsidRPr="00734691">
              <w:t>+7.43 deg</w:t>
            </w:r>
          </w:p>
        </w:tc>
      </w:tr>
      <w:tr w:rsidR="009978B1" w:rsidRPr="00734691" w14:paraId="660965A3" w14:textId="697062CB" w:rsidTr="00CD0180">
        <w:tc>
          <w:tcPr>
            <w:tcW w:w="9630" w:type="dxa"/>
            <w:gridSpan w:val="3"/>
            <w:shd w:val="clear" w:color="auto" w:fill="D9D9D9" w:themeFill="background1" w:themeFillShade="D9"/>
          </w:tcPr>
          <w:p w14:paraId="178AE8E1" w14:textId="0200338A" w:rsidR="009978B1" w:rsidRPr="00A47E84" w:rsidRDefault="009978B1" w:rsidP="00CD0180">
            <w:pPr>
              <w:spacing w:after="20"/>
              <w:rPr>
                <w:b/>
                <w:bCs/>
              </w:rPr>
            </w:pPr>
            <w:r w:rsidRPr="00A47E84">
              <w:rPr>
                <w:b/>
                <w:bCs/>
              </w:rPr>
              <w:t>Irradiation Event #4: LMLO Tomosynthesis</w:t>
            </w:r>
          </w:p>
        </w:tc>
      </w:tr>
      <w:tr w:rsidR="00FB3BBF" w:rsidRPr="00734691" w14:paraId="72E6F3B5" w14:textId="4714BF21" w:rsidTr="00CD0180">
        <w:tc>
          <w:tcPr>
            <w:tcW w:w="3690" w:type="dxa"/>
          </w:tcPr>
          <w:p w14:paraId="23671466" w14:textId="39FA94BB" w:rsidR="00FB3BBF" w:rsidRPr="00734691" w:rsidRDefault="00FB3BBF" w:rsidP="00CD0180">
            <w:pPr>
              <w:spacing w:after="20"/>
            </w:pPr>
            <w:r w:rsidRPr="00734691">
              <w:t>Start Time</w:t>
            </w:r>
          </w:p>
        </w:tc>
        <w:tc>
          <w:tcPr>
            <w:tcW w:w="2700" w:type="dxa"/>
          </w:tcPr>
          <w:p w14:paraId="4486653F" w14:textId="001CA550" w:rsidR="00FB3BBF" w:rsidRPr="00734691" w:rsidRDefault="00FB3BBF" w:rsidP="00CD0180">
            <w:pPr>
              <w:spacing w:after="20"/>
            </w:pPr>
            <w:r w:rsidRPr="00734691">
              <w:t>17 h, 08 min, 04 s, 000 ms</w:t>
            </w:r>
          </w:p>
        </w:tc>
        <w:tc>
          <w:tcPr>
            <w:tcW w:w="3240" w:type="dxa"/>
          </w:tcPr>
          <w:p w14:paraId="01F52218" w14:textId="2273BA33" w:rsidR="00FB3BBF" w:rsidRPr="00734691" w:rsidRDefault="00FB3BBF" w:rsidP="00CD0180">
            <w:pPr>
              <w:spacing w:after="20"/>
            </w:pPr>
            <w:r w:rsidRPr="00734691">
              <w:t>Rotation back to the initial angle</w:t>
            </w:r>
          </w:p>
        </w:tc>
      </w:tr>
      <w:tr w:rsidR="00FB3BBF" w:rsidRPr="00734691" w14:paraId="3084EC8E" w14:textId="3429A2AD" w:rsidTr="00CD0180">
        <w:tc>
          <w:tcPr>
            <w:tcW w:w="3690" w:type="dxa"/>
          </w:tcPr>
          <w:p w14:paraId="4C67A563" w14:textId="5D289802" w:rsidR="00FB3BBF" w:rsidRPr="00734691" w:rsidRDefault="00FB3BBF" w:rsidP="00CD0180">
            <w:pPr>
              <w:spacing w:after="20"/>
            </w:pPr>
            <w:r w:rsidRPr="00734691">
              <w:t>Start Time of the first X-Ray pulse</w:t>
            </w:r>
          </w:p>
        </w:tc>
        <w:tc>
          <w:tcPr>
            <w:tcW w:w="2700" w:type="dxa"/>
          </w:tcPr>
          <w:p w14:paraId="3F40B5A2" w14:textId="3CFDDB7D" w:rsidR="00FB3BBF" w:rsidRPr="00734691" w:rsidRDefault="00FB3BBF" w:rsidP="00CD0180">
            <w:pPr>
              <w:spacing w:after="20"/>
            </w:pPr>
            <w:r w:rsidRPr="00734691">
              <w:t>17 h, 08 min, 07 s, 010 ms</w:t>
            </w:r>
          </w:p>
        </w:tc>
        <w:tc>
          <w:tcPr>
            <w:tcW w:w="3240" w:type="dxa"/>
          </w:tcPr>
          <w:p w14:paraId="3C5283EB" w14:textId="6E48DE5A" w:rsidR="00FB3BBF" w:rsidRPr="00734691" w:rsidRDefault="00FB3BBF" w:rsidP="00CD0180">
            <w:pPr>
              <w:spacing w:after="20"/>
            </w:pPr>
            <w:r w:rsidRPr="00734691">
              <w:t>-7.73 deg</w:t>
            </w:r>
          </w:p>
        </w:tc>
      </w:tr>
      <w:tr w:rsidR="00FB3BBF" w:rsidRPr="00734691" w14:paraId="1225A129" w14:textId="77777777" w:rsidTr="00CD0180">
        <w:tc>
          <w:tcPr>
            <w:tcW w:w="3690" w:type="dxa"/>
          </w:tcPr>
          <w:p w14:paraId="58638088" w14:textId="7D5E0B89" w:rsidR="00FB3BBF" w:rsidRPr="00734691" w:rsidRDefault="00FB3BBF" w:rsidP="00CD0180">
            <w:pPr>
              <w:spacing w:after="20"/>
            </w:pPr>
            <w:r w:rsidRPr="00734691">
              <w:t>Start Time of the second X-Ray pulse</w:t>
            </w:r>
          </w:p>
        </w:tc>
        <w:tc>
          <w:tcPr>
            <w:tcW w:w="2700" w:type="dxa"/>
          </w:tcPr>
          <w:p w14:paraId="7C46CC8D" w14:textId="6AF3A342" w:rsidR="00FB3BBF" w:rsidRPr="00734691" w:rsidRDefault="00FB3BBF" w:rsidP="00CD0180">
            <w:pPr>
              <w:spacing w:after="20"/>
            </w:pPr>
            <w:r w:rsidRPr="00734691">
              <w:t>17 h, 08 min, 07 s, 276 ms</w:t>
            </w:r>
          </w:p>
        </w:tc>
        <w:tc>
          <w:tcPr>
            <w:tcW w:w="3240" w:type="dxa"/>
          </w:tcPr>
          <w:p w14:paraId="432233AF" w14:textId="6158B7F5" w:rsidR="00FB3BBF" w:rsidRPr="00734691" w:rsidRDefault="001C799F" w:rsidP="00CD0180">
            <w:pPr>
              <w:spacing w:after="20"/>
            </w:pPr>
            <w:r w:rsidRPr="00734691">
              <w:t>-6.66 deg</w:t>
            </w:r>
          </w:p>
        </w:tc>
      </w:tr>
      <w:tr w:rsidR="00FB3BBF" w:rsidRPr="00734691" w14:paraId="18929B9A" w14:textId="77777777" w:rsidTr="00CD0180">
        <w:tc>
          <w:tcPr>
            <w:tcW w:w="3690" w:type="dxa"/>
          </w:tcPr>
          <w:p w14:paraId="073BE4FC" w14:textId="52837875" w:rsidR="00FB3BBF" w:rsidRPr="00734691" w:rsidRDefault="00FB3BBF" w:rsidP="00CD0180">
            <w:pPr>
              <w:spacing w:after="20"/>
            </w:pPr>
            <w:r w:rsidRPr="00734691">
              <w:t>Start Time of the last X-Ray pulse</w:t>
            </w:r>
          </w:p>
        </w:tc>
        <w:tc>
          <w:tcPr>
            <w:tcW w:w="2700" w:type="dxa"/>
          </w:tcPr>
          <w:p w14:paraId="1FCC4BB3" w14:textId="58410A2B" w:rsidR="00FB3BBF" w:rsidRPr="00734691" w:rsidRDefault="00FB3BBF" w:rsidP="00CD0180">
            <w:pPr>
              <w:spacing w:after="20"/>
            </w:pPr>
            <w:r w:rsidRPr="00734691">
              <w:t>17 h, 08 min, 10 s, 734 ms</w:t>
            </w:r>
          </w:p>
        </w:tc>
        <w:tc>
          <w:tcPr>
            <w:tcW w:w="3240" w:type="dxa"/>
          </w:tcPr>
          <w:p w14:paraId="7B80D5AF" w14:textId="7A8C6BCD" w:rsidR="00FB3BBF" w:rsidRPr="00734691" w:rsidRDefault="00FB3BBF" w:rsidP="00CD0180">
            <w:pPr>
              <w:spacing w:after="20"/>
            </w:pPr>
            <w:r w:rsidRPr="00734691">
              <w:t>+7.44 deg</w:t>
            </w:r>
          </w:p>
        </w:tc>
      </w:tr>
      <w:tr w:rsidR="00FB3BBF" w:rsidRPr="00734691" w14:paraId="3B8A5488" w14:textId="449B9A46" w:rsidTr="00CD0180">
        <w:tc>
          <w:tcPr>
            <w:tcW w:w="3690" w:type="dxa"/>
          </w:tcPr>
          <w:p w14:paraId="1E6DCBDF" w14:textId="795C68E7" w:rsidR="00FB3BBF" w:rsidRPr="00734691" w:rsidRDefault="00FB3BBF" w:rsidP="00CD0180">
            <w:pPr>
              <w:spacing w:after="20"/>
            </w:pPr>
            <w:r w:rsidRPr="00734691">
              <w:t>End Time of the last X-Ray pulse</w:t>
            </w:r>
          </w:p>
        </w:tc>
        <w:tc>
          <w:tcPr>
            <w:tcW w:w="2700" w:type="dxa"/>
          </w:tcPr>
          <w:p w14:paraId="7532DE62" w14:textId="49C93453" w:rsidR="00FB3BBF" w:rsidRPr="00734691" w:rsidRDefault="00FB3BBF" w:rsidP="00CD0180">
            <w:pPr>
              <w:spacing w:after="20"/>
            </w:pPr>
            <w:r w:rsidRPr="00734691">
              <w:t>17 h, 08 min, 11 s, 000 ms</w:t>
            </w:r>
          </w:p>
        </w:tc>
        <w:tc>
          <w:tcPr>
            <w:tcW w:w="3240" w:type="dxa"/>
          </w:tcPr>
          <w:p w14:paraId="207A4959" w14:textId="427C60D2" w:rsidR="00FB3BBF" w:rsidRPr="00734691" w:rsidRDefault="00FB3BBF" w:rsidP="00CD0180">
            <w:pPr>
              <w:spacing w:after="20"/>
            </w:pPr>
            <w:r w:rsidRPr="00734691">
              <w:t>+7.44 deg</w:t>
            </w:r>
          </w:p>
        </w:tc>
      </w:tr>
      <w:tr w:rsidR="00FB3BBF" w:rsidRPr="00734691" w14:paraId="73D44E70" w14:textId="0E5C8D9D" w:rsidTr="00CD0180">
        <w:tc>
          <w:tcPr>
            <w:tcW w:w="3690" w:type="dxa"/>
          </w:tcPr>
          <w:p w14:paraId="48C6B5A6" w14:textId="69316080" w:rsidR="00FB3BBF" w:rsidRPr="00734691" w:rsidRDefault="00FB3BBF" w:rsidP="00CD0180">
            <w:pPr>
              <w:spacing w:after="20"/>
            </w:pPr>
            <w:r w:rsidRPr="00734691">
              <w:t>End Time</w:t>
            </w:r>
          </w:p>
        </w:tc>
        <w:tc>
          <w:tcPr>
            <w:tcW w:w="2700" w:type="dxa"/>
          </w:tcPr>
          <w:p w14:paraId="0A3379CC" w14:textId="6BBF3C73" w:rsidR="00FB3BBF" w:rsidRPr="00734691" w:rsidRDefault="00FB3BBF" w:rsidP="00CD0180">
            <w:pPr>
              <w:spacing w:after="20"/>
            </w:pPr>
            <w:r w:rsidRPr="00734691">
              <w:t>17 h, 08 min, 11 s, 000 ms</w:t>
            </w:r>
          </w:p>
        </w:tc>
        <w:tc>
          <w:tcPr>
            <w:tcW w:w="3240" w:type="dxa"/>
          </w:tcPr>
          <w:p w14:paraId="0FB16EF2" w14:textId="57AD5349" w:rsidR="00FB3BBF" w:rsidRPr="00734691" w:rsidRDefault="00FB3BBF" w:rsidP="00CD0180">
            <w:pPr>
              <w:spacing w:after="20"/>
            </w:pPr>
            <w:r w:rsidRPr="00734691">
              <w:t>+7.44 deg</w:t>
            </w:r>
          </w:p>
        </w:tc>
      </w:tr>
    </w:tbl>
    <w:p w14:paraId="37EB3111" w14:textId="77777777" w:rsidR="000D3118" w:rsidRPr="00734691" w:rsidRDefault="000D3118" w:rsidP="00907D74"/>
    <w:p w14:paraId="784CE74D" w14:textId="77777777" w:rsidR="000D3118" w:rsidRPr="00734691" w:rsidRDefault="000D3118" w:rsidP="00907D74"/>
    <w:p w14:paraId="0FD997B7" w14:textId="7CE94D1D" w:rsidR="00F54288" w:rsidRPr="00734691" w:rsidRDefault="008B1DDE" w:rsidP="00907D74">
      <w:r w:rsidRPr="00734691">
        <w:rPr>
          <w:noProof/>
        </w:rPr>
        <w:lastRenderedPageBreak/>
        <w:t xml:space="preserve"> </w:t>
      </w:r>
      <w:r w:rsidRPr="00734691">
        <w:rPr>
          <w:noProof/>
        </w:rPr>
        <w:drawing>
          <wp:inline distT="0" distB="0" distL="0" distR="0" wp14:anchorId="51975D33" wp14:editId="5607DDD7">
            <wp:extent cx="6000750" cy="3375660"/>
            <wp:effectExtent l="0" t="0" r="0" b="0"/>
            <wp:docPr id="7286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3486" name=""/>
                    <pic:cNvPicPr/>
                  </pic:nvPicPr>
                  <pic:blipFill>
                    <a:blip r:embed="rId61"/>
                    <a:stretch>
                      <a:fillRect/>
                    </a:stretch>
                  </pic:blipFill>
                  <pic:spPr>
                    <a:xfrm>
                      <a:off x="0" y="0"/>
                      <a:ext cx="6000750" cy="3375660"/>
                    </a:xfrm>
                    <a:prstGeom prst="rect">
                      <a:avLst/>
                    </a:prstGeom>
                  </pic:spPr>
                </pic:pic>
              </a:graphicData>
            </a:graphic>
          </wp:inline>
        </w:drawing>
      </w:r>
    </w:p>
    <w:p w14:paraId="349432E3" w14:textId="5F9EA715" w:rsidR="009F29BB" w:rsidRPr="00734691" w:rsidRDefault="009F29BB" w:rsidP="00907D74">
      <w:pPr>
        <w:pStyle w:val="FigureTitle"/>
      </w:pPr>
      <w:r w:rsidRPr="00337230">
        <w:t>Figure ZZZ</w:t>
      </w:r>
      <w:r w:rsidRPr="00734691">
        <w:t>ZZ.5.2</w:t>
      </w:r>
      <w:r w:rsidR="00E93452" w:rsidRPr="00734691">
        <w:t>.3</w:t>
      </w:r>
      <w:r w:rsidRPr="00734691">
        <w:t xml:space="preserve">-1. Timing and rotation angles of the enhanced RDSR </w:t>
      </w:r>
      <w:r w:rsidR="0044157E" w:rsidRPr="00734691">
        <w:t xml:space="preserve">example </w:t>
      </w:r>
      <w:r w:rsidRPr="00734691">
        <w:t>for MG</w:t>
      </w:r>
    </w:p>
    <w:p w14:paraId="5E82B218" w14:textId="77777777" w:rsidR="009F29BB" w:rsidRPr="00734691" w:rsidRDefault="009F29BB" w:rsidP="00907D74"/>
    <w:p w14:paraId="286A6424" w14:textId="6C7B2952" w:rsidR="00D15696" w:rsidRPr="00734691" w:rsidRDefault="00F54288" w:rsidP="00907D74">
      <w:r w:rsidRPr="00734691">
        <w:t>The geometry of the equipment</w:t>
      </w:r>
      <w:r w:rsidR="00DD5A21" w:rsidRPr="00734691">
        <w:t xml:space="preserve"> for this example</w:t>
      </w:r>
      <w:r w:rsidRPr="00734691">
        <w:t xml:space="preserve"> is </w:t>
      </w:r>
      <w:r w:rsidR="001F356F" w:rsidRPr="00734691">
        <w:t>illustrated</w:t>
      </w:r>
      <w:r w:rsidRPr="00734691">
        <w:t xml:space="preserve"> in </w:t>
      </w:r>
      <w:r w:rsidR="00E93452" w:rsidRPr="00734691">
        <w:t>F</w:t>
      </w:r>
      <w:r w:rsidRPr="00734691">
        <w:t>igure</w:t>
      </w:r>
      <w:r w:rsidR="00E93452" w:rsidRPr="00734691">
        <w:t xml:space="preserve"> ZZZZZ.5.2.3-2</w:t>
      </w:r>
      <w:r w:rsidRPr="00734691">
        <w:t>:</w:t>
      </w:r>
    </w:p>
    <w:p w14:paraId="7F2B4768" w14:textId="77777777" w:rsidR="00F54288" w:rsidRPr="00734691" w:rsidRDefault="00F54288" w:rsidP="00907D74"/>
    <w:p w14:paraId="40A76EDA" w14:textId="49E9A2CC" w:rsidR="00D15696" w:rsidRPr="00734691" w:rsidRDefault="00065FA1" w:rsidP="00907D74">
      <w:r w:rsidRPr="00734691">
        <w:rPr>
          <w:noProof/>
        </w:rPr>
        <w:lastRenderedPageBreak/>
        <w:t xml:space="preserve"> </w:t>
      </w:r>
      <w:r w:rsidRPr="00734691">
        <w:rPr>
          <w:noProof/>
        </w:rPr>
        <w:drawing>
          <wp:inline distT="0" distB="0" distL="0" distR="0" wp14:anchorId="43DF2AD0" wp14:editId="507FDD2E">
            <wp:extent cx="6000750" cy="3651250"/>
            <wp:effectExtent l="0" t="0" r="0" b="6350"/>
            <wp:docPr id="77188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83731" name=""/>
                    <pic:cNvPicPr/>
                  </pic:nvPicPr>
                  <pic:blipFill>
                    <a:blip r:embed="rId62"/>
                    <a:stretch>
                      <a:fillRect/>
                    </a:stretch>
                  </pic:blipFill>
                  <pic:spPr>
                    <a:xfrm>
                      <a:off x="0" y="0"/>
                      <a:ext cx="6000750" cy="3651250"/>
                    </a:xfrm>
                    <a:prstGeom prst="rect">
                      <a:avLst/>
                    </a:prstGeom>
                  </pic:spPr>
                </pic:pic>
              </a:graphicData>
            </a:graphic>
          </wp:inline>
        </w:drawing>
      </w:r>
    </w:p>
    <w:p w14:paraId="01E30758" w14:textId="26A2E50E" w:rsidR="00C95FD5" w:rsidRPr="00734691" w:rsidRDefault="009F29BB" w:rsidP="00907D74">
      <w:pPr>
        <w:pStyle w:val="FigureTitle"/>
      </w:pPr>
      <w:r w:rsidRPr="00337230">
        <w:t>Figure ZZZ</w:t>
      </w:r>
      <w:r w:rsidRPr="00734691">
        <w:t>ZZ.5.2</w:t>
      </w:r>
      <w:r w:rsidR="00E93452" w:rsidRPr="00734691">
        <w:t>.3</w:t>
      </w:r>
      <w:r w:rsidRPr="00734691">
        <w:t xml:space="preserve">-2. Geometry of the enhanced RDSR </w:t>
      </w:r>
      <w:r w:rsidR="0044157E" w:rsidRPr="00734691">
        <w:t xml:space="preserve">example </w:t>
      </w:r>
      <w:r w:rsidRPr="00734691">
        <w:t>for MG</w:t>
      </w:r>
    </w:p>
    <w:p w14:paraId="236635F3" w14:textId="24DD90DC" w:rsidR="005C4C49" w:rsidRPr="00734691" w:rsidRDefault="006962B9" w:rsidP="00907D74">
      <w:r w:rsidRPr="006962B9">
        <w:t xml:space="preserve">Table ZZZZZ.5.2.3-2 </w:t>
      </w:r>
      <w:r w:rsidR="00C95FD5" w:rsidRPr="00734691">
        <w:t xml:space="preserve">illustrates one possible encoding of this example. Note that other </w:t>
      </w:r>
      <w:r w:rsidR="00797635" w:rsidRPr="00734691">
        <w:t>alternative</w:t>
      </w:r>
      <w:r w:rsidR="00C95FD5" w:rsidRPr="00734691">
        <w:t xml:space="preserve"> implementation patterns exist.</w:t>
      </w:r>
    </w:p>
    <w:p w14:paraId="2330784E" w14:textId="15D073F7" w:rsidR="005C4C49" w:rsidRPr="00734691" w:rsidRDefault="005C4C49" w:rsidP="006C3434">
      <w:pPr>
        <w:pStyle w:val="TableLabel"/>
      </w:pPr>
      <w:r w:rsidRPr="00734691">
        <w:t>Table ZZZZZ.5.2.3-</w:t>
      </w:r>
      <w:r w:rsidR="00213BA0" w:rsidRPr="00734691">
        <w:t>2</w:t>
      </w:r>
      <w:r w:rsidR="00EE65CD">
        <w:t>.</w:t>
      </w:r>
      <w:r w:rsidRPr="00734691">
        <w:t> MG Enhanced RDSR</w:t>
      </w:r>
      <w:r w:rsidR="00597DFA" w:rsidRPr="00734691">
        <w:t xml:space="preserve"> Example</w:t>
      </w:r>
    </w:p>
    <w:tbl>
      <w:tblPr>
        <w:tblW w:w="10440" w:type="dxa"/>
        <w:tblInd w:w="45" w:type="dxa"/>
        <w:tblLayout w:type="fixed"/>
        <w:tblCellMar>
          <w:left w:w="10" w:type="dxa"/>
          <w:right w:w="10" w:type="dxa"/>
        </w:tblCellMar>
        <w:tblLook w:val="04A0" w:firstRow="1" w:lastRow="0" w:firstColumn="1" w:lastColumn="0" w:noHBand="0" w:noVBand="1"/>
      </w:tblPr>
      <w:tblGrid>
        <w:gridCol w:w="1120"/>
        <w:gridCol w:w="3510"/>
        <w:gridCol w:w="3960"/>
        <w:gridCol w:w="1850"/>
      </w:tblGrid>
      <w:tr w:rsidR="005C4C49" w:rsidRPr="00734691" w14:paraId="4F1E88C7" w14:textId="77777777" w:rsidTr="00CD0180">
        <w:trPr>
          <w:trHeight w:val="144"/>
          <w:tblHeader/>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58417B0" w14:textId="77777777" w:rsidR="005C4C49" w:rsidRPr="00CD0180" w:rsidRDefault="005C4C49" w:rsidP="006C3434">
            <w:pPr>
              <w:spacing w:after="0"/>
              <w:rPr>
                <w:b/>
                <w:bCs/>
              </w:rPr>
            </w:pPr>
            <w:r w:rsidRPr="00CD0180">
              <w:rPr>
                <w:b/>
                <w:bCs/>
              </w:rPr>
              <w:t>Node</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078D7C21" w14:textId="77777777" w:rsidR="005C4C49" w:rsidRPr="00CD0180" w:rsidRDefault="005C4C49" w:rsidP="006C3434">
            <w:pPr>
              <w:spacing w:after="0"/>
              <w:rPr>
                <w:b/>
                <w:bCs/>
              </w:rPr>
            </w:pPr>
            <w:r w:rsidRPr="00CD0180">
              <w:rPr>
                <w:b/>
                <w:bCs/>
              </w:rPr>
              <w:t>Code Meaning of Concept Name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59DFB283" w14:textId="77777777" w:rsidR="005C4C49" w:rsidRPr="00CD0180" w:rsidRDefault="005C4C49" w:rsidP="006C3434">
            <w:pPr>
              <w:spacing w:after="0"/>
              <w:rPr>
                <w:b/>
                <w:bCs/>
              </w:rPr>
            </w:pPr>
            <w:r w:rsidRPr="00CD0180">
              <w:rPr>
                <w:b/>
                <w:bCs/>
              </w:rPr>
              <w:t>Code or Example Value</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75D03217" w14:textId="77777777" w:rsidR="005C4C49" w:rsidRPr="00CD0180" w:rsidRDefault="005C4C49" w:rsidP="006C3434">
            <w:pPr>
              <w:spacing w:after="0"/>
              <w:rPr>
                <w:b/>
                <w:bCs/>
              </w:rPr>
            </w:pPr>
            <w:r w:rsidRPr="00CD0180">
              <w:rPr>
                <w:b/>
                <w:bCs/>
              </w:rPr>
              <w:t>TID</w:t>
            </w:r>
          </w:p>
        </w:tc>
      </w:tr>
      <w:tr w:rsidR="005C4C49" w:rsidRPr="00734691" w14:paraId="2D0CA15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61720DD6" w14:textId="77777777" w:rsidR="005C4C49" w:rsidRPr="00734691" w:rsidRDefault="005C4C49" w:rsidP="006C3434">
            <w:pPr>
              <w:spacing w:after="0"/>
            </w:pPr>
            <w:r w:rsidRPr="00734691">
              <w:t>1</w:t>
            </w:r>
          </w:p>
        </w:tc>
        <w:tc>
          <w:tcPr>
            <w:tcW w:w="3510" w:type="dxa"/>
            <w:tcBorders>
              <w:top w:val="single" w:sz="4" w:space="0" w:color="000000"/>
              <w:left w:val="nil"/>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6F89B8E2" w14:textId="77777777" w:rsidR="005C4C49" w:rsidRPr="00734691" w:rsidRDefault="005C4C49" w:rsidP="006C3434">
            <w:pPr>
              <w:spacing w:after="0"/>
            </w:pPr>
            <w:r w:rsidRPr="00734691">
              <w:t>X-Ray Radiation Dose Report</w:t>
            </w:r>
          </w:p>
        </w:tc>
        <w:tc>
          <w:tcPr>
            <w:tcW w:w="3960" w:type="dxa"/>
            <w:tcBorders>
              <w:top w:val="single" w:sz="4" w:space="0" w:color="000000"/>
              <w:left w:val="nil"/>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1186B6C2"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BE5F1" w:themeFill="accent1" w:themeFillTint="33"/>
            <w:tcMar>
              <w:top w:w="40" w:type="dxa"/>
              <w:left w:w="40" w:type="dxa"/>
              <w:bottom w:w="40" w:type="dxa"/>
              <w:right w:w="40" w:type="dxa"/>
            </w:tcMar>
            <w:vAlign w:val="center"/>
            <w:hideMark/>
          </w:tcPr>
          <w:p w14:paraId="781DDF4E" w14:textId="77777777" w:rsidR="005C4C49" w:rsidRPr="00734691" w:rsidRDefault="005C4C49" w:rsidP="006C3434">
            <w:pPr>
              <w:spacing w:after="0"/>
            </w:pPr>
            <w:r w:rsidRPr="00734691">
              <w:t>Section TID 10040</w:t>
            </w:r>
          </w:p>
        </w:tc>
      </w:tr>
      <w:tr w:rsidR="005C4C49" w:rsidRPr="00734691" w14:paraId="3EB2017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896063B" w14:textId="77777777" w:rsidR="005C4C49" w:rsidRPr="00734691" w:rsidRDefault="005C4C49" w:rsidP="006C3434">
            <w:pPr>
              <w:spacing w:after="0"/>
            </w:pPr>
            <w:r w:rsidRPr="00734691">
              <w:t>1.1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E79E2CC" w14:textId="77777777" w:rsidR="005C4C49" w:rsidRPr="00734691" w:rsidRDefault="005C4C49" w:rsidP="006C3434">
            <w:pPr>
              <w:spacing w:after="0"/>
            </w:pPr>
            <w:r w:rsidRPr="00734691">
              <w:t>Language of Content Item and Descendants</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4FE6C05" w14:textId="60F69FEF" w:rsidR="00DD51CC" w:rsidRPr="00734691" w:rsidRDefault="005C4C49" w:rsidP="006C3434">
            <w:pPr>
              <w:spacing w:after="0"/>
            </w:pPr>
            <w:bookmarkStart w:id="635" w:name="_Hlk219219738"/>
            <w:r w:rsidRPr="00734691">
              <w:t xml:space="preserve">(en, </w:t>
            </w:r>
            <w:r w:rsidR="00D43D78" w:rsidRPr="00734691">
              <w:t>RFC5646</w:t>
            </w:r>
            <w:r w:rsidRPr="00734691">
              <w:t>, "</w:t>
            </w:r>
            <w:r w:rsidRPr="00734691">
              <w:rPr>
                <w:color w:val="0070C0"/>
                <w:szCs w:val="18"/>
              </w:rPr>
              <w:t>English</w:t>
            </w:r>
            <w:r w:rsidRPr="00734691">
              <w:t>")</w:t>
            </w:r>
            <w:bookmarkEnd w:id="635"/>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F82F9B2" w14:textId="77777777" w:rsidR="005C4C49" w:rsidRPr="00734691" w:rsidRDefault="005C4C49" w:rsidP="006C3434">
            <w:pPr>
              <w:spacing w:after="0"/>
            </w:pPr>
            <w:r w:rsidRPr="00734691">
              <w:t>Section TID 1204</w:t>
            </w:r>
          </w:p>
        </w:tc>
      </w:tr>
      <w:tr w:rsidR="005C4C49" w:rsidRPr="00734691" w14:paraId="6F77700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F04B30" w14:textId="77777777" w:rsidR="005C4C49" w:rsidRPr="00734691" w:rsidRDefault="005C4C49" w:rsidP="006C3434">
            <w:pPr>
              <w:spacing w:after="0"/>
            </w:pPr>
            <w:r w:rsidRPr="00734691">
              <w:t>1.2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681596A" w14:textId="77777777" w:rsidR="005C4C49" w:rsidRPr="00734691" w:rsidRDefault="005C4C49" w:rsidP="006C3434">
            <w:pPr>
              <w:spacing w:after="0"/>
            </w:pPr>
            <w:r w:rsidRPr="00734691">
              <w:t>Procedure reported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B4FFD56" w14:textId="77777777" w:rsidR="005C4C49" w:rsidRPr="00734691" w:rsidRDefault="005C4C49" w:rsidP="006C3434">
            <w:pPr>
              <w:spacing w:after="0"/>
            </w:pPr>
            <w:r w:rsidRPr="00734691">
              <w:t>(71651007, SCT, "</w:t>
            </w:r>
            <w:r w:rsidRPr="00734691">
              <w:rPr>
                <w:color w:val="0070C0"/>
                <w:szCs w:val="18"/>
              </w:rPr>
              <w:t>Mammography</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B6D789" w14:textId="77777777" w:rsidR="005C4C49" w:rsidRPr="00734691" w:rsidRDefault="005C4C49" w:rsidP="006C3434">
            <w:pPr>
              <w:spacing w:after="0"/>
            </w:pPr>
            <w:r w:rsidRPr="00734691">
              <w:t>Section TID 10040</w:t>
            </w:r>
          </w:p>
        </w:tc>
      </w:tr>
      <w:tr w:rsidR="005C4C49" w:rsidRPr="00734691" w14:paraId="2001998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4115412" w14:textId="77777777" w:rsidR="005C4C49" w:rsidRPr="00734691" w:rsidRDefault="005C4C49" w:rsidP="006C3434">
            <w:pPr>
              <w:spacing w:after="0"/>
            </w:pPr>
            <w:r w:rsidRPr="00734691">
              <w:t>1.2.1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7D311E1" w14:textId="77777777" w:rsidR="005C4C49" w:rsidRPr="00734691" w:rsidRDefault="005C4C49" w:rsidP="006C3434">
            <w:pPr>
              <w:spacing w:after="0"/>
            </w:pPr>
            <w:r w:rsidRPr="00734691">
              <w:t>Has Intent</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761A853" w14:textId="77777777" w:rsidR="005C4C49" w:rsidRPr="00734691" w:rsidRDefault="005C4C49" w:rsidP="006C3434">
            <w:pPr>
              <w:spacing w:after="0"/>
            </w:pPr>
            <w:r w:rsidRPr="00734691">
              <w:t>(360156006, SCT, "</w:t>
            </w:r>
            <w:r w:rsidRPr="00734691">
              <w:rPr>
                <w:color w:val="0070C0"/>
              </w:rPr>
              <w:t>Screening Intent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834BD9" w14:textId="77777777" w:rsidR="005C4C49" w:rsidRPr="00734691" w:rsidRDefault="005C4C49" w:rsidP="006C3434">
            <w:pPr>
              <w:spacing w:after="0"/>
            </w:pPr>
            <w:r w:rsidRPr="00734691">
              <w:t>Section TID 10040</w:t>
            </w:r>
          </w:p>
        </w:tc>
      </w:tr>
      <w:tr w:rsidR="005C4C49" w:rsidRPr="00734691" w14:paraId="5424910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86C8844" w14:textId="77777777" w:rsidR="005C4C49" w:rsidRPr="00734691" w:rsidRDefault="005C4C49" w:rsidP="006C3434">
            <w:pPr>
              <w:spacing w:after="0"/>
            </w:pPr>
            <w:r w:rsidRPr="00734691">
              <w:t>1.3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6B494EE" w14:textId="77777777" w:rsidR="005C4C49" w:rsidRPr="00734691" w:rsidRDefault="005C4C49" w:rsidP="006C3434">
            <w:pPr>
              <w:spacing w:after="0"/>
            </w:pPr>
            <w:r w:rsidRPr="00734691">
              <w:t>Observer Type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8C274F6" w14:textId="77777777" w:rsidR="005C4C49" w:rsidRPr="00734691" w:rsidRDefault="005C4C49" w:rsidP="006C3434">
            <w:pPr>
              <w:spacing w:after="0"/>
            </w:pPr>
            <w:r w:rsidRPr="00734691">
              <w:t>(121007, DCM, "</w:t>
            </w:r>
            <w:r w:rsidRPr="00734691">
              <w:rPr>
                <w:color w:val="0070C0"/>
                <w:szCs w:val="18"/>
              </w:rPr>
              <w:t>Device</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70DB6A5" w14:textId="77777777" w:rsidR="005C4C49" w:rsidRPr="00734691" w:rsidRDefault="005C4C49" w:rsidP="006C3434">
            <w:pPr>
              <w:spacing w:after="0"/>
            </w:pPr>
            <w:r w:rsidRPr="00734691">
              <w:t>Section TID 1002</w:t>
            </w:r>
          </w:p>
        </w:tc>
      </w:tr>
      <w:tr w:rsidR="005C4C49" w:rsidRPr="00734691" w14:paraId="3D43353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9DCEFD9" w14:textId="77777777" w:rsidR="005C4C49" w:rsidRPr="00734691" w:rsidRDefault="005C4C49" w:rsidP="006C3434">
            <w:pPr>
              <w:spacing w:after="0"/>
            </w:pPr>
            <w:r w:rsidRPr="00734691">
              <w:t>1.4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EA08AF" w14:textId="77777777" w:rsidR="005C4C49" w:rsidRPr="00734691" w:rsidRDefault="005C4C49" w:rsidP="006C3434">
            <w:pPr>
              <w:spacing w:after="0"/>
            </w:pPr>
            <w:r w:rsidRPr="00734691">
              <w:t>Device Observer UID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5C0BE5" w14:textId="77777777" w:rsidR="005C4C49" w:rsidRPr="00734691" w:rsidRDefault="005C4C49" w:rsidP="006C3434">
            <w:pPr>
              <w:spacing w:after="0"/>
              <w:rPr>
                <w:color w:val="000000"/>
              </w:rPr>
            </w:pPr>
            <w:r w:rsidRPr="00734691">
              <w:t>2.999.1.2.3.4</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24146BB" w14:textId="77777777" w:rsidR="005C4C49" w:rsidRPr="00734691" w:rsidRDefault="005C4C49" w:rsidP="006C3434">
            <w:pPr>
              <w:spacing w:after="0"/>
            </w:pPr>
            <w:r w:rsidRPr="00734691">
              <w:t>Section TID 1004</w:t>
            </w:r>
          </w:p>
        </w:tc>
      </w:tr>
      <w:tr w:rsidR="005C4C49" w:rsidRPr="00734691" w14:paraId="6156A3F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65CA105" w14:textId="77777777" w:rsidR="005C4C49" w:rsidRPr="00734691" w:rsidRDefault="005C4C49" w:rsidP="006C3434">
            <w:pPr>
              <w:spacing w:after="0"/>
            </w:pPr>
            <w:r w:rsidRPr="00734691">
              <w:t>1.5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A9A1F33" w14:textId="77777777" w:rsidR="005C4C49" w:rsidRPr="00734691" w:rsidRDefault="005C4C49" w:rsidP="006C3434">
            <w:pPr>
              <w:spacing w:after="0"/>
            </w:pPr>
            <w:r w:rsidRPr="00734691">
              <w:t>Device Observer Name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5ABADF6" w14:textId="77777777" w:rsidR="005C4C49" w:rsidRPr="00734691" w:rsidRDefault="005C4C49" w:rsidP="006C3434">
            <w:pPr>
              <w:spacing w:after="0"/>
            </w:pPr>
            <w:r w:rsidRPr="00734691">
              <w:t>Station Name W</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63D8650" w14:textId="77777777" w:rsidR="005C4C49" w:rsidRPr="00734691" w:rsidRDefault="005C4C49" w:rsidP="006C3434">
            <w:pPr>
              <w:spacing w:after="0"/>
            </w:pPr>
            <w:r w:rsidRPr="00734691">
              <w:t>Section TID 1004</w:t>
            </w:r>
          </w:p>
        </w:tc>
      </w:tr>
      <w:tr w:rsidR="005C4C49" w:rsidRPr="00734691" w14:paraId="5DD7190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3DE4DEB" w14:textId="77777777" w:rsidR="005C4C49" w:rsidRPr="00734691" w:rsidRDefault="005C4C49" w:rsidP="006C3434">
            <w:pPr>
              <w:spacing w:after="0"/>
            </w:pPr>
            <w:r w:rsidRPr="00734691">
              <w:t>1.6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26019E0" w14:textId="77777777" w:rsidR="005C4C49" w:rsidRPr="00734691" w:rsidRDefault="005C4C49" w:rsidP="006C3434">
            <w:pPr>
              <w:spacing w:after="0"/>
            </w:pPr>
            <w:r w:rsidRPr="00734691">
              <w:t>Device Observer Manufacturer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BCD5043" w14:textId="77777777" w:rsidR="005C4C49" w:rsidRPr="00734691" w:rsidRDefault="005C4C49" w:rsidP="006C3434">
            <w:pPr>
              <w:spacing w:after="0"/>
            </w:pPr>
            <w:r w:rsidRPr="00734691">
              <w:t>Manufacturer X</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8CE26B" w14:textId="77777777" w:rsidR="005C4C49" w:rsidRPr="00734691" w:rsidRDefault="005C4C49" w:rsidP="006C3434">
            <w:pPr>
              <w:spacing w:after="0"/>
            </w:pPr>
            <w:r w:rsidRPr="00734691">
              <w:t>Section TID 1004</w:t>
            </w:r>
          </w:p>
        </w:tc>
      </w:tr>
      <w:tr w:rsidR="005C4C49" w:rsidRPr="00734691" w14:paraId="7FAC5C2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FE832E8" w14:textId="77777777" w:rsidR="005C4C49" w:rsidRPr="00734691" w:rsidRDefault="005C4C49" w:rsidP="006C3434">
            <w:pPr>
              <w:spacing w:after="0"/>
            </w:pPr>
            <w:r w:rsidRPr="00734691">
              <w:t>1.7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9F5B072" w14:textId="77777777" w:rsidR="005C4C49" w:rsidRPr="00734691" w:rsidRDefault="005C4C49" w:rsidP="006C3434">
            <w:pPr>
              <w:spacing w:after="0"/>
            </w:pPr>
            <w:r w:rsidRPr="00734691">
              <w:t>Device Observer Model Name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7EC7CD" w14:textId="77777777" w:rsidR="005C4C49" w:rsidRPr="00734691" w:rsidRDefault="005C4C49" w:rsidP="006C3434">
            <w:pPr>
              <w:spacing w:after="0"/>
            </w:pPr>
            <w:r w:rsidRPr="00734691">
              <w:t>Model 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7C3DAC5" w14:textId="77777777" w:rsidR="005C4C49" w:rsidRPr="00734691" w:rsidRDefault="005C4C49" w:rsidP="006C3434">
            <w:pPr>
              <w:spacing w:after="0"/>
            </w:pPr>
            <w:r w:rsidRPr="00734691">
              <w:t>Section TID 1004</w:t>
            </w:r>
          </w:p>
        </w:tc>
      </w:tr>
      <w:tr w:rsidR="005C4C49" w:rsidRPr="00734691" w14:paraId="76DF700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575068" w14:textId="77777777" w:rsidR="005C4C49" w:rsidRPr="00734691" w:rsidRDefault="005C4C49" w:rsidP="006C3434">
            <w:pPr>
              <w:spacing w:after="0"/>
            </w:pPr>
            <w:r w:rsidRPr="00734691">
              <w:t>1.8</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AB46758" w14:textId="77777777" w:rsidR="005C4C49" w:rsidRPr="00734691" w:rsidRDefault="005C4C49" w:rsidP="006C3434">
            <w:pPr>
              <w:spacing w:after="0"/>
            </w:pPr>
            <w:r w:rsidRPr="00734691">
              <w:t>Device Observer Serial Number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5ED7256" w14:textId="77777777" w:rsidR="005C4C49" w:rsidRPr="00734691" w:rsidRDefault="005C4C49" w:rsidP="006C3434">
            <w:pPr>
              <w:spacing w:after="0"/>
            </w:pPr>
            <w:r w:rsidRPr="00734691">
              <w:t>123456789</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1481F23" w14:textId="77777777" w:rsidR="005C4C49" w:rsidRPr="00734691" w:rsidRDefault="005C4C49" w:rsidP="006C3434">
            <w:pPr>
              <w:spacing w:after="0"/>
            </w:pPr>
            <w:r w:rsidRPr="00734691">
              <w:t>Section TID 1004</w:t>
            </w:r>
          </w:p>
        </w:tc>
      </w:tr>
      <w:tr w:rsidR="005C4C49" w:rsidRPr="00734691" w14:paraId="60841304"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4D8E4F3" w14:textId="77777777" w:rsidR="005C4C49" w:rsidRPr="00734691" w:rsidRDefault="005C4C49" w:rsidP="006C3434">
            <w:pPr>
              <w:spacing w:after="0"/>
            </w:pPr>
            <w:r w:rsidRPr="00734691">
              <w:t>1.9</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D43198" w14:textId="77777777" w:rsidR="005C4C49" w:rsidRPr="00734691" w:rsidRDefault="005C4C49" w:rsidP="006C3434">
            <w:pPr>
              <w:spacing w:after="0"/>
            </w:pPr>
            <w:r w:rsidRPr="00734691">
              <w:t>Scope of Accumulation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A7F5CAD" w14:textId="77777777" w:rsidR="005C4C49" w:rsidRPr="00734691" w:rsidRDefault="005C4C49" w:rsidP="006C3434">
            <w:pPr>
              <w:spacing w:after="0"/>
            </w:pPr>
            <w:r w:rsidRPr="00734691">
              <w:t>(113014, DCM, "</w:t>
            </w:r>
            <w:r w:rsidRPr="00734691">
              <w:rPr>
                <w:color w:val="0070C0"/>
                <w:szCs w:val="18"/>
              </w:rPr>
              <w:t>Study</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3132521" w14:textId="77777777" w:rsidR="005C4C49" w:rsidRPr="00734691" w:rsidRDefault="005C4C49" w:rsidP="006C3434">
            <w:pPr>
              <w:spacing w:after="0"/>
            </w:pPr>
            <w:r w:rsidRPr="00734691">
              <w:t>Section TID 10040</w:t>
            </w:r>
          </w:p>
        </w:tc>
      </w:tr>
      <w:tr w:rsidR="005C4C49" w:rsidRPr="00734691" w14:paraId="31A61F7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45DA6ADA" w14:textId="77777777" w:rsidR="005C4C49" w:rsidRPr="00734691" w:rsidRDefault="005C4C49" w:rsidP="006C3434">
            <w:pPr>
              <w:spacing w:after="0"/>
            </w:pPr>
            <w:r w:rsidRPr="00734691">
              <w:t>1.10</w:t>
            </w:r>
          </w:p>
        </w:tc>
        <w:tc>
          <w:tcPr>
            <w:tcW w:w="351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67420456" w14:textId="77777777" w:rsidR="005C4C49" w:rsidRPr="00734691" w:rsidRDefault="005C4C49" w:rsidP="006C3434">
            <w:pPr>
              <w:spacing w:after="0"/>
            </w:pPr>
            <w:r w:rsidRPr="00734691">
              <w:t>Accumulated Dose Data</w:t>
            </w:r>
          </w:p>
        </w:tc>
        <w:tc>
          <w:tcPr>
            <w:tcW w:w="396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6AAD3A98"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12ADD3E1" w14:textId="77777777" w:rsidR="005C4C49" w:rsidRPr="00734691" w:rsidRDefault="005C4C49" w:rsidP="006C3434">
            <w:pPr>
              <w:spacing w:after="0"/>
            </w:pPr>
            <w:r w:rsidRPr="00734691">
              <w:t>Section TID 10041</w:t>
            </w:r>
          </w:p>
        </w:tc>
      </w:tr>
      <w:tr w:rsidR="005C4C49" w:rsidRPr="00734691" w14:paraId="3091785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1262C3" w14:textId="77777777" w:rsidR="005C4C49" w:rsidRPr="00734691" w:rsidRDefault="005C4C49" w:rsidP="006C3434">
            <w:pPr>
              <w:spacing w:after="0"/>
            </w:pPr>
            <w:r w:rsidRPr="00734691">
              <w:t>1.10.1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563ABB4"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BBF0290"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D236EA" w14:textId="77777777" w:rsidR="005C4C49" w:rsidRPr="00734691" w:rsidRDefault="005C4C49" w:rsidP="006C3434">
            <w:pPr>
              <w:spacing w:after="0"/>
            </w:pPr>
            <w:r w:rsidRPr="00734691">
              <w:t>Section TID 10041</w:t>
            </w:r>
          </w:p>
        </w:tc>
      </w:tr>
      <w:tr w:rsidR="005C4C49" w:rsidRPr="00734691" w14:paraId="1933827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7C35AF4" w14:textId="77777777" w:rsidR="005C4C49" w:rsidRPr="00734691" w:rsidRDefault="005C4C49" w:rsidP="006C3434">
            <w:pPr>
              <w:spacing w:after="0"/>
            </w:pPr>
            <w:r w:rsidRPr="00734691">
              <w:lastRenderedPageBreak/>
              <w:t>1.10.2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85344E" w14:textId="77777777" w:rsidR="005C4C49" w:rsidRPr="00734691" w:rsidRDefault="005C4C49" w:rsidP="006C3434">
            <w:pPr>
              <w:spacing w:after="0"/>
            </w:pPr>
            <w:r w:rsidRPr="00734691">
              <w:t>Accumulated Average Glandular Dose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D34833B" w14:textId="77777777" w:rsidR="005C4C49" w:rsidRPr="00734691" w:rsidRDefault="005C4C49" w:rsidP="006C3434">
            <w:pPr>
              <w:spacing w:after="0"/>
              <w:rPr>
                <w:color w:val="000000"/>
              </w:rPr>
            </w:pPr>
            <w:r w:rsidRPr="00734691">
              <w:t>4.65 mGy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9B41AF" w14:textId="77777777" w:rsidR="005C4C49" w:rsidRPr="00734691" w:rsidRDefault="005C4C49" w:rsidP="006C3434">
            <w:pPr>
              <w:spacing w:after="0"/>
            </w:pPr>
            <w:r w:rsidRPr="00734691">
              <w:t>Section TID 10041</w:t>
            </w:r>
          </w:p>
        </w:tc>
      </w:tr>
      <w:tr w:rsidR="005C4C49" w:rsidRPr="00734691" w14:paraId="117BD77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8219375" w14:textId="77777777" w:rsidR="005C4C49" w:rsidRPr="00734691" w:rsidRDefault="005C4C49" w:rsidP="006C3434">
            <w:pPr>
              <w:spacing w:after="0"/>
            </w:pPr>
            <w:r w:rsidRPr="00734691">
              <w:t>1.10.2.1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22DA20" w14:textId="77777777" w:rsidR="005C4C49" w:rsidRPr="00734691" w:rsidRDefault="005C4C49" w:rsidP="006C3434">
            <w:pPr>
              <w:spacing w:after="0"/>
            </w:pPr>
            <w:r w:rsidRPr="00734691">
              <w:t>Laterality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316E9AC" w14:textId="77777777" w:rsidR="005C4C49" w:rsidRPr="00734691" w:rsidRDefault="005C4C49" w:rsidP="006C3434">
            <w:pPr>
              <w:spacing w:after="0"/>
            </w:pPr>
            <w:r w:rsidRPr="00734691">
              <w:t>(7771000, SCT, “</w:t>
            </w:r>
            <w:r w:rsidRPr="00734691">
              <w:rPr>
                <w:color w:val="0070C0"/>
              </w:rPr>
              <w:t>Left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10F42A1" w14:textId="77777777" w:rsidR="005C4C49" w:rsidRPr="00734691" w:rsidRDefault="005C4C49" w:rsidP="006C3434">
            <w:pPr>
              <w:spacing w:after="0"/>
            </w:pPr>
            <w:r w:rsidRPr="00734691">
              <w:t>Section TID 10041</w:t>
            </w:r>
          </w:p>
        </w:tc>
      </w:tr>
      <w:tr w:rsidR="005C4C49" w:rsidRPr="00734691" w14:paraId="17D837C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7065DFA" w14:textId="77777777" w:rsidR="005C4C49" w:rsidRPr="00734691" w:rsidRDefault="005C4C49" w:rsidP="006C3434">
            <w:pPr>
              <w:spacing w:after="0"/>
            </w:pPr>
            <w:r w:rsidRPr="00734691">
              <w:t>1.10.3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A5026EC" w14:textId="77777777" w:rsidR="005C4C49" w:rsidRPr="00734691" w:rsidRDefault="005C4C49" w:rsidP="006C3434">
            <w:pPr>
              <w:spacing w:after="0"/>
            </w:pPr>
            <w:r w:rsidRPr="00734691">
              <w:t>Accumulated Average Glandular Dose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FF2032D" w14:textId="77777777" w:rsidR="005C4C49" w:rsidRPr="00734691" w:rsidRDefault="005C4C49" w:rsidP="006C3434">
            <w:pPr>
              <w:spacing w:after="0"/>
              <w:rPr>
                <w:color w:val="000000"/>
              </w:rPr>
            </w:pPr>
            <w:r w:rsidRPr="00734691">
              <w:t>4.23 mGy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270AE36" w14:textId="77777777" w:rsidR="005C4C49" w:rsidRPr="00734691" w:rsidRDefault="005C4C49" w:rsidP="006C3434">
            <w:pPr>
              <w:spacing w:after="0"/>
            </w:pPr>
            <w:r w:rsidRPr="00734691">
              <w:t>Section TID 10041</w:t>
            </w:r>
          </w:p>
        </w:tc>
      </w:tr>
      <w:tr w:rsidR="005C4C49" w:rsidRPr="00734691" w14:paraId="5B0D6200"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CE128FB" w14:textId="77777777" w:rsidR="005C4C49" w:rsidRPr="00734691" w:rsidRDefault="005C4C49" w:rsidP="006C3434">
            <w:pPr>
              <w:spacing w:after="0"/>
            </w:pPr>
            <w:r w:rsidRPr="00734691">
              <w:t>1.10.3.1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4EE14E7" w14:textId="77777777" w:rsidR="005C4C49" w:rsidRPr="00734691" w:rsidRDefault="005C4C49" w:rsidP="006C3434">
            <w:pPr>
              <w:spacing w:after="0"/>
            </w:pPr>
            <w:r w:rsidRPr="00734691">
              <w:t>Laterality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A4B516" w14:textId="77777777" w:rsidR="005C4C49" w:rsidRPr="00734691" w:rsidRDefault="005C4C49" w:rsidP="006C3434">
            <w:pPr>
              <w:spacing w:after="0"/>
            </w:pPr>
            <w:r w:rsidRPr="00734691">
              <w:t>(24028007, SCT, "</w:t>
            </w:r>
            <w:r w:rsidRPr="00734691">
              <w:rPr>
                <w:color w:val="0070C0"/>
              </w:rPr>
              <w:t>Right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5C3FEA8" w14:textId="77777777" w:rsidR="005C4C49" w:rsidRPr="00734691" w:rsidRDefault="005C4C49" w:rsidP="006C3434">
            <w:pPr>
              <w:spacing w:after="0"/>
            </w:pPr>
            <w:r w:rsidRPr="00734691">
              <w:t>Section TID 10041</w:t>
            </w:r>
          </w:p>
        </w:tc>
      </w:tr>
      <w:tr w:rsidR="005C4C49" w:rsidRPr="00734691" w14:paraId="0C579726"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B757437" w14:textId="77777777" w:rsidR="005C4C49" w:rsidRPr="00734691" w:rsidRDefault="005C4C49" w:rsidP="006C3434">
            <w:pPr>
              <w:spacing w:after="0"/>
            </w:pPr>
            <w:r w:rsidRPr="00734691">
              <w:t>1.10.4</w:t>
            </w:r>
          </w:p>
        </w:tc>
        <w:tc>
          <w:tcPr>
            <w:tcW w:w="351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3F83021" w14:textId="77777777" w:rsidR="005C4C49" w:rsidRPr="00734691" w:rsidRDefault="005C4C49" w:rsidP="006C3434">
            <w:pPr>
              <w:spacing w:after="0"/>
            </w:pPr>
            <w:r w:rsidRPr="00734691">
              <w:t>Reference Point Dosimetry</w:t>
            </w:r>
          </w:p>
        </w:tc>
        <w:tc>
          <w:tcPr>
            <w:tcW w:w="396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35B4D22" w14:textId="77777777" w:rsidR="005C4C49" w:rsidRPr="00734691" w:rsidRDefault="005C4C49"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0AB07D1" w14:textId="77777777" w:rsidR="005C4C49" w:rsidRPr="00734691" w:rsidRDefault="005C4C49" w:rsidP="006C3434">
            <w:pPr>
              <w:spacing w:after="0"/>
            </w:pPr>
            <w:r w:rsidRPr="00734691">
              <w:t>Section TID 10041</w:t>
            </w:r>
          </w:p>
        </w:tc>
      </w:tr>
      <w:tr w:rsidR="005C4C49" w:rsidRPr="00734691" w14:paraId="596DCE0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74E4574" w14:textId="77777777" w:rsidR="005C4C49" w:rsidRPr="00734691" w:rsidRDefault="005C4C49" w:rsidP="006C3434">
            <w:pPr>
              <w:spacing w:after="0"/>
            </w:pPr>
            <w:r w:rsidRPr="00734691">
              <w:t>1.10.4.1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0CB32E8" w14:textId="77777777" w:rsidR="005C4C49" w:rsidRPr="00734691" w:rsidRDefault="005C4C49" w:rsidP="006C3434">
            <w:pPr>
              <w:spacing w:after="0"/>
            </w:pPr>
            <w:r w:rsidRPr="00734691">
              <w:t>Reference Point Definition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E6CB7DB" w14:textId="77777777" w:rsidR="005C4C49" w:rsidRPr="00734691" w:rsidRDefault="005C4C49" w:rsidP="006C3434">
            <w:pPr>
              <w:spacing w:after="0"/>
              <w:rPr>
                <w:color w:val="000000"/>
              </w:rPr>
            </w:pPr>
            <w:r w:rsidRPr="00734691">
              <w:rPr>
                <w:color w:val="000000"/>
              </w:rPr>
              <w:t>(113964, DCM, “</w:t>
            </w:r>
            <w:r w:rsidRPr="00734691">
              <w:t>At Surface of Patient</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BD65B00" w14:textId="77777777" w:rsidR="005C4C49" w:rsidRPr="00734691" w:rsidRDefault="005C4C49" w:rsidP="006C3434">
            <w:pPr>
              <w:spacing w:after="0"/>
            </w:pPr>
            <w:r w:rsidRPr="00734691">
              <w:t>Section TID 10041</w:t>
            </w:r>
          </w:p>
        </w:tc>
      </w:tr>
      <w:tr w:rsidR="005C4C49" w:rsidRPr="00734691" w14:paraId="66F803D3" w14:textId="77777777" w:rsidTr="00097F5B">
        <w:trPr>
          <w:trHeight w:val="144"/>
        </w:trPr>
        <w:tc>
          <w:tcPr>
            <w:tcW w:w="10440" w:type="dxa"/>
            <w:gridSpan w:val="4"/>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4854013" w14:textId="77777777" w:rsidR="005C4C49" w:rsidRPr="00734691" w:rsidRDefault="005C4C49" w:rsidP="006C3434">
            <w:pPr>
              <w:spacing w:after="0"/>
              <w:rPr>
                <w:color w:val="000000"/>
              </w:rPr>
            </w:pPr>
            <w:r w:rsidRPr="00734691">
              <w:rPr>
                <w:color w:val="000000"/>
              </w:rPr>
              <w:t xml:space="preserve">&lt;Start </w:t>
            </w:r>
            <w:r w:rsidRPr="00734691">
              <w:t>Irradiation Event Summary Data TID 10042 for LCC Tomosynthesis (Irradiation Event #1)</w:t>
            </w:r>
            <w:r w:rsidRPr="00734691">
              <w:rPr>
                <w:color w:val="000000"/>
              </w:rPr>
              <w:t>&gt;</w:t>
            </w:r>
          </w:p>
        </w:tc>
      </w:tr>
      <w:tr w:rsidR="005C4C49" w:rsidRPr="00734691" w14:paraId="7D62CDA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53B79735" w14:textId="77777777" w:rsidR="005C4C49" w:rsidRPr="00734691" w:rsidRDefault="005C4C49" w:rsidP="006C3434">
            <w:pPr>
              <w:spacing w:after="0"/>
            </w:pPr>
            <w:r w:rsidRPr="00734691">
              <w:t>1.11</w:t>
            </w:r>
          </w:p>
        </w:tc>
        <w:tc>
          <w:tcPr>
            <w:tcW w:w="351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4530B920" w14:textId="77777777" w:rsidR="005C4C49" w:rsidRPr="00734691" w:rsidRDefault="005C4C49" w:rsidP="006C3434">
            <w:pPr>
              <w:spacing w:after="0"/>
            </w:pPr>
            <w:r w:rsidRPr="00734691">
              <w:t>Irradiation Event Summary Data</w:t>
            </w:r>
          </w:p>
        </w:tc>
        <w:tc>
          <w:tcPr>
            <w:tcW w:w="396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793AD78A"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616BBDF2" w14:textId="77777777" w:rsidR="005C4C49" w:rsidRPr="00734691" w:rsidRDefault="005C4C49" w:rsidP="006C3434">
            <w:pPr>
              <w:spacing w:after="0"/>
            </w:pPr>
            <w:r w:rsidRPr="00734691">
              <w:t>Section TID 10042</w:t>
            </w:r>
          </w:p>
        </w:tc>
      </w:tr>
      <w:tr w:rsidR="005C4C49" w:rsidRPr="00734691" w14:paraId="1F4A5D7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2781FE3" w14:textId="77777777" w:rsidR="005C4C49" w:rsidRPr="00734691" w:rsidRDefault="005C4C49" w:rsidP="006C3434">
            <w:pPr>
              <w:spacing w:after="0"/>
            </w:pPr>
            <w:r w:rsidRPr="00734691">
              <w:t>1.11.1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56C257F" w14:textId="77777777" w:rsidR="005C4C49" w:rsidRPr="00734691" w:rsidRDefault="005C4C49" w:rsidP="006C3434">
            <w:pPr>
              <w:spacing w:after="0"/>
            </w:pPr>
            <w:r w:rsidRPr="00734691">
              <w:t>Irradiation Event UID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0E777C5" w14:textId="77777777" w:rsidR="005C4C49" w:rsidRPr="00734691" w:rsidRDefault="005C4C49" w:rsidP="006C3434">
            <w:pPr>
              <w:spacing w:after="0"/>
              <w:rPr>
                <w:color w:val="000000"/>
              </w:rPr>
            </w:pPr>
            <w:r w:rsidRPr="00734691">
              <w:t>2.999.2.3.4</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AEA72FE" w14:textId="77777777" w:rsidR="005C4C49" w:rsidRPr="00734691" w:rsidRDefault="005C4C49" w:rsidP="006C3434">
            <w:pPr>
              <w:spacing w:after="0"/>
            </w:pPr>
            <w:r w:rsidRPr="00734691">
              <w:t>Section TID 10042</w:t>
            </w:r>
          </w:p>
        </w:tc>
      </w:tr>
      <w:tr w:rsidR="005C4C49" w:rsidRPr="00734691" w14:paraId="472BDAC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2F10982" w14:textId="77777777" w:rsidR="005C4C49" w:rsidRPr="00734691" w:rsidRDefault="005C4C49" w:rsidP="006C3434">
            <w:pPr>
              <w:spacing w:after="0"/>
            </w:pPr>
            <w:r w:rsidRPr="00734691">
              <w:t>1.11.2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4068130"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96FAC9" w14:textId="77777777" w:rsidR="005C4C49" w:rsidRPr="00734691" w:rsidRDefault="005C4C49" w:rsidP="006C3434">
            <w:pPr>
              <w:spacing w:after="0"/>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31FD49A" w14:textId="77777777" w:rsidR="005C4C49" w:rsidRPr="00734691" w:rsidRDefault="005C4C49" w:rsidP="006C3434">
            <w:pPr>
              <w:spacing w:after="0"/>
            </w:pPr>
            <w:r w:rsidRPr="00734691">
              <w:t>Section TID 10042</w:t>
            </w:r>
          </w:p>
        </w:tc>
      </w:tr>
      <w:tr w:rsidR="005C4C49" w:rsidRPr="00734691" w14:paraId="7022FF9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8750564" w14:textId="77777777" w:rsidR="005C4C49" w:rsidRPr="00734691" w:rsidRDefault="005C4C49" w:rsidP="006C3434">
            <w:pPr>
              <w:spacing w:after="0"/>
            </w:pPr>
            <w:r w:rsidRPr="00734691">
              <w:t>1.11.3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5CCC42"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F14CE6D" w14:textId="77777777" w:rsidR="005C4C49" w:rsidRPr="00734691" w:rsidRDefault="005C4C49" w:rsidP="006C3434">
            <w:pPr>
              <w:spacing w:after="0"/>
            </w:pPr>
            <w:r w:rsidRPr="00734691">
              <w:t>20240418170322.000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400C41" w14:textId="77777777" w:rsidR="005C4C49" w:rsidRPr="00734691" w:rsidRDefault="005C4C49" w:rsidP="006C3434">
            <w:pPr>
              <w:spacing w:after="0"/>
            </w:pPr>
            <w:r w:rsidRPr="00734691">
              <w:t>Section TID 10042</w:t>
            </w:r>
          </w:p>
        </w:tc>
      </w:tr>
      <w:tr w:rsidR="005C4C49" w:rsidRPr="00734691" w14:paraId="1FFC05E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9B425F1" w14:textId="77777777" w:rsidR="005C4C49" w:rsidRPr="00734691" w:rsidRDefault="005C4C49" w:rsidP="006C3434">
            <w:pPr>
              <w:spacing w:after="0"/>
            </w:pPr>
            <w:r w:rsidRPr="00734691">
              <w:t>1.11.4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F20392F"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23EA779"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8ABC045" w14:textId="77777777" w:rsidR="005C4C49" w:rsidRPr="00734691" w:rsidRDefault="005C4C49" w:rsidP="006C3434">
            <w:pPr>
              <w:spacing w:after="0"/>
            </w:pPr>
            <w:r w:rsidRPr="00734691">
              <w:t>Section TID 10042</w:t>
            </w:r>
          </w:p>
        </w:tc>
      </w:tr>
      <w:tr w:rsidR="005C4C49" w:rsidRPr="00734691" w14:paraId="540D899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27AA1BE" w14:textId="77777777" w:rsidR="005C4C49" w:rsidRPr="00734691" w:rsidRDefault="005C4C49" w:rsidP="006C3434">
            <w:pPr>
              <w:spacing w:after="0"/>
            </w:pPr>
            <w:r w:rsidRPr="00734691">
              <w:t>1.11.5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59BCC6A" w14:textId="77777777" w:rsidR="005C4C49" w:rsidRPr="00734691" w:rsidRDefault="005C4C49" w:rsidP="006C3434">
            <w:pPr>
              <w:spacing w:after="0"/>
            </w:pPr>
            <w:r w:rsidRPr="00734691">
              <w:t>Irradiation Event Type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4FDE8E8" w14:textId="77777777" w:rsidR="005C4C49" w:rsidRPr="00734691" w:rsidRDefault="005C4C49" w:rsidP="006C3434">
            <w:pPr>
              <w:spacing w:after="0"/>
              <w:rPr>
                <w:color w:val="000000"/>
              </w:rPr>
            </w:pPr>
            <w:r w:rsidRPr="00734691">
              <w:rPr>
                <w:color w:val="000000"/>
              </w:rPr>
              <w:t>(113613, DCM, “</w:t>
            </w:r>
            <w:r w:rsidRPr="00734691">
              <w:t>Rotational Acquisition</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BDCE36D" w14:textId="77777777" w:rsidR="005C4C49" w:rsidRPr="00734691" w:rsidRDefault="005C4C49" w:rsidP="006C3434">
            <w:pPr>
              <w:spacing w:after="0"/>
            </w:pPr>
            <w:r w:rsidRPr="00734691">
              <w:t>Section TID 10042</w:t>
            </w:r>
          </w:p>
        </w:tc>
      </w:tr>
      <w:tr w:rsidR="005C4C49" w:rsidRPr="00734691" w14:paraId="62918B9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643A27" w14:textId="77777777" w:rsidR="005C4C49" w:rsidRPr="00734691" w:rsidRDefault="005C4C49" w:rsidP="006C3434">
            <w:pPr>
              <w:spacing w:after="0"/>
            </w:pPr>
            <w:r w:rsidRPr="00734691">
              <w:t>1.11.6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E17AAE7" w14:textId="77777777" w:rsidR="005C4C49" w:rsidRPr="00734691" w:rsidRDefault="005C4C49" w:rsidP="006C3434">
            <w:pPr>
              <w:spacing w:after="0"/>
            </w:pPr>
            <w:r w:rsidRPr="00734691">
              <w:t>Image View</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D045DBA" w14:textId="77777777" w:rsidR="005C4C49" w:rsidRPr="00734691" w:rsidRDefault="005C4C49" w:rsidP="006C3434">
            <w:pPr>
              <w:spacing w:after="0"/>
            </w:pPr>
            <w:r w:rsidRPr="00734691">
              <w:t>(SCT, 399162004, “</w:t>
            </w:r>
            <w:r w:rsidRPr="00734691">
              <w:rPr>
                <w:color w:val="0070C0"/>
              </w:rPr>
              <w:t>cranio-caudal</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8C5B26" w14:textId="77777777" w:rsidR="005C4C49" w:rsidRPr="00734691" w:rsidRDefault="005C4C49" w:rsidP="006C3434">
            <w:pPr>
              <w:spacing w:after="0"/>
            </w:pPr>
            <w:r w:rsidRPr="00734691">
              <w:t>Section TID 10042</w:t>
            </w:r>
          </w:p>
        </w:tc>
      </w:tr>
      <w:tr w:rsidR="005C4C49" w:rsidRPr="00734691" w14:paraId="3494C39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4A4B79D" w14:textId="77777777" w:rsidR="005C4C49" w:rsidRPr="00734691" w:rsidRDefault="005C4C49" w:rsidP="006C3434">
            <w:pPr>
              <w:spacing w:after="0"/>
            </w:pPr>
            <w:r w:rsidRPr="00734691">
              <w:t>1.11.7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E24A567" w14:textId="77777777" w:rsidR="005C4C49" w:rsidRPr="00734691" w:rsidRDefault="005C4C49" w:rsidP="006C3434">
            <w:pPr>
              <w:spacing w:after="0"/>
            </w:pPr>
            <w:r w:rsidRPr="00734691">
              <w:t>Exposure Index</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EEA3012" w14:textId="77777777" w:rsidR="005C4C49" w:rsidRPr="00734691" w:rsidRDefault="005C4C49" w:rsidP="006C3434">
            <w:pPr>
              <w:spacing w:after="0"/>
              <w:rPr>
                <w:color w:val="000000"/>
              </w:rPr>
            </w:pPr>
            <w:r w:rsidRPr="00734691">
              <w:t>319</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942D93D" w14:textId="77777777" w:rsidR="005C4C49" w:rsidRPr="00734691" w:rsidRDefault="005C4C49" w:rsidP="006C3434">
            <w:pPr>
              <w:spacing w:after="0"/>
            </w:pPr>
            <w:r w:rsidRPr="00734691">
              <w:t>Section TID 10042</w:t>
            </w:r>
          </w:p>
        </w:tc>
      </w:tr>
      <w:tr w:rsidR="005C4C49" w:rsidRPr="00734691" w14:paraId="7DCD754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A1F5350" w14:textId="77777777" w:rsidR="005C4C49" w:rsidRPr="00734691" w:rsidRDefault="005C4C49" w:rsidP="006C3434">
            <w:pPr>
              <w:spacing w:after="0"/>
            </w:pPr>
            <w:r w:rsidRPr="00734691">
              <w:t>1.11.8</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ECC0266" w14:textId="77777777" w:rsidR="005C4C49" w:rsidRPr="00734691" w:rsidRDefault="005C4C49" w:rsidP="006C3434">
            <w:pPr>
              <w:spacing w:after="0"/>
            </w:pPr>
            <w:r w:rsidRPr="00734691">
              <w:t>Dose (RP)</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384D0D4" w14:textId="77777777" w:rsidR="005C4C49" w:rsidRPr="00734691" w:rsidRDefault="005C4C49" w:rsidP="006C3434">
            <w:pPr>
              <w:spacing w:after="0"/>
            </w:pPr>
            <w:r w:rsidRPr="00734691">
              <w:t>0.00771 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94C43AE" w14:textId="77777777" w:rsidR="005C4C49" w:rsidRPr="00734691" w:rsidRDefault="005C4C49" w:rsidP="006C3434">
            <w:pPr>
              <w:spacing w:after="0"/>
            </w:pPr>
            <w:r w:rsidRPr="00734691">
              <w:t>Section TID 10042</w:t>
            </w:r>
          </w:p>
        </w:tc>
      </w:tr>
      <w:tr w:rsidR="005C4C49" w:rsidRPr="00734691" w14:paraId="71F186C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E19036D" w14:textId="77777777" w:rsidR="005C4C49" w:rsidRPr="00734691" w:rsidRDefault="005C4C49" w:rsidP="006C3434">
            <w:pPr>
              <w:spacing w:after="0"/>
            </w:pPr>
            <w:r w:rsidRPr="00734691">
              <w:t>1.11.9</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0A55653" w14:textId="77777777" w:rsidR="005C4C49" w:rsidRPr="00734691" w:rsidRDefault="005C4C49" w:rsidP="006C3434">
            <w:pPr>
              <w:spacing w:after="0"/>
            </w:pPr>
            <w:r w:rsidRPr="00734691">
              <w:t>Average Glandular Dose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ED6CF1" w14:textId="77777777" w:rsidR="005C4C49" w:rsidRPr="00734691" w:rsidRDefault="005C4C49" w:rsidP="006C3434">
            <w:pPr>
              <w:spacing w:after="0"/>
              <w:rPr>
                <w:color w:val="000000"/>
              </w:rPr>
            </w:pPr>
            <w:r w:rsidRPr="00734691">
              <w:t>2.37 mGy</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C793BA2" w14:textId="77777777" w:rsidR="005C4C49" w:rsidRPr="00734691" w:rsidRDefault="005C4C49" w:rsidP="006C3434">
            <w:pPr>
              <w:spacing w:after="0"/>
            </w:pPr>
            <w:r w:rsidRPr="00734691">
              <w:t>Section TID 10042</w:t>
            </w:r>
          </w:p>
        </w:tc>
      </w:tr>
      <w:tr w:rsidR="005C4C49" w:rsidRPr="00734691" w14:paraId="36952E4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9CC3A5C" w14:textId="77777777" w:rsidR="005C4C49" w:rsidRPr="00734691" w:rsidRDefault="005C4C49" w:rsidP="006C3434">
            <w:pPr>
              <w:spacing w:after="0"/>
            </w:pPr>
            <w:r w:rsidRPr="00734691">
              <w:t>1.11.10</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AE7D2F0" w14:textId="77777777" w:rsidR="005C4C49" w:rsidRPr="00734691" w:rsidRDefault="005C4C49" w:rsidP="006C3434">
            <w:pPr>
              <w:spacing w:after="0"/>
            </w:pPr>
            <w:r w:rsidRPr="00734691">
              <w:t>Is Rejected Acquisition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A93E9CC" w14:textId="77777777" w:rsidR="005C4C49" w:rsidRPr="00734691" w:rsidRDefault="005C4C49" w:rsidP="006C3434">
            <w:pPr>
              <w:spacing w:after="0"/>
              <w:rPr>
                <w:color w:val="000000"/>
              </w:rPr>
            </w:pPr>
            <w:r w:rsidRPr="00734691">
              <w:t>No</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77D222F" w14:textId="77777777" w:rsidR="005C4C49" w:rsidRPr="00734691" w:rsidRDefault="005C4C49" w:rsidP="006C3434">
            <w:pPr>
              <w:spacing w:after="0"/>
            </w:pPr>
            <w:r w:rsidRPr="00734691">
              <w:t>Section TID 10042</w:t>
            </w:r>
          </w:p>
        </w:tc>
      </w:tr>
      <w:tr w:rsidR="005C4C49" w:rsidRPr="00734691" w14:paraId="6419067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1D4565" w14:textId="77777777" w:rsidR="005C4C49" w:rsidRPr="00734691" w:rsidRDefault="005C4C49" w:rsidP="006C3434">
            <w:pPr>
              <w:spacing w:after="0"/>
            </w:pPr>
            <w:r w:rsidRPr="00734691">
              <w:t>1.11.11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1FBE0E0" w14:textId="77777777" w:rsidR="005C4C49" w:rsidRPr="00734691" w:rsidRDefault="005C4C49" w:rsidP="006C3434">
            <w:pPr>
              <w:spacing w:after="0"/>
            </w:pPr>
            <w:r w:rsidRPr="00734691">
              <w:t>Exposure Time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6EEB927" w14:textId="77777777" w:rsidR="005C4C49" w:rsidRPr="00734691" w:rsidRDefault="005C4C49" w:rsidP="006C3434">
            <w:pPr>
              <w:spacing w:after="0"/>
              <w:rPr>
                <w:color w:val="000000"/>
              </w:rPr>
            </w:pPr>
            <w:r w:rsidRPr="00734691">
              <w:t>355.263 ms</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420DD2" w14:textId="77777777" w:rsidR="005C4C49" w:rsidRPr="00734691" w:rsidRDefault="005C4C49" w:rsidP="006C3434">
            <w:pPr>
              <w:spacing w:after="0"/>
            </w:pPr>
            <w:r w:rsidRPr="00734691">
              <w:t>Section TID 10042</w:t>
            </w:r>
          </w:p>
        </w:tc>
      </w:tr>
      <w:tr w:rsidR="005C4C49" w:rsidRPr="00734691" w14:paraId="28470191" w14:textId="77777777" w:rsidTr="00097F5B">
        <w:trPr>
          <w:trHeight w:val="144"/>
        </w:trPr>
        <w:tc>
          <w:tcPr>
            <w:tcW w:w="10440" w:type="dxa"/>
            <w:gridSpan w:val="4"/>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F1A8AAE" w14:textId="77777777" w:rsidR="005C4C49" w:rsidRPr="00734691" w:rsidRDefault="005C4C49" w:rsidP="006C3434">
            <w:pPr>
              <w:spacing w:after="0"/>
              <w:rPr>
                <w:color w:val="000000"/>
              </w:rPr>
            </w:pPr>
            <w:r w:rsidRPr="00734691">
              <w:rPr>
                <w:color w:val="000000"/>
              </w:rPr>
              <w:t xml:space="preserve">&lt;Start </w:t>
            </w:r>
            <w:r w:rsidRPr="00734691">
              <w:t>Irradiation Event Summary Data TID 10042 for RCC Tomosynthesis (Irradiation Event #2)</w:t>
            </w:r>
            <w:r w:rsidRPr="00734691">
              <w:rPr>
                <w:color w:val="000000"/>
              </w:rPr>
              <w:t>&gt;</w:t>
            </w:r>
          </w:p>
        </w:tc>
      </w:tr>
      <w:tr w:rsidR="005C4C49" w:rsidRPr="00734691" w14:paraId="762164E1"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4713CEAC" w14:textId="77777777" w:rsidR="005C4C49" w:rsidRPr="00734691" w:rsidRDefault="005C4C49" w:rsidP="006C3434">
            <w:pPr>
              <w:spacing w:after="0"/>
            </w:pPr>
            <w:r w:rsidRPr="00734691">
              <w:t>1.12</w:t>
            </w:r>
          </w:p>
        </w:tc>
        <w:tc>
          <w:tcPr>
            <w:tcW w:w="351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5DEC82C3" w14:textId="77777777" w:rsidR="005C4C49" w:rsidRPr="00734691" w:rsidRDefault="005C4C49" w:rsidP="006C3434">
            <w:pPr>
              <w:spacing w:after="0"/>
            </w:pPr>
            <w:r w:rsidRPr="00734691">
              <w:t>Irradiation Event Summary Data</w:t>
            </w:r>
          </w:p>
        </w:tc>
        <w:tc>
          <w:tcPr>
            <w:tcW w:w="396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55614A5B"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106E64E5" w14:textId="77777777" w:rsidR="005C4C49" w:rsidRPr="00734691" w:rsidRDefault="005C4C49" w:rsidP="006C3434">
            <w:pPr>
              <w:spacing w:after="0"/>
            </w:pPr>
            <w:r w:rsidRPr="00734691">
              <w:t>Section TID 10042</w:t>
            </w:r>
          </w:p>
        </w:tc>
      </w:tr>
      <w:tr w:rsidR="005C4C49" w:rsidRPr="00734691" w14:paraId="7141F327"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A27F4B6" w14:textId="77777777" w:rsidR="005C4C49" w:rsidRPr="00734691" w:rsidRDefault="005C4C49" w:rsidP="006C3434">
            <w:pPr>
              <w:spacing w:after="0"/>
              <w:rPr>
                <w:b/>
                <w:bCs/>
                <w:color w:val="0D0D0D" w:themeColor="text1" w:themeTint="F2"/>
              </w:rPr>
            </w:pPr>
            <w:r w:rsidRPr="00734691">
              <w:t>1.12.1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69E3D663" w14:textId="77777777" w:rsidR="005C4C49" w:rsidRPr="00734691" w:rsidRDefault="005C4C49" w:rsidP="006C3434">
            <w:pPr>
              <w:spacing w:after="0"/>
              <w:rPr>
                <w:b/>
                <w:bCs/>
                <w:color w:val="0D0D0D" w:themeColor="text1" w:themeTint="F2"/>
              </w:rPr>
            </w:pPr>
            <w:r w:rsidRPr="00734691">
              <w:t>Irradiation Event UID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64A47FEF" w14:textId="77777777" w:rsidR="005C4C49" w:rsidRPr="00734691" w:rsidRDefault="005C4C49" w:rsidP="006C3434">
            <w:pPr>
              <w:spacing w:after="0"/>
              <w:rPr>
                <w:color w:val="0D0D0D" w:themeColor="text1" w:themeTint="F2"/>
              </w:rPr>
            </w:pPr>
            <w:r w:rsidRPr="00734691">
              <w:t>2.999.2.3.5</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hideMark/>
          </w:tcPr>
          <w:p w14:paraId="15CCEA37"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39B9D91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1A21B2" w14:textId="77777777" w:rsidR="005C4C49" w:rsidRPr="00734691" w:rsidRDefault="005C4C49" w:rsidP="006C3434">
            <w:pPr>
              <w:spacing w:after="0"/>
            </w:pPr>
            <w:r w:rsidRPr="00734691">
              <w:t>1.12.2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8B6D53" w14:textId="77777777" w:rsidR="005C4C49" w:rsidRPr="00734691" w:rsidRDefault="005C4C49" w:rsidP="006C3434">
            <w:pPr>
              <w:spacing w:after="0"/>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AEDE3D1" w14:textId="77777777" w:rsidR="005C4C49" w:rsidRPr="00734691" w:rsidRDefault="005C4C49" w:rsidP="006C3434">
            <w:pPr>
              <w:spacing w:after="0"/>
              <w:rPr>
                <w:b/>
                <w:bCs/>
                <w:color w:val="984806" w:themeColor="accent6" w:themeShade="80"/>
              </w:rPr>
            </w:pPr>
            <w:r w:rsidRPr="00734691">
              <w:t>20240418170429.000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3499A87" w14:textId="77777777" w:rsidR="005C4C49" w:rsidRPr="00734691" w:rsidRDefault="005C4C49" w:rsidP="006C3434">
            <w:pPr>
              <w:spacing w:after="0"/>
            </w:pPr>
            <w:r w:rsidRPr="00734691">
              <w:t>Section TID 10042</w:t>
            </w:r>
          </w:p>
        </w:tc>
      </w:tr>
      <w:tr w:rsidR="005C4C49" w:rsidRPr="00734691" w14:paraId="23B0CAA6"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9CA8CCC" w14:textId="77777777" w:rsidR="005C4C49" w:rsidRPr="00734691" w:rsidRDefault="005C4C49" w:rsidP="006C3434">
            <w:pPr>
              <w:spacing w:after="0"/>
            </w:pPr>
            <w:r w:rsidRPr="00734691">
              <w:t>1.12.3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A882A20" w14:textId="77777777" w:rsidR="005C4C49" w:rsidRPr="00734691" w:rsidRDefault="005C4C49" w:rsidP="006C3434">
            <w:pPr>
              <w:spacing w:after="0"/>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4C4FA6C" w14:textId="77777777" w:rsidR="005C4C49" w:rsidRPr="00734691" w:rsidRDefault="005C4C49" w:rsidP="006C3434">
            <w:pPr>
              <w:spacing w:after="0"/>
              <w:rPr>
                <w:b/>
                <w:bCs/>
                <w:color w:val="984806" w:themeColor="accent6" w:themeShade="80"/>
              </w:rPr>
            </w:pPr>
            <w:r w:rsidRPr="00734691">
              <w:t>20240418170436.000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3C7D130" w14:textId="77777777" w:rsidR="005C4C49" w:rsidRPr="00734691" w:rsidRDefault="005C4C49" w:rsidP="006C3434">
            <w:pPr>
              <w:spacing w:after="0"/>
            </w:pPr>
            <w:r w:rsidRPr="00734691">
              <w:t>Section TID 10042</w:t>
            </w:r>
          </w:p>
        </w:tc>
      </w:tr>
      <w:tr w:rsidR="005C4C49" w:rsidRPr="00734691" w14:paraId="6A82C8B6"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05AFC39" w14:textId="77777777" w:rsidR="005C4C49" w:rsidRPr="00734691" w:rsidRDefault="005C4C49" w:rsidP="006C3434">
            <w:pPr>
              <w:spacing w:after="0"/>
            </w:pPr>
            <w:r w:rsidRPr="00734691">
              <w:t>1.12.4</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D8B0035" w14:textId="77777777" w:rsidR="005C4C49" w:rsidRPr="00734691" w:rsidRDefault="005C4C49" w:rsidP="006C3434">
            <w:pPr>
              <w:spacing w:after="0"/>
            </w:pPr>
            <w:r w:rsidRPr="00734691">
              <w:t>Identification of the X-Ray Source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893C180" w14:textId="77777777" w:rsidR="005C4C49" w:rsidRPr="00734691" w:rsidRDefault="005C4C49" w:rsidP="006C3434">
            <w:pPr>
              <w:spacing w:after="0"/>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77339F3" w14:textId="77777777" w:rsidR="005C4C49" w:rsidRPr="00734691" w:rsidRDefault="005C4C49" w:rsidP="006C3434">
            <w:pPr>
              <w:spacing w:after="0"/>
            </w:pPr>
            <w:r w:rsidRPr="00734691">
              <w:t>Section TID 10042</w:t>
            </w:r>
          </w:p>
        </w:tc>
      </w:tr>
      <w:tr w:rsidR="005C4C49" w:rsidRPr="00734691" w14:paraId="65E5C837"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5AD91E" w14:textId="77777777" w:rsidR="005C4C49" w:rsidRPr="00734691" w:rsidRDefault="005C4C49" w:rsidP="006C3434">
            <w:pPr>
              <w:spacing w:after="0"/>
            </w:pPr>
            <w:r w:rsidRPr="00734691">
              <w:t>1.12.5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648160F" w14:textId="77777777" w:rsidR="005C4C49" w:rsidRPr="00734691" w:rsidRDefault="005C4C49" w:rsidP="006C3434">
            <w:pPr>
              <w:spacing w:after="0"/>
            </w:pPr>
            <w:r w:rsidRPr="00734691">
              <w:t>Irradiation Event Type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832633" w14:textId="77777777" w:rsidR="005C4C49" w:rsidRPr="00734691" w:rsidRDefault="005C4C49" w:rsidP="006C3434">
            <w:pPr>
              <w:spacing w:after="0"/>
              <w:rPr>
                <w:b/>
                <w:bCs/>
                <w:color w:val="984806" w:themeColor="accent6" w:themeShade="80"/>
              </w:rPr>
            </w:pPr>
            <w:r w:rsidRPr="00734691">
              <w:rPr>
                <w:color w:val="000000"/>
              </w:rPr>
              <w:t>(113613, DCM, “</w:t>
            </w:r>
            <w:r w:rsidRPr="00734691">
              <w:t>Rotational Acquisition</w:t>
            </w:r>
            <w:r w:rsidRPr="00734691">
              <w:rPr>
                <w:color w:val="000000"/>
              </w:rPr>
              <w: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05D49D2" w14:textId="77777777" w:rsidR="005C4C49" w:rsidRPr="00734691" w:rsidRDefault="005C4C49" w:rsidP="006C3434">
            <w:pPr>
              <w:spacing w:after="0"/>
            </w:pPr>
            <w:r w:rsidRPr="00734691">
              <w:t>Section TID 10042</w:t>
            </w:r>
          </w:p>
        </w:tc>
      </w:tr>
      <w:tr w:rsidR="005C4C49" w:rsidRPr="00734691" w14:paraId="4F13380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B3ED866" w14:textId="77777777" w:rsidR="005C4C49" w:rsidRPr="00734691" w:rsidRDefault="005C4C49" w:rsidP="006C3434">
            <w:pPr>
              <w:spacing w:after="0"/>
            </w:pPr>
            <w:r w:rsidRPr="00734691">
              <w:t>1.12.6</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500828A" w14:textId="77777777" w:rsidR="005C4C49" w:rsidRPr="00734691" w:rsidRDefault="005C4C49" w:rsidP="006C3434">
            <w:pPr>
              <w:spacing w:after="0"/>
            </w:pPr>
            <w:r w:rsidRPr="00734691">
              <w:t>Image View</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F9CDEE5" w14:textId="77777777" w:rsidR="005C4C49" w:rsidRPr="00734691" w:rsidRDefault="005C4C49" w:rsidP="006C3434">
            <w:pPr>
              <w:spacing w:after="0"/>
              <w:rPr>
                <w:b/>
                <w:bCs/>
                <w:color w:val="984806" w:themeColor="accent6" w:themeShade="80"/>
              </w:rPr>
            </w:pPr>
            <w:r w:rsidRPr="00734691">
              <w:t>(SCT, 399162004, “</w:t>
            </w:r>
            <w:r w:rsidRPr="00734691">
              <w:rPr>
                <w:color w:val="0070C0"/>
              </w:rPr>
              <w:t>cranio-caudal</w:t>
            </w:r>
            <w:r w:rsidRPr="00734691">
              <w: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01FCD49" w14:textId="77777777" w:rsidR="005C4C49" w:rsidRPr="00734691" w:rsidRDefault="005C4C49" w:rsidP="006C3434">
            <w:pPr>
              <w:spacing w:after="0"/>
            </w:pPr>
            <w:r w:rsidRPr="00734691">
              <w:t>Section TID 10042</w:t>
            </w:r>
          </w:p>
        </w:tc>
      </w:tr>
      <w:tr w:rsidR="005C4C49" w:rsidRPr="00734691" w14:paraId="27DF6A4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F59E5A0" w14:textId="77777777" w:rsidR="005C4C49" w:rsidRPr="00734691" w:rsidRDefault="005C4C49" w:rsidP="006C3434">
            <w:pPr>
              <w:spacing w:after="0"/>
            </w:pPr>
            <w:r w:rsidRPr="00734691">
              <w:t>1.12.7</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CAE69F" w14:textId="77777777" w:rsidR="005C4C49" w:rsidRPr="00734691" w:rsidRDefault="005C4C49" w:rsidP="006C3434">
            <w:pPr>
              <w:spacing w:after="0"/>
            </w:pPr>
            <w:r w:rsidRPr="00734691">
              <w:t>Exposure Index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0FE1DC7" w14:textId="77777777" w:rsidR="005C4C49" w:rsidRPr="00734691" w:rsidRDefault="005C4C49" w:rsidP="006C3434">
            <w:pPr>
              <w:spacing w:after="0"/>
              <w:rPr>
                <w:b/>
                <w:bCs/>
                <w:color w:val="984806" w:themeColor="accent6" w:themeShade="80"/>
              </w:rPr>
            </w:pPr>
            <w:r w:rsidRPr="00734691">
              <w:t>277</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FC94817" w14:textId="77777777" w:rsidR="005C4C49" w:rsidRPr="00734691" w:rsidRDefault="005C4C49" w:rsidP="006C3434">
            <w:pPr>
              <w:spacing w:after="0"/>
            </w:pPr>
            <w:r w:rsidRPr="00734691">
              <w:t>Section TID 10042</w:t>
            </w:r>
          </w:p>
        </w:tc>
      </w:tr>
      <w:tr w:rsidR="005C4C49" w:rsidRPr="00734691" w14:paraId="37D0BFA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0FE04E8" w14:textId="77777777" w:rsidR="005C4C49" w:rsidRPr="00734691" w:rsidRDefault="005C4C49" w:rsidP="006C3434">
            <w:pPr>
              <w:spacing w:after="0"/>
            </w:pPr>
            <w:r w:rsidRPr="00734691">
              <w:t>1.12.8</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C0F1890" w14:textId="77777777" w:rsidR="005C4C49" w:rsidRPr="00734691" w:rsidRDefault="005C4C49" w:rsidP="006C3434">
            <w:pPr>
              <w:spacing w:after="0"/>
            </w:pPr>
            <w:r w:rsidRPr="00734691">
              <w:t>Dose (RP)</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A2E35D0" w14:textId="77777777" w:rsidR="005C4C49" w:rsidRPr="00734691" w:rsidRDefault="005C4C49" w:rsidP="006C3434">
            <w:pPr>
              <w:spacing w:after="0"/>
              <w:rPr>
                <w:b/>
                <w:bCs/>
                <w:color w:val="984806" w:themeColor="accent6" w:themeShade="80"/>
              </w:rPr>
            </w:pPr>
            <w:r w:rsidRPr="00734691">
              <w:t>0.0067 Gy</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9D33CCF" w14:textId="77777777" w:rsidR="005C4C49" w:rsidRPr="00734691" w:rsidRDefault="005C4C49" w:rsidP="006C3434">
            <w:pPr>
              <w:spacing w:after="0"/>
            </w:pPr>
            <w:r w:rsidRPr="00734691">
              <w:t>Section TID 10042</w:t>
            </w:r>
          </w:p>
        </w:tc>
      </w:tr>
      <w:tr w:rsidR="005C4C49" w:rsidRPr="00734691" w14:paraId="65101324"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54ECE3" w14:textId="77777777" w:rsidR="005C4C49" w:rsidRPr="00734691" w:rsidRDefault="005C4C49" w:rsidP="006C3434">
            <w:pPr>
              <w:spacing w:after="0"/>
            </w:pPr>
            <w:r w:rsidRPr="00734691">
              <w:t>1.12.9</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B10B965" w14:textId="77777777" w:rsidR="005C4C49" w:rsidRPr="00734691" w:rsidRDefault="005C4C49" w:rsidP="006C3434">
            <w:pPr>
              <w:spacing w:after="0"/>
            </w:pPr>
            <w:r w:rsidRPr="00734691">
              <w:t>Average Glandular Dose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BA55E56" w14:textId="77777777" w:rsidR="005C4C49" w:rsidRPr="00734691" w:rsidRDefault="005C4C49" w:rsidP="006C3434">
            <w:pPr>
              <w:spacing w:after="0"/>
              <w:rPr>
                <w:b/>
                <w:bCs/>
                <w:color w:val="984806" w:themeColor="accent6" w:themeShade="80"/>
              </w:rPr>
            </w:pPr>
            <w:r w:rsidRPr="00734691">
              <w:t>2.15 mGy</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220F2D1" w14:textId="77777777" w:rsidR="005C4C49" w:rsidRPr="00734691" w:rsidRDefault="005C4C49" w:rsidP="006C3434">
            <w:pPr>
              <w:spacing w:after="0"/>
            </w:pPr>
            <w:r w:rsidRPr="00734691">
              <w:t>Section TID 10042</w:t>
            </w:r>
          </w:p>
        </w:tc>
      </w:tr>
      <w:tr w:rsidR="005C4C49" w:rsidRPr="00734691" w14:paraId="6678E5B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BB3667" w14:textId="77777777" w:rsidR="005C4C49" w:rsidRPr="00734691" w:rsidRDefault="005C4C49" w:rsidP="006C3434">
            <w:pPr>
              <w:spacing w:after="0"/>
            </w:pPr>
            <w:r w:rsidRPr="00734691">
              <w:t>1.12.10</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D22DD98" w14:textId="77777777" w:rsidR="005C4C49" w:rsidRPr="00734691" w:rsidRDefault="005C4C49" w:rsidP="006C3434">
            <w:pPr>
              <w:spacing w:after="0"/>
            </w:pPr>
            <w:r w:rsidRPr="00734691">
              <w:t>Is Rejected Acquisition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D9BD156" w14:textId="77777777" w:rsidR="005C4C49" w:rsidRPr="00734691" w:rsidRDefault="005C4C49" w:rsidP="006C3434">
            <w:pPr>
              <w:spacing w:after="0"/>
              <w:rPr>
                <w:b/>
                <w:bCs/>
                <w:color w:val="984806" w:themeColor="accent6" w:themeShade="80"/>
              </w:rPr>
            </w:pPr>
            <w:r w:rsidRPr="00734691">
              <w:t>No</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DBA7DCD" w14:textId="77777777" w:rsidR="005C4C49" w:rsidRPr="00734691" w:rsidRDefault="005C4C49" w:rsidP="006C3434">
            <w:pPr>
              <w:spacing w:after="0"/>
            </w:pPr>
            <w:r w:rsidRPr="00734691">
              <w:t>Section TID 10042</w:t>
            </w:r>
          </w:p>
        </w:tc>
      </w:tr>
      <w:tr w:rsidR="005C4C49" w:rsidRPr="00734691" w14:paraId="41401903"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71222FB" w14:textId="77777777" w:rsidR="005C4C49" w:rsidRPr="00734691" w:rsidRDefault="005C4C49" w:rsidP="006C3434">
            <w:pPr>
              <w:spacing w:after="0"/>
            </w:pPr>
            <w:r w:rsidRPr="00734691">
              <w:t>1.12.11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DD4CE2E" w14:textId="77777777" w:rsidR="005C4C49" w:rsidRPr="00734691" w:rsidRDefault="005C4C49" w:rsidP="006C3434">
            <w:pPr>
              <w:spacing w:after="0"/>
            </w:pPr>
            <w:r w:rsidRPr="00734691">
              <w:t>Exposure Time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7F669C5" w14:textId="77777777" w:rsidR="005C4C49" w:rsidRPr="00734691" w:rsidRDefault="005C4C49" w:rsidP="006C3434">
            <w:pPr>
              <w:spacing w:after="0"/>
              <w:rPr>
                <w:b/>
                <w:bCs/>
                <w:color w:val="984806" w:themeColor="accent6" w:themeShade="80"/>
              </w:rPr>
            </w:pPr>
            <w:r w:rsidRPr="00734691">
              <w:t>356.667 ms</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34460BE" w14:textId="77777777" w:rsidR="005C4C49" w:rsidRPr="00734691" w:rsidRDefault="005C4C49" w:rsidP="006C3434">
            <w:pPr>
              <w:spacing w:after="0"/>
            </w:pPr>
            <w:r w:rsidRPr="00734691">
              <w:t>Section TID 10042</w:t>
            </w:r>
          </w:p>
        </w:tc>
      </w:tr>
      <w:tr w:rsidR="005C4C49" w:rsidRPr="00734691" w14:paraId="1DC7F11E"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30C6693" w14:textId="77777777" w:rsidR="005C4C49" w:rsidRPr="00734691" w:rsidRDefault="005C4C49" w:rsidP="006C3434">
            <w:pPr>
              <w:spacing w:after="0"/>
              <w:rPr>
                <w:color w:val="000000"/>
              </w:rPr>
            </w:pPr>
            <w:r w:rsidRPr="00734691">
              <w:t>&lt;Start Irradiation Event Summary Data TID 10042 for RMLO Tomosynthesis (Irradiation Event #3)&gt;</w:t>
            </w:r>
          </w:p>
        </w:tc>
      </w:tr>
      <w:tr w:rsidR="005C4C49" w:rsidRPr="00734691" w14:paraId="2F468211"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1A79CBF7" w14:textId="77777777" w:rsidR="005C4C49" w:rsidRPr="00734691" w:rsidRDefault="005C4C49" w:rsidP="006C3434">
            <w:pPr>
              <w:spacing w:after="0"/>
            </w:pPr>
            <w:r w:rsidRPr="00734691">
              <w:t>1.13</w:t>
            </w:r>
          </w:p>
        </w:tc>
        <w:tc>
          <w:tcPr>
            <w:tcW w:w="351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4D9281D2" w14:textId="77777777" w:rsidR="005C4C49" w:rsidRPr="00734691" w:rsidRDefault="005C4C49" w:rsidP="006C3434">
            <w:pPr>
              <w:spacing w:after="0"/>
            </w:pPr>
            <w:r w:rsidRPr="00734691">
              <w:t>Irradiation Event Summary Data</w:t>
            </w:r>
          </w:p>
        </w:tc>
        <w:tc>
          <w:tcPr>
            <w:tcW w:w="396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088B2CE2"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tcPr>
          <w:p w14:paraId="5E459A8A" w14:textId="77777777" w:rsidR="005C4C49" w:rsidRPr="00734691" w:rsidRDefault="005C4C49" w:rsidP="006C3434">
            <w:pPr>
              <w:spacing w:after="0"/>
            </w:pPr>
            <w:r w:rsidRPr="00734691">
              <w:t>Section TID 10042</w:t>
            </w:r>
          </w:p>
        </w:tc>
      </w:tr>
      <w:tr w:rsidR="005C4C49" w:rsidRPr="00734691" w14:paraId="0E8FF66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EF88929" w14:textId="77777777" w:rsidR="005C4C49" w:rsidRPr="00734691" w:rsidRDefault="005C4C49" w:rsidP="006C3434">
            <w:pPr>
              <w:spacing w:after="0"/>
              <w:rPr>
                <w:b/>
                <w:bCs/>
                <w:color w:val="0D0D0D" w:themeColor="text1" w:themeTint="F2"/>
              </w:rPr>
            </w:pPr>
            <w:r w:rsidRPr="00734691">
              <w:t>1.13.1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FB2D291" w14:textId="77777777" w:rsidR="005C4C49" w:rsidRPr="00734691" w:rsidRDefault="005C4C49" w:rsidP="006C3434">
            <w:pPr>
              <w:spacing w:after="0"/>
              <w:rPr>
                <w:b/>
                <w:bCs/>
                <w:color w:val="0D0D0D" w:themeColor="text1" w:themeTint="F2"/>
              </w:rPr>
            </w:pPr>
            <w:r w:rsidRPr="00734691">
              <w:t>Irradiation Event UID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A44FB5C" w14:textId="77777777" w:rsidR="005C4C49" w:rsidRPr="00734691" w:rsidRDefault="005C4C49" w:rsidP="006C3434">
            <w:pPr>
              <w:spacing w:after="0"/>
              <w:rPr>
                <w:color w:val="0D0D0D" w:themeColor="text1" w:themeTint="F2"/>
              </w:rPr>
            </w:pPr>
            <w:r w:rsidRPr="00734691">
              <w:t>2.999.2.3.6</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36BEDD5"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2815FF5F"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3ED5265" w14:textId="77777777" w:rsidR="005C4C49" w:rsidRPr="00734691" w:rsidRDefault="005C4C49" w:rsidP="006C3434">
            <w:pPr>
              <w:spacing w:after="0"/>
              <w:rPr>
                <w:b/>
                <w:bCs/>
                <w:color w:val="0D0D0D" w:themeColor="text1" w:themeTint="F2"/>
              </w:rPr>
            </w:pPr>
            <w:r w:rsidRPr="00734691">
              <w:t>1.13.2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27EB946" w14:textId="77777777" w:rsidR="005C4C49" w:rsidRPr="00734691" w:rsidRDefault="005C4C49" w:rsidP="006C3434">
            <w:pPr>
              <w:spacing w:after="0"/>
              <w:rPr>
                <w:b/>
                <w:bCs/>
                <w:color w:val="0D0D0D" w:themeColor="text1" w:themeTint="F2"/>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29657F8" w14:textId="77777777" w:rsidR="005C4C49" w:rsidRPr="00734691" w:rsidRDefault="005C4C49" w:rsidP="006C3434">
            <w:pPr>
              <w:spacing w:after="0"/>
              <w:rPr>
                <w:b/>
                <w:bCs/>
                <w:color w:val="0D0D0D" w:themeColor="text1" w:themeTint="F2"/>
              </w:rPr>
            </w:pPr>
            <w:r w:rsidRPr="00734691">
              <w:t>20240418170621.000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CB99F02"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8C91C68"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EF2ABDC" w14:textId="77777777" w:rsidR="005C4C49" w:rsidRPr="00734691" w:rsidRDefault="005C4C49" w:rsidP="006C3434">
            <w:pPr>
              <w:spacing w:after="0"/>
              <w:rPr>
                <w:b/>
                <w:bCs/>
                <w:color w:val="0D0D0D" w:themeColor="text1" w:themeTint="F2"/>
              </w:rPr>
            </w:pPr>
            <w:r w:rsidRPr="00734691">
              <w:t>1.13.3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EB81AA5" w14:textId="77777777" w:rsidR="005C4C49" w:rsidRPr="00734691" w:rsidRDefault="005C4C49" w:rsidP="006C3434">
            <w:pPr>
              <w:spacing w:after="0"/>
              <w:rPr>
                <w:b/>
                <w:bCs/>
                <w:color w:val="0D0D0D" w:themeColor="text1" w:themeTint="F2"/>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E3125F" w14:textId="77777777" w:rsidR="005C4C49" w:rsidRPr="00734691" w:rsidRDefault="005C4C49" w:rsidP="006C3434">
            <w:pPr>
              <w:spacing w:after="0"/>
              <w:rPr>
                <w:b/>
                <w:bCs/>
                <w:color w:val="0D0D0D" w:themeColor="text1" w:themeTint="F2"/>
              </w:rPr>
            </w:pPr>
            <w:r w:rsidRPr="00734691">
              <w:t>20240418170628.000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D4485AD"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7B69A0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53A476" w14:textId="77777777" w:rsidR="005C4C49" w:rsidRPr="00734691" w:rsidRDefault="005C4C49" w:rsidP="006C3434">
            <w:pPr>
              <w:spacing w:after="0"/>
              <w:rPr>
                <w:b/>
                <w:bCs/>
                <w:color w:val="0D0D0D" w:themeColor="text1" w:themeTint="F2"/>
              </w:rPr>
            </w:pPr>
            <w:r w:rsidRPr="00734691">
              <w:t>1.13.4</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1D9252C" w14:textId="77777777" w:rsidR="005C4C49" w:rsidRPr="00734691" w:rsidRDefault="005C4C49" w:rsidP="006C3434">
            <w:pPr>
              <w:spacing w:after="0"/>
              <w:rPr>
                <w:b/>
                <w:bCs/>
                <w:color w:val="0D0D0D" w:themeColor="text1" w:themeTint="F2"/>
              </w:rPr>
            </w:pPr>
            <w:r w:rsidRPr="00734691">
              <w:t>Identification of the X-Ray Source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273EED0" w14:textId="77777777" w:rsidR="005C4C49" w:rsidRPr="00734691" w:rsidRDefault="005C4C49" w:rsidP="006C3434">
            <w:pPr>
              <w:spacing w:after="0"/>
              <w:rPr>
                <w:color w:val="0D0D0D" w:themeColor="text1" w:themeTint="F2"/>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49D75A1"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355DD0C8"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40A23E" w14:textId="77777777" w:rsidR="005C4C49" w:rsidRPr="00734691" w:rsidRDefault="005C4C49" w:rsidP="006C3434">
            <w:pPr>
              <w:spacing w:after="0"/>
              <w:rPr>
                <w:b/>
                <w:bCs/>
                <w:color w:val="0D0D0D" w:themeColor="text1" w:themeTint="F2"/>
              </w:rPr>
            </w:pPr>
            <w:r w:rsidRPr="00734691">
              <w:lastRenderedPageBreak/>
              <w:t>1.13.5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19CDCDF" w14:textId="77777777" w:rsidR="005C4C49" w:rsidRPr="00734691" w:rsidRDefault="005C4C49" w:rsidP="006C3434">
            <w:pPr>
              <w:spacing w:after="0"/>
              <w:rPr>
                <w:b/>
                <w:bCs/>
                <w:color w:val="0D0D0D" w:themeColor="text1" w:themeTint="F2"/>
              </w:rPr>
            </w:pPr>
            <w:r w:rsidRPr="00734691">
              <w:t>Irradiation Event Type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9D22143" w14:textId="77777777" w:rsidR="005C4C49" w:rsidRPr="00734691" w:rsidRDefault="005C4C49" w:rsidP="006C3434">
            <w:pPr>
              <w:spacing w:after="0"/>
              <w:rPr>
                <w:b/>
                <w:bCs/>
                <w:color w:val="0D0D0D" w:themeColor="text1" w:themeTint="F2"/>
              </w:rPr>
            </w:pPr>
            <w:r w:rsidRPr="00734691">
              <w:rPr>
                <w:color w:val="000000"/>
              </w:rPr>
              <w:t>(113613, DCM, “</w:t>
            </w:r>
            <w:r w:rsidRPr="00734691">
              <w:t>Rotational Acquisition</w:t>
            </w:r>
            <w:r w:rsidRPr="00734691">
              <w:rPr>
                <w:color w:val="000000"/>
              </w:rPr>
              <w: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D5307C4"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2DCB5F53"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1F55AE" w14:textId="77777777" w:rsidR="005C4C49" w:rsidRPr="00734691" w:rsidRDefault="005C4C49" w:rsidP="006C3434">
            <w:pPr>
              <w:spacing w:after="0"/>
              <w:rPr>
                <w:b/>
                <w:bCs/>
                <w:color w:val="0D0D0D" w:themeColor="text1" w:themeTint="F2"/>
              </w:rPr>
            </w:pPr>
            <w:r w:rsidRPr="00734691">
              <w:t>1.13.6</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C26E9ED" w14:textId="77777777" w:rsidR="005C4C49" w:rsidRPr="00734691" w:rsidRDefault="005C4C49" w:rsidP="006C3434">
            <w:pPr>
              <w:spacing w:after="0"/>
              <w:rPr>
                <w:b/>
                <w:bCs/>
                <w:color w:val="0D0D0D" w:themeColor="text1" w:themeTint="F2"/>
              </w:rPr>
            </w:pPr>
            <w:r w:rsidRPr="00734691">
              <w:t>Image View</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BE8EA5C" w14:textId="77777777" w:rsidR="005C4C49" w:rsidRPr="00734691" w:rsidRDefault="005C4C49" w:rsidP="006C3434">
            <w:pPr>
              <w:spacing w:after="0"/>
              <w:rPr>
                <w:b/>
                <w:bCs/>
                <w:color w:val="0D0D0D" w:themeColor="text1" w:themeTint="F2"/>
              </w:rPr>
            </w:pPr>
            <w:r w:rsidRPr="00734691">
              <w:rPr>
                <w:color w:val="000000"/>
              </w:rPr>
              <w:t>(SCT, 399368009, “</w:t>
            </w:r>
            <w:r w:rsidRPr="00734691">
              <w:t>medio-lateral oblique</w:t>
            </w:r>
            <w:r w:rsidRPr="00734691">
              <w:rPr>
                <w:color w:val="000000"/>
              </w:rPr>
              <w: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173AD47"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6F2DC0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E14C785" w14:textId="77777777" w:rsidR="005C4C49" w:rsidRPr="00734691" w:rsidRDefault="005C4C49" w:rsidP="006C3434">
            <w:pPr>
              <w:spacing w:after="0"/>
              <w:rPr>
                <w:b/>
                <w:bCs/>
                <w:color w:val="0D0D0D" w:themeColor="text1" w:themeTint="F2"/>
              </w:rPr>
            </w:pPr>
            <w:r w:rsidRPr="00734691">
              <w:t>1.13.7</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E372763" w14:textId="77777777" w:rsidR="005C4C49" w:rsidRPr="00734691" w:rsidRDefault="005C4C49" w:rsidP="006C3434">
            <w:pPr>
              <w:spacing w:after="0"/>
              <w:rPr>
                <w:b/>
                <w:bCs/>
                <w:color w:val="0D0D0D" w:themeColor="text1" w:themeTint="F2"/>
              </w:rPr>
            </w:pPr>
            <w:r w:rsidRPr="00734691">
              <w:t>Exposure Index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4EED45D" w14:textId="77777777" w:rsidR="005C4C49" w:rsidRPr="00734691" w:rsidRDefault="005C4C49" w:rsidP="006C3434">
            <w:pPr>
              <w:spacing w:after="0"/>
              <w:rPr>
                <w:b/>
                <w:bCs/>
                <w:color w:val="0D0D0D" w:themeColor="text1" w:themeTint="F2"/>
              </w:rPr>
            </w:pPr>
            <w:r w:rsidRPr="00734691">
              <w:t>279</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955ADA2"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74C99AE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DEF8030" w14:textId="77777777" w:rsidR="005C4C49" w:rsidRPr="00734691" w:rsidRDefault="005C4C49" w:rsidP="006C3434">
            <w:pPr>
              <w:spacing w:after="0"/>
              <w:rPr>
                <w:b/>
                <w:bCs/>
                <w:color w:val="0D0D0D" w:themeColor="text1" w:themeTint="F2"/>
              </w:rPr>
            </w:pPr>
            <w:r w:rsidRPr="00734691">
              <w:t>1.13.8</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8157925" w14:textId="77777777" w:rsidR="005C4C49" w:rsidRPr="00734691" w:rsidRDefault="005C4C49" w:rsidP="006C3434">
            <w:pPr>
              <w:spacing w:after="0"/>
              <w:rPr>
                <w:b/>
                <w:bCs/>
                <w:color w:val="0D0D0D" w:themeColor="text1" w:themeTint="F2"/>
              </w:rPr>
            </w:pPr>
            <w:r w:rsidRPr="00734691">
              <w:t>Dose (RP)</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AD553C3" w14:textId="77777777" w:rsidR="005C4C49" w:rsidRPr="00734691" w:rsidRDefault="005C4C49" w:rsidP="006C3434">
            <w:pPr>
              <w:spacing w:after="0"/>
              <w:rPr>
                <w:b/>
                <w:bCs/>
                <w:color w:val="0D0D0D" w:themeColor="text1" w:themeTint="F2"/>
              </w:rPr>
            </w:pPr>
            <w:r w:rsidRPr="00734691">
              <w:t>0.00648 Gy</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4FB3914"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3F8BC31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548FD5D" w14:textId="77777777" w:rsidR="005C4C49" w:rsidRPr="00734691" w:rsidRDefault="005C4C49" w:rsidP="006C3434">
            <w:pPr>
              <w:spacing w:after="0"/>
              <w:rPr>
                <w:b/>
                <w:bCs/>
                <w:color w:val="0D0D0D" w:themeColor="text1" w:themeTint="F2"/>
              </w:rPr>
            </w:pPr>
            <w:r w:rsidRPr="00734691">
              <w:t>1.13.9</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C2CCA74" w14:textId="77777777" w:rsidR="005C4C49" w:rsidRPr="00734691" w:rsidRDefault="005C4C49" w:rsidP="006C3434">
            <w:pPr>
              <w:spacing w:after="0"/>
              <w:rPr>
                <w:b/>
                <w:bCs/>
                <w:color w:val="0D0D0D" w:themeColor="text1" w:themeTint="F2"/>
              </w:rPr>
            </w:pPr>
            <w:r w:rsidRPr="00734691">
              <w:t>Average Glandular Dose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D5F8CBF" w14:textId="77777777" w:rsidR="005C4C49" w:rsidRPr="00734691" w:rsidRDefault="005C4C49" w:rsidP="006C3434">
            <w:pPr>
              <w:spacing w:after="0"/>
              <w:rPr>
                <w:b/>
                <w:bCs/>
                <w:color w:val="0D0D0D" w:themeColor="text1" w:themeTint="F2"/>
              </w:rPr>
            </w:pPr>
            <w:r w:rsidRPr="00734691">
              <w:t>2.08 mGy</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5A7559A"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433C857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FC85ADD" w14:textId="77777777" w:rsidR="005C4C49" w:rsidRPr="00734691" w:rsidRDefault="005C4C49" w:rsidP="006C3434">
            <w:pPr>
              <w:spacing w:after="0"/>
              <w:rPr>
                <w:b/>
                <w:bCs/>
                <w:color w:val="0D0D0D" w:themeColor="text1" w:themeTint="F2"/>
              </w:rPr>
            </w:pPr>
            <w:r w:rsidRPr="00734691">
              <w:t>1.13.10</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452C6BE" w14:textId="77777777" w:rsidR="005C4C49" w:rsidRPr="00734691" w:rsidRDefault="005C4C49" w:rsidP="006C3434">
            <w:pPr>
              <w:spacing w:after="0"/>
              <w:rPr>
                <w:b/>
                <w:bCs/>
                <w:color w:val="0D0D0D" w:themeColor="text1" w:themeTint="F2"/>
              </w:rPr>
            </w:pPr>
            <w:r w:rsidRPr="00734691">
              <w:t>Is Rejected Acquisition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9F6DF9" w14:textId="77777777" w:rsidR="005C4C49" w:rsidRPr="00734691" w:rsidRDefault="005C4C49" w:rsidP="006C3434">
            <w:pPr>
              <w:spacing w:after="0"/>
              <w:rPr>
                <w:b/>
                <w:bCs/>
                <w:color w:val="0D0D0D" w:themeColor="text1" w:themeTint="F2"/>
              </w:rPr>
            </w:pPr>
            <w:r w:rsidRPr="00734691">
              <w:t>No</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D4AA22D"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7B76166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3D82BE0" w14:textId="77777777" w:rsidR="005C4C49" w:rsidRPr="00734691" w:rsidRDefault="005C4C49" w:rsidP="006C3434">
            <w:pPr>
              <w:spacing w:after="0"/>
              <w:rPr>
                <w:b/>
                <w:bCs/>
                <w:color w:val="0D0D0D" w:themeColor="text1" w:themeTint="F2"/>
              </w:rPr>
            </w:pPr>
            <w:r w:rsidRPr="00734691">
              <w:t>1.13.11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717F277" w14:textId="77777777" w:rsidR="005C4C49" w:rsidRPr="00734691" w:rsidRDefault="005C4C49" w:rsidP="006C3434">
            <w:pPr>
              <w:spacing w:after="0"/>
              <w:rPr>
                <w:b/>
                <w:bCs/>
                <w:color w:val="0D0D0D" w:themeColor="text1" w:themeTint="F2"/>
              </w:rPr>
            </w:pPr>
            <w:r w:rsidRPr="00734691">
              <w:t>Exposure Time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CBD7AA7" w14:textId="77777777" w:rsidR="005C4C49" w:rsidRPr="00734691" w:rsidRDefault="005C4C49" w:rsidP="006C3434">
            <w:pPr>
              <w:spacing w:after="0"/>
              <w:rPr>
                <w:b/>
                <w:bCs/>
                <w:color w:val="0D0D0D" w:themeColor="text1" w:themeTint="F2"/>
              </w:rPr>
            </w:pPr>
            <w:r w:rsidRPr="00734691">
              <w:t>344.444 ms</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C170DB7"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27DEF4BC"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7C4616A0" w14:textId="77777777" w:rsidR="005C4C49" w:rsidRPr="00734691" w:rsidRDefault="005C4C49" w:rsidP="006C3434">
            <w:pPr>
              <w:spacing w:after="0"/>
            </w:pPr>
            <w:r w:rsidRPr="00734691">
              <w:t>&lt;Start Irradiation Event Summary Data TID 10042 for LMLO Tomosynthesis (Irradiation Event #4)&gt;</w:t>
            </w:r>
          </w:p>
        </w:tc>
      </w:tr>
      <w:tr w:rsidR="005C4C49" w:rsidRPr="00734691" w14:paraId="15B4B681"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2F5F8679" w14:textId="77777777" w:rsidR="005C4C49" w:rsidRPr="00734691" w:rsidRDefault="005C4C49" w:rsidP="006C3434">
            <w:pPr>
              <w:spacing w:after="0"/>
            </w:pPr>
            <w:r w:rsidRPr="00734691">
              <w:t>1.14</w:t>
            </w:r>
          </w:p>
        </w:tc>
        <w:tc>
          <w:tcPr>
            <w:tcW w:w="351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7EB68FF1" w14:textId="77777777" w:rsidR="005C4C49" w:rsidRPr="00734691" w:rsidRDefault="005C4C49" w:rsidP="006C3434">
            <w:pPr>
              <w:spacing w:after="0"/>
            </w:pPr>
            <w:r w:rsidRPr="00734691">
              <w:t>Irradiation Event Summary Data</w:t>
            </w:r>
          </w:p>
        </w:tc>
        <w:tc>
          <w:tcPr>
            <w:tcW w:w="396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3CBD1566"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3CEAC5D8" w14:textId="77777777" w:rsidR="005C4C49" w:rsidRPr="00734691" w:rsidRDefault="005C4C49" w:rsidP="006C3434">
            <w:pPr>
              <w:spacing w:after="0"/>
            </w:pPr>
            <w:r w:rsidRPr="00734691">
              <w:t>Section TID 10042</w:t>
            </w:r>
          </w:p>
        </w:tc>
      </w:tr>
      <w:tr w:rsidR="005C4C49" w:rsidRPr="00734691" w14:paraId="20019D7F"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0CA2DD5" w14:textId="77777777" w:rsidR="005C4C49" w:rsidRPr="00734691" w:rsidRDefault="005C4C49" w:rsidP="006C3434">
            <w:pPr>
              <w:spacing w:after="0"/>
              <w:rPr>
                <w:b/>
                <w:bCs/>
                <w:color w:val="0D0D0D" w:themeColor="text1" w:themeTint="F2"/>
              </w:rPr>
            </w:pPr>
            <w:r w:rsidRPr="00734691">
              <w:t>1.14.1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74D1C57" w14:textId="77777777" w:rsidR="005C4C49" w:rsidRPr="00734691" w:rsidRDefault="005C4C49" w:rsidP="006C3434">
            <w:pPr>
              <w:spacing w:after="0"/>
              <w:rPr>
                <w:b/>
                <w:bCs/>
                <w:color w:val="0D0D0D" w:themeColor="text1" w:themeTint="F2"/>
              </w:rPr>
            </w:pPr>
            <w:r w:rsidRPr="00734691">
              <w:t>Irradiation Event UID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4453F3F" w14:textId="77777777" w:rsidR="005C4C49" w:rsidRPr="00734691" w:rsidRDefault="005C4C49" w:rsidP="006C3434">
            <w:pPr>
              <w:spacing w:after="0"/>
              <w:rPr>
                <w:color w:val="0D0D0D" w:themeColor="text1" w:themeTint="F2"/>
              </w:rPr>
            </w:pPr>
            <w:r w:rsidRPr="00734691">
              <w:t>2.999.2.3.7</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F9847A6"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471128A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903E414" w14:textId="77777777" w:rsidR="005C4C49" w:rsidRPr="00734691" w:rsidRDefault="005C4C49" w:rsidP="006C3434">
            <w:pPr>
              <w:spacing w:after="0"/>
              <w:rPr>
                <w:b/>
                <w:bCs/>
                <w:color w:val="0D0D0D" w:themeColor="text1" w:themeTint="F2"/>
              </w:rPr>
            </w:pPr>
            <w:r w:rsidRPr="00734691">
              <w:t>1.14.2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551D664" w14:textId="77777777" w:rsidR="005C4C49" w:rsidRPr="00734691" w:rsidRDefault="005C4C49" w:rsidP="006C3434">
            <w:pPr>
              <w:spacing w:after="0"/>
              <w:rPr>
                <w:b/>
                <w:bCs/>
                <w:color w:val="0D0D0D" w:themeColor="text1" w:themeTint="F2"/>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F9A8F5F" w14:textId="77777777" w:rsidR="005C4C49" w:rsidRPr="00734691" w:rsidRDefault="005C4C49" w:rsidP="006C3434">
            <w:pPr>
              <w:spacing w:after="0"/>
              <w:rPr>
                <w:b/>
                <w:bCs/>
                <w:color w:val="0D0D0D" w:themeColor="text1" w:themeTint="F2"/>
              </w:rPr>
            </w:pPr>
            <w:r w:rsidRPr="00734691">
              <w:t>20240418170804.000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77B0F91"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08D363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850AB89" w14:textId="77777777" w:rsidR="005C4C49" w:rsidRPr="00734691" w:rsidRDefault="005C4C49" w:rsidP="006C3434">
            <w:pPr>
              <w:spacing w:after="0"/>
              <w:rPr>
                <w:b/>
                <w:bCs/>
                <w:color w:val="0D0D0D" w:themeColor="text1" w:themeTint="F2"/>
              </w:rPr>
            </w:pPr>
            <w:r w:rsidRPr="00734691">
              <w:t>1.14.3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9D19B0F" w14:textId="77777777" w:rsidR="005C4C49" w:rsidRPr="00734691" w:rsidRDefault="005C4C49" w:rsidP="006C3434">
            <w:pPr>
              <w:spacing w:after="0"/>
              <w:rPr>
                <w:b/>
                <w:bCs/>
                <w:color w:val="0D0D0D" w:themeColor="text1" w:themeTint="F2"/>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93664B2" w14:textId="77777777" w:rsidR="005C4C49" w:rsidRPr="00734691" w:rsidRDefault="005C4C49" w:rsidP="006C3434">
            <w:pPr>
              <w:spacing w:after="0"/>
              <w:rPr>
                <w:b/>
                <w:bCs/>
                <w:color w:val="0D0D0D" w:themeColor="text1" w:themeTint="F2"/>
              </w:rPr>
            </w:pPr>
            <w:r w:rsidRPr="00734691">
              <w:t>20240418170811.000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6C1B6C4"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1A5253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4660B50" w14:textId="77777777" w:rsidR="005C4C49" w:rsidRPr="00734691" w:rsidRDefault="005C4C49" w:rsidP="006C3434">
            <w:pPr>
              <w:spacing w:after="0"/>
              <w:rPr>
                <w:b/>
                <w:bCs/>
                <w:color w:val="0D0D0D" w:themeColor="text1" w:themeTint="F2"/>
              </w:rPr>
            </w:pPr>
            <w:r w:rsidRPr="00734691">
              <w:t>1.14.4</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9CCD766" w14:textId="77777777" w:rsidR="005C4C49" w:rsidRPr="00734691" w:rsidRDefault="005C4C49" w:rsidP="006C3434">
            <w:pPr>
              <w:spacing w:after="0"/>
              <w:rPr>
                <w:b/>
                <w:bCs/>
                <w:color w:val="0D0D0D" w:themeColor="text1" w:themeTint="F2"/>
              </w:rPr>
            </w:pPr>
            <w:r w:rsidRPr="00734691">
              <w:t>Identification of the X-Ray Source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2704E00" w14:textId="77777777" w:rsidR="005C4C49" w:rsidRPr="00734691" w:rsidRDefault="005C4C49" w:rsidP="006C3434">
            <w:pPr>
              <w:spacing w:after="0"/>
              <w:rPr>
                <w:color w:val="0D0D0D" w:themeColor="text1" w:themeTint="F2"/>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96D500F"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24F6990"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792948A" w14:textId="77777777" w:rsidR="005C4C49" w:rsidRPr="00734691" w:rsidRDefault="005C4C49" w:rsidP="006C3434">
            <w:pPr>
              <w:spacing w:after="0"/>
              <w:rPr>
                <w:b/>
                <w:bCs/>
                <w:color w:val="0D0D0D" w:themeColor="text1" w:themeTint="F2"/>
              </w:rPr>
            </w:pPr>
            <w:r w:rsidRPr="00734691">
              <w:t>1.14.5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D5943E1" w14:textId="77777777" w:rsidR="005C4C49" w:rsidRPr="00734691" w:rsidRDefault="005C4C49" w:rsidP="006C3434">
            <w:pPr>
              <w:spacing w:after="0"/>
              <w:rPr>
                <w:b/>
                <w:bCs/>
                <w:color w:val="0D0D0D" w:themeColor="text1" w:themeTint="F2"/>
              </w:rPr>
            </w:pPr>
            <w:r w:rsidRPr="00734691">
              <w:t>Irradiation Event Type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48DEF19" w14:textId="77777777" w:rsidR="005C4C49" w:rsidRPr="00734691" w:rsidRDefault="005C4C49" w:rsidP="006C3434">
            <w:pPr>
              <w:spacing w:after="0"/>
              <w:rPr>
                <w:b/>
                <w:bCs/>
                <w:color w:val="0D0D0D" w:themeColor="text1" w:themeTint="F2"/>
              </w:rPr>
            </w:pPr>
            <w:r w:rsidRPr="00734691">
              <w:rPr>
                <w:color w:val="000000"/>
              </w:rPr>
              <w:t>(113613, DCM, “</w:t>
            </w:r>
            <w:r w:rsidRPr="00734691">
              <w:t>Rotational Acquisition</w:t>
            </w:r>
            <w:r w:rsidRPr="00734691">
              <w:rPr>
                <w:color w:val="000000"/>
              </w:rPr>
              <w: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41A5C30"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44ADB1D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91A822" w14:textId="77777777" w:rsidR="005C4C49" w:rsidRPr="00734691" w:rsidRDefault="005C4C49" w:rsidP="006C3434">
            <w:pPr>
              <w:spacing w:after="0"/>
              <w:rPr>
                <w:b/>
                <w:bCs/>
                <w:color w:val="0D0D0D" w:themeColor="text1" w:themeTint="F2"/>
              </w:rPr>
            </w:pPr>
            <w:r w:rsidRPr="00734691">
              <w:t>1.14.6</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DEBECA1" w14:textId="77777777" w:rsidR="005C4C49" w:rsidRPr="00734691" w:rsidRDefault="005C4C49" w:rsidP="006C3434">
            <w:pPr>
              <w:spacing w:after="0"/>
              <w:rPr>
                <w:b/>
                <w:bCs/>
                <w:color w:val="0D0D0D" w:themeColor="text1" w:themeTint="F2"/>
              </w:rPr>
            </w:pPr>
            <w:r w:rsidRPr="00734691">
              <w:t>Image View</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EE1B2E1" w14:textId="77777777" w:rsidR="005C4C49" w:rsidRPr="00734691" w:rsidRDefault="005C4C49" w:rsidP="006C3434">
            <w:pPr>
              <w:spacing w:after="0"/>
              <w:rPr>
                <w:b/>
                <w:bCs/>
                <w:color w:val="0D0D0D" w:themeColor="text1" w:themeTint="F2"/>
              </w:rPr>
            </w:pPr>
            <w:r w:rsidRPr="00734691">
              <w:rPr>
                <w:color w:val="000000"/>
              </w:rPr>
              <w:t>(SCT, 399368009, “</w:t>
            </w:r>
            <w:r w:rsidRPr="00734691">
              <w:t>medio-lateral oblique</w:t>
            </w:r>
            <w:r w:rsidRPr="00734691">
              <w:rPr>
                <w:color w:val="000000"/>
              </w:rPr>
              <w: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3984C23"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1AE6FBD6"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8D01EA" w14:textId="77777777" w:rsidR="005C4C49" w:rsidRPr="00734691" w:rsidRDefault="005C4C49" w:rsidP="006C3434">
            <w:pPr>
              <w:spacing w:after="0"/>
              <w:rPr>
                <w:b/>
                <w:bCs/>
                <w:color w:val="0D0D0D" w:themeColor="text1" w:themeTint="F2"/>
              </w:rPr>
            </w:pPr>
            <w:r w:rsidRPr="00734691">
              <w:t>1.14.7</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A8F424D" w14:textId="77777777" w:rsidR="005C4C49" w:rsidRPr="00734691" w:rsidRDefault="005C4C49" w:rsidP="006C3434">
            <w:pPr>
              <w:spacing w:after="0"/>
              <w:rPr>
                <w:b/>
                <w:bCs/>
                <w:color w:val="0D0D0D" w:themeColor="text1" w:themeTint="F2"/>
              </w:rPr>
            </w:pPr>
            <w:r w:rsidRPr="00734691">
              <w:t>Exposure Index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4EF6B12" w14:textId="77777777" w:rsidR="005C4C49" w:rsidRPr="00734691" w:rsidRDefault="005C4C49" w:rsidP="006C3434">
            <w:pPr>
              <w:spacing w:after="0"/>
              <w:rPr>
                <w:b/>
                <w:bCs/>
                <w:color w:val="0D0D0D" w:themeColor="text1" w:themeTint="F2"/>
              </w:rPr>
            </w:pPr>
            <w:r w:rsidRPr="00734691">
              <w:t>315</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FEB8F58"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1D5C9ED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A58048E" w14:textId="77777777" w:rsidR="005C4C49" w:rsidRPr="00734691" w:rsidRDefault="005C4C49" w:rsidP="006C3434">
            <w:pPr>
              <w:spacing w:after="0"/>
              <w:rPr>
                <w:b/>
                <w:bCs/>
                <w:color w:val="0D0D0D" w:themeColor="text1" w:themeTint="F2"/>
              </w:rPr>
            </w:pPr>
            <w:r w:rsidRPr="00734691">
              <w:t>1.14.8</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DB37DD3" w14:textId="77777777" w:rsidR="005C4C49" w:rsidRPr="00734691" w:rsidRDefault="005C4C49" w:rsidP="006C3434">
            <w:pPr>
              <w:spacing w:after="0"/>
              <w:rPr>
                <w:b/>
                <w:bCs/>
                <w:color w:val="0D0D0D" w:themeColor="text1" w:themeTint="F2"/>
              </w:rPr>
            </w:pPr>
            <w:r w:rsidRPr="00734691">
              <w:t>Dose (RP)</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9EED102" w14:textId="77777777" w:rsidR="005C4C49" w:rsidRPr="00734691" w:rsidRDefault="005C4C49" w:rsidP="006C3434">
            <w:pPr>
              <w:spacing w:after="0"/>
              <w:rPr>
                <w:b/>
                <w:bCs/>
                <w:color w:val="0D0D0D" w:themeColor="text1" w:themeTint="F2"/>
              </w:rPr>
            </w:pPr>
            <w:r w:rsidRPr="00734691">
              <w:t>0.00741 Gy</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9D50CE6"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3DA5F3B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5472675" w14:textId="77777777" w:rsidR="005C4C49" w:rsidRPr="00734691" w:rsidRDefault="005C4C49" w:rsidP="006C3434">
            <w:pPr>
              <w:spacing w:after="0"/>
              <w:rPr>
                <w:b/>
                <w:bCs/>
                <w:color w:val="0D0D0D" w:themeColor="text1" w:themeTint="F2"/>
              </w:rPr>
            </w:pPr>
            <w:r w:rsidRPr="00734691">
              <w:t>1.14.9</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59B0364" w14:textId="77777777" w:rsidR="005C4C49" w:rsidRPr="00734691" w:rsidRDefault="005C4C49" w:rsidP="006C3434">
            <w:pPr>
              <w:spacing w:after="0"/>
              <w:rPr>
                <w:b/>
                <w:bCs/>
                <w:color w:val="0D0D0D" w:themeColor="text1" w:themeTint="F2"/>
              </w:rPr>
            </w:pPr>
            <w:r w:rsidRPr="00734691">
              <w:t>Average Glandular Dose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6DDBF3C" w14:textId="77777777" w:rsidR="005C4C49" w:rsidRPr="00734691" w:rsidRDefault="005C4C49" w:rsidP="006C3434">
            <w:pPr>
              <w:spacing w:after="0"/>
              <w:rPr>
                <w:b/>
                <w:bCs/>
                <w:color w:val="0D0D0D" w:themeColor="text1" w:themeTint="F2"/>
              </w:rPr>
            </w:pPr>
            <w:r w:rsidRPr="00734691">
              <w:t>2.28 mGy</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3FE4B92"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1AB217F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2844904" w14:textId="77777777" w:rsidR="005C4C49" w:rsidRPr="00734691" w:rsidRDefault="005C4C49" w:rsidP="006C3434">
            <w:pPr>
              <w:spacing w:after="0"/>
              <w:rPr>
                <w:b/>
                <w:bCs/>
                <w:color w:val="0D0D0D" w:themeColor="text1" w:themeTint="F2"/>
              </w:rPr>
            </w:pPr>
            <w:r w:rsidRPr="00734691">
              <w:t>1.14.10</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7F1F080" w14:textId="77777777" w:rsidR="005C4C49" w:rsidRPr="00734691" w:rsidRDefault="005C4C49" w:rsidP="006C3434">
            <w:pPr>
              <w:spacing w:after="0"/>
              <w:rPr>
                <w:b/>
                <w:bCs/>
                <w:color w:val="0D0D0D" w:themeColor="text1" w:themeTint="F2"/>
              </w:rPr>
            </w:pPr>
            <w:r w:rsidRPr="00734691">
              <w:t>Is Rejected Acquisition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A4345F" w14:textId="77777777" w:rsidR="005C4C49" w:rsidRPr="00734691" w:rsidRDefault="005C4C49" w:rsidP="006C3434">
            <w:pPr>
              <w:spacing w:after="0"/>
              <w:rPr>
                <w:b/>
                <w:bCs/>
                <w:color w:val="0D0D0D" w:themeColor="text1" w:themeTint="F2"/>
              </w:rPr>
            </w:pPr>
            <w:r w:rsidRPr="00734691">
              <w:t>No</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179DA21"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580CD89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D4EB28E" w14:textId="77777777" w:rsidR="005C4C49" w:rsidRPr="00734691" w:rsidRDefault="005C4C49" w:rsidP="006C3434">
            <w:pPr>
              <w:spacing w:after="0"/>
              <w:rPr>
                <w:b/>
                <w:bCs/>
                <w:color w:val="0D0D0D" w:themeColor="text1" w:themeTint="F2"/>
              </w:rPr>
            </w:pPr>
            <w:r w:rsidRPr="00734691">
              <w:t>1.14.11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F24B82C" w14:textId="77777777" w:rsidR="005C4C49" w:rsidRPr="00734691" w:rsidRDefault="005C4C49" w:rsidP="006C3434">
            <w:pPr>
              <w:spacing w:after="0"/>
              <w:rPr>
                <w:b/>
                <w:bCs/>
                <w:color w:val="0D0D0D" w:themeColor="text1" w:themeTint="F2"/>
              </w:rPr>
            </w:pPr>
            <w:r w:rsidRPr="00734691">
              <w:t>Exposure Time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EBA2782" w14:textId="77777777" w:rsidR="005C4C49" w:rsidRPr="00734691" w:rsidRDefault="005C4C49" w:rsidP="006C3434">
            <w:pPr>
              <w:spacing w:after="0"/>
              <w:rPr>
                <w:b/>
                <w:bCs/>
                <w:color w:val="0D0D0D" w:themeColor="text1" w:themeTint="F2"/>
              </w:rPr>
            </w:pPr>
            <w:r w:rsidRPr="00734691">
              <w:t>340.526 ms</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68A708F" w14:textId="77777777" w:rsidR="005C4C49" w:rsidRPr="00734691" w:rsidRDefault="005C4C49" w:rsidP="006C3434">
            <w:pPr>
              <w:spacing w:after="0"/>
              <w:rPr>
                <w:b/>
                <w:bCs/>
                <w:color w:val="0D0D0D" w:themeColor="text1" w:themeTint="F2"/>
              </w:rPr>
            </w:pPr>
            <w:r w:rsidRPr="00734691">
              <w:t>Section TID 10042</w:t>
            </w:r>
          </w:p>
        </w:tc>
      </w:tr>
      <w:tr w:rsidR="005C4C49" w:rsidRPr="00734691" w14:paraId="64BB63D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7FDF07DA" w14:textId="77777777" w:rsidR="005C4C49" w:rsidRPr="00734691" w:rsidRDefault="005C4C49" w:rsidP="006C3434">
            <w:pPr>
              <w:spacing w:after="0"/>
            </w:pPr>
            <w:r w:rsidRPr="00734691">
              <w:t>1.15</w:t>
            </w:r>
          </w:p>
        </w:tc>
        <w:tc>
          <w:tcPr>
            <w:tcW w:w="351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2A3D29F6" w14:textId="77777777" w:rsidR="005C4C49" w:rsidRPr="00734691" w:rsidRDefault="005C4C49" w:rsidP="006C3434">
            <w:pPr>
              <w:spacing w:after="0"/>
            </w:pPr>
            <w:r w:rsidRPr="00734691">
              <w:t>Irradiation Details</w:t>
            </w:r>
          </w:p>
        </w:tc>
        <w:tc>
          <w:tcPr>
            <w:tcW w:w="396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077F8E46"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EAF1DD" w:themeFill="accent3" w:themeFillTint="33"/>
            <w:tcMar>
              <w:top w:w="40" w:type="dxa"/>
              <w:left w:w="40" w:type="dxa"/>
              <w:bottom w:w="40" w:type="dxa"/>
              <w:right w:w="40" w:type="dxa"/>
            </w:tcMar>
            <w:vAlign w:val="center"/>
            <w:hideMark/>
          </w:tcPr>
          <w:p w14:paraId="4381C6FB" w14:textId="77777777" w:rsidR="005C4C49" w:rsidRPr="00734691" w:rsidRDefault="005C4C49" w:rsidP="006C3434">
            <w:pPr>
              <w:spacing w:after="0"/>
            </w:pPr>
            <w:r w:rsidRPr="00734691">
              <w:t>Section TID 10043</w:t>
            </w:r>
          </w:p>
        </w:tc>
      </w:tr>
      <w:tr w:rsidR="005C4C49" w:rsidRPr="00734691" w14:paraId="66B8B50E"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3F16AED" w14:textId="77777777" w:rsidR="005C4C49" w:rsidRPr="00734691" w:rsidRDefault="005C4C49" w:rsidP="006C3434">
            <w:pPr>
              <w:spacing w:after="0"/>
            </w:pPr>
            <w:r w:rsidRPr="00734691">
              <w:t>1.15.1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F9FAE55"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BEFE17A" w14:textId="77777777" w:rsidR="005C4C49" w:rsidRPr="00734691" w:rsidRDefault="005C4C49" w:rsidP="006C3434">
            <w:pPr>
              <w:spacing w:after="0"/>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CA9BCB2" w14:textId="77777777" w:rsidR="005C4C49" w:rsidRPr="00734691" w:rsidRDefault="005C4C49" w:rsidP="006C3434">
            <w:pPr>
              <w:spacing w:after="0"/>
            </w:pPr>
            <w:r w:rsidRPr="00734691">
              <w:t>Section TID 10043</w:t>
            </w:r>
          </w:p>
        </w:tc>
      </w:tr>
      <w:tr w:rsidR="005C4C49" w:rsidRPr="00734691" w14:paraId="60BEDC3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706C35C" w14:textId="77777777" w:rsidR="005C4C49" w:rsidRPr="00734691" w:rsidRDefault="005C4C49" w:rsidP="006C3434">
            <w:pPr>
              <w:spacing w:after="0"/>
            </w:pPr>
            <w:r w:rsidRPr="00734691">
              <w:t>1.15.2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818221"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6A006F" w14:textId="77777777" w:rsidR="005C4C49" w:rsidRPr="00734691" w:rsidRDefault="005C4C49" w:rsidP="006C3434">
            <w:pPr>
              <w:spacing w:after="0"/>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59F70FF" w14:textId="77777777" w:rsidR="005C4C49" w:rsidRPr="00734691" w:rsidRDefault="005C4C49" w:rsidP="006C3434">
            <w:pPr>
              <w:spacing w:after="0"/>
            </w:pPr>
            <w:r w:rsidRPr="00734691">
              <w:t>Section TID 10043</w:t>
            </w:r>
          </w:p>
        </w:tc>
      </w:tr>
      <w:tr w:rsidR="005C4C49" w:rsidRPr="00734691" w14:paraId="740C311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5126A25" w14:textId="77777777" w:rsidR="005C4C49" w:rsidRPr="00734691" w:rsidRDefault="005C4C49" w:rsidP="006C3434">
            <w:pPr>
              <w:spacing w:after="0"/>
            </w:pPr>
            <w:r w:rsidRPr="00734691">
              <w:t>1.15.3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E7ECA34" w14:textId="77777777" w:rsidR="005C4C49" w:rsidRPr="00734691" w:rsidRDefault="005C4C49" w:rsidP="006C3434">
            <w:pPr>
              <w:spacing w:after="0"/>
            </w:pPr>
            <w:r w:rsidRPr="00734691">
              <w:t>Frame of Reference UID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203901" w14:textId="77777777" w:rsidR="005C4C49" w:rsidRPr="00734691" w:rsidRDefault="005C4C49" w:rsidP="006C3434">
            <w:pPr>
              <w:spacing w:after="0"/>
              <w:rPr>
                <w:color w:val="000000"/>
              </w:rPr>
            </w:pPr>
            <w:r w:rsidRPr="00734691">
              <w:t>2.999.1.2.3</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C37CEFB" w14:textId="77777777" w:rsidR="005C4C49" w:rsidRPr="00734691" w:rsidRDefault="005C4C49" w:rsidP="006C3434">
            <w:pPr>
              <w:spacing w:after="0"/>
            </w:pPr>
            <w:r w:rsidRPr="00734691">
              <w:t>Section TID 10043</w:t>
            </w:r>
          </w:p>
        </w:tc>
      </w:tr>
      <w:tr w:rsidR="005C4C49" w:rsidRPr="00734691" w14:paraId="3BB07FA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C38118" w14:textId="77777777" w:rsidR="005C4C49" w:rsidRPr="00734691" w:rsidRDefault="005C4C49" w:rsidP="006C3434">
            <w:pPr>
              <w:spacing w:after="0"/>
            </w:pPr>
            <w:r w:rsidRPr="00734691">
              <w:t>1.15.4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13C2B71" w14:textId="77777777" w:rsidR="005C4C49" w:rsidRPr="00734691" w:rsidRDefault="005C4C49" w:rsidP="006C3434">
            <w:pPr>
              <w:spacing w:after="0"/>
            </w:pPr>
            <w:r w:rsidRPr="00734691">
              <w:t>RDSR Frame of Reference Origin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C5B70F5" w14:textId="77777777" w:rsidR="005C4C49" w:rsidRPr="00734691" w:rsidRDefault="005C4C49" w:rsidP="006C3434">
            <w:pPr>
              <w:spacing w:after="0"/>
              <w:rPr>
                <w:color w:val="000000"/>
              </w:rPr>
            </w:pPr>
            <w:r w:rsidRPr="00734691">
              <w:rPr>
                <w:color w:val="000000"/>
              </w:rPr>
              <w:t>(130538, DCM, "</w:t>
            </w:r>
            <w:r w:rsidRPr="00734691">
              <w:t>Patient Support Origin</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0937DA" w14:textId="77777777" w:rsidR="005C4C49" w:rsidRPr="00734691" w:rsidRDefault="005C4C49" w:rsidP="006C3434">
            <w:pPr>
              <w:spacing w:after="0"/>
            </w:pPr>
            <w:r w:rsidRPr="00734691">
              <w:t>Section TID 10043</w:t>
            </w:r>
          </w:p>
        </w:tc>
      </w:tr>
      <w:tr w:rsidR="005C4C49" w:rsidRPr="00734691" w14:paraId="22E7CACE"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D1E4B96" w14:textId="77777777" w:rsidR="005C4C49" w:rsidRPr="00734691" w:rsidRDefault="005C4C49" w:rsidP="006C3434">
            <w:pPr>
              <w:spacing w:after="0"/>
            </w:pPr>
            <w:r w:rsidRPr="00734691">
              <w:t>1.15.5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E46A77E" w14:textId="77777777" w:rsidR="005C4C49" w:rsidRPr="00734691" w:rsidRDefault="005C4C49" w:rsidP="006C3434">
            <w:pPr>
              <w:spacing w:after="0"/>
            </w:pPr>
            <w:r w:rsidRPr="00734691">
              <w:t>RDSR Frame of Reference Description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9432C3" w14:textId="77777777" w:rsidR="005C4C49" w:rsidRPr="00734691" w:rsidRDefault="005C4C49" w:rsidP="006C3434">
            <w:pPr>
              <w:spacing w:after="0"/>
              <w:rPr>
                <w:color w:val="000000"/>
              </w:rPr>
            </w:pPr>
            <w:r w:rsidRPr="00734691">
              <w:t xml:space="preserve">Patient support origin located at center of the front-most (chest) edge of the patient support. Y-axis is anti-gravity direction when the C-arm is positioned at 0 degrees. Z-axis is from the chest edge to the anterior edge of the detector. X-axis is cross product of y and z axes (+y </w:t>
            </w:r>
            <w:r w:rsidRPr="00734691">
              <w:rPr>
                <w:rFonts w:ascii="Cambria Math" w:hAnsi="Cambria Math" w:cs="Cambria Math"/>
              </w:rPr>
              <w:t>⨯</w:t>
            </w:r>
            <w:r w:rsidRPr="00734691">
              <w:t xml:space="preserve"> +z).</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B6C4034" w14:textId="77777777" w:rsidR="005C4C49" w:rsidRPr="00734691" w:rsidRDefault="005C4C49" w:rsidP="006C3434">
            <w:pPr>
              <w:spacing w:after="0"/>
            </w:pPr>
            <w:r w:rsidRPr="00734691">
              <w:t>Section TID 10043</w:t>
            </w:r>
          </w:p>
        </w:tc>
      </w:tr>
      <w:tr w:rsidR="005C4C49" w:rsidRPr="00734691" w14:paraId="11E79C80"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15C185A" w14:textId="77777777" w:rsidR="005C4C49" w:rsidRPr="00734691" w:rsidRDefault="005C4C49" w:rsidP="006C3434">
            <w:pPr>
              <w:spacing w:after="0"/>
            </w:pPr>
            <w:r w:rsidRPr="00734691">
              <w:t>1.15.6</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51F1488" w14:textId="77777777" w:rsidR="005C4C49" w:rsidRPr="00734691" w:rsidRDefault="005C4C49" w:rsidP="006C3434">
            <w:pPr>
              <w:spacing w:after="0"/>
            </w:pPr>
            <w:r w:rsidRPr="00734691">
              <w:t>Radiation Source Characteristics</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4636519"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42A32B1" w14:textId="77777777" w:rsidR="005C4C49" w:rsidRPr="00734691" w:rsidRDefault="005C4C49" w:rsidP="006C3434">
            <w:pPr>
              <w:spacing w:after="0"/>
            </w:pPr>
            <w:r w:rsidRPr="00734691">
              <w:t>Section TID 10044</w:t>
            </w:r>
          </w:p>
        </w:tc>
      </w:tr>
      <w:tr w:rsidR="005C4C49" w:rsidRPr="00734691" w14:paraId="290C243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D6B9910" w14:textId="77777777" w:rsidR="005C4C49" w:rsidRPr="00734691" w:rsidRDefault="005C4C49" w:rsidP="006C3434">
            <w:pPr>
              <w:spacing w:after="0"/>
            </w:pPr>
            <w:r w:rsidRPr="00734691">
              <w:t>1.15.6.1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3DBEE5B"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53D021" w14:textId="77777777" w:rsidR="005C4C49" w:rsidRPr="00734691" w:rsidRDefault="005C4C49" w:rsidP="006C3434">
            <w:pPr>
              <w:spacing w:after="0"/>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5646F3B" w14:textId="77777777" w:rsidR="005C4C49" w:rsidRPr="00734691" w:rsidRDefault="005C4C49" w:rsidP="006C3434">
            <w:pPr>
              <w:spacing w:after="0"/>
            </w:pPr>
            <w:r w:rsidRPr="00734691">
              <w:t>Section TID 10044</w:t>
            </w:r>
          </w:p>
        </w:tc>
      </w:tr>
      <w:tr w:rsidR="005C4C49" w:rsidRPr="00734691" w14:paraId="5F025F3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1D54C15" w14:textId="77777777" w:rsidR="005C4C49" w:rsidRPr="00734691" w:rsidRDefault="005C4C49" w:rsidP="006C3434">
            <w:pPr>
              <w:spacing w:after="0"/>
            </w:pPr>
            <w:r w:rsidRPr="00734691">
              <w:t>1.15.6.2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ED4AB20"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B5E13D" w14:textId="77777777" w:rsidR="005C4C49" w:rsidRPr="00734691" w:rsidRDefault="005C4C49" w:rsidP="006C3434">
            <w:pPr>
              <w:spacing w:after="0"/>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8EA951" w14:textId="77777777" w:rsidR="005C4C49" w:rsidRPr="00734691" w:rsidRDefault="005C4C49" w:rsidP="006C3434">
            <w:pPr>
              <w:spacing w:after="0"/>
            </w:pPr>
            <w:r w:rsidRPr="00734691">
              <w:t>Section TID 10044</w:t>
            </w:r>
          </w:p>
        </w:tc>
      </w:tr>
      <w:tr w:rsidR="005C4C49" w:rsidRPr="00734691" w14:paraId="089226C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0AC1AD" w14:textId="77777777" w:rsidR="005C4C49" w:rsidRPr="00734691" w:rsidRDefault="005C4C49" w:rsidP="006C3434">
            <w:pPr>
              <w:spacing w:after="0"/>
            </w:pPr>
            <w:r w:rsidRPr="00734691">
              <w:t>1.15.6.3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CB4F2C0"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4D16E9E"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8D6615" w14:textId="77777777" w:rsidR="005C4C49" w:rsidRPr="00734691" w:rsidRDefault="005C4C49" w:rsidP="006C3434">
            <w:pPr>
              <w:spacing w:after="0"/>
            </w:pPr>
            <w:r w:rsidRPr="00734691">
              <w:t>Section TID 10044</w:t>
            </w:r>
          </w:p>
        </w:tc>
      </w:tr>
      <w:tr w:rsidR="005C4C49" w:rsidRPr="00734691" w14:paraId="450AE37A"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9E71A8D" w14:textId="77777777" w:rsidR="005C4C49" w:rsidRPr="00734691" w:rsidRDefault="005C4C49" w:rsidP="006C3434">
            <w:pPr>
              <w:spacing w:after="0"/>
            </w:pPr>
            <w:r w:rsidRPr="00734691">
              <w:t>1.15.6.4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F28723" w14:textId="77777777" w:rsidR="005C4C49" w:rsidRPr="00734691" w:rsidRDefault="005C4C49" w:rsidP="006C3434">
            <w:pPr>
              <w:spacing w:after="0"/>
            </w:pPr>
            <w:r w:rsidRPr="00734691">
              <w:t>Focal Spot Size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037237B" w14:textId="77777777" w:rsidR="005C4C49" w:rsidRPr="00734691" w:rsidRDefault="005C4C49" w:rsidP="006C3434">
            <w:pPr>
              <w:spacing w:after="0"/>
              <w:rPr>
                <w:color w:val="000000"/>
              </w:rPr>
            </w:pPr>
            <w:r w:rsidRPr="00734691">
              <w:t>0.3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E58F063" w14:textId="77777777" w:rsidR="005C4C49" w:rsidRPr="00734691" w:rsidRDefault="005C4C49" w:rsidP="006C3434">
            <w:pPr>
              <w:spacing w:after="0"/>
            </w:pPr>
            <w:r w:rsidRPr="00734691">
              <w:t>Section TID 10044</w:t>
            </w:r>
          </w:p>
        </w:tc>
      </w:tr>
      <w:tr w:rsidR="005C4C49" w:rsidRPr="00734691" w14:paraId="0C5F3D2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C58D2C" w14:textId="77777777" w:rsidR="005C4C49" w:rsidRPr="00734691" w:rsidRDefault="005C4C49" w:rsidP="006C3434">
            <w:pPr>
              <w:spacing w:after="0"/>
            </w:pPr>
            <w:r w:rsidRPr="00734691">
              <w:t>1.15.6.5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EC5A043" w14:textId="77777777" w:rsidR="005C4C49" w:rsidRPr="00734691" w:rsidRDefault="005C4C49" w:rsidP="006C3434">
            <w:pPr>
              <w:spacing w:after="0"/>
            </w:pPr>
            <w:r w:rsidRPr="00734691">
              <w:t>Anode Target Material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EA1E48E" w14:textId="77777777" w:rsidR="005C4C49" w:rsidRPr="00734691" w:rsidRDefault="005C4C49" w:rsidP="006C3434">
            <w:pPr>
              <w:spacing w:after="0"/>
            </w:pPr>
            <w:r w:rsidRPr="00734691">
              <w:t>(26194003, SCT, "</w:t>
            </w:r>
            <w:r w:rsidRPr="00734691">
              <w:rPr>
                <w:color w:val="0070C0"/>
              </w:rPr>
              <w:t>Tungsten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CA20F5" w14:textId="77777777" w:rsidR="005C4C49" w:rsidRPr="00734691" w:rsidRDefault="005C4C49" w:rsidP="006C3434">
            <w:pPr>
              <w:spacing w:after="0"/>
            </w:pPr>
            <w:r w:rsidRPr="00734691">
              <w:t>Section TID 10044</w:t>
            </w:r>
          </w:p>
        </w:tc>
      </w:tr>
      <w:tr w:rsidR="005C4C49" w:rsidRPr="00734691" w14:paraId="25ADA9B5"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CB90AEF" w14:textId="77777777" w:rsidR="005C4C49" w:rsidRPr="00734691" w:rsidRDefault="005C4C49" w:rsidP="006C3434">
            <w:pPr>
              <w:spacing w:after="0"/>
            </w:pPr>
            <w:r w:rsidRPr="00734691">
              <w:t>1.15.6.6</w:t>
            </w:r>
          </w:p>
        </w:tc>
        <w:tc>
          <w:tcPr>
            <w:tcW w:w="351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1E5348A" w14:textId="77777777" w:rsidR="005C4C49" w:rsidRPr="00734691" w:rsidRDefault="005C4C49" w:rsidP="006C3434">
            <w:pPr>
              <w:spacing w:after="0"/>
            </w:pPr>
            <w:r w:rsidRPr="00734691">
              <w:t>Attenuator Characteristics</w:t>
            </w:r>
          </w:p>
        </w:tc>
        <w:tc>
          <w:tcPr>
            <w:tcW w:w="396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11D5112" w14:textId="77777777" w:rsidR="005C4C49" w:rsidRPr="00734691" w:rsidRDefault="005C4C49"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CBC0F8F" w14:textId="77777777" w:rsidR="005C4C49" w:rsidRPr="00734691" w:rsidRDefault="005C4C49" w:rsidP="006C3434">
            <w:pPr>
              <w:spacing w:after="0"/>
            </w:pPr>
            <w:r w:rsidRPr="00734691">
              <w:t>Section TID 10044</w:t>
            </w:r>
          </w:p>
        </w:tc>
      </w:tr>
      <w:tr w:rsidR="005C4C49" w:rsidRPr="00734691" w14:paraId="1896A35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254468B" w14:textId="77777777" w:rsidR="005C4C49" w:rsidRPr="00734691" w:rsidRDefault="005C4C49" w:rsidP="006C3434">
            <w:pPr>
              <w:spacing w:after="0"/>
            </w:pPr>
            <w:r w:rsidRPr="00734691">
              <w:t>1.15.6.6.1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6230867" w14:textId="77777777" w:rsidR="005C4C49" w:rsidRPr="00734691" w:rsidRDefault="005C4C49" w:rsidP="006C3434">
            <w:pPr>
              <w:spacing w:after="0"/>
            </w:pPr>
            <w:r w:rsidRPr="00734691">
              <w:t>Equivalent Attenuator Material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9064351" w14:textId="77777777" w:rsidR="005C4C49" w:rsidRPr="00734691" w:rsidRDefault="005C4C49" w:rsidP="006C3434">
            <w:pPr>
              <w:spacing w:after="0"/>
            </w:pPr>
            <w:r w:rsidRPr="00734691">
              <w:t>(12503006, SCT, "</w:t>
            </w:r>
            <w:r w:rsidRPr="00734691">
              <w:rPr>
                <w:color w:val="0070C0"/>
              </w:rPr>
              <w:t>Aluminum</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051437C" w14:textId="77777777" w:rsidR="005C4C49" w:rsidRPr="00734691" w:rsidRDefault="005C4C49" w:rsidP="006C3434">
            <w:pPr>
              <w:spacing w:after="0"/>
            </w:pPr>
            <w:r w:rsidRPr="00734691">
              <w:t>Section TID 10044</w:t>
            </w:r>
          </w:p>
        </w:tc>
      </w:tr>
      <w:tr w:rsidR="005C4C49" w:rsidRPr="00734691" w14:paraId="1D6A402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60542C1" w14:textId="77777777" w:rsidR="005C4C49" w:rsidRPr="00734691" w:rsidRDefault="005C4C49" w:rsidP="006C3434">
            <w:pPr>
              <w:spacing w:after="0"/>
            </w:pPr>
            <w:r w:rsidRPr="00734691">
              <w:lastRenderedPageBreak/>
              <w:t>1.15.6.6.2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2DED381" w14:textId="77777777" w:rsidR="005C4C49" w:rsidRPr="00734691" w:rsidRDefault="005C4C49" w:rsidP="006C3434">
            <w:pPr>
              <w:spacing w:after="0"/>
            </w:pPr>
            <w:r w:rsidRPr="00734691">
              <w:t>Equivalent Attenuator Thickness</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965038E" w14:textId="77777777" w:rsidR="005C4C49" w:rsidRPr="00734691" w:rsidRDefault="005C4C49" w:rsidP="006C3434">
            <w:pPr>
              <w:spacing w:after="0"/>
              <w:rPr>
                <w:color w:val="000000"/>
              </w:rPr>
            </w:pPr>
            <w:r w:rsidRPr="00734691">
              <w:t>0.03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3465CFD" w14:textId="77777777" w:rsidR="005C4C49" w:rsidRPr="00734691" w:rsidRDefault="005C4C49" w:rsidP="006C3434">
            <w:pPr>
              <w:spacing w:after="0"/>
            </w:pPr>
            <w:r w:rsidRPr="00734691">
              <w:t>Section TID 10044</w:t>
            </w:r>
          </w:p>
        </w:tc>
      </w:tr>
      <w:tr w:rsidR="005C4C49" w:rsidRPr="00734691" w14:paraId="37B66644"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02C2E1A" w14:textId="77777777" w:rsidR="005C4C49" w:rsidRPr="00734691" w:rsidRDefault="005C4C49" w:rsidP="006C3434">
            <w:pPr>
              <w:spacing w:after="0"/>
            </w:pPr>
            <w:r w:rsidRPr="00734691">
              <w:t>1.15.7</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9F160AF" w14:textId="77777777" w:rsidR="005C4C49" w:rsidRPr="00734691" w:rsidRDefault="005C4C49" w:rsidP="006C3434">
            <w:pPr>
              <w:spacing w:after="0"/>
            </w:pPr>
            <w:r w:rsidRPr="00734691">
              <w:t>Radiation Technique</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C16C6C2"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0D3C842" w14:textId="77777777" w:rsidR="005C4C49" w:rsidRPr="00734691" w:rsidRDefault="005C4C49" w:rsidP="006C3434">
            <w:pPr>
              <w:spacing w:after="0"/>
            </w:pPr>
            <w:r w:rsidRPr="00734691">
              <w:t>Section TID 10045</w:t>
            </w:r>
          </w:p>
        </w:tc>
      </w:tr>
      <w:tr w:rsidR="005C4C49" w:rsidRPr="00734691" w14:paraId="49B7AED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B7E13D2" w14:textId="77777777" w:rsidR="005C4C49" w:rsidRPr="00734691" w:rsidRDefault="005C4C49" w:rsidP="006C3434">
            <w:pPr>
              <w:spacing w:after="0"/>
            </w:pPr>
            <w:r w:rsidRPr="00734691">
              <w:t>1.15.7.1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CB4650"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75561F9" w14:textId="77777777" w:rsidR="005C4C49" w:rsidRPr="00734691" w:rsidRDefault="005C4C49" w:rsidP="006C3434">
            <w:pPr>
              <w:spacing w:after="0"/>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9C7169" w14:textId="77777777" w:rsidR="005C4C49" w:rsidRPr="00734691" w:rsidRDefault="005C4C49" w:rsidP="006C3434">
            <w:pPr>
              <w:spacing w:after="0"/>
            </w:pPr>
            <w:r w:rsidRPr="00734691">
              <w:t>Section TID 10045</w:t>
            </w:r>
          </w:p>
        </w:tc>
      </w:tr>
      <w:tr w:rsidR="005C4C49" w:rsidRPr="00734691" w14:paraId="6A74339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6BA9AC9" w14:textId="77777777" w:rsidR="005C4C49" w:rsidRPr="00734691" w:rsidRDefault="005C4C49" w:rsidP="006C3434">
            <w:pPr>
              <w:spacing w:after="0"/>
            </w:pPr>
            <w:r w:rsidRPr="00734691">
              <w:t>1.15.7.2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FD0EB75"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E5CA8F" w14:textId="65344C3F" w:rsidR="005C4C49" w:rsidRPr="00734691" w:rsidRDefault="005C4C49" w:rsidP="006C3434">
            <w:pPr>
              <w:spacing w:after="0"/>
            </w:pPr>
            <w:r w:rsidRPr="00734691">
              <w:t>20240418170</w:t>
            </w:r>
            <w:r w:rsidR="00F36446" w:rsidRPr="00734691">
              <w:t>811</w:t>
            </w:r>
            <w:r w:rsidRPr="00734691">
              <w:t>.000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98AEBC" w14:textId="77777777" w:rsidR="005C4C49" w:rsidRPr="00734691" w:rsidRDefault="005C4C49" w:rsidP="006C3434">
            <w:pPr>
              <w:spacing w:after="0"/>
            </w:pPr>
            <w:r w:rsidRPr="00734691">
              <w:t>Section TID 10045</w:t>
            </w:r>
          </w:p>
        </w:tc>
      </w:tr>
      <w:tr w:rsidR="005C4C49" w:rsidRPr="00734691" w14:paraId="4C618A2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EC2B22" w14:textId="77777777" w:rsidR="005C4C49" w:rsidRPr="00734691" w:rsidRDefault="005C4C49" w:rsidP="006C3434">
            <w:pPr>
              <w:spacing w:after="0"/>
            </w:pPr>
            <w:r w:rsidRPr="00734691">
              <w:t>1.15.7.3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D3F73D2"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64B092A"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7AB9435" w14:textId="77777777" w:rsidR="005C4C49" w:rsidRPr="00734691" w:rsidRDefault="005C4C49" w:rsidP="006C3434">
            <w:pPr>
              <w:spacing w:after="0"/>
            </w:pPr>
            <w:r w:rsidRPr="00734691">
              <w:t>Section TID 10045</w:t>
            </w:r>
          </w:p>
        </w:tc>
      </w:tr>
      <w:tr w:rsidR="005C4C49" w:rsidRPr="00734691" w14:paraId="1A8FE14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4FDA5ED" w14:textId="77777777" w:rsidR="005C4C49" w:rsidRPr="00734691" w:rsidRDefault="005C4C49" w:rsidP="006C3434">
            <w:pPr>
              <w:spacing w:after="0"/>
            </w:pPr>
            <w:r w:rsidRPr="00734691">
              <w:t>1.15.7.4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1D351F0" w14:textId="77777777" w:rsidR="005C4C49" w:rsidRPr="00734691" w:rsidRDefault="005C4C49" w:rsidP="006C3434">
            <w:pPr>
              <w:spacing w:after="0"/>
            </w:pPr>
            <w:r w:rsidRPr="00734691">
              <w:t>Half Value Layer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tbl>
            <w:tblPr>
              <w:tblStyle w:val="TableGrid"/>
              <w:tblW w:w="0" w:type="auto"/>
              <w:tblLook w:val="04A0" w:firstRow="1" w:lastRow="0" w:firstColumn="1" w:lastColumn="0" w:noHBand="0" w:noVBand="1"/>
            </w:tblPr>
            <w:tblGrid>
              <w:gridCol w:w="2267"/>
              <w:gridCol w:w="2268"/>
            </w:tblGrid>
            <w:tr w:rsidR="005C4C49" w:rsidRPr="00734691" w14:paraId="68B5CE65" w14:textId="77777777" w:rsidTr="00E1294D">
              <w:tc>
                <w:tcPr>
                  <w:tcW w:w="2267" w:type="dxa"/>
                </w:tcPr>
                <w:p w14:paraId="42FB19B0" w14:textId="77777777" w:rsidR="005C4C49" w:rsidRPr="00734691" w:rsidRDefault="005C4C49" w:rsidP="006C3434">
                  <w:pPr>
                    <w:spacing w:after="0"/>
                  </w:pPr>
                  <w:r w:rsidRPr="00734691">
                    <w:t>20240418170315.000</w:t>
                  </w:r>
                </w:p>
              </w:tc>
              <w:tc>
                <w:tcPr>
                  <w:tcW w:w="2268" w:type="dxa"/>
                </w:tcPr>
                <w:p w14:paraId="361542F0" w14:textId="77777777" w:rsidR="005C4C49" w:rsidRPr="00734691" w:rsidRDefault="005C4C49" w:rsidP="006C3434">
                  <w:pPr>
                    <w:spacing w:after="0"/>
                  </w:pPr>
                  <w:r w:rsidRPr="00734691">
                    <w:t>0.622 mm</w:t>
                  </w:r>
                </w:p>
              </w:tc>
            </w:tr>
            <w:tr w:rsidR="005C4C49" w:rsidRPr="00734691" w14:paraId="2786C3DD" w14:textId="77777777" w:rsidTr="00E1294D">
              <w:tc>
                <w:tcPr>
                  <w:tcW w:w="2267" w:type="dxa"/>
                </w:tcPr>
                <w:p w14:paraId="21BBF766" w14:textId="77777777" w:rsidR="005C4C49" w:rsidRPr="00734691" w:rsidRDefault="005C4C49" w:rsidP="006C3434">
                  <w:pPr>
                    <w:spacing w:after="0"/>
                  </w:pPr>
                  <w:r w:rsidRPr="00734691">
                    <w:t>20240418170429.000</w:t>
                  </w:r>
                </w:p>
              </w:tc>
              <w:tc>
                <w:tcPr>
                  <w:tcW w:w="2268" w:type="dxa"/>
                </w:tcPr>
                <w:p w14:paraId="430EBD73" w14:textId="77777777" w:rsidR="005C4C49" w:rsidRPr="00734691" w:rsidRDefault="005C4C49" w:rsidP="006C3434">
                  <w:pPr>
                    <w:spacing w:after="0"/>
                  </w:pPr>
                  <w:r w:rsidRPr="00734691">
                    <w:t>0.592 mm</w:t>
                  </w:r>
                </w:p>
              </w:tc>
            </w:tr>
            <w:tr w:rsidR="005C4C49" w:rsidRPr="00734691" w14:paraId="4BD252F4" w14:textId="77777777" w:rsidTr="00E1294D">
              <w:tc>
                <w:tcPr>
                  <w:tcW w:w="2267" w:type="dxa"/>
                </w:tcPr>
                <w:p w14:paraId="7814BC04" w14:textId="77777777" w:rsidR="005C4C49" w:rsidRPr="00734691" w:rsidRDefault="005C4C49" w:rsidP="006C3434">
                  <w:pPr>
                    <w:spacing w:after="0"/>
                  </w:pPr>
                  <w:r w:rsidRPr="00734691">
                    <w:t>20240418170621.000</w:t>
                  </w:r>
                </w:p>
              </w:tc>
              <w:tc>
                <w:tcPr>
                  <w:tcW w:w="2268" w:type="dxa"/>
                </w:tcPr>
                <w:p w14:paraId="4E7DD146" w14:textId="77777777" w:rsidR="005C4C49" w:rsidRPr="00734691" w:rsidRDefault="005C4C49" w:rsidP="006C3434">
                  <w:pPr>
                    <w:spacing w:after="0"/>
                  </w:pPr>
                  <w:r w:rsidRPr="00734691">
                    <w:t>0.592 mm</w:t>
                  </w:r>
                </w:p>
              </w:tc>
            </w:tr>
            <w:tr w:rsidR="005C4C49" w:rsidRPr="00734691" w14:paraId="1DEAE0B1" w14:textId="77777777" w:rsidTr="00E1294D">
              <w:tc>
                <w:tcPr>
                  <w:tcW w:w="2267" w:type="dxa"/>
                </w:tcPr>
                <w:p w14:paraId="5EC54364" w14:textId="77777777" w:rsidR="005C4C49" w:rsidRPr="00734691" w:rsidRDefault="005C4C49" w:rsidP="006C3434">
                  <w:pPr>
                    <w:spacing w:after="0"/>
                  </w:pPr>
                  <w:r w:rsidRPr="00734691">
                    <w:t>20240418170804.000</w:t>
                  </w:r>
                </w:p>
              </w:tc>
              <w:tc>
                <w:tcPr>
                  <w:tcW w:w="2268" w:type="dxa"/>
                </w:tcPr>
                <w:p w14:paraId="50B72A9E" w14:textId="77777777" w:rsidR="005C4C49" w:rsidRPr="00734691" w:rsidRDefault="005C4C49" w:rsidP="006C3434">
                  <w:pPr>
                    <w:spacing w:after="0"/>
                  </w:pPr>
                  <w:r w:rsidRPr="00734691">
                    <w:t>0.622 mm</w:t>
                  </w:r>
                </w:p>
              </w:tc>
            </w:tr>
          </w:tbl>
          <w:p w14:paraId="56BAB25A"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590E8C" w14:textId="77777777" w:rsidR="005C4C49" w:rsidRPr="00734691" w:rsidRDefault="005C4C49" w:rsidP="006C3434">
            <w:pPr>
              <w:spacing w:after="0"/>
            </w:pPr>
            <w:r w:rsidRPr="00734691">
              <w:t>Section TID 10045</w:t>
            </w:r>
          </w:p>
        </w:tc>
      </w:tr>
      <w:tr w:rsidR="005C4C49" w:rsidRPr="00734691" w14:paraId="0D135EC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CC176FF" w14:textId="77777777" w:rsidR="005C4C49" w:rsidRPr="00734691" w:rsidRDefault="005C4C49" w:rsidP="006C3434">
            <w:pPr>
              <w:spacing w:after="0"/>
            </w:pPr>
            <w:r w:rsidRPr="00734691">
              <w:t>1.15.7.5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FEDC31" w14:textId="77777777" w:rsidR="005C4C49" w:rsidRPr="00734691" w:rsidRDefault="005C4C49" w:rsidP="006C3434">
            <w:pPr>
              <w:spacing w:after="0"/>
            </w:pPr>
            <w:r w:rsidRPr="00734691">
              <w:t>KVP</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tbl>
            <w:tblPr>
              <w:tblStyle w:val="TableGrid"/>
              <w:tblW w:w="0" w:type="auto"/>
              <w:tblLook w:val="04A0" w:firstRow="1" w:lastRow="0" w:firstColumn="1" w:lastColumn="0" w:noHBand="0" w:noVBand="1"/>
            </w:tblPr>
            <w:tblGrid>
              <w:gridCol w:w="2267"/>
              <w:gridCol w:w="2268"/>
            </w:tblGrid>
            <w:tr w:rsidR="005C4C49" w:rsidRPr="00734691" w14:paraId="7B48C282" w14:textId="77777777" w:rsidTr="00E1294D">
              <w:tc>
                <w:tcPr>
                  <w:tcW w:w="2267" w:type="dxa"/>
                </w:tcPr>
                <w:p w14:paraId="00522F8D" w14:textId="77777777" w:rsidR="005C4C49" w:rsidRPr="00734691" w:rsidRDefault="005C4C49" w:rsidP="006C3434">
                  <w:pPr>
                    <w:spacing w:after="0"/>
                  </w:pPr>
                  <w:r w:rsidRPr="00734691">
                    <w:t>20240418170315.000</w:t>
                  </w:r>
                </w:p>
              </w:tc>
              <w:tc>
                <w:tcPr>
                  <w:tcW w:w="2268" w:type="dxa"/>
                </w:tcPr>
                <w:p w14:paraId="6BF6EF57" w14:textId="77777777" w:rsidR="005C4C49" w:rsidRPr="00734691" w:rsidRDefault="005C4C49" w:rsidP="006C3434">
                  <w:pPr>
                    <w:spacing w:after="0"/>
                  </w:pPr>
                  <w:r w:rsidRPr="00734691">
                    <w:t>32 kV</w:t>
                  </w:r>
                </w:p>
              </w:tc>
            </w:tr>
            <w:tr w:rsidR="005C4C49" w:rsidRPr="00734691" w14:paraId="0CE8975B" w14:textId="77777777" w:rsidTr="00E1294D">
              <w:tc>
                <w:tcPr>
                  <w:tcW w:w="2267" w:type="dxa"/>
                </w:tcPr>
                <w:p w14:paraId="315ADEA7" w14:textId="77777777" w:rsidR="005C4C49" w:rsidRPr="00734691" w:rsidRDefault="005C4C49" w:rsidP="006C3434">
                  <w:pPr>
                    <w:spacing w:after="0"/>
                  </w:pPr>
                  <w:r w:rsidRPr="00734691">
                    <w:t>20240418170429.000</w:t>
                  </w:r>
                </w:p>
              </w:tc>
              <w:tc>
                <w:tcPr>
                  <w:tcW w:w="2268" w:type="dxa"/>
                </w:tcPr>
                <w:p w14:paraId="061C7607" w14:textId="77777777" w:rsidR="005C4C49" w:rsidRPr="00734691" w:rsidRDefault="005C4C49" w:rsidP="006C3434">
                  <w:pPr>
                    <w:spacing w:after="0"/>
                  </w:pPr>
                  <w:r w:rsidRPr="00734691">
                    <w:t>31 kV</w:t>
                  </w:r>
                </w:p>
              </w:tc>
            </w:tr>
            <w:tr w:rsidR="005C4C49" w:rsidRPr="00734691" w14:paraId="26C357A7" w14:textId="77777777" w:rsidTr="00E1294D">
              <w:tc>
                <w:tcPr>
                  <w:tcW w:w="2267" w:type="dxa"/>
                </w:tcPr>
                <w:p w14:paraId="520322FF" w14:textId="77777777" w:rsidR="005C4C49" w:rsidRPr="00734691" w:rsidRDefault="005C4C49" w:rsidP="006C3434">
                  <w:pPr>
                    <w:spacing w:after="0"/>
                  </w:pPr>
                  <w:r w:rsidRPr="00734691">
                    <w:t>20240418170621.000</w:t>
                  </w:r>
                </w:p>
              </w:tc>
              <w:tc>
                <w:tcPr>
                  <w:tcW w:w="2268" w:type="dxa"/>
                </w:tcPr>
                <w:p w14:paraId="5D627F87" w14:textId="77777777" w:rsidR="005C4C49" w:rsidRPr="00734691" w:rsidRDefault="005C4C49" w:rsidP="006C3434">
                  <w:pPr>
                    <w:spacing w:after="0"/>
                  </w:pPr>
                  <w:r w:rsidRPr="00734691">
                    <w:t>31 kV</w:t>
                  </w:r>
                </w:p>
              </w:tc>
            </w:tr>
            <w:tr w:rsidR="005C4C49" w:rsidRPr="00734691" w14:paraId="3950B8FD" w14:textId="77777777" w:rsidTr="00E1294D">
              <w:tc>
                <w:tcPr>
                  <w:tcW w:w="2267" w:type="dxa"/>
                </w:tcPr>
                <w:p w14:paraId="2F0673F1" w14:textId="77777777" w:rsidR="005C4C49" w:rsidRPr="00734691" w:rsidRDefault="005C4C49" w:rsidP="006C3434">
                  <w:pPr>
                    <w:spacing w:after="0"/>
                  </w:pPr>
                  <w:r w:rsidRPr="00734691">
                    <w:t>20240418170804.000</w:t>
                  </w:r>
                </w:p>
              </w:tc>
              <w:tc>
                <w:tcPr>
                  <w:tcW w:w="2268" w:type="dxa"/>
                </w:tcPr>
                <w:p w14:paraId="259AA8F6" w14:textId="77777777" w:rsidR="005C4C49" w:rsidRPr="00734691" w:rsidRDefault="005C4C49" w:rsidP="006C3434">
                  <w:pPr>
                    <w:spacing w:after="0"/>
                  </w:pPr>
                  <w:r w:rsidRPr="00734691">
                    <w:t>32 kV</w:t>
                  </w:r>
                </w:p>
              </w:tc>
            </w:tr>
          </w:tbl>
          <w:p w14:paraId="68D590A8"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41B798F" w14:textId="77777777" w:rsidR="005C4C49" w:rsidRPr="00734691" w:rsidRDefault="005C4C49" w:rsidP="006C3434">
            <w:pPr>
              <w:spacing w:after="0"/>
            </w:pPr>
            <w:r w:rsidRPr="00734691">
              <w:t>Section TID 10045</w:t>
            </w:r>
          </w:p>
        </w:tc>
      </w:tr>
      <w:tr w:rsidR="005C4C49" w:rsidRPr="00734691" w14:paraId="170780D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B28E857" w14:textId="77777777" w:rsidR="005C4C49" w:rsidRPr="00734691" w:rsidRDefault="005C4C49" w:rsidP="006C3434">
            <w:pPr>
              <w:spacing w:after="0"/>
            </w:pPr>
            <w:r w:rsidRPr="00734691">
              <w:t>1.15.7.6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B6633D7" w14:textId="77777777" w:rsidR="005C4C49" w:rsidRPr="00734691" w:rsidRDefault="005C4C49" w:rsidP="006C3434">
            <w:pPr>
              <w:spacing w:after="0"/>
            </w:pPr>
            <w:r w:rsidRPr="00734691">
              <w:t>X-Ray Tube Current</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Style w:val="TableGrid"/>
              <w:tblW w:w="0" w:type="auto"/>
              <w:tblLook w:val="04A0" w:firstRow="1" w:lastRow="0" w:firstColumn="1" w:lastColumn="0" w:noHBand="0" w:noVBand="1"/>
            </w:tblPr>
            <w:tblGrid>
              <w:gridCol w:w="2267"/>
              <w:gridCol w:w="2268"/>
            </w:tblGrid>
            <w:tr w:rsidR="005C4C49" w:rsidRPr="00734691" w14:paraId="19763B8A" w14:textId="77777777" w:rsidTr="00E1294D">
              <w:tc>
                <w:tcPr>
                  <w:tcW w:w="2267" w:type="dxa"/>
                </w:tcPr>
                <w:p w14:paraId="0ADF779B" w14:textId="77777777" w:rsidR="005C4C49" w:rsidRPr="00734691" w:rsidRDefault="005C4C49" w:rsidP="006C3434">
                  <w:pPr>
                    <w:spacing w:after="0"/>
                  </w:pPr>
                  <w:r w:rsidRPr="00734691">
                    <w:t>20240418170315.000</w:t>
                  </w:r>
                </w:p>
              </w:tc>
              <w:tc>
                <w:tcPr>
                  <w:tcW w:w="2268" w:type="dxa"/>
                </w:tcPr>
                <w:p w14:paraId="39FC2723" w14:textId="77777777" w:rsidR="005C4C49" w:rsidRPr="00734691" w:rsidRDefault="005C4C49" w:rsidP="006C3434">
                  <w:pPr>
                    <w:spacing w:after="0"/>
                  </w:pPr>
                  <w:r w:rsidRPr="00734691">
                    <w:t>190 mA</w:t>
                  </w:r>
                </w:p>
              </w:tc>
            </w:tr>
            <w:tr w:rsidR="005C4C49" w:rsidRPr="00734691" w14:paraId="2F67F7AE" w14:textId="77777777" w:rsidTr="00E1294D">
              <w:tc>
                <w:tcPr>
                  <w:tcW w:w="2267" w:type="dxa"/>
                </w:tcPr>
                <w:p w14:paraId="67D6DE18" w14:textId="77777777" w:rsidR="005C4C49" w:rsidRPr="00734691" w:rsidRDefault="005C4C49" w:rsidP="006C3434">
                  <w:pPr>
                    <w:spacing w:after="0"/>
                  </w:pPr>
                  <w:r w:rsidRPr="00734691">
                    <w:t>20240418170429.000</w:t>
                  </w:r>
                </w:p>
              </w:tc>
              <w:tc>
                <w:tcPr>
                  <w:tcW w:w="2268" w:type="dxa"/>
                </w:tcPr>
                <w:p w14:paraId="39132B11" w14:textId="77777777" w:rsidR="005C4C49" w:rsidRPr="00734691" w:rsidRDefault="005C4C49" w:rsidP="006C3434">
                  <w:pPr>
                    <w:spacing w:after="0"/>
                  </w:pPr>
                  <w:r w:rsidRPr="00734691">
                    <w:t>180 mA</w:t>
                  </w:r>
                </w:p>
              </w:tc>
            </w:tr>
            <w:tr w:rsidR="005C4C49" w:rsidRPr="00734691" w14:paraId="0E5CB097" w14:textId="77777777" w:rsidTr="00E1294D">
              <w:tc>
                <w:tcPr>
                  <w:tcW w:w="2267" w:type="dxa"/>
                </w:tcPr>
                <w:p w14:paraId="42959325" w14:textId="77777777" w:rsidR="005C4C49" w:rsidRPr="00734691" w:rsidRDefault="005C4C49" w:rsidP="006C3434">
                  <w:pPr>
                    <w:spacing w:after="0"/>
                  </w:pPr>
                  <w:r w:rsidRPr="00734691">
                    <w:t>20240418170621.000</w:t>
                  </w:r>
                </w:p>
              </w:tc>
              <w:tc>
                <w:tcPr>
                  <w:tcW w:w="2268" w:type="dxa"/>
                </w:tcPr>
                <w:p w14:paraId="7F3AD079" w14:textId="77777777" w:rsidR="005C4C49" w:rsidRPr="00734691" w:rsidRDefault="005C4C49" w:rsidP="006C3434">
                  <w:pPr>
                    <w:spacing w:after="0"/>
                  </w:pPr>
                  <w:r w:rsidRPr="00734691">
                    <w:t>180 mA</w:t>
                  </w:r>
                </w:p>
              </w:tc>
            </w:tr>
            <w:tr w:rsidR="005C4C49" w:rsidRPr="00734691" w14:paraId="6441FDEC" w14:textId="77777777" w:rsidTr="00E1294D">
              <w:tc>
                <w:tcPr>
                  <w:tcW w:w="2267" w:type="dxa"/>
                </w:tcPr>
                <w:p w14:paraId="14EF436F" w14:textId="77777777" w:rsidR="005C4C49" w:rsidRPr="00734691" w:rsidRDefault="005C4C49" w:rsidP="006C3434">
                  <w:pPr>
                    <w:spacing w:after="0"/>
                  </w:pPr>
                  <w:r w:rsidRPr="00734691">
                    <w:t>20240418170804.000</w:t>
                  </w:r>
                </w:p>
              </w:tc>
              <w:tc>
                <w:tcPr>
                  <w:tcW w:w="2268" w:type="dxa"/>
                </w:tcPr>
                <w:p w14:paraId="39FAC41A" w14:textId="77777777" w:rsidR="005C4C49" w:rsidRPr="00734691" w:rsidRDefault="005C4C49" w:rsidP="006C3434">
                  <w:pPr>
                    <w:spacing w:after="0"/>
                  </w:pPr>
                  <w:r w:rsidRPr="00734691">
                    <w:t>190 mA</w:t>
                  </w:r>
                </w:p>
              </w:tc>
            </w:tr>
          </w:tbl>
          <w:p w14:paraId="52B736D4"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9BF32AA" w14:textId="77777777" w:rsidR="005C4C49" w:rsidRPr="00734691" w:rsidRDefault="005C4C49" w:rsidP="006C3434">
            <w:pPr>
              <w:spacing w:after="0"/>
            </w:pPr>
            <w:r w:rsidRPr="00734691">
              <w:t>Section TID 10045</w:t>
            </w:r>
          </w:p>
        </w:tc>
      </w:tr>
      <w:tr w:rsidR="005C4C49" w:rsidRPr="00734691" w14:paraId="0FB2D4A1"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5E5C2B2" w14:textId="77777777" w:rsidR="005C4C49" w:rsidRPr="00734691" w:rsidRDefault="005C4C49" w:rsidP="006C3434">
            <w:pPr>
              <w:spacing w:after="0"/>
            </w:pPr>
            <w:r w:rsidRPr="00734691">
              <w:t>1.15.8</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A6AE84E" w14:textId="77777777" w:rsidR="005C4C49" w:rsidRPr="00734691" w:rsidRDefault="005C4C49" w:rsidP="006C3434">
            <w:pPr>
              <w:spacing w:after="0"/>
            </w:pPr>
            <w:r w:rsidRPr="00734691">
              <w:t>Filtration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25EB04E"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59E9479" w14:textId="77777777" w:rsidR="005C4C49" w:rsidRPr="00734691" w:rsidRDefault="005C4C49" w:rsidP="006C3434">
            <w:pPr>
              <w:spacing w:after="0"/>
            </w:pPr>
            <w:r w:rsidRPr="00734691">
              <w:t>Section TID 10046</w:t>
            </w:r>
          </w:p>
        </w:tc>
      </w:tr>
      <w:tr w:rsidR="005C4C49" w:rsidRPr="00734691" w14:paraId="726BBC9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A93E2D4" w14:textId="77777777" w:rsidR="005C4C49" w:rsidRPr="00734691" w:rsidRDefault="005C4C49" w:rsidP="006C3434">
            <w:pPr>
              <w:spacing w:after="0"/>
            </w:pPr>
            <w:r w:rsidRPr="00734691">
              <w:t>1.15.8.1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671BDA6"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8572F5" w14:textId="77777777" w:rsidR="005C4C49" w:rsidRPr="00734691" w:rsidRDefault="005C4C49" w:rsidP="006C3434">
            <w:pPr>
              <w:spacing w:after="0"/>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E97D8FB" w14:textId="77777777" w:rsidR="005C4C49" w:rsidRPr="00734691" w:rsidRDefault="005C4C49" w:rsidP="006C3434">
            <w:pPr>
              <w:spacing w:after="0"/>
            </w:pPr>
            <w:r w:rsidRPr="00734691">
              <w:t>Section TID 10046</w:t>
            </w:r>
          </w:p>
        </w:tc>
      </w:tr>
      <w:tr w:rsidR="005C4C49" w:rsidRPr="00734691" w14:paraId="395B11BA"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A2F01E4" w14:textId="77777777" w:rsidR="005C4C49" w:rsidRPr="00734691" w:rsidRDefault="005C4C49" w:rsidP="006C3434">
            <w:pPr>
              <w:spacing w:after="0"/>
            </w:pPr>
            <w:r w:rsidRPr="00734691">
              <w:t>1.15.8.2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868463E"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35B9E21" w14:textId="77777777" w:rsidR="005C4C49" w:rsidRPr="00734691" w:rsidRDefault="005C4C49" w:rsidP="006C3434">
            <w:pPr>
              <w:spacing w:after="0"/>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CE1727" w14:textId="77777777" w:rsidR="005C4C49" w:rsidRPr="00734691" w:rsidRDefault="005C4C49" w:rsidP="006C3434">
            <w:pPr>
              <w:spacing w:after="0"/>
            </w:pPr>
            <w:r w:rsidRPr="00734691">
              <w:t>Section TID 10046</w:t>
            </w:r>
          </w:p>
        </w:tc>
      </w:tr>
      <w:tr w:rsidR="005C4C49" w:rsidRPr="00734691" w14:paraId="688C515A"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C3EF66" w14:textId="77777777" w:rsidR="005C4C49" w:rsidRPr="00734691" w:rsidRDefault="005C4C49" w:rsidP="006C3434">
            <w:pPr>
              <w:spacing w:after="0"/>
            </w:pPr>
            <w:r w:rsidRPr="00734691">
              <w:t>1.15.8.3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8C40C4B"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4189D59"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F591BCD" w14:textId="77777777" w:rsidR="005C4C49" w:rsidRPr="00734691" w:rsidRDefault="005C4C49" w:rsidP="006C3434">
            <w:pPr>
              <w:spacing w:after="0"/>
            </w:pPr>
            <w:r w:rsidRPr="00734691">
              <w:t>Section TID 10046</w:t>
            </w:r>
          </w:p>
        </w:tc>
      </w:tr>
      <w:tr w:rsidR="005C4C49" w:rsidRPr="00734691" w14:paraId="761600DD"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6A19C747" w14:textId="77777777" w:rsidR="005C4C49" w:rsidRPr="00734691" w:rsidRDefault="005C4C49" w:rsidP="006C3434">
            <w:pPr>
              <w:spacing w:after="0"/>
            </w:pPr>
            <w:r w:rsidRPr="00734691">
              <w:t>1.15.8.4</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79FEE9F9" w14:textId="77777777" w:rsidR="005C4C49" w:rsidRPr="00734691" w:rsidRDefault="005C4C49" w:rsidP="006C3434">
            <w:pPr>
              <w:spacing w:after="0"/>
            </w:pPr>
            <w:r w:rsidRPr="00734691">
              <w:t>Attenuator Characteristics</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4362E6F9"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4443BF7D" w14:textId="77777777" w:rsidR="005C4C49" w:rsidRPr="00734691" w:rsidRDefault="005C4C49" w:rsidP="006C3434">
            <w:pPr>
              <w:spacing w:after="0"/>
            </w:pPr>
            <w:r w:rsidRPr="00734691">
              <w:t>Section TID 10055</w:t>
            </w:r>
          </w:p>
        </w:tc>
      </w:tr>
      <w:tr w:rsidR="005C4C49" w:rsidRPr="00734691" w14:paraId="56BE26B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52C120D" w14:textId="77777777" w:rsidR="005C4C49" w:rsidRPr="00734691" w:rsidRDefault="005C4C49" w:rsidP="006C3434">
            <w:pPr>
              <w:spacing w:after="0"/>
            </w:pPr>
            <w:r w:rsidRPr="00734691">
              <w:t>1.15.8.4.1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BD48A0" w14:textId="77777777" w:rsidR="005C4C49" w:rsidRPr="00734691" w:rsidRDefault="005C4C49" w:rsidP="006C3434">
            <w:pPr>
              <w:spacing w:after="0"/>
            </w:pPr>
            <w:r w:rsidRPr="00734691">
              <w:t>Identification of the Attenuator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697FC09"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FACE445" w14:textId="77777777" w:rsidR="005C4C49" w:rsidRPr="00734691" w:rsidRDefault="005C4C49" w:rsidP="006C3434">
            <w:pPr>
              <w:spacing w:after="0"/>
            </w:pPr>
            <w:r w:rsidRPr="00734691">
              <w:t>Section TID 10055</w:t>
            </w:r>
          </w:p>
        </w:tc>
      </w:tr>
      <w:tr w:rsidR="005C4C49" w:rsidRPr="00734691" w14:paraId="0DFA6D5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7DF6FC7" w14:textId="77777777" w:rsidR="005C4C49" w:rsidRPr="00734691" w:rsidRDefault="005C4C49" w:rsidP="006C3434">
            <w:pPr>
              <w:spacing w:after="0"/>
            </w:pPr>
            <w:r w:rsidRPr="00734691">
              <w:t>1.15.8.4.2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1CFFB76" w14:textId="77777777" w:rsidR="005C4C49" w:rsidRPr="00734691" w:rsidRDefault="005C4C49" w:rsidP="006C3434">
            <w:pPr>
              <w:spacing w:after="0"/>
            </w:pPr>
            <w:r w:rsidRPr="00734691">
              <w:t>Attenuator Category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2EEB35D" w14:textId="77777777" w:rsidR="005C4C49" w:rsidRPr="00734691" w:rsidRDefault="005C4C49" w:rsidP="006C3434">
            <w:pPr>
              <w:spacing w:after="0"/>
            </w:pPr>
            <w:r w:rsidRPr="00734691">
              <w:t>(113771, DCM, "</w:t>
            </w:r>
            <w:r w:rsidRPr="00734691">
              <w:rPr>
                <w:color w:val="0070C0"/>
              </w:rPr>
              <w:t>X-Ray Filters</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63B3ED" w14:textId="77777777" w:rsidR="005C4C49" w:rsidRPr="00734691" w:rsidRDefault="005C4C49" w:rsidP="006C3434">
            <w:pPr>
              <w:spacing w:after="0"/>
            </w:pPr>
            <w:r w:rsidRPr="00734691">
              <w:t>Section TID 10055</w:t>
            </w:r>
          </w:p>
        </w:tc>
      </w:tr>
      <w:tr w:rsidR="005C4C49" w:rsidRPr="00734691" w14:paraId="6828ECB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B410E60" w14:textId="77777777" w:rsidR="005C4C49" w:rsidRPr="00734691" w:rsidRDefault="005C4C49" w:rsidP="006C3434">
            <w:pPr>
              <w:spacing w:after="0"/>
            </w:pPr>
            <w:r w:rsidRPr="00734691">
              <w:t>1.15.8.4.3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9D15110" w14:textId="77777777" w:rsidR="005C4C49" w:rsidRPr="00734691" w:rsidRDefault="005C4C49" w:rsidP="006C3434">
            <w:pPr>
              <w:spacing w:after="0"/>
            </w:pPr>
            <w:r w:rsidRPr="00734691">
              <w:t>X-Ray Filter Material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E1FCB00" w14:textId="77777777" w:rsidR="005C4C49" w:rsidRPr="00734691" w:rsidRDefault="005C4C49" w:rsidP="006C3434">
            <w:pPr>
              <w:spacing w:after="0"/>
            </w:pPr>
            <w:r w:rsidRPr="00734691">
              <w:t>(12503006, SCT, “</w:t>
            </w:r>
            <w:r w:rsidRPr="00734691">
              <w:rPr>
                <w:color w:val="0070C0"/>
              </w:rPr>
              <w:t>Aluminum</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4BB7FF6" w14:textId="77777777" w:rsidR="005C4C49" w:rsidRPr="00734691" w:rsidRDefault="005C4C49" w:rsidP="006C3434">
            <w:pPr>
              <w:spacing w:after="0"/>
            </w:pPr>
            <w:r w:rsidRPr="00734691">
              <w:t>Section TID 10055</w:t>
            </w:r>
          </w:p>
        </w:tc>
      </w:tr>
      <w:tr w:rsidR="005C4C49" w:rsidRPr="00734691" w14:paraId="6B1D71F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50DF4FC" w14:textId="77777777" w:rsidR="005C4C49" w:rsidRPr="00734691" w:rsidRDefault="005C4C49" w:rsidP="006C3434">
            <w:pPr>
              <w:spacing w:after="0"/>
            </w:pPr>
            <w:r w:rsidRPr="00734691">
              <w:t>1.15.8.4.4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37C2C7C" w14:textId="77777777" w:rsidR="005C4C49" w:rsidRPr="00734691" w:rsidRDefault="005C4C49" w:rsidP="006C3434">
            <w:pPr>
              <w:spacing w:after="0"/>
            </w:pPr>
            <w:r w:rsidRPr="00734691">
              <w:t>X-Ray Filter Type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DC348B8" w14:textId="77777777" w:rsidR="005C4C49" w:rsidRPr="00734691" w:rsidRDefault="005C4C49" w:rsidP="006C3434">
            <w:pPr>
              <w:spacing w:after="0"/>
            </w:pPr>
            <w:r w:rsidRPr="00734691">
              <w:t>(113653, DCM, "</w:t>
            </w:r>
            <w:r w:rsidRPr="00734691">
              <w:rPr>
                <w:color w:val="0070C0"/>
              </w:rPr>
              <w:t>Flat filter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7C9931C" w14:textId="77777777" w:rsidR="005C4C49" w:rsidRPr="00734691" w:rsidRDefault="005C4C49" w:rsidP="006C3434">
            <w:pPr>
              <w:spacing w:after="0"/>
            </w:pPr>
            <w:r w:rsidRPr="00734691">
              <w:t>Section TID 10055</w:t>
            </w:r>
          </w:p>
        </w:tc>
      </w:tr>
      <w:tr w:rsidR="005C4C49" w:rsidRPr="00734691" w14:paraId="2187FA1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3A9CD92" w14:textId="77777777" w:rsidR="005C4C49" w:rsidRPr="00734691" w:rsidRDefault="005C4C49" w:rsidP="006C3434">
            <w:pPr>
              <w:spacing w:after="0"/>
            </w:pPr>
            <w:r w:rsidRPr="00734691">
              <w:t>1.15.8.4.5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4046C4" w14:textId="77777777" w:rsidR="005C4C49" w:rsidRPr="00734691" w:rsidRDefault="005C4C49" w:rsidP="006C3434">
            <w:pPr>
              <w:spacing w:after="0"/>
            </w:pPr>
            <w:r w:rsidRPr="00734691">
              <w:t>X-Ray Filter Thickness</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0E76FD2" w14:textId="77777777" w:rsidR="005C4C49" w:rsidRPr="00734691" w:rsidRDefault="005C4C49" w:rsidP="006C3434">
            <w:pPr>
              <w:spacing w:after="0"/>
              <w:rPr>
                <w:color w:val="000000"/>
              </w:rPr>
            </w:pPr>
            <w:r w:rsidRPr="00734691">
              <w:t>0.7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B9A1FB" w14:textId="77777777" w:rsidR="005C4C49" w:rsidRPr="00734691" w:rsidRDefault="005C4C49" w:rsidP="006C3434">
            <w:pPr>
              <w:spacing w:after="0"/>
            </w:pPr>
            <w:r w:rsidRPr="00734691">
              <w:t>Section TID 10055</w:t>
            </w:r>
          </w:p>
        </w:tc>
      </w:tr>
      <w:tr w:rsidR="005C4C49" w:rsidRPr="00734691" w14:paraId="666945C3"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892315F" w14:textId="77777777" w:rsidR="005C4C49" w:rsidRPr="00734691" w:rsidRDefault="005C4C49" w:rsidP="006C3434">
            <w:pPr>
              <w:spacing w:after="0"/>
            </w:pPr>
            <w:r w:rsidRPr="00734691">
              <w:t>1.15.9</w:t>
            </w:r>
          </w:p>
        </w:tc>
        <w:tc>
          <w:tcPr>
            <w:tcW w:w="351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1B7D14BB" w14:textId="77777777" w:rsidR="005C4C49" w:rsidRPr="00734691" w:rsidRDefault="005C4C49" w:rsidP="006C3434">
            <w:pPr>
              <w:spacing w:after="0"/>
            </w:pPr>
            <w:r w:rsidRPr="00734691">
              <w:t>Attenuators</w:t>
            </w:r>
          </w:p>
        </w:tc>
        <w:tc>
          <w:tcPr>
            <w:tcW w:w="396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891104B" w14:textId="77777777" w:rsidR="005C4C49" w:rsidRPr="00734691" w:rsidRDefault="005C4C49"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02AD63A" w14:textId="77777777" w:rsidR="005C4C49" w:rsidRPr="00734691" w:rsidRDefault="005C4C49" w:rsidP="006C3434">
            <w:pPr>
              <w:spacing w:after="0"/>
            </w:pPr>
            <w:r w:rsidRPr="00734691">
              <w:t>Section TID 10047</w:t>
            </w:r>
          </w:p>
        </w:tc>
      </w:tr>
      <w:tr w:rsidR="005C4C49" w:rsidRPr="00734691" w14:paraId="433D008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FA629BF" w14:textId="77777777" w:rsidR="005C4C49" w:rsidRPr="00734691" w:rsidRDefault="005C4C49" w:rsidP="006C3434">
            <w:pPr>
              <w:spacing w:after="0"/>
            </w:pPr>
            <w:r w:rsidRPr="00734691">
              <w:t>1.15.9.1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49C7168"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0B787B6" w14:textId="77777777" w:rsidR="005C4C49" w:rsidRPr="00734691" w:rsidRDefault="005C4C49" w:rsidP="006C3434">
            <w:pPr>
              <w:spacing w:after="0"/>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DE1E4A" w14:textId="77777777" w:rsidR="005C4C49" w:rsidRPr="00734691" w:rsidRDefault="005C4C49" w:rsidP="006C3434">
            <w:pPr>
              <w:spacing w:after="0"/>
            </w:pPr>
            <w:r w:rsidRPr="00734691">
              <w:t>Section TID 10047</w:t>
            </w:r>
          </w:p>
        </w:tc>
      </w:tr>
      <w:tr w:rsidR="005C4C49" w:rsidRPr="00734691" w14:paraId="0AA3479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64A40CB" w14:textId="77777777" w:rsidR="005C4C49" w:rsidRPr="00734691" w:rsidRDefault="005C4C49" w:rsidP="006C3434">
            <w:pPr>
              <w:spacing w:after="0"/>
            </w:pPr>
            <w:r w:rsidRPr="00734691">
              <w:t>1.15.9.2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9A467FD"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336303F" w14:textId="77777777" w:rsidR="005C4C49" w:rsidRPr="00734691" w:rsidRDefault="005C4C49" w:rsidP="006C3434">
            <w:pPr>
              <w:spacing w:after="0"/>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0E5CAD7" w14:textId="77777777" w:rsidR="005C4C49" w:rsidRPr="00734691" w:rsidRDefault="005C4C49" w:rsidP="006C3434">
            <w:pPr>
              <w:spacing w:after="0"/>
            </w:pPr>
            <w:r w:rsidRPr="00734691">
              <w:t>Section TID 10047</w:t>
            </w:r>
          </w:p>
        </w:tc>
      </w:tr>
      <w:tr w:rsidR="005C4C49" w:rsidRPr="00734691" w14:paraId="4E17628E"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4FE2926" w14:textId="77777777" w:rsidR="005C4C49" w:rsidRPr="00734691" w:rsidRDefault="005C4C49" w:rsidP="006C3434">
            <w:pPr>
              <w:spacing w:after="0"/>
            </w:pPr>
            <w:r w:rsidRPr="00734691">
              <w:t>1.15.9.3</w:t>
            </w:r>
          </w:p>
        </w:tc>
        <w:tc>
          <w:tcPr>
            <w:tcW w:w="351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157D6C1D" w14:textId="77777777" w:rsidR="005C4C49" w:rsidRPr="00734691" w:rsidRDefault="005C4C49" w:rsidP="006C3434">
            <w:pPr>
              <w:spacing w:after="0"/>
            </w:pPr>
            <w:r w:rsidRPr="00734691">
              <w:t>Attenuator Characteristics</w:t>
            </w:r>
          </w:p>
        </w:tc>
        <w:tc>
          <w:tcPr>
            <w:tcW w:w="396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7A95371" w14:textId="77777777" w:rsidR="005C4C49" w:rsidRPr="00734691" w:rsidRDefault="005C4C49"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5F2C90B" w14:textId="77777777" w:rsidR="005C4C49" w:rsidRPr="00734691" w:rsidRDefault="005C4C49" w:rsidP="006C3434">
            <w:pPr>
              <w:spacing w:after="0"/>
            </w:pPr>
            <w:r w:rsidRPr="00734691">
              <w:t>Section TID 10055</w:t>
            </w:r>
          </w:p>
        </w:tc>
      </w:tr>
      <w:tr w:rsidR="005C4C49" w:rsidRPr="00734691" w14:paraId="6D08AD8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22CC294" w14:textId="77777777" w:rsidR="005C4C49" w:rsidRPr="00734691" w:rsidRDefault="005C4C49" w:rsidP="006C3434">
            <w:pPr>
              <w:spacing w:after="0"/>
            </w:pPr>
            <w:r w:rsidRPr="00734691">
              <w:t>1.15.9.3.1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A3199F5" w14:textId="77777777" w:rsidR="005C4C49" w:rsidRPr="00734691" w:rsidRDefault="005C4C49" w:rsidP="006C3434">
            <w:pPr>
              <w:spacing w:after="0"/>
            </w:pPr>
            <w:r w:rsidRPr="00734691">
              <w:t>Identification of the Attenuator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BEC1EF4" w14:textId="77777777" w:rsidR="005C4C49" w:rsidRPr="00734691" w:rsidRDefault="005C4C49" w:rsidP="006C3434">
            <w:pPr>
              <w:spacing w:after="0"/>
            </w:pPr>
            <w:r w:rsidRPr="00734691">
              <w:t>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C6C2D0A" w14:textId="77777777" w:rsidR="005C4C49" w:rsidRPr="00734691" w:rsidRDefault="005C4C49" w:rsidP="006C3434">
            <w:pPr>
              <w:spacing w:after="0"/>
            </w:pPr>
            <w:r w:rsidRPr="00734691">
              <w:t>Section TID 10055</w:t>
            </w:r>
          </w:p>
        </w:tc>
      </w:tr>
      <w:tr w:rsidR="005C4C49" w:rsidRPr="00734691" w14:paraId="1015774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0F5E62B" w14:textId="77777777" w:rsidR="005C4C49" w:rsidRPr="00734691" w:rsidRDefault="005C4C49" w:rsidP="006C3434">
            <w:pPr>
              <w:spacing w:after="0"/>
            </w:pPr>
            <w:r w:rsidRPr="00734691">
              <w:t>1.15.9.3.2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48BB617" w14:textId="77777777" w:rsidR="005C4C49" w:rsidRPr="00734691" w:rsidRDefault="005C4C49" w:rsidP="006C3434">
            <w:pPr>
              <w:spacing w:after="0"/>
            </w:pPr>
            <w:r w:rsidRPr="00734691">
              <w:t>Attenuator Category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ED59295" w14:textId="77777777" w:rsidR="005C4C49" w:rsidRPr="00734691" w:rsidRDefault="005C4C49" w:rsidP="006C3434">
            <w:pPr>
              <w:spacing w:after="0"/>
              <w:rPr>
                <w:color w:val="000000" w:themeColor="text1"/>
              </w:rPr>
            </w:pPr>
            <w:r w:rsidRPr="00734691">
              <w:rPr>
                <w:color w:val="000000" w:themeColor="text1"/>
              </w:rPr>
              <w:t>(</w:t>
            </w:r>
            <w:r w:rsidRPr="00734691">
              <w:rPr>
                <w:color w:val="0D0D0D" w:themeColor="text1" w:themeTint="F2"/>
              </w:rPr>
              <w:t>129460009, SCT</w:t>
            </w:r>
            <w:r w:rsidRPr="00734691">
              <w:rPr>
                <w:color w:val="000000" w:themeColor="text1"/>
              </w:rPr>
              <w:t>, “</w:t>
            </w:r>
            <w:r w:rsidRPr="00734691">
              <w:t>Compression Paddle</w:t>
            </w:r>
            <w:r w:rsidRPr="00734691">
              <w:rPr>
                <w:color w:val="000000" w:themeColor="text1"/>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26537AB" w14:textId="77777777" w:rsidR="005C4C49" w:rsidRPr="00734691" w:rsidRDefault="005C4C49" w:rsidP="006C3434">
            <w:pPr>
              <w:spacing w:after="0"/>
              <w:rPr>
                <w:color w:val="000000" w:themeColor="text1"/>
              </w:rPr>
            </w:pPr>
            <w:r w:rsidRPr="00734691">
              <w:t>Section TID 10055</w:t>
            </w:r>
          </w:p>
        </w:tc>
      </w:tr>
      <w:tr w:rsidR="005C4C49" w:rsidRPr="00734691" w14:paraId="3CB3FED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28DEF08" w14:textId="77777777" w:rsidR="005C4C49" w:rsidRPr="00734691" w:rsidRDefault="005C4C49" w:rsidP="006C3434">
            <w:pPr>
              <w:spacing w:after="0"/>
            </w:pPr>
            <w:r w:rsidRPr="00734691">
              <w:t>1.15.9.3.3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A17D2A2" w14:textId="77777777" w:rsidR="005C4C49" w:rsidRPr="00734691" w:rsidRDefault="005C4C49" w:rsidP="006C3434">
            <w:pPr>
              <w:spacing w:after="0"/>
            </w:pPr>
            <w:r w:rsidRPr="00734691">
              <w:t>X-Ray Filter Material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EF86AB1" w14:textId="77777777" w:rsidR="005C4C49" w:rsidRPr="00734691" w:rsidRDefault="005C4C49" w:rsidP="006C3434">
            <w:pPr>
              <w:spacing w:after="0"/>
            </w:pPr>
            <w:r w:rsidRPr="00734691">
              <w:t>(412154003, SCT, “</w:t>
            </w:r>
            <w:r w:rsidRPr="00734691">
              <w:rPr>
                <w:color w:val="0070C0"/>
              </w:rPr>
              <w:t>Polycarbonate</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B21D9F9" w14:textId="77777777" w:rsidR="005C4C49" w:rsidRPr="00734691" w:rsidRDefault="005C4C49" w:rsidP="006C3434">
            <w:pPr>
              <w:spacing w:after="0"/>
              <w:rPr>
                <w:color w:val="000000" w:themeColor="text1"/>
              </w:rPr>
            </w:pPr>
            <w:r w:rsidRPr="00734691">
              <w:t>Section TID 10055</w:t>
            </w:r>
          </w:p>
        </w:tc>
      </w:tr>
      <w:tr w:rsidR="005C4C49" w:rsidRPr="00734691" w14:paraId="5EBD8CE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044990E" w14:textId="77777777" w:rsidR="005C4C49" w:rsidRPr="00734691" w:rsidRDefault="005C4C49" w:rsidP="006C3434">
            <w:pPr>
              <w:spacing w:after="0"/>
            </w:pPr>
            <w:r w:rsidRPr="00734691">
              <w:t>1.15.9.3.4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2B0A034" w14:textId="77777777" w:rsidR="005C4C49" w:rsidRPr="00734691" w:rsidRDefault="005C4C49" w:rsidP="006C3434">
            <w:pPr>
              <w:spacing w:after="0"/>
            </w:pPr>
            <w:r w:rsidRPr="00734691">
              <w:t>X-Ray Filter Type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CFEB6DF" w14:textId="77777777" w:rsidR="005C4C49" w:rsidRPr="00734691" w:rsidRDefault="005C4C49" w:rsidP="006C3434">
            <w:pPr>
              <w:spacing w:after="0"/>
              <w:rPr>
                <w:color w:val="000000" w:themeColor="text1"/>
              </w:rPr>
            </w:pPr>
            <w:r w:rsidRPr="00734691">
              <w:t>(113650, DCM, "</w:t>
            </w:r>
            <w:r w:rsidRPr="00734691">
              <w:rPr>
                <w:color w:val="0070C0"/>
              </w:rPr>
              <w:t>Strip Filter</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2BA4388" w14:textId="77777777" w:rsidR="005C4C49" w:rsidRPr="00734691" w:rsidRDefault="005C4C49" w:rsidP="006C3434">
            <w:pPr>
              <w:spacing w:after="0"/>
            </w:pPr>
            <w:r w:rsidRPr="00734691">
              <w:t>Section TID 10055</w:t>
            </w:r>
          </w:p>
        </w:tc>
      </w:tr>
      <w:tr w:rsidR="005C4C49" w:rsidRPr="00734691" w14:paraId="1BBAEED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8D435BE" w14:textId="77777777" w:rsidR="005C4C49" w:rsidRPr="00734691" w:rsidRDefault="005C4C49" w:rsidP="006C3434">
            <w:pPr>
              <w:spacing w:after="0"/>
            </w:pPr>
            <w:r w:rsidRPr="00734691">
              <w:t>1.15.9.3.5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01E8519" w14:textId="77777777" w:rsidR="005C4C49" w:rsidRPr="00734691" w:rsidRDefault="005C4C49" w:rsidP="006C3434">
            <w:pPr>
              <w:spacing w:after="0"/>
            </w:pPr>
            <w:r w:rsidRPr="00734691">
              <w:t>X-Ray Filter Thickness</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DE5106F" w14:textId="77777777" w:rsidR="005C4C49" w:rsidRPr="00734691" w:rsidRDefault="005C4C49" w:rsidP="006C3434">
            <w:pPr>
              <w:spacing w:after="0"/>
              <w:rPr>
                <w:color w:val="000000" w:themeColor="text1"/>
              </w:rPr>
            </w:pPr>
            <w:r w:rsidRPr="00734691">
              <w:t>2.5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7B45202" w14:textId="77777777" w:rsidR="005C4C49" w:rsidRPr="00734691" w:rsidRDefault="005C4C49" w:rsidP="006C3434">
            <w:pPr>
              <w:spacing w:after="0"/>
              <w:rPr>
                <w:color w:val="000000" w:themeColor="text1"/>
              </w:rPr>
            </w:pPr>
            <w:r w:rsidRPr="00734691">
              <w:t>Section TID 10055</w:t>
            </w:r>
          </w:p>
        </w:tc>
      </w:tr>
      <w:tr w:rsidR="005C4C49" w:rsidRPr="00734691" w14:paraId="0101F82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D699F52" w14:textId="77777777" w:rsidR="005C4C49" w:rsidRPr="00734691" w:rsidRDefault="005C4C49" w:rsidP="006C3434">
            <w:pPr>
              <w:spacing w:after="0"/>
            </w:pPr>
            <w:r w:rsidRPr="00734691">
              <w:t>1.15.10</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811F83D" w14:textId="77777777" w:rsidR="005C4C49" w:rsidRPr="00734691" w:rsidRDefault="005C4C49" w:rsidP="006C3434">
            <w:pPr>
              <w:spacing w:after="0"/>
            </w:pPr>
            <w:r w:rsidRPr="00734691">
              <w:t>Radiation Output</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46D01EB"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4EF7255" w14:textId="77777777" w:rsidR="005C4C49" w:rsidRPr="00734691" w:rsidRDefault="005C4C49" w:rsidP="006C3434">
            <w:pPr>
              <w:spacing w:after="0"/>
            </w:pPr>
            <w:r w:rsidRPr="00734691">
              <w:t>Section TID 10048</w:t>
            </w:r>
          </w:p>
        </w:tc>
      </w:tr>
      <w:tr w:rsidR="005C4C49" w:rsidRPr="00734691" w14:paraId="24593D4A"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39AB342" w14:textId="77777777" w:rsidR="005C4C49" w:rsidRPr="00734691" w:rsidRDefault="005C4C49" w:rsidP="006C3434">
            <w:pPr>
              <w:spacing w:after="0"/>
            </w:pPr>
            <w:r w:rsidRPr="00734691">
              <w:t>1.15.10.1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0DBCDCF"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B73538B"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258D111" w14:textId="77777777" w:rsidR="005C4C49" w:rsidRPr="00734691" w:rsidRDefault="005C4C49" w:rsidP="006C3434">
            <w:pPr>
              <w:spacing w:after="0"/>
            </w:pPr>
            <w:r w:rsidRPr="00734691">
              <w:t>Section TID 10048</w:t>
            </w:r>
          </w:p>
        </w:tc>
      </w:tr>
      <w:tr w:rsidR="005C4C49" w:rsidRPr="00734691" w14:paraId="7E69231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E90F7A3" w14:textId="77777777" w:rsidR="005C4C49" w:rsidRPr="00734691" w:rsidRDefault="005C4C49" w:rsidP="006C3434">
            <w:pPr>
              <w:spacing w:after="0"/>
            </w:pPr>
            <w:r w:rsidRPr="00734691">
              <w:t>1.15.10.2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A78D1B9"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12982C" w14:textId="77777777" w:rsidR="005C4C49" w:rsidRPr="00734691" w:rsidRDefault="005C4C49" w:rsidP="006C3434">
            <w:pPr>
              <w:spacing w:after="0"/>
              <w:rPr>
                <w:color w:val="000000"/>
              </w:rPr>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C64B464" w14:textId="77777777" w:rsidR="005C4C49" w:rsidRPr="00734691" w:rsidRDefault="005C4C49" w:rsidP="006C3434">
            <w:pPr>
              <w:spacing w:after="0"/>
            </w:pPr>
            <w:r w:rsidRPr="00734691">
              <w:t>Section TID 10048</w:t>
            </w:r>
          </w:p>
        </w:tc>
      </w:tr>
      <w:tr w:rsidR="005C4C49" w:rsidRPr="00734691" w14:paraId="0B48840A"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273FD21" w14:textId="77777777" w:rsidR="005C4C49" w:rsidRPr="00734691" w:rsidRDefault="005C4C49" w:rsidP="006C3434">
            <w:pPr>
              <w:spacing w:after="0"/>
            </w:pPr>
            <w:r w:rsidRPr="00734691">
              <w:t>1.15.10.3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6C29176"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15337BC" w14:textId="77777777" w:rsidR="005C4C49" w:rsidRPr="00734691" w:rsidRDefault="005C4C49"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08DCEEE" w14:textId="77777777" w:rsidR="005C4C49" w:rsidRPr="00734691" w:rsidRDefault="005C4C49" w:rsidP="006C3434">
            <w:pPr>
              <w:spacing w:after="0"/>
            </w:pPr>
            <w:r w:rsidRPr="00734691">
              <w:t>Section TID 10048</w:t>
            </w:r>
          </w:p>
        </w:tc>
      </w:tr>
      <w:tr w:rsidR="005C4C49" w:rsidRPr="00734691" w14:paraId="4CEC8D6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7FE3125" w14:textId="77777777" w:rsidR="005C4C49" w:rsidRPr="00734691" w:rsidRDefault="005C4C49" w:rsidP="006C3434">
            <w:pPr>
              <w:spacing w:after="0"/>
            </w:pPr>
            <w:r w:rsidRPr="00734691">
              <w:lastRenderedPageBreak/>
              <w:t>1.15.10.4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DB05D83" w14:textId="77777777" w:rsidR="005C4C49" w:rsidRPr="00734691" w:rsidRDefault="005C4C49" w:rsidP="006C3434">
            <w:pPr>
              <w:spacing w:after="0"/>
            </w:pPr>
            <w:r w:rsidRPr="00734691">
              <w:t>Air Kerma at Output Measurement Point</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Style w:val="TableGrid"/>
              <w:tblW w:w="0" w:type="auto"/>
              <w:tblLook w:val="04A0" w:firstRow="1" w:lastRow="0" w:firstColumn="1" w:lastColumn="0" w:noHBand="0" w:noVBand="1"/>
            </w:tblPr>
            <w:tblGrid>
              <w:gridCol w:w="2267"/>
              <w:gridCol w:w="2268"/>
            </w:tblGrid>
            <w:tr w:rsidR="005C4C49" w:rsidRPr="00734691" w14:paraId="62421BDF" w14:textId="77777777" w:rsidTr="00E1294D">
              <w:tc>
                <w:tcPr>
                  <w:tcW w:w="2267" w:type="dxa"/>
                </w:tcPr>
                <w:p w14:paraId="22005B36" w14:textId="77777777" w:rsidR="005C4C49" w:rsidRPr="00734691" w:rsidRDefault="005C4C49" w:rsidP="006C3434">
                  <w:pPr>
                    <w:spacing w:after="0"/>
                  </w:pPr>
                  <w:r w:rsidRPr="00734691">
                    <w:t>20240418170318.010</w:t>
                  </w:r>
                </w:p>
              </w:tc>
              <w:tc>
                <w:tcPr>
                  <w:tcW w:w="2268" w:type="dxa"/>
                </w:tcPr>
                <w:p w14:paraId="02B7DA66" w14:textId="77777777" w:rsidR="005C4C49" w:rsidRPr="00734691" w:rsidRDefault="005C4C49" w:rsidP="006C3434">
                  <w:pPr>
                    <w:spacing w:after="0"/>
                  </w:pPr>
                  <w:r w:rsidRPr="00734691">
                    <w:t>0 mGy</w:t>
                  </w:r>
                </w:p>
              </w:tc>
            </w:tr>
            <w:tr w:rsidR="005C4C49" w:rsidRPr="00734691" w14:paraId="7E22DA10" w14:textId="77777777" w:rsidTr="00E1294D">
              <w:tc>
                <w:tcPr>
                  <w:tcW w:w="2267" w:type="dxa"/>
                </w:tcPr>
                <w:p w14:paraId="1D342949" w14:textId="77777777" w:rsidR="005C4C49" w:rsidRPr="00734691" w:rsidRDefault="005C4C49" w:rsidP="006C3434">
                  <w:pPr>
                    <w:spacing w:after="0"/>
                  </w:pPr>
                  <w:r w:rsidRPr="00734691">
                    <w:t>20240418170318.276</w:t>
                  </w:r>
                </w:p>
              </w:tc>
              <w:tc>
                <w:tcPr>
                  <w:tcW w:w="2268" w:type="dxa"/>
                </w:tcPr>
                <w:p w14:paraId="752095E1" w14:textId="77777777" w:rsidR="005C4C49" w:rsidRPr="00734691" w:rsidRDefault="005C4C49" w:rsidP="006C3434">
                  <w:pPr>
                    <w:spacing w:after="0"/>
                  </w:pPr>
                  <w:r w:rsidRPr="00734691">
                    <w:t>0.514 mGy</w:t>
                  </w:r>
                </w:p>
              </w:tc>
            </w:tr>
            <w:tr w:rsidR="005C4C49" w:rsidRPr="00734691" w14:paraId="2F032701" w14:textId="77777777" w:rsidTr="00E1294D">
              <w:tc>
                <w:tcPr>
                  <w:tcW w:w="2267" w:type="dxa"/>
                </w:tcPr>
                <w:p w14:paraId="1A14856F" w14:textId="77777777" w:rsidR="005C4C49" w:rsidRPr="00734691" w:rsidRDefault="005C4C49" w:rsidP="006C3434">
                  <w:pPr>
                    <w:spacing w:after="0"/>
                  </w:pPr>
                  <w:r w:rsidRPr="00734691">
                    <w:t>20240418170318.542</w:t>
                  </w:r>
                </w:p>
              </w:tc>
              <w:tc>
                <w:tcPr>
                  <w:tcW w:w="2268" w:type="dxa"/>
                </w:tcPr>
                <w:p w14:paraId="204FC346" w14:textId="77777777" w:rsidR="005C4C49" w:rsidRPr="00734691" w:rsidRDefault="005C4C49" w:rsidP="006C3434">
                  <w:pPr>
                    <w:spacing w:after="0"/>
                  </w:pPr>
                  <w:r w:rsidRPr="00734691">
                    <w:t>0.514 mGy</w:t>
                  </w:r>
                </w:p>
              </w:tc>
            </w:tr>
            <w:tr w:rsidR="005C4C49" w:rsidRPr="00734691" w14:paraId="5C57A747" w14:textId="77777777" w:rsidTr="00E1294D">
              <w:tc>
                <w:tcPr>
                  <w:tcW w:w="2267" w:type="dxa"/>
                </w:tcPr>
                <w:p w14:paraId="26FC0B49" w14:textId="77777777" w:rsidR="005C4C49" w:rsidRPr="00734691" w:rsidRDefault="005C4C49" w:rsidP="006C3434">
                  <w:pPr>
                    <w:spacing w:after="0"/>
                  </w:pPr>
                  <w:r w:rsidRPr="00734691">
                    <w:t>20240418170318.808</w:t>
                  </w:r>
                </w:p>
              </w:tc>
              <w:tc>
                <w:tcPr>
                  <w:tcW w:w="2268" w:type="dxa"/>
                </w:tcPr>
                <w:p w14:paraId="2E49B2A8" w14:textId="77777777" w:rsidR="005C4C49" w:rsidRPr="00734691" w:rsidRDefault="005C4C49" w:rsidP="006C3434">
                  <w:pPr>
                    <w:spacing w:after="0"/>
                  </w:pPr>
                  <w:r w:rsidRPr="00734691">
                    <w:t>0.514 mGy</w:t>
                  </w:r>
                </w:p>
              </w:tc>
            </w:tr>
            <w:tr w:rsidR="005C4C49" w:rsidRPr="00734691" w14:paraId="3BB6CE01" w14:textId="77777777" w:rsidTr="00E1294D">
              <w:tc>
                <w:tcPr>
                  <w:tcW w:w="2267" w:type="dxa"/>
                </w:tcPr>
                <w:p w14:paraId="29B93D3D" w14:textId="77777777" w:rsidR="005C4C49" w:rsidRPr="00734691" w:rsidRDefault="005C4C49" w:rsidP="006C3434">
                  <w:pPr>
                    <w:spacing w:after="0"/>
                  </w:pPr>
                  <w:r w:rsidRPr="00734691">
                    <w:t>20240418170319.074</w:t>
                  </w:r>
                </w:p>
              </w:tc>
              <w:tc>
                <w:tcPr>
                  <w:tcW w:w="2268" w:type="dxa"/>
                </w:tcPr>
                <w:p w14:paraId="426F1CF5" w14:textId="77777777" w:rsidR="005C4C49" w:rsidRPr="00734691" w:rsidRDefault="005C4C49" w:rsidP="006C3434">
                  <w:pPr>
                    <w:spacing w:after="0"/>
                  </w:pPr>
                  <w:r w:rsidRPr="00734691">
                    <w:t>0.514 mGy</w:t>
                  </w:r>
                </w:p>
              </w:tc>
            </w:tr>
            <w:tr w:rsidR="005C4C49" w:rsidRPr="00734691" w14:paraId="7D936A66" w14:textId="77777777" w:rsidTr="00E1294D">
              <w:tc>
                <w:tcPr>
                  <w:tcW w:w="2267" w:type="dxa"/>
                </w:tcPr>
                <w:p w14:paraId="6F09BE86" w14:textId="77777777" w:rsidR="005C4C49" w:rsidRPr="00734691" w:rsidRDefault="005C4C49" w:rsidP="006C3434">
                  <w:pPr>
                    <w:spacing w:after="0"/>
                  </w:pPr>
                  <w:r w:rsidRPr="00734691">
                    <w:t>20240418170319.340</w:t>
                  </w:r>
                </w:p>
              </w:tc>
              <w:tc>
                <w:tcPr>
                  <w:tcW w:w="2268" w:type="dxa"/>
                </w:tcPr>
                <w:p w14:paraId="63DF036D" w14:textId="77777777" w:rsidR="005C4C49" w:rsidRPr="00734691" w:rsidRDefault="005C4C49" w:rsidP="006C3434">
                  <w:pPr>
                    <w:spacing w:after="0"/>
                  </w:pPr>
                  <w:r w:rsidRPr="00734691">
                    <w:t>0.514 mGy</w:t>
                  </w:r>
                </w:p>
              </w:tc>
            </w:tr>
            <w:tr w:rsidR="005C4C49" w:rsidRPr="00734691" w14:paraId="56813CDB" w14:textId="77777777" w:rsidTr="00E1294D">
              <w:tc>
                <w:tcPr>
                  <w:tcW w:w="2267" w:type="dxa"/>
                </w:tcPr>
                <w:p w14:paraId="1B65CA49" w14:textId="77777777" w:rsidR="005C4C49" w:rsidRPr="00734691" w:rsidRDefault="005C4C49" w:rsidP="006C3434">
                  <w:pPr>
                    <w:spacing w:after="0"/>
                  </w:pPr>
                  <w:r w:rsidRPr="00734691">
                    <w:t>20240418170319.606</w:t>
                  </w:r>
                </w:p>
              </w:tc>
              <w:tc>
                <w:tcPr>
                  <w:tcW w:w="2268" w:type="dxa"/>
                </w:tcPr>
                <w:p w14:paraId="2B0E167B" w14:textId="77777777" w:rsidR="005C4C49" w:rsidRPr="00734691" w:rsidRDefault="005C4C49" w:rsidP="006C3434">
                  <w:pPr>
                    <w:spacing w:after="0"/>
                  </w:pPr>
                  <w:r w:rsidRPr="00734691">
                    <w:t>0.514 mGy</w:t>
                  </w:r>
                </w:p>
              </w:tc>
            </w:tr>
            <w:tr w:rsidR="005C4C49" w:rsidRPr="00734691" w14:paraId="44C9E20F" w14:textId="77777777" w:rsidTr="00E1294D">
              <w:tc>
                <w:tcPr>
                  <w:tcW w:w="2267" w:type="dxa"/>
                </w:tcPr>
                <w:p w14:paraId="37088509" w14:textId="77777777" w:rsidR="005C4C49" w:rsidRPr="00734691" w:rsidRDefault="005C4C49" w:rsidP="006C3434">
                  <w:pPr>
                    <w:spacing w:after="0"/>
                  </w:pPr>
                  <w:r w:rsidRPr="00734691">
                    <w:t>20240418170319.872</w:t>
                  </w:r>
                </w:p>
              </w:tc>
              <w:tc>
                <w:tcPr>
                  <w:tcW w:w="2268" w:type="dxa"/>
                </w:tcPr>
                <w:p w14:paraId="5CE47E30" w14:textId="77777777" w:rsidR="005C4C49" w:rsidRPr="00734691" w:rsidRDefault="005C4C49" w:rsidP="006C3434">
                  <w:pPr>
                    <w:spacing w:after="0"/>
                  </w:pPr>
                  <w:r w:rsidRPr="00734691">
                    <w:t>0.514 mGy</w:t>
                  </w:r>
                </w:p>
              </w:tc>
            </w:tr>
            <w:tr w:rsidR="005C4C49" w:rsidRPr="00734691" w14:paraId="0DE8F769" w14:textId="77777777" w:rsidTr="00E1294D">
              <w:tc>
                <w:tcPr>
                  <w:tcW w:w="2267" w:type="dxa"/>
                </w:tcPr>
                <w:p w14:paraId="0FF24580" w14:textId="77777777" w:rsidR="005C4C49" w:rsidRPr="00734691" w:rsidRDefault="005C4C49" w:rsidP="006C3434">
                  <w:pPr>
                    <w:spacing w:after="0"/>
                  </w:pPr>
                  <w:r w:rsidRPr="00734691">
                    <w:t>20240418170320.138</w:t>
                  </w:r>
                </w:p>
              </w:tc>
              <w:tc>
                <w:tcPr>
                  <w:tcW w:w="2268" w:type="dxa"/>
                </w:tcPr>
                <w:p w14:paraId="5C60F021" w14:textId="77777777" w:rsidR="005C4C49" w:rsidRPr="00734691" w:rsidRDefault="005C4C49" w:rsidP="006C3434">
                  <w:pPr>
                    <w:spacing w:after="0"/>
                  </w:pPr>
                  <w:r w:rsidRPr="00734691">
                    <w:t>0.514 mGy</w:t>
                  </w:r>
                </w:p>
              </w:tc>
            </w:tr>
            <w:tr w:rsidR="005C4C49" w:rsidRPr="00734691" w14:paraId="5D9D4AC7" w14:textId="77777777" w:rsidTr="00E1294D">
              <w:tc>
                <w:tcPr>
                  <w:tcW w:w="2267" w:type="dxa"/>
                </w:tcPr>
                <w:p w14:paraId="3D682D51" w14:textId="77777777" w:rsidR="005C4C49" w:rsidRPr="00734691" w:rsidRDefault="005C4C49" w:rsidP="006C3434">
                  <w:pPr>
                    <w:spacing w:after="0"/>
                  </w:pPr>
                  <w:r w:rsidRPr="00734691">
                    <w:t>20240418170320.404</w:t>
                  </w:r>
                </w:p>
              </w:tc>
              <w:tc>
                <w:tcPr>
                  <w:tcW w:w="2268" w:type="dxa"/>
                </w:tcPr>
                <w:p w14:paraId="609F62C7" w14:textId="77777777" w:rsidR="005C4C49" w:rsidRPr="00734691" w:rsidRDefault="005C4C49" w:rsidP="006C3434">
                  <w:pPr>
                    <w:spacing w:after="0"/>
                  </w:pPr>
                  <w:r w:rsidRPr="00734691">
                    <w:t>0.514 mGy</w:t>
                  </w:r>
                </w:p>
              </w:tc>
            </w:tr>
            <w:tr w:rsidR="005C4C49" w:rsidRPr="00734691" w14:paraId="3B8B96E9" w14:textId="77777777" w:rsidTr="00E1294D">
              <w:tc>
                <w:tcPr>
                  <w:tcW w:w="2267" w:type="dxa"/>
                </w:tcPr>
                <w:p w14:paraId="764A9001" w14:textId="77777777" w:rsidR="005C4C49" w:rsidRPr="00734691" w:rsidRDefault="005C4C49" w:rsidP="006C3434">
                  <w:pPr>
                    <w:spacing w:after="0"/>
                  </w:pPr>
                  <w:r w:rsidRPr="00734691">
                    <w:t>20240418170320.670</w:t>
                  </w:r>
                </w:p>
              </w:tc>
              <w:tc>
                <w:tcPr>
                  <w:tcW w:w="2268" w:type="dxa"/>
                </w:tcPr>
                <w:p w14:paraId="25835CCB" w14:textId="77777777" w:rsidR="005C4C49" w:rsidRPr="00734691" w:rsidRDefault="005C4C49" w:rsidP="006C3434">
                  <w:pPr>
                    <w:spacing w:after="0"/>
                  </w:pPr>
                  <w:r w:rsidRPr="00734691">
                    <w:t>0.514 mGy</w:t>
                  </w:r>
                </w:p>
              </w:tc>
            </w:tr>
            <w:tr w:rsidR="005C4C49" w:rsidRPr="00734691" w14:paraId="73275B6B" w14:textId="77777777" w:rsidTr="00E1294D">
              <w:tc>
                <w:tcPr>
                  <w:tcW w:w="2267" w:type="dxa"/>
                </w:tcPr>
                <w:p w14:paraId="75294733" w14:textId="77777777" w:rsidR="005C4C49" w:rsidRPr="00734691" w:rsidRDefault="005C4C49" w:rsidP="006C3434">
                  <w:pPr>
                    <w:spacing w:after="0"/>
                  </w:pPr>
                  <w:r w:rsidRPr="00734691">
                    <w:t>20240418170320.936</w:t>
                  </w:r>
                </w:p>
              </w:tc>
              <w:tc>
                <w:tcPr>
                  <w:tcW w:w="2268" w:type="dxa"/>
                </w:tcPr>
                <w:p w14:paraId="4B9D7892" w14:textId="77777777" w:rsidR="005C4C49" w:rsidRPr="00734691" w:rsidRDefault="005C4C49" w:rsidP="006C3434">
                  <w:pPr>
                    <w:spacing w:after="0"/>
                  </w:pPr>
                  <w:r w:rsidRPr="00734691">
                    <w:t>0.514 mGy</w:t>
                  </w:r>
                </w:p>
              </w:tc>
            </w:tr>
            <w:tr w:rsidR="005C4C49" w:rsidRPr="00734691" w14:paraId="2220591D" w14:textId="77777777" w:rsidTr="00E1294D">
              <w:tc>
                <w:tcPr>
                  <w:tcW w:w="2267" w:type="dxa"/>
                </w:tcPr>
                <w:p w14:paraId="47EB04AB" w14:textId="77777777" w:rsidR="005C4C49" w:rsidRPr="00734691" w:rsidRDefault="005C4C49" w:rsidP="006C3434">
                  <w:pPr>
                    <w:spacing w:after="0"/>
                  </w:pPr>
                  <w:r w:rsidRPr="00734691">
                    <w:t>20240418170321.202</w:t>
                  </w:r>
                </w:p>
              </w:tc>
              <w:tc>
                <w:tcPr>
                  <w:tcW w:w="2268" w:type="dxa"/>
                </w:tcPr>
                <w:p w14:paraId="1E1EE412" w14:textId="77777777" w:rsidR="005C4C49" w:rsidRPr="00734691" w:rsidRDefault="005C4C49" w:rsidP="006C3434">
                  <w:pPr>
                    <w:spacing w:after="0"/>
                  </w:pPr>
                  <w:r w:rsidRPr="00734691">
                    <w:t>0.514 mGy</w:t>
                  </w:r>
                </w:p>
              </w:tc>
            </w:tr>
            <w:tr w:rsidR="005C4C49" w:rsidRPr="00734691" w14:paraId="082381D4" w14:textId="77777777" w:rsidTr="00E1294D">
              <w:tc>
                <w:tcPr>
                  <w:tcW w:w="2267" w:type="dxa"/>
                </w:tcPr>
                <w:p w14:paraId="4E076774" w14:textId="77777777" w:rsidR="005C4C49" w:rsidRPr="00734691" w:rsidRDefault="005C4C49" w:rsidP="006C3434">
                  <w:pPr>
                    <w:spacing w:after="0"/>
                  </w:pPr>
                  <w:r w:rsidRPr="00734691">
                    <w:t>20240418170321.468</w:t>
                  </w:r>
                </w:p>
              </w:tc>
              <w:tc>
                <w:tcPr>
                  <w:tcW w:w="2268" w:type="dxa"/>
                </w:tcPr>
                <w:p w14:paraId="0D18B6A5" w14:textId="77777777" w:rsidR="005C4C49" w:rsidRPr="00734691" w:rsidRDefault="005C4C49" w:rsidP="006C3434">
                  <w:pPr>
                    <w:spacing w:after="0"/>
                  </w:pPr>
                  <w:r w:rsidRPr="00734691">
                    <w:t>0.514 mGy</w:t>
                  </w:r>
                </w:p>
              </w:tc>
            </w:tr>
            <w:tr w:rsidR="005C4C49" w:rsidRPr="00734691" w14:paraId="0AD372BD" w14:textId="77777777" w:rsidTr="00E1294D">
              <w:tc>
                <w:tcPr>
                  <w:tcW w:w="2267" w:type="dxa"/>
                </w:tcPr>
                <w:p w14:paraId="55386A18" w14:textId="77777777" w:rsidR="005C4C49" w:rsidRPr="00734691" w:rsidRDefault="005C4C49" w:rsidP="006C3434">
                  <w:pPr>
                    <w:spacing w:after="0"/>
                  </w:pPr>
                  <w:r w:rsidRPr="00734691">
                    <w:t>20240418170321.734</w:t>
                  </w:r>
                </w:p>
              </w:tc>
              <w:tc>
                <w:tcPr>
                  <w:tcW w:w="2268" w:type="dxa"/>
                </w:tcPr>
                <w:p w14:paraId="704B10E1" w14:textId="77777777" w:rsidR="005C4C49" w:rsidRPr="00734691" w:rsidRDefault="005C4C49" w:rsidP="006C3434">
                  <w:pPr>
                    <w:spacing w:after="0"/>
                  </w:pPr>
                  <w:r w:rsidRPr="00734691">
                    <w:t>0.514 mGy</w:t>
                  </w:r>
                </w:p>
              </w:tc>
            </w:tr>
            <w:tr w:rsidR="005C4C49" w:rsidRPr="00734691" w14:paraId="00C98214" w14:textId="77777777" w:rsidTr="00E1294D">
              <w:tc>
                <w:tcPr>
                  <w:tcW w:w="2267" w:type="dxa"/>
                </w:tcPr>
                <w:p w14:paraId="6CE57ED2" w14:textId="77777777" w:rsidR="005C4C49" w:rsidRPr="00734691" w:rsidRDefault="005C4C49" w:rsidP="006C3434">
                  <w:pPr>
                    <w:spacing w:after="0"/>
                  </w:pPr>
                  <w:r w:rsidRPr="00734691">
                    <w:t>20240418170322.000</w:t>
                  </w:r>
                </w:p>
              </w:tc>
              <w:tc>
                <w:tcPr>
                  <w:tcW w:w="2268" w:type="dxa"/>
                </w:tcPr>
                <w:p w14:paraId="3B3F270A" w14:textId="77777777" w:rsidR="005C4C49" w:rsidRPr="00734691" w:rsidRDefault="005C4C49" w:rsidP="006C3434">
                  <w:pPr>
                    <w:spacing w:after="0"/>
                  </w:pPr>
                  <w:r w:rsidRPr="00734691">
                    <w:t>0.514 mGy</w:t>
                  </w:r>
                </w:p>
              </w:tc>
            </w:tr>
            <w:tr w:rsidR="005C4C49" w:rsidRPr="00734691" w14:paraId="3BCC5EF1" w14:textId="77777777" w:rsidTr="00E1294D">
              <w:tc>
                <w:tcPr>
                  <w:tcW w:w="2267" w:type="dxa"/>
                </w:tcPr>
                <w:p w14:paraId="4D8FEBC4" w14:textId="77777777" w:rsidR="005C4C49" w:rsidRPr="00734691" w:rsidRDefault="005C4C49" w:rsidP="006C3434">
                  <w:pPr>
                    <w:spacing w:after="0"/>
                  </w:pPr>
                  <w:r w:rsidRPr="00734691">
                    <w:t>20240418170432.010</w:t>
                  </w:r>
                </w:p>
              </w:tc>
              <w:tc>
                <w:tcPr>
                  <w:tcW w:w="2268" w:type="dxa"/>
                </w:tcPr>
                <w:p w14:paraId="2554A861" w14:textId="77777777" w:rsidR="005C4C49" w:rsidRPr="00734691" w:rsidRDefault="005C4C49" w:rsidP="006C3434">
                  <w:pPr>
                    <w:spacing w:after="0"/>
                  </w:pPr>
                  <w:r w:rsidRPr="00734691">
                    <w:t>0 mGy</w:t>
                  </w:r>
                </w:p>
              </w:tc>
            </w:tr>
            <w:tr w:rsidR="005C4C49" w:rsidRPr="00734691" w14:paraId="50043224" w14:textId="77777777" w:rsidTr="00E1294D">
              <w:tc>
                <w:tcPr>
                  <w:tcW w:w="2267" w:type="dxa"/>
                </w:tcPr>
                <w:p w14:paraId="2A6304E4" w14:textId="77777777" w:rsidR="005C4C49" w:rsidRPr="00734691" w:rsidRDefault="005C4C49" w:rsidP="006C3434">
                  <w:pPr>
                    <w:spacing w:after="0"/>
                  </w:pPr>
                  <w:r w:rsidRPr="00734691">
                    <w:t>20240418170432.276</w:t>
                  </w:r>
                </w:p>
              </w:tc>
              <w:tc>
                <w:tcPr>
                  <w:tcW w:w="2268" w:type="dxa"/>
                </w:tcPr>
                <w:p w14:paraId="33BF614A" w14:textId="77777777" w:rsidR="005C4C49" w:rsidRPr="00734691" w:rsidRDefault="005C4C49" w:rsidP="006C3434">
                  <w:pPr>
                    <w:spacing w:after="0"/>
                  </w:pPr>
                  <w:r w:rsidRPr="00734691">
                    <w:t>0.447 mGy</w:t>
                  </w:r>
                </w:p>
              </w:tc>
            </w:tr>
            <w:tr w:rsidR="005C4C49" w:rsidRPr="00734691" w14:paraId="480C242D" w14:textId="77777777" w:rsidTr="00E1294D">
              <w:tc>
                <w:tcPr>
                  <w:tcW w:w="2267" w:type="dxa"/>
                </w:tcPr>
                <w:p w14:paraId="4C047C40" w14:textId="77777777" w:rsidR="005C4C49" w:rsidRPr="00734691" w:rsidRDefault="005C4C49" w:rsidP="006C3434">
                  <w:pPr>
                    <w:spacing w:after="0"/>
                  </w:pPr>
                  <w:r w:rsidRPr="00734691">
                    <w:t>20240418170432.542</w:t>
                  </w:r>
                </w:p>
              </w:tc>
              <w:tc>
                <w:tcPr>
                  <w:tcW w:w="2268" w:type="dxa"/>
                </w:tcPr>
                <w:p w14:paraId="631F6FAD" w14:textId="77777777" w:rsidR="005C4C49" w:rsidRPr="00734691" w:rsidRDefault="005C4C49" w:rsidP="006C3434">
                  <w:pPr>
                    <w:spacing w:after="0"/>
                  </w:pPr>
                  <w:r w:rsidRPr="00734691">
                    <w:t>0.447 mGy</w:t>
                  </w:r>
                </w:p>
              </w:tc>
            </w:tr>
            <w:tr w:rsidR="005C4C49" w:rsidRPr="00734691" w14:paraId="6C47186C" w14:textId="77777777" w:rsidTr="00E1294D">
              <w:tc>
                <w:tcPr>
                  <w:tcW w:w="2267" w:type="dxa"/>
                </w:tcPr>
                <w:p w14:paraId="14D4B482" w14:textId="77777777" w:rsidR="005C4C49" w:rsidRPr="00734691" w:rsidRDefault="005C4C49" w:rsidP="006C3434">
                  <w:pPr>
                    <w:spacing w:after="0"/>
                  </w:pPr>
                  <w:r w:rsidRPr="00734691">
                    <w:t>20240418170432.808</w:t>
                  </w:r>
                </w:p>
              </w:tc>
              <w:tc>
                <w:tcPr>
                  <w:tcW w:w="2268" w:type="dxa"/>
                </w:tcPr>
                <w:p w14:paraId="3F1D90C1" w14:textId="77777777" w:rsidR="005C4C49" w:rsidRPr="00734691" w:rsidRDefault="005C4C49" w:rsidP="006C3434">
                  <w:pPr>
                    <w:spacing w:after="0"/>
                  </w:pPr>
                  <w:r w:rsidRPr="00734691">
                    <w:t>0.447 mGy</w:t>
                  </w:r>
                </w:p>
              </w:tc>
            </w:tr>
            <w:tr w:rsidR="005C4C49" w:rsidRPr="00734691" w14:paraId="71AC8000" w14:textId="77777777" w:rsidTr="00E1294D">
              <w:tc>
                <w:tcPr>
                  <w:tcW w:w="2267" w:type="dxa"/>
                </w:tcPr>
                <w:p w14:paraId="7E80DF0B" w14:textId="77777777" w:rsidR="005C4C49" w:rsidRPr="00734691" w:rsidRDefault="005C4C49" w:rsidP="006C3434">
                  <w:pPr>
                    <w:spacing w:after="0"/>
                  </w:pPr>
                  <w:r w:rsidRPr="00734691">
                    <w:t>20240418170433.074</w:t>
                  </w:r>
                </w:p>
              </w:tc>
              <w:tc>
                <w:tcPr>
                  <w:tcW w:w="2268" w:type="dxa"/>
                </w:tcPr>
                <w:p w14:paraId="30F993EC" w14:textId="77777777" w:rsidR="005C4C49" w:rsidRPr="00734691" w:rsidRDefault="005C4C49" w:rsidP="006C3434">
                  <w:pPr>
                    <w:spacing w:after="0"/>
                  </w:pPr>
                  <w:r w:rsidRPr="00734691">
                    <w:t>0.447 mGy</w:t>
                  </w:r>
                </w:p>
              </w:tc>
            </w:tr>
            <w:tr w:rsidR="005C4C49" w:rsidRPr="00734691" w14:paraId="3FFE197D" w14:textId="77777777" w:rsidTr="00E1294D">
              <w:tc>
                <w:tcPr>
                  <w:tcW w:w="2267" w:type="dxa"/>
                </w:tcPr>
                <w:p w14:paraId="01B773D8" w14:textId="77777777" w:rsidR="005C4C49" w:rsidRPr="00734691" w:rsidRDefault="005C4C49" w:rsidP="006C3434">
                  <w:pPr>
                    <w:spacing w:after="0"/>
                  </w:pPr>
                  <w:r w:rsidRPr="00734691">
                    <w:t>20240418170433.340</w:t>
                  </w:r>
                </w:p>
              </w:tc>
              <w:tc>
                <w:tcPr>
                  <w:tcW w:w="2268" w:type="dxa"/>
                </w:tcPr>
                <w:p w14:paraId="75E3D20C" w14:textId="77777777" w:rsidR="005C4C49" w:rsidRPr="00734691" w:rsidRDefault="005C4C49" w:rsidP="006C3434">
                  <w:pPr>
                    <w:spacing w:after="0"/>
                  </w:pPr>
                  <w:r w:rsidRPr="00734691">
                    <w:t>0.447 mGy</w:t>
                  </w:r>
                </w:p>
              </w:tc>
            </w:tr>
            <w:tr w:rsidR="005C4C49" w:rsidRPr="00734691" w14:paraId="1DCBCAA6" w14:textId="77777777" w:rsidTr="00E1294D">
              <w:tc>
                <w:tcPr>
                  <w:tcW w:w="2267" w:type="dxa"/>
                </w:tcPr>
                <w:p w14:paraId="12249606" w14:textId="77777777" w:rsidR="005C4C49" w:rsidRPr="00734691" w:rsidRDefault="005C4C49" w:rsidP="006C3434">
                  <w:pPr>
                    <w:spacing w:after="0"/>
                  </w:pPr>
                  <w:r w:rsidRPr="00734691">
                    <w:t>20240418170433.606</w:t>
                  </w:r>
                </w:p>
              </w:tc>
              <w:tc>
                <w:tcPr>
                  <w:tcW w:w="2268" w:type="dxa"/>
                </w:tcPr>
                <w:p w14:paraId="209C0DD8" w14:textId="77777777" w:rsidR="005C4C49" w:rsidRPr="00734691" w:rsidRDefault="005C4C49" w:rsidP="006C3434">
                  <w:pPr>
                    <w:spacing w:after="0"/>
                  </w:pPr>
                  <w:r w:rsidRPr="00734691">
                    <w:t>0.447 mGy</w:t>
                  </w:r>
                </w:p>
              </w:tc>
            </w:tr>
            <w:tr w:rsidR="005C4C49" w:rsidRPr="00734691" w14:paraId="31FA0184" w14:textId="77777777" w:rsidTr="00E1294D">
              <w:tc>
                <w:tcPr>
                  <w:tcW w:w="2267" w:type="dxa"/>
                </w:tcPr>
                <w:p w14:paraId="2E29F81B" w14:textId="77777777" w:rsidR="005C4C49" w:rsidRPr="00734691" w:rsidRDefault="005C4C49" w:rsidP="006C3434">
                  <w:pPr>
                    <w:spacing w:after="0"/>
                  </w:pPr>
                  <w:r w:rsidRPr="00734691">
                    <w:t>20240418170433.872</w:t>
                  </w:r>
                </w:p>
              </w:tc>
              <w:tc>
                <w:tcPr>
                  <w:tcW w:w="2268" w:type="dxa"/>
                </w:tcPr>
                <w:p w14:paraId="1B1FE752" w14:textId="77777777" w:rsidR="005C4C49" w:rsidRPr="00734691" w:rsidRDefault="005C4C49" w:rsidP="006C3434">
                  <w:pPr>
                    <w:spacing w:after="0"/>
                  </w:pPr>
                  <w:r w:rsidRPr="00734691">
                    <w:t>0.447 mGy</w:t>
                  </w:r>
                </w:p>
              </w:tc>
            </w:tr>
            <w:tr w:rsidR="005C4C49" w:rsidRPr="00734691" w14:paraId="05057944" w14:textId="77777777" w:rsidTr="00E1294D">
              <w:tc>
                <w:tcPr>
                  <w:tcW w:w="2267" w:type="dxa"/>
                </w:tcPr>
                <w:p w14:paraId="5F18FECA" w14:textId="77777777" w:rsidR="005C4C49" w:rsidRPr="00734691" w:rsidRDefault="005C4C49" w:rsidP="006C3434">
                  <w:pPr>
                    <w:spacing w:after="0"/>
                  </w:pPr>
                  <w:r w:rsidRPr="00734691">
                    <w:t>20240418170434.138</w:t>
                  </w:r>
                </w:p>
              </w:tc>
              <w:tc>
                <w:tcPr>
                  <w:tcW w:w="2268" w:type="dxa"/>
                </w:tcPr>
                <w:p w14:paraId="5CF3836B" w14:textId="77777777" w:rsidR="005C4C49" w:rsidRPr="00734691" w:rsidRDefault="005C4C49" w:rsidP="006C3434">
                  <w:pPr>
                    <w:spacing w:after="0"/>
                  </w:pPr>
                  <w:r w:rsidRPr="00734691">
                    <w:t>0.447 mGy</w:t>
                  </w:r>
                </w:p>
              </w:tc>
            </w:tr>
            <w:tr w:rsidR="005C4C49" w:rsidRPr="00734691" w14:paraId="7B96EAEF" w14:textId="77777777" w:rsidTr="00E1294D">
              <w:tc>
                <w:tcPr>
                  <w:tcW w:w="2267" w:type="dxa"/>
                </w:tcPr>
                <w:p w14:paraId="3E09CD91" w14:textId="77777777" w:rsidR="005C4C49" w:rsidRPr="00734691" w:rsidRDefault="005C4C49" w:rsidP="006C3434">
                  <w:pPr>
                    <w:spacing w:after="0"/>
                  </w:pPr>
                  <w:r w:rsidRPr="00734691">
                    <w:t>20240418170434.404</w:t>
                  </w:r>
                </w:p>
              </w:tc>
              <w:tc>
                <w:tcPr>
                  <w:tcW w:w="2268" w:type="dxa"/>
                </w:tcPr>
                <w:p w14:paraId="191FFF6E" w14:textId="77777777" w:rsidR="005C4C49" w:rsidRPr="00734691" w:rsidRDefault="005C4C49" w:rsidP="006C3434">
                  <w:pPr>
                    <w:spacing w:after="0"/>
                  </w:pPr>
                  <w:r w:rsidRPr="00734691">
                    <w:t>0.447 mGy</w:t>
                  </w:r>
                </w:p>
              </w:tc>
            </w:tr>
            <w:tr w:rsidR="005C4C49" w:rsidRPr="00734691" w14:paraId="7D5429F6" w14:textId="77777777" w:rsidTr="00E1294D">
              <w:tc>
                <w:tcPr>
                  <w:tcW w:w="2267" w:type="dxa"/>
                </w:tcPr>
                <w:p w14:paraId="67BFDA11" w14:textId="77777777" w:rsidR="005C4C49" w:rsidRPr="00734691" w:rsidRDefault="005C4C49" w:rsidP="006C3434">
                  <w:pPr>
                    <w:spacing w:after="0"/>
                  </w:pPr>
                  <w:r w:rsidRPr="00734691">
                    <w:t>20240418170434.670</w:t>
                  </w:r>
                </w:p>
              </w:tc>
              <w:tc>
                <w:tcPr>
                  <w:tcW w:w="2268" w:type="dxa"/>
                </w:tcPr>
                <w:p w14:paraId="461DB922" w14:textId="77777777" w:rsidR="005C4C49" w:rsidRPr="00734691" w:rsidRDefault="005C4C49" w:rsidP="006C3434">
                  <w:pPr>
                    <w:spacing w:after="0"/>
                  </w:pPr>
                  <w:r w:rsidRPr="00734691">
                    <w:t>0.447 mGy</w:t>
                  </w:r>
                </w:p>
              </w:tc>
            </w:tr>
            <w:tr w:rsidR="005C4C49" w:rsidRPr="00734691" w14:paraId="1ADDBEEF" w14:textId="77777777" w:rsidTr="00E1294D">
              <w:tc>
                <w:tcPr>
                  <w:tcW w:w="2267" w:type="dxa"/>
                </w:tcPr>
                <w:p w14:paraId="20DAAFB1" w14:textId="77777777" w:rsidR="005C4C49" w:rsidRPr="00734691" w:rsidRDefault="005C4C49" w:rsidP="006C3434">
                  <w:pPr>
                    <w:spacing w:after="0"/>
                  </w:pPr>
                  <w:r w:rsidRPr="00734691">
                    <w:t>20240418170434.936</w:t>
                  </w:r>
                </w:p>
              </w:tc>
              <w:tc>
                <w:tcPr>
                  <w:tcW w:w="2268" w:type="dxa"/>
                </w:tcPr>
                <w:p w14:paraId="0092CD61" w14:textId="77777777" w:rsidR="005C4C49" w:rsidRPr="00734691" w:rsidRDefault="005C4C49" w:rsidP="006C3434">
                  <w:pPr>
                    <w:spacing w:after="0"/>
                  </w:pPr>
                  <w:r w:rsidRPr="00734691">
                    <w:t>0.447 mGy</w:t>
                  </w:r>
                </w:p>
              </w:tc>
            </w:tr>
            <w:tr w:rsidR="005C4C49" w:rsidRPr="00734691" w14:paraId="03B1853B" w14:textId="77777777" w:rsidTr="00E1294D">
              <w:tc>
                <w:tcPr>
                  <w:tcW w:w="2267" w:type="dxa"/>
                </w:tcPr>
                <w:p w14:paraId="47F28F3F" w14:textId="77777777" w:rsidR="005C4C49" w:rsidRPr="00734691" w:rsidRDefault="005C4C49" w:rsidP="006C3434">
                  <w:pPr>
                    <w:spacing w:after="0"/>
                  </w:pPr>
                  <w:r w:rsidRPr="00734691">
                    <w:t>20240418170435.202</w:t>
                  </w:r>
                </w:p>
              </w:tc>
              <w:tc>
                <w:tcPr>
                  <w:tcW w:w="2268" w:type="dxa"/>
                </w:tcPr>
                <w:p w14:paraId="3F6E409C" w14:textId="77777777" w:rsidR="005C4C49" w:rsidRPr="00734691" w:rsidRDefault="005C4C49" w:rsidP="006C3434">
                  <w:pPr>
                    <w:spacing w:after="0"/>
                  </w:pPr>
                  <w:r w:rsidRPr="00734691">
                    <w:t>0.447 mGy</w:t>
                  </w:r>
                </w:p>
              </w:tc>
            </w:tr>
            <w:tr w:rsidR="005C4C49" w:rsidRPr="00734691" w14:paraId="05F4C528" w14:textId="77777777" w:rsidTr="00E1294D">
              <w:tc>
                <w:tcPr>
                  <w:tcW w:w="2267" w:type="dxa"/>
                </w:tcPr>
                <w:p w14:paraId="4C50D2C5" w14:textId="77777777" w:rsidR="005C4C49" w:rsidRPr="00734691" w:rsidRDefault="005C4C49" w:rsidP="006C3434">
                  <w:pPr>
                    <w:spacing w:after="0"/>
                  </w:pPr>
                  <w:r w:rsidRPr="00734691">
                    <w:t>20240418170435.468</w:t>
                  </w:r>
                </w:p>
              </w:tc>
              <w:tc>
                <w:tcPr>
                  <w:tcW w:w="2268" w:type="dxa"/>
                </w:tcPr>
                <w:p w14:paraId="53B29B18" w14:textId="77777777" w:rsidR="005C4C49" w:rsidRPr="00734691" w:rsidRDefault="005C4C49" w:rsidP="006C3434">
                  <w:pPr>
                    <w:spacing w:after="0"/>
                  </w:pPr>
                  <w:r w:rsidRPr="00734691">
                    <w:t>0.447 mGy</w:t>
                  </w:r>
                </w:p>
              </w:tc>
            </w:tr>
            <w:tr w:rsidR="005C4C49" w:rsidRPr="00734691" w14:paraId="0658C521" w14:textId="77777777" w:rsidTr="00E1294D">
              <w:tc>
                <w:tcPr>
                  <w:tcW w:w="2267" w:type="dxa"/>
                </w:tcPr>
                <w:p w14:paraId="1A3C566B" w14:textId="77777777" w:rsidR="005C4C49" w:rsidRPr="00734691" w:rsidRDefault="005C4C49" w:rsidP="006C3434">
                  <w:pPr>
                    <w:spacing w:after="0"/>
                  </w:pPr>
                  <w:r w:rsidRPr="00734691">
                    <w:t>20240418170435.734</w:t>
                  </w:r>
                </w:p>
              </w:tc>
              <w:tc>
                <w:tcPr>
                  <w:tcW w:w="2268" w:type="dxa"/>
                </w:tcPr>
                <w:p w14:paraId="17CBF3E8" w14:textId="77777777" w:rsidR="005C4C49" w:rsidRPr="00734691" w:rsidRDefault="005C4C49" w:rsidP="006C3434">
                  <w:pPr>
                    <w:spacing w:after="0"/>
                  </w:pPr>
                  <w:r w:rsidRPr="00734691">
                    <w:t>0.447 mGy</w:t>
                  </w:r>
                </w:p>
              </w:tc>
            </w:tr>
            <w:tr w:rsidR="005C4C49" w:rsidRPr="00734691" w14:paraId="352D26A0" w14:textId="77777777" w:rsidTr="00E1294D">
              <w:tc>
                <w:tcPr>
                  <w:tcW w:w="2267" w:type="dxa"/>
                </w:tcPr>
                <w:p w14:paraId="168F3F29" w14:textId="77777777" w:rsidR="005C4C49" w:rsidRPr="00734691" w:rsidRDefault="005C4C49" w:rsidP="006C3434">
                  <w:pPr>
                    <w:spacing w:after="0"/>
                  </w:pPr>
                  <w:r w:rsidRPr="00734691">
                    <w:t>20240418170436.000</w:t>
                  </w:r>
                </w:p>
              </w:tc>
              <w:tc>
                <w:tcPr>
                  <w:tcW w:w="2268" w:type="dxa"/>
                </w:tcPr>
                <w:p w14:paraId="1076B5E7" w14:textId="77777777" w:rsidR="005C4C49" w:rsidRPr="00734691" w:rsidRDefault="005C4C49" w:rsidP="006C3434">
                  <w:pPr>
                    <w:spacing w:after="0"/>
                  </w:pPr>
                  <w:r w:rsidRPr="00734691">
                    <w:t>0.447 mGy</w:t>
                  </w:r>
                </w:p>
              </w:tc>
            </w:tr>
            <w:tr w:rsidR="005C4C49" w:rsidRPr="00734691" w14:paraId="76291651" w14:textId="77777777" w:rsidTr="00E1294D">
              <w:tc>
                <w:tcPr>
                  <w:tcW w:w="2267" w:type="dxa"/>
                </w:tcPr>
                <w:p w14:paraId="202F9B73" w14:textId="77777777" w:rsidR="005C4C49" w:rsidRPr="00734691" w:rsidRDefault="005C4C49" w:rsidP="006C3434">
                  <w:pPr>
                    <w:spacing w:after="0"/>
                  </w:pPr>
                  <w:r w:rsidRPr="00734691">
                    <w:t>20240418170624.010</w:t>
                  </w:r>
                </w:p>
              </w:tc>
              <w:tc>
                <w:tcPr>
                  <w:tcW w:w="2268" w:type="dxa"/>
                </w:tcPr>
                <w:p w14:paraId="5D6B3DA7" w14:textId="77777777" w:rsidR="005C4C49" w:rsidRPr="00734691" w:rsidRDefault="005C4C49" w:rsidP="006C3434">
                  <w:pPr>
                    <w:spacing w:after="0"/>
                  </w:pPr>
                  <w:r w:rsidRPr="00734691">
                    <w:t>0 mGy</w:t>
                  </w:r>
                </w:p>
              </w:tc>
            </w:tr>
            <w:tr w:rsidR="005C4C49" w:rsidRPr="00734691" w14:paraId="568A6DAF" w14:textId="77777777" w:rsidTr="00E1294D">
              <w:tc>
                <w:tcPr>
                  <w:tcW w:w="2267" w:type="dxa"/>
                </w:tcPr>
                <w:p w14:paraId="214A1BC9" w14:textId="77777777" w:rsidR="005C4C49" w:rsidRPr="00734691" w:rsidRDefault="005C4C49" w:rsidP="006C3434">
                  <w:pPr>
                    <w:spacing w:after="0"/>
                  </w:pPr>
                  <w:r w:rsidRPr="00734691">
                    <w:t>20240418170624.276</w:t>
                  </w:r>
                </w:p>
              </w:tc>
              <w:tc>
                <w:tcPr>
                  <w:tcW w:w="2268" w:type="dxa"/>
                </w:tcPr>
                <w:p w14:paraId="3318B953" w14:textId="77777777" w:rsidR="005C4C49" w:rsidRPr="00734691" w:rsidRDefault="005C4C49" w:rsidP="006C3434">
                  <w:pPr>
                    <w:spacing w:after="0"/>
                  </w:pPr>
                  <w:r w:rsidRPr="00734691">
                    <w:t>0.432 mGy</w:t>
                  </w:r>
                </w:p>
              </w:tc>
            </w:tr>
            <w:tr w:rsidR="005C4C49" w:rsidRPr="00734691" w14:paraId="5395C7B9" w14:textId="77777777" w:rsidTr="00E1294D">
              <w:tc>
                <w:tcPr>
                  <w:tcW w:w="2267" w:type="dxa"/>
                </w:tcPr>
                <w:p w14:paraId="179EA5D3" w14:textId="77777777" w:rsidR="005C4C49" w:rsidRPr="00734691" w:rsidRDefault="005C4C49" w:rsidP="006C3434">
                  <w:pPr>
                    <w:spacing w:after="0"/>
                  </w:pPr>
                  <w:r w:rsidRPr="00734691">
                    <w:t>20240418170624.542</w:t>
                  </w:r>
                </w:p>
              </w:tc>
              <w:tc>
                <w:tcPr>
                  <w:tcW w:w="2268" w:type="dxa"/>
                </w:tcPr>
                <w:p w14:paraId="3C4C3B90" w14:textId="77777777" w:rsidR="005C4C49" w:rsidRPr="00734691" w:rsidRDefault="005C4C49" w:rsidP="006C3434">
                  <w:pPr>
                    <w:spacing w:after="0"/>
                  </w:pPr>
                  <w:r w:rsidRPr="00734691">
                    <w:t>0.432 mGy</w:t>
                  </w:r>
                </w:p>
              </w:tc>
            </w:tr>
            <w:tr w:rsidR="005C4C49" w:rsidRPr="00734691" w14:paraId="78C46B5E" w14:textId="77777777" w:rsidTr="00E1294D">
              <w:tc>
                <w:tcPr>
                  <w:tcW w:w="2267" w:type="dxa"/>
                </w:tcPr>
                <w:p w14:paraId="341BD7D4" w14:textId="77777777" w:rsidR="005C4C49" w:rsidRPr="00734691" w:rsidRDefault="005C4C49" w:rsidP="006C3434">
                  <w:pPr>
                    <w:spacing w:after="0"/>
                  </w:pPr>
                  <w:r w:rsidRPr="00734691">
                    <w:t>20240418170624.808</w:t>
                  </w:r>
                </w:p>
              </w:tc>
              <w:tc>
                <w:tcPr>
                  <w:tcW w:w="2268" w:type="dxa"/>
                </w:tcPr>
                <w:p w14:paraId="2B33AEC4" w14:textId="77777777" w:rsidR="005C4C49" w:rsidRPr="00734691" w:rsidRDefault="005C4C49" w:rsidP="006C3434">
                  <w:pPr>
                    <w:spacing w:after="0"/>
                  </w:pPr>
                  <w:r w:rsidRPr="00734691">
                    <w:t>0.432 mGy</w:t>
                  </w:r>
                </w:p>
              </w:tc>
            </w:tr>
            <w:tr w:rsidR="005C4C49" w:rsidRPr="00734691" w14:paraId="113C84C1" w14:textId="77777777" w:rsidTr="00E1294D">
              <w:tc>
                <w:tcPr>
                  <w:tcW w:w="2267" w:type="dxa"/>
                </w:tcPr>
                <w:p w14:paraId="2257F102" w14:textId="77777777" w:rsidR="005C4C49" w:rsidRPr="00734691" w:rsidRDefault="005C4C49" w:rsidP="006C3434">
                  <w:pPr>
                    <w:spacing w:after="0"/>
                  </w:pPr>
                  <w:r w:rsidRPr="00734691">
                    <w:t>20240418170625.074</w:t>
                  </w:r>
                </w:p>
              </w:tc>
              <w:tc>
                <w:tcPr>
                  <w:tcW w:w="2268" w:type="dxa"/>
                </w:tcPr>
                <w:p w14:paraId="22C596F2" w14:textId="77777777" w:rsidR="005C4C49" w:rsidRPr="00734691" w:rsidRDefault="005C4C49" w:rsidP="006C3434">
                  <w:pPr>
                    <w:spacing w:after="0"/>
                  </w:pPr>
                  <w:r w:rsidRPr="00734691">
                    <w:t>0.432 mGy</w:t>
                  </w:r>
                </w:p>
              </w:tc>
            </w:tr>
            <w:tr w:rsidR="005C4C49" w:rsidRPr="00734691" w14:paraId="7D99E01E" w14:textId="77777777" w:rsidTr="00E1294D">
              <w:tc>
                <w:tcPr>
                  <w:tcW w:w="2267" w:type="dxa"/>
                </w:tcPr>
                <w:p w14:paraId="59BD947D" w14:textId="77777777" w:rsidR="005C4C49" w:rsidRPr="00734691" w:rsidRDefault="005C4C49" w:rsidP="006C3434">
                  <w:pPr>
                    <w:spacing w:after="0"/>
                  </w:pPr>
                  <w:r w:rsidRPr="00734691">
                    <w:t>20240418170625.340</w:t>
                  </w:r>
                </w:p>
              </w:tc>
              <w:tc>
                <w:tcPr>
                  <w:tcW w:w="2268" w:type="dxa"/>
                </w:tcPr>
                <w:p w14:paraId="58F657F9" w14:textId="77777777" w:rsidR="005C4C49" w:rsidRPr="00734691" w:rsidRDefault="005C4C49" w:rsidP="006C3434">
                  <w:pPr>
                    <w:spacing w:after="0"/>
                  </w:pPr>
                  <w:r w:rsidRPr="00734691">
                    <w:t>0.432 mGy</w:t>
                  </w:r>
                </w:p>
              </w:tc>
            </w:tr>
            <w:tr w:rsidR="005C4C49" w:rsidRPr="00734691" w14:paraId="36AD9EAD" w14:textId="77777777" w:rsidTr="00E1294D">
              <w:tc>
                <w:tcPr>
                  <w:tcW w:w="2267" w:type="dxa"/>
                </w:tcPr>
                <w:p w14:paraId="1337D7FC" w14:textId="77777777" w:rsidR="005C4C49" w:rsidRPr="00734691" w:rsidRDefault="005C4C49" w:rsidP="006C3434">
                  <w:pPr>
                    <w:spacing w:after="0"/>
                  </w:pPr>
                  <w:r w:rsidRPr="00734691">
                    <w:t>20240418170625.606</w:t>
                  </w:r>
                </w:p>
              </w:tc>
              <w:tc>
                <w:tcPr>
                  <w:tcW w:w="2268" w:type="dxa"/>
                </w:tcPr>
                <w:p w14:paraId="6065A667" w14:textId="77777777" w:rsidR="005C4C49" w:rsidRPr="00734691" w:rsidRDefault="005C4C49" w:rsidP="006C3434">
                  <w:pPr>
                    <w:spacing w:after="0"/>
                  </w:pPr>
                  <w:r w:rsidRPr="00734691">
                    <w:t>0.432 mGy</w:t>
                  </w:r>
                </w:p>
              </w:tc>
            </w:tr>
            <w:tr w:rsidR="005C4C49" w:rsidRPr="00734691" w14:paraId="0FA5C3F7" w14:textId="77777777" w:rsidTr="00E1294D">
              <w:tc>
                <w:tcPr>
                  <w:tcW w:w="2267" w:type="dxa"/>
                </w:tcPr>
                <w:p w14:paraId="3DAD23D8" w14:textId="77777777" w:rsidR="005C4C49" w:rsidRPr="00734691" w:rsidRDefault="005C4C49" w:rsidP="006C3434">
                  <w:pPr>
                    <w:spacing w:after="0"/>
                  </w:pPr>
                  <w:r w:rsidRPr="00734691">
                    <w:t>20240418170625.872</w:t>
                  </w:r>
                </w:p>
              </w:tc>
              <w:tc>
                <w:tcPr>
                  <w:tcW w:w="2268" w:type="dxa"/>
                </w:tcPr>
                <w:p w14:paraId="3644FCDF" w14:textId="77777777" w:rsidR="005C4C49" w:rsidRPr="00734691" w:rsidRDefault="005C4C49" w:rsidP="006C3434">
                  <w:pPr>
                    <w:spacing w:after="0"/>
                  </w:pPr>
                  <w:r w:rsidRPr="00734691">
                    <w:t>0.432 mGy</w:t>
                  </w:r>
                </w:p>
              </w:tc>
            </w:tr>
            <w:tr w:rsidR="005C4C49" w:rsidRPr="00734691" w14:paraId="53FCBCFB" w14:textId="77777777" w:rsidTr="00E1294D">
              <w:tc>
                <w:tcPr>
                  <w:tcW w:w="2267" w:type="dxa"/>
                </w:tcPr>
                <w:p w14:paraId="655BA31C" w14:textId="77777777" w:rsidR="005C4C49" w:rsidRPr="00734691" w:rsidRDefault="005C4C49" w:rsidP="006C3434">
                  <w:pPr>
                    <w:spacing w:after="0"/>
                  </w:pPr>
                  <w:r w:rsidRPr="00734691">
                    <w:t>20240418170626.138</w:t>
                  </w:r>
                </w:p>
              </w:tc>
              <w:tc>
                <w:tcPr>
                  <w:tcW w:w="2268" w:type="dxa"/>
                </w:tcPr>
                <w:p w14:paraId="078D54D9" w14:textId="77777777" w:rsidR="005C4C49" w:rsidRPr="00734691" w:rsidRDefault="005C4C49" w:rsidP="006C3434">
                  <w:pPr>
                    <w:spacing w:after="0"/>
                  </w:pPr>
                  <w:r w:rsidRPr="00734691">
                    <w:t>0.432 mGy</w:t>
                  </w:r>
                </w:p>
              </w:tc>
            </w:tr>
            <w:tr w:rsidR="005C4C49" w:rsidRPr="00734691" w14:paraId="740672F7" w14:textId="77777777" w:rsidTr="00E1294D">
              <w:tc>
                <w:tcPr>
                  <w:tcW w:w="2267" w:type="dxa"/>
                </w:tcPr>
                <w:p w14:paraId="21EAD336" w14:textId="77777777" w:rsidR="005C4C49" w:rsidRPr="00734691" w:rsidRDefault="005C4C49" w:rsidP="006C3434">
                  <w:pPr>
                    <w:spacing w:after="0"/>
                  </w:pPr>
                  <w:r w:rsidRPr="00734691">
                    <w:t>20240418170626.404</w:t>
                  </w:r>
                </w:p>
              </w:tc>
              <w:tc>
                <w:tcPr>
                  <w:tcW w:w="2268" w:type="dxa"/>
                </w:tcPr>
                <w:p w14:paraId="48B572EB" w14:textId="77777777" w:rsidR="005C4C49" w:rsidRPr="00734691" w:rsidRDefault="005C4C49" w:rsidP="006C3434">
                  <w:pPr>
                    <w:spacing w:after="0"/>
                  </w:pPr>
                  <w:r w:rsidRPr="00734691">
                    <w:t>0.432 mGy</w:t>
                  </w:r>
                </w:p>
              </w:tc>
            </w:tr>
            <w:tr w:rsidR="005C4C49" w:rsidRPr="00734691" w14:paraId="55475D59" w14:textId="77777777" w:rsidTr="00E1294D">
              <w:tc>
                <w:tcPr>
                  <w:tcW w:w="2267" w:type="dxa"/>
                </w:tcPr>
                <w:p w14:paraId="36756684" w14:textId="77777777" w:rsidR="005C4C49" w:rsidRPr="00734691" w:rsidRDefault="005C4C49" w:rsidP="006C3434">
                  <w:pPr>
                    <w:spacing w:after="0"/>
                  </w:pPr>
                  <w:r w:rsidRPr="00734691">
                    <w:t>20240418170626.670</w:t>
                  </w:r>
                </w:p>
              </w:tc>
              <w:tc>
                <w:tcPr>
                  <w:tcW w:w="2268" w:type="dxa"/>
                </w:tcPr>
                <w:p w14:paraId="50EAA84C" w14:textId="77777777" w:rsidR="005C4C49" w:rsidRPr="00734691" w:rsidRDefault="005C4C49" w:rsidP="006C3434">
                  <w:pPr>
                    <w:spacing w:after="0"/>
                  </w:pPr>
                  <w:r w:rsidRPr="00734691">
                    <w:t>0.432 mGy</w:t>
                  </w:r>
                </w:p>
              </w:tc>
            </w:tr>
            <w:tr w:rsidR="005C4C49" w:rsidRPr="00734691" w14:paraId="6CB45F87" w14:textId="77777777" w:rsidTr="00E1294D">
              <w:tc>
                <w:tcPr>
                  <w:tcW w:w="2267" w:type="dxa"/>
                </w:tcPr>
                <w:p w14:paraId="2DD51532" w14:textId="77777777" w:rsidR="005C4C49" w:rsidRPr="00734691" w:rsidRDefault="005C4C49" w:rsidP="006C3434">
                  <w:pPr>
                    <w:spacing w:after="0"/>
                  </w:pPr>
                  <w:r w:rsidRPr="00734691">
                    <w:t>20240418170626.936</w:t>
                  </w:r>
                </w:p>
              </w:tc>
              <w:tc>
                <w:tcPr>
                  <w:tcW w:w="2268" w:type="dxa"/>
                </w:tcPr>
                <w:p w14:paraId="629AEE49" w14:textId="77777777" w:rsidR="005C4C49" w:rsidRPr="00734691" w:rsidRDefault="005C4C49" w:rsidP="006C3434">
                  <w:pPr>
                    <w:spacing w:after="0"/>
                  </w:pPr>
                  <w:r w:rsidRPr="00734691">
                    <w:t>0.432 mGy</w:t>
                  </w:r>
                </w:p>
              </w:tc>
            </w:tr>
            <w:tr w:rsidR="005C4C49" w:rsidRPr="00734691" w14:paraId="7FD6717C" w14:textId="77777777" w:rsidTr="00E1294D">
              <w:tc>
                <w:tcPr>
                  <w:tcW w:w="2267" w:type="dxa"/>
                </w:tcPr>
                <w:p w14:paraId="5EC1A54B" w14:textId="77777777" w:rsidR="005C4C49" w:rsidRPr="00734691" w:rsidRDefault="005C4C49" w:rsidP="006C3434">
                  <w:pPr>
                    <w:spacing w:after="0"/>
                  </w:pPr>
                  <w:r w:rsidRPr="00734691">
                    <w:t>20240418170627.202</w:t>
                  </w:r>
                </w:p>
              </w:tc>
              <w:tc>
                <w:tcPr>
                  <w:tcW w:w="2268" w:type="dxa"/>
                </w:tcPr>
                <w:p w14:paraId="45EF13C6" w14:textId="77777777" w:rsidR="005C4C49" w:rsidRPr="00734691" w:rsidRDefault="005C4C49" w:rsidP="006C3434">
                  <w:pPr>
                    <w:spacing w:after="0"/>
                  </w:pPr>
                  <w:r w:rsidRPr="00734691">
                    <w:t>0.432 mGy</w:t>
                  </w:r>
                </w:p>
              </w:tc>
            </w:tr>
            <w:tr w:rsidR="005C4C49" w:rsidRPr="00734691" w14:paraId="0C80E019" w14:textId="77777777" w:rsidTr="00E1294D">
              <w:tc>
                <w:tcPr>
                  <w:tcW w:w="2267" w:type="dxa"/>
                </w:tcPr>
                <w:p w14:paraId="60CCAB17" w14:textId="77777777" w:rsidR="005C4C49" w:rsidRPr="00734691" w:rsidRDefault="005C4C49" w:rsidP="006C3434">
                  <w:pPr>
                    <w:spacing w:after="0"/>
                  </w:pPr>
                  <w:r w:rsidRPr="00734691">
                    <w:t>20240418170627.468</w:t>
                  </w:r>
                </w:p>
              </w:tc>
              <w:tc>
                <w:tcPr>
                  <w:tcW w:w="2268" w:type="dxa"/>
                </w:tcPr>
                <w:p w14:paraId="26CC73BD" w14:textId="77777777" w:rsidR="005C4C49" w:rsidRPr="00734691" w:rsidRDefault="005C4C49" w:rsidP="006C3434">
                  <w:pPr>
                    <w:spacing w:after="0"/>
                  </w:pPr>
                  <w:r w:rsidRPr="00734691">
                    <w:t>0.432 mGy</w:t>
                  </w:r>
                </w:p>
              </w:tc>
            </w:tr>
            <w:tr w:rsidR="005C4C49" w:rsidRPr="00734691" w14:paraId="2F38D896" w14:textId="77777777" w:rsidTr="00E1294D">
              <w:tc>
                <w:tcPr>
                  <w:tcW w:w="2267" w:type="dxa"/>
                </w:tcPr>
                <w:p w14:paraId="4721C8AB" w14:textId="77777777" w:rsidR="005C4C49" w:rsidRPr="00734691" w:rsidRDefault="005C4C49" w:rsidP="006C3434">
                  <w:pPr>
                    <w:spacing w:after="0"/>
                  </w:pPr>
                  <w:r w:rsidRPr="00734691">
                    <w:t>20240418170627.734</w:t>
                  </w:r>
                </w:p>
              </w:tc>
              <w:tc>
                <w:tcPr>
                  <w:tcW w:w="2268" w:type="dxa"/>
                </w:tcPr>
                <w:p w14:paraId="761C1AB0" w14:textId="77777777" w:rsidR="005C4C49" w:rsidRPr="00734691" w:rsidRDefault="005C4C49" w:rsidP="006C3434">
                  <w:pPr>
                    <w:spacing w:after="0"/>
                  </w:pPr>
                  <w:r w:rsidRPr="00734691">
                    <w:t>0.432 mGy</w:t>
                  </w:r>
                </w:p>
              </w:tc>
            </w:tr>
            <w:tr w:rsidR="005C4C49" w:rsidRPr="00734691" w14:paraId="140AD1A3" w14:textId="77777777" w:rsidTr="00E1294D">
              <w:tc>
                <w:tcPr>
                  <w:tcW w:w="2267" w:type="dxa"/>
                </w:tcPr>
                <w:p w14:paraId="32D9B5B4" w14:textId="77777777" w:rsidR="005C4C49" w:rsidRPr="00734691" w:rsidRDefault="005C4C49" w:rsidP="006C3434">
                  <w:pPr>
                    <w:spacing w:after="0"/>
                  </w:pPr>
                  <w:r w:rsidRPr="00734691">
                    <w:t>20240418170628.000</w:t>
                  </w:r>
                </w:p>
              </w:tc>
              <w:tc>
                <w:tcPr>
                  <w:tcW w:w="2268" w:type="dxa"/>
                </w:tcPr>
                <w:p w14:paraId="651C919B" w14:textId="77777777" w:rsidR="005C4C49" w:rsidRPr="00734691" w:rsidRDefault="005C4C49" w:rsidP="006C3434">
                  <w:pPr>
                    <w:spacing w:after="0"/>
                  </w:pPr>
                  <w:r w:rsidRPr="00734691">
                    <w:t>0.432 mGy</w:t>
                  </w:r>
                </w:p>
              </w:tc>
            </w:tr>
            <w:tr w:rsidR="005C4C49" w:rsidRPr="00734691" w14:paraId="712F9E06" w14:textId="77777777" w:rsidTr="00E1294D">
              <w:tc>
                <w:tcPr>
                  <w:tcW w:w="2267" w:type="dxa"/>
                </w:tcPr>
                <w:p w14:paraId="7E190405" w14:textId="77777777" w:rsidR="005C4C49" w:rsidRPr="00734691" w:rsidRDefault="005C4C49" w:rsidP="006C3434">
                  <w:pPr>
                    <w:spacing w:after="0"/>
                  </w:pPr>
                  <w:r w:rsidRPr="00734691">
                    <w:t>20240418170807.010</w:t>
                  </w:r>
                </w:p>
              </w:tc>
              <w:tc>
                <w:tcPr>
                  <w:tcW w:w="2268" w:type="dxa"/>
                </w:tcPr>
                <w:p w14:paraId="20BC41A8" w14:textId="77777777" w:rsidR="005C4C49" w:rsidRPr="00734691" w:rsidRDefault="005C4C49" w:rsidP="006C3434">
                  <w:pPr>
                    <w:spacing w:after="0"/>
                  </w:pPr>
                  <w:r w:rsidRPr="00734691">
                    <w:t>0 mGy</w:t>
                  </w:r>
                </w:p>
              </w:tc>
            </w:tr>
            <w:tr w:rsidR="005C4C49" w:rsidRPr="00734691" w14:paraId="47AE3724" w14:textId="77777777" w:rsidTr="00E1294D">
              <w:tc>
                <w:tcPr>
                  <w:tcW w:w="2267" w:type="dxa"/>
                </w:tcPr>
                <w:p w14:paraId="4ACE3DC5" w14:textId="77777777" w:rsidR="005C4C49" w:rsidRPr="00734691" w:rsidRDefault="005C4C49" w:rsidP="006C3434">
                  <w:pPr>
                    <w:spacing w:after="0"/>
                  </w:pPr>
                  <w:r w:rsidRPr="00734691">
                    <w:t>20240418170807.276</w:t>
                  </w:r>
                </w:p>
              </w:tc>
              <w:tc>
                <w:tcPr>
                  <w:tcW w:w="2268" w:type="dxa"/>
                </w:tcPr>
                <w:p w14:paraId="6524967D" w14:textId="77777777" w:rsidR="005C4C49" w:rsidRPr="00734691" w:rsidRDefault="005C4C49" w:rsidP="006C3434">
                  <w:pPr>
                    <w:spacing w:after="0"/>
                  </w:pPr>
                  <w:r w:rsidRPr="00734691">
                    <w:t>0.494 mGy</w:t>
                  </w:r>
                </w:p>
              </w:tc>
            </w:tr>
            <w:tr w:rsidR="005C4C49" w:rsidRPr="00734691" w14:paraId="4527ACFA" w14:textId="77777777" w:rsidTr="00E1294D">
              <w:tc>
                <w:tcPr>
                  <w:tcW w:w="2267" w:type="dxa"/>
                </w:tcPr>
                <w:p w14:paraId="018631FB" w14:textId="77777777" w:rsidR="005C4C49" w:rsidRPr="00734691" w:rsidRDefault="005C4C49" w:rsidP="006C3434">
                  <w:pPr>
                    <w:spacing w:after="0"/>
                  </w:pPr>
                  <w:r w:rsidRPr="00734691">
                    <w:lastRenderedPageBreak/>
                    <w:t>20240418170807.542</w:t>
                  </w:r>
                </w:p>
              </w:tc>
              <w:tc>
                <w:tcPr>
                  <w:tcW w:w="2268" w:type="dxa"/>
                </w:tcPr>
                <w:p w14:paraId="14380BC1" w14:textId="77777777" w:rsidR="005C4C49" w:rsidRPr="00734691" w:rsidRDefault="005C4C49" w:rsidP="006C3434">
                  <w:pPr>
                    <w:spacing w:after="0"/>
                  </w:pPr>
                  <w:r w:rsidRPr="00734691">
                    <w:t>0.494 mGy</w:t>
                  </w:r>
                </w:p>
              </w:tc>
            </w:tr>
            <w:tr w:rsidR="005C4C49" w:rsidRPr="00734691" w14:paraId="06C181C4" w14:textId="77777777" w:rsidTr="00E1294D">
              <w:tc>
                <w:tcPr>
                  <w:tcW w:w="2267" w:type="dxa"/>
                </w:tcPr>
                <w:p w14:paraId="1E23CB33" w14:textId="77777777" w:rsidR="005C4C49" w:rsidRPr="00734691" w:rsidRDefault="005C4C49" w:rsidP="006C3434">
                  <w:pPr>
                    <w:spacing w:after="0"/>
                  </w:pPr>
                  <w:r w:rsidRPr="00734691">
                    <w:t>20240418170807.808</w:t>
                  </w:r>
                </w:p>
              </w:tc>
              <w:tc>
                <w:tcPr>
                  <w:tcW w:w="2268" w:type="dxa"/>
                </w:tcPr>
                <w:p w14:paraId="5E37338D" w14:textId="77777777" w:rsidR="005C4C49" w:rsidRPr="00734691" w:rsidRDefault="005C4C49" w:rsidP="006C3434">
                  <w:pPr>
                    <w:spacing w:after="0"/>
                  </w:pPr>
                  <w:r w:rsidRPr="00734691">
                    <w:t>0.494 mGy</w:t>
                  </w:r>
                </w:p>
              </w:tc>
            </w:tr>
            <w:tr w:rsidR="005C4C49" w:rsidRPr="00734691" w14:paraId="0B90051B" w14:textId="77777777" w:rsidTr="00E1294D">
              <w:tc>
                <w:tcPr>
                  <w:tcW w:w="2267" w:type="dxa"/>
                </w:tcPr>
                <w:p w14:paraId="489BF200" w14:textId="77777777" w:rsidR="005C4C49" w:rsidRPr="00734691" w:rsidRDefault="005C4C49" w:rsidP="006C3434">
                  <w:pPr>
                    <w:spacing w:after="0"/>
                  </w:pPr>
                  <w:r w:rsidRPr="00734691">
                    <w:t>20240418170808.074</w:t>
                  </w:r>
                </w:p>
              </w:tc>
              <w:tc>
                <w:tcPr>
                  <w:tcW w:w="2268" w:type="dxa"/>
                </w:tcPr>
                <w:p w14:paraId="219FD3E0" w14:textId="77777777" w:rsidR="005C4C49" w:rsidRPr="00734691" w:rsidRDefault="005C4C49" w:rsidP="006C3434">
                  <w:pPr>
                    <w:spacing w:after="0"/>
                  </w:pPr>
                  <w:r w:rsidRPr="00734691">
                    <w:t>0.494 mGy</w:t>
                  </w:r>
                </w:p>
              </w:tc>
            </w:tr>
            <w:tr w:rsidR="005C4C49" w:rsidRPr="00734691" w14:paraId="7462BB30" w14:textId="77777777" w:rsidTr="00E1294D">
              <w:tc>
                <w:tcPr>
                  <w:tcW w:w="2267" w:type="dxa"/>
                </w:tcPr>
                <w:p w14:paraId="2F209049" w14:textId="77777777" w:rsidR="005C4C49" w:rsidRPr="00734691" w:rsidRDefault="005C4C49" w:rsidP="006C3434">
                  <w:pPr>
                    <w:spacing w:after="0"/>
                  </w:pPr>
                  <w:r w:rsidRPr="00734691">
                    <w:t>20240418170808.340</w:t>
                  </w:r>
                </w:p>
              </w:tc>
              <w:tc>
                <w:tcPr>
                  <w:tcW w:w="2268" w:type="dxa"/>
                </w:tcPr>
                <w:p w14:paraId="0F4C1232" w14:textId="77777777" w:rsidR="005C4C49" w:rsidRPr="00734691" w:rsidRDefault="005C4C49" w:rsidP="006C3434">
                  <w:pPr>
                    <w:spacing w:after="0"/>
                  </w:pPr>
                  <w:r w:rsidRPr="00734691">
                    <w:t>0.494 mGy</w:t>
                  </w:r>
                </w:p>
              </w:tc>
            </w:tr>
            <w:tr w:rsidR="005C4C49" w:rsidRPr="00734691" w14:paraId="03152497" w14:textId="77777777" w:rsidTr="00E1294D">
              <w:tc>
                <w:tcPr>
                  <w:tcW w:w="2267" w:type="dxa"/>
                </w:tcPr>
                <w:p w14:paraId="0AB41508" w14:textId="77777777" w:rsidR="005C4C49" w:rsidRPr="00734691" w:rsidRDefault="005C4C49" w:rsidP="006C3434">
                  <w:pPr>
                    <w:spacing w:after="0"/>
                  </w:pPr>
                  <w:r w:rsidRPr="00734691">
                    <w:t>20240418170808.606</w:t>
                  </w:r>
                </w:p>
              </w:tc>
              <w:tc>
                <w:tcPr>
                  <w:tcW w:w="2268" w:type="dxa"/>
                </w:tcPr>
                <w:p w14:paraId="3997794C" w14:textId="77777777" w:rsidR="005C4C49" w:rsidRPr="00734691" w:rsidRDefault="005C4C49" w:rsidP="006C3434">
                  <w:pPr>
                    <w:spacing w:after="0"/>
                  </w:pPr>
                  <w:r w:rsidRPr="00734691">
                    <w:t>0.494 mGy</w:t>
                  </w:r>
                </w:p>
              </w:tc>
            </w:tr>
            <w:tr w:rsidR="005C4C49" w:rsidRPr="00734691" w14:paraId="0BA43157" w14:textId="77777777" w:rsidTr="00E1294D">
              <w:tc>
                <w:tcPr>
                  <w:tcW w:w="2267" w:type="dxa"/>
                </w:tcPr>
                <w:p w14:paraId="5D296F5F" w14:textId="77777777" w:rsidR="005C4C49" w:rsidRPr="00734691" w:rsidRDefault="005C4C49" w:rsidP="006C3434">
                  <w:pPr>
                    <w:spacing w:after="0"/>
                  </w:pPr>
                  <w:r w:rsidRPr="00734691">
                    <w:t>20240418170808.872</w:t>
                  </w:r>
                </w:p>
              </w:tc>
              <w:tc>
                <w:tcPr>
                  <w:tcW w:w="2268" w:type="dxa"/>
                </w:tcPr>
                <w:p w14:paraId="19A28A66" w14:textId="77777777" w:rsidR="005C4C49" w:rsidRPr="00734691" w:rsidRDefault="005C4C49" w:rsidP="006C3434">
                  <w:pPr>
                    <w:spacing w:after="0"/>
                  </w:pPr>
                  <w:r w:rsidRPr="00734691">
                    <w:t>0.494 mGy</w:t>
                  </w:r>
                </w:p>
              </w:tc>
            </w:tr>
            <w:tr w:rsidR="005C4C49" w:rsidRPr="00734691" w14:paraId="0E26B727" w14:textId="77777777" w:rsidTr="00E1294D">
              <w:tc>
                <w:tcPr>
                  <w:tcW w:w="2267" w:type="dxa"/>
                </w:tcPr>
                <w:p w14:paraId="3505989E" w14:textId="77777777" w:rsidR="005C4C49" w:rsidRPr="00734691" w:rsidRDefault="005C4C49" w:rsidP="006C3434">
                  <w:pPr>
                    <w:spacing w:after="0"/>
                  </w:pPr>
                  <w:r w:rsidRPr="00734691">
                    <w:t>20240418170809.138</w:t>
                  </w:r>
                </w:p>
              </w:tc>
              <w:tc>
                <w:tcPr>
                  <w:tcW w:w="2268" w:type="dxa"/>
                </w:tcPr>
                <w:p w14:paraId="32BCC036" w14:textId="77777777" w:rsidR="005C4C49" w:rsidRPr="00734691" w:rsidRDefault="005C4C49" w:rsidP="006C3434">
                  <w:pPr>
                    <w:spacing w:after="0"/>
                  </w:pPr>
                  <w:r w:rsidRPr="00734691">
                    <w:t>0.494 mGy</w:t>
                  </w:r>
                </w:p>
              </w:tc>
            </w:tr>
            <w:tr w:rsidR="005C4C49" w:rsidRPr="00734691" w14:paraId="11A8EA60" w14:textId="77777777" w:rsidTr="00E1294D">
              <w:tc>
                <w:tcPr>
                  <w:tcW w:w="2267" w:type="dxa"/>
                </w:tcPr>
                <w:p w14:paraId="7E4D1D58" w14:textId="77777777" w:rsidR="005C4C49" w:rsidRPr="00734691" w:rsidRDefault="005C4C49" w:rsidP="006C3434">
                  <w:pPr>
                    <w:spacing w:after="0"/>
                  </w:pPr>
                  <w:r w:rsidRPr="00734691">
                    <w:t>20240418170809.404</w:t>
                  </w:r>
                </w:p>
              </w:tc>
              <w:tc>
                <w:tcPr>
                  <w:tcW w:w="2268" w:type="dxa"/>
                </w:tcPr>
                <w:p w14:paraId="6F6BB26D" w14:textId="77777777" w:rsidR="005C4C49" w:rsidRPr="00734691" w:rsidRDefault="005C4C49" w:rsidP="006C3434">
                  <w:pPr>
                    <w:spacing w:after="0"/>
                  </w:pPr>
                  <w:r w:rsidRPr="00734691">
                    <w:t>0.494 mGy</w:t>
                  </w:r>
                </w:p>
              </w:tc>
            </w:tr>
            <w:tr w:rsidR="005C4C49" w:rsidRPr="00734691" w14:paraId="674E3280" w14:textId="77777777" w:rsidTr="00E1294D">
              <w:tc>
                <w:tcPr>
                  <w:tcW w:w="2267" w:type="dxa"/>
                </w:tcPr>
                <w:p w14:paraId="18341236" w14:textId="77777777" w:rsidR="005C4C49" w:rsidRPr="00734691" w:rsidRDefault="005C4C49" w:rsidP="006C3434">
                  <w:pPr>
                    <w:spacing w:after="0"/>
                  </w:pPr>
                  <w:r w:rsidRPr="00734691">
                    <w:t>20240418170809.670</w:t>
                  </w:r>
                </w:p>
              </w:tc>
              <w:tc>
                <w:tcPr>
                  <w:tcW w:w="2268" w:type="dxa"/>
                </w:tcPr>
                <w:p w14:paraId="20AB50F9" w14:textId="77777777" w:rsidR="005C4C49" w:rsidRPr="00734691" w:rsidRDefault="005C4C49" w:rsidP="006C3434">
                  <w:pPr>
                    <w:spacing w:after="0"/>
                  </w:pPr>
                  <w:r w:rsidRPr="00734691">
                    <w:t>0.494 mGy</w:t>
                  </w:r>
                </w:p>
              </w:tc>
            </w:tr>
            <w:tr w:rsidR="005C4C49" w:rsidRPr="00734691" w14:paraId="3DE329FF" w14:textId="77777777" w:rsidTr="00E1294D">
              <w:tc>
                <w:tcPr>
                  <w:tcW w:w="2267" w:type="dxa"/>
                </w:tcPr>
                <w:p w14:paraId="3DF454BB" w14:textId="77777777" w:rsidR="005C4C49" w:rsidRPr="00734691" w:rsidRDefault="005C4C49" w:rsidP="006C3434">
                  <w:pPr>
                    <w:spacing w:after="0"/>
                  </w:pPr>
                  <w:r w:rsidRPr="00734691">
                    <w:t>20240418170809.936</w:t>
                  </w:r>
                </w:p>
              </w:tc>
              <w:tc>
                <w:tcPr>
                  <w:tcW w:w="2268" w:type="dxa"/>
                </w:tcPr>
                <w:p w14:paraId="616369EA" w14:textId="77777777" w:rsidR="005C4C49" w:rsidRPr="00734691" w:rsidRDefault="005C4C49" w:rsidP="006C3434">
                  <w:pPr>
                    <w:spacing w:after="0"/>
                  </w:pPr>
                  <w:r w:rsidRPr="00734691">
                    <w:t>0.494 mGy</w:t>
                  </w:r>
                </w:p>
              </w:tc>
            </w:tr>
            <w:tr w:rsidR="005C4C49" w:rsidRPr="00734691" w14:paraId="2AE2699B" w14:textId="77777777" w:rsidTr="00E1294D">
              <w:tc>
                <w:tcPr>
                  <w:tcW w:w="2267" w:type="dxa"/>
                </w:tcPr>
                <w:p w14:paraId="4ECEFC5E" w14:textId="77777777" w:rsidR="005C4C49" w:rsidRPr="00734691" w:rsidRDefault="005C4C49" w:rsidP="006C3434">
                  <w:pPr>
                    <w:spacing w:after="0"/>
                  </w:pPr>
                  <w:r w:rsidRPr="00734691">
                    <w:t>20240418170810.202</w:t>
                  </w:r>
                </w:p>
              </w:tc>
              <w:tc>
                <w:tcPr>
                  <w:tcW w:w="2268" w:type="dxa"/>
                </w:tcPr>
                <w:p w14:paraId="75B48F17" w14:textId="77777777" w:rsidR="005C4C49" w:rsidRPr="00734691" w:rsidRDefault="005C4C49" w:rsidP="006C3434">
                  <w:pPr>
                    <w:spacing w:after="0"/>
                  </w:pPr>
                  <w:r w:rsidRPr="00734691">
                    <w:t>0.494 mGy</w:t>
                  </w:r>
                </w:p>
              </w:tc>
            </w:tr>
            <w:tr w:rsidR="005C4C49" w:rsidRPr="00734691" w14:paraId="152D443C" w14:textId="77777777" w:rsidTr="00E1294D">
              <w:tc>
                <w:tcPr>
                  <w:tcW w:w="2267" w:type="dxa"/>
                </w:tcPr>
                <w:p w14:paraId="4AFA29B6" w14:textId="77777777" w:rsidR="005C4C49" w:rsidRPr="00734691" w:rsidRDefault="005C4C49" w:rsidP="006C3434">
                  <w:pPr>
                    <w:spacing w:after="0"/>
                  </w:pPr>
                  <w:r w:rsidRPr="00734691">
                    <w:t>20240418170810.468</w:t>
                  </w:r>
                </w:p>
              </w:tc>
              <w:tc>
                <w:tcPr>
                  <w:tcW w:w="2268" w:type="dxa"/>
                </w:tcPr>
                <w:p w14:paraId="7A1F131D" w14:textId="77777777" w:rsidR="005C4C49" w:rsidRPr="00734691" w:rsidRDefault="005C4C49" w:rsidP="006C3434">
                  <w:pPr>
                    <w:spacing w:after="0"/>
                  </w:pPr>
                  <w:r w:rsidRPr="00734691">
                    <w:t>0.494 mGy</w:t>
                  </w:r>
                </w:p>
              </w:tc>
            </w:tr>
            <w:tr w:rsidR="005C4C49" w:rsidRPr="00734691" w14:paraId="32CB5859" w14:textId="77777777" w:rsidTr="00E1294D">
              <w:tc>
                <w:tcPr>
                  <w:tcW w:w="2267" w:type="dxa"/>
                </w:tcPr>
                <w:p w14:paraId="049F7FA7" w14:textId="77777777" w:rsidR="005C4C49" w:rsidRPr="00734691" w:rsidRDefault="005C4C49" w:rsidP="006C3434">
                  <w:pPr>
                    <w:spacing w:after="0"/>
                  </w:pPr>
                  <w:r w:rsidRPr="00734691">
                    <w:t>20240418170810.734</w:t>
                  </w:r>
                </w:p>
              </w:tc>
              <w:tc>
                <w:tcPr>
                  <w:tcW w:w="2268" w:type="dxa"/>
                </w:tcPr>
                <w:p w14:paraId="75F0D293" w14:textId="77777777" w:rsidR="005C4C49" w:rsidRPr="00734691" w:rsidRDefault="005C4C49" w:rsidP="006C3434">
                  <w:pPr>
                    <w:spacing w:after="0"/>
                  </w:pPr>
                  <w:r w:rsidRPr="00734691">
                    <w:t>0.494 mGy</w:t>
                  </w:r>
                </w:p>
              </w:tc>
            </w:tr>
            <w:tr w:rsidR="005C4C49" w:rsidRPr="00734691" w14:paraId="49C287C4" w14:textId="77777777" w:rsidTr="00E1294D">
              <w:tc>
                <w:tcPr>
                  <w:tcW w:w="2267" w:type="dxa"/>
                </w:tcPr>
                <w:p w14:paraId="3E092D6B" w14:textId="77777777" w:rsidR="005C4C49" w:rsidRPr="00734691" w:rsidRDefault="005C4C49" w:rsidP="006C3434">
                  <w:pPr>
                    <w:spacing w:after="0"/>
                  </w:pPr>
                  <w:r w:rsidRPr="00734691">
                    <w:t>20240418170811.000</w:t>
                  </w:r>
                </w:p>
              </w:tc>
              <w:tc>
                <w:tcPr>
                  <w:tcW w:w="2268" w:type="dxa"/>
                </w:tcPr>
                <w:p w14:paraId="0120289C" w14:textId="77777777" w:rsidR="005C4C49" w:rsidRPr="00734691" w:rsidRDefault="005C4C49" w:rsidP="006C3434">
                  <w:pPr>
                    <w:spacing w:after="0"/>
                  </w:pPr>
                  <w:r w:rsidRPr="00734691">
                    <w:t>0.494 mGy</w:t>
                  </w:r>
                </w:p>
              </w:tc>
            </w:tr>
          </w:tbl>
          <w:p w14:paraId="46DF52A7"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072BDEB" w14:textId="77777777" w:rsidR="005C4C49" w:rsidRPr="00734691" w:rsidRDefault="005C4C49" w:rsidP="006C3434">
            <w:pPr>
              <w:spacing w:after="0"/>
            </w:pPr>
            <w:r w:rsidRPr="00734691">
              <w:lastRenderedPageBreak/>
              <w:t>Section TID 10048</w:t>
            </w:r>
          </w:p>
        </w:tc>
      </w:tr>
      <w:tr w:rsidR="005C4C49" w:rsidRPr="00734691" w14:paraId="0DB3A5F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9F988A1" w14:textId="77777777" w:rsidR="005C4C49" w:rsidRPr="00734691" w:rsidRDefault="005C4C49" w:rsidP="006C3434">
            <w:pPr>
              <w:spacing w:after="0"/>
            </w:pPr>
            <w:r w:rsidRPr="00734691">
              <w:t>1.15.11</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4FB501E" w14:textId="77777777" w:rsidR="005C4C49" w:rsidRPr="00734691" w:rsidRDefault="005C4C49" w:rsidP="006C3434">
            <w:pPr>
              <w:spacing w:after="0"/>
            </w:pPr>
            <w:r w:rsidRPr="00734691">
              <w:t>Radiation Field Area</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83D819E"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AA24166" w14:textId="77777777" w:rsidR="005C4C49" w:rsidRPr="00734691" w:rsidRDefault="005C4C49" w:rsidP="006C3434">
            <w:pPr>
              <w:spacing w:after="0"/>
            </w:pPr>
            <w:r w:rsidRPr="00734691">
              <w:t>Section TID 10049</w:t>
            </w:r>
          </w:p>
        </w:tc>
      </w:tr>
      <w:tr w:rsidR="005C4C49" w:rsidRPr="00734691" w14:paraId="46205A74"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FF2F29C" w14:textId="77777777" w:rsidR="005C4C49" w:rsidRPr="00734691" w:rsidRDefault="005C4C49" w:rsidP="006C3434">
            <w:pPr>
              <w:spacing w:after="0"/>
            </w:pPr>
            <w:r w:rsidRPr="00734691">
              <w:t>1.15.11.1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6522A81"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9357CEA"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40605FC" w14:textId="77777777" w:rsidR="005C4C49" w:rsidRPr="00734691" w:rsidRDefault="005C4C49" w:rsidP="006C3434">
            <w:pPr>
              <w:spacing w:after="0"/>
            </w:pPr>
            <w:r w:rsidRPr="00734691">
              <w:t>Section TID 10049</w:t>
            </w:r>
          </w:p>
        </w:tc>
      </w:tr>
      <w:tr w:rsidR="005C4C49" w:rsidRPr="00734691" w14:paraId="0A7B558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23B0009" w14:textId="77777777" w:rsidR="005C4C49" w:rsidRPr="00734691" w:rsidRDefault="005C4C49" w:rsidP="006C3434">
            <w:pPr>
              <w:spacing w:after="0"/>
            </w:pPr>
            <w:r w:rsidRPr="00734691">
              <w:t>1.15.11.2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C7D48B1"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D5A6599" w14:textId="77777777" w:rsidR="005C4C49" w:rsidRPr="00734691" w:rsidRDefault="005C4C49" w:rsidP="006C3434">
            <w:pPr>
              <w:spacing w:after="0"/>
              <w:rPr>
                <w:color w:val="000000"/>
              </w:rPr>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FF87A5E" w14:textId="77777777" w:rsidR="005C4C49" w:rsidRPr="00734691" w:rsidRDefault="005C4C49" w:rsidP="006C3434">
            <w:pPr>
              <w:spacing w:after="0"/>
            </w:pPr>
            <w:r w:rsidRPr="00734691">
              <w:t>Section TID 10049</w:t>
            </w:r>
          </w:p>
        </w:tc>
      </w:tr>
      <w:tr w:rsidR="005C4C49" w:rsidRPr="00734691" w14:paraId="7D260ECE"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88D96D4" w14:textId="77777777" w:rsidR="005C4C49" w:rsidRPr="00734691" w:rsidRDefault="005C4C49" w:rsidP="006C3434">
            <w:pPr>
              <w:spacing w:after="0"/>
            </w:pPr>
            <w:r w:rsidRPr="00734691">
              <w:t>1.15.11.3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AE01AFC"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277F276"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E9D8C8E" w14:textId="77777777" w:rsidR="005C4C49" w:rsidRPr="00734691" w:rsidRDefault="005C4C49" w:rsidP="006C3434">
            <w:pPr>
              <w:spacing w:after="0"/>
            </w:pPr>
            <w:r w:rsidRPr="00734691">
              <w:t>Section TID 10049</w:t>
            </w:r>
          </w:p>
        </w:tc>
      </w:tr>
      <w:tr w:rsidR="005C4C49" w:rsidRPr="00734691" w14:paraId="335368C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812F257" w14:textId="77777777" w:rsidR="005C4C49" w:rsidRPr="00734691" w:rsidRDefault="005C4C49" w:rsidP="006C3434">
            <w:pPr>
              <w:spacing w:after="0"/>
            </w:pPr>
            <w:r w:rsidRPr="00734691">
              <w:t>1.15.11.4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9E7D709" w14:textId="77777777" w:rsidR="005C4C49" w:rsidRPr="00734691" w:rsidRDefault="005C4C49" w:rsidP="006C3434">
            <w:pPr>
              <w:spacing w:after="0"/>
            </w:pPr>
            <w:r w:rsidRPr="00734691">
              <w:t>Radiation Field Outline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314F88" w14:textId="77777777" w:rsidR="005C4C49" w:rsidRPr="00734691" w:rsidRDefault="005C4C49" w:rsidP="006C3434">
            <w:pPr>
              <w:spacing w:after="0"/>
            </w:pPr>
            <w:r w:rsidRPr="00734691">
              <w:t>SCOORD3D POLYGON</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4C4F763" w14:textId="77777777" w:rsidR="005C4C49" w:rsidRPr="00734691" w:rsidRDefault="005C4C49" w:rsidP="006C3434">
            <w:pPr>
              <w:spacing w:after="0"/>
            </w:pPr>
            <w:r w:rsidRPr="00734691">
              <w:t>Section TID 10049</w:t>
            </w:r>
          </w:p>
        </w:tc>
      </w:tr>
      <w:tr w:rsidR="005C4C49" w:rsidRPr="00734691" w14:paraId="67400F3D"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1E79600" w14:textId="77777777" w:rsidR="005C4C49" w:rsidRPr="00734691" w:rsidRDefault="005C4C49" w:rsidP="006C3434">
            <w:pPr>
              <w:spacing w:after="0"/>
            </w:pPr>
            <w:r w:rsidRPr="00734691">
              <w:t>1.15.12</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C725391" w14:textId="77777777" w:rsidR="005C4C49" w:rsidRPr="00734691" w:rsidRDefault="005C4C49" w:rsidP="006C3434">
            <w:pPr>
              <w:spacing w:after="0"/>
            </w:pPr>
            <w:r w:rsidRPr="00734691">
              <w:t>X-Ray Source Reference Coordinate System</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8FCCC26"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530ABE9" w14:textId="77777777" w:rsidR="005C4C49" w:rsidRPr="00734691" w:rsidRDefault="005C4C49" w:rsidP="006C3434">
            <w:pPr>
              <w:spacing w:after="0"/>
            </w:pPr>
            <w:r w:rsidRPr="00734691">
              <w:t>Section TID 10050</w:t>
            </w:r>
          </w:p>
        </w:tc>
      </w:tr>
      <w:tr w:rsidR="005C4C49" w:rsidRPr="00734691" w14:paraId="28C2178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F959245" w14:textId="77777777" w:rsidR="005C4C49" w:rsidRPr="00734691" w:rsidRDefault="005C4C49" w:rsidP="006C3434">
            <w:pPr>
              <w:spacing w:after="0"/>
            </w:pPr>
            <w:r w:rsidRPr="00734691">
              <w:t>1.15.12.1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8192540"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7B6ED55"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FBB8AA2" w14:textId="77777777" w:rsidR="005C4C49" w:rsidRPr="00734691" w:rsidRDefault="005C4C49" w:rsidP="006C3434">
            <w:pPr>
              <w:spacing w:after="0"/>
            </w:pPr>
            <w:r w:rsidRPr="00734691">
              <w:t>Section TID 10050</w:t>
            </w:r>
          </w:p>
        </w:tc>
      </w:tr>
      <w:tr w:rsidR="005C4C49" w:rsidRPr="00734691" w14:paraId="216524C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90D9C77" w14:textId="77777777" w:rsidR="005C4C49" w:rsidRPr="00734691" w:rsidRDefault="005C4C49" w:rsidP="006C3434">
            <w:pPr>
              <w:spacing w:after="0"/>
            </w:pPr>
            <w:r w:rsidRPr="00734691">
              <w:t>1.15.12.2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A3855D3"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E415C44" w14:textId="6D9824A8" w:rsidR="005C4C49" w:rsidRPr="00734691" w:rsidRDefault="005C4C49" w:rsidP="006C3434">
            <w:pPr>
              <w:spacing w:after="0"/>
              <w:rPr>
                <w:color w:val="000000"/>
              </w:rPr>
            </w:pPr>
            <w:r w:rsidRPr="00734691">
              <w:t>20240418170</w:t>
            </w:r>
            <w:r w:rsidR="005D24DA" w:rsidRPr="00734691">
              <w:t>8</w:t>
            </w:r>
            <w:r w:rsidR="002D3DCA" w:rsidRPr="00734691">
              <w:t>1</w:t>
            </w:r>
            <w:r w:rsidR="005D24DA" w:rsidRPr="00734691">
              <w:t>1</w:t>
            </w:r>
            <w:r w:rsidRPr="00734691">
              <w:t>.000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7D63A8" w14:textId="77777777" w:rsidR="005C4C49" w:rsidRPr="00734691" w:rsidRDefault="005C4C49" w:rsidP="006C3434">
            <w:pPr>
              <w:spacing w:after="0"/>
            </w:pPr>
            <w:r w:rsidRPr="00734691">
              <w:t>Section TID 10050</w:t>
            </w:r>
          </w:p>
        </w:tc>
      </w:tr>
      <w:tr w:rsidR="005C4C49" w:rsidRPr="00734691" w14:paraId="7372F38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04002B7" w14:textId="77777777" w:rsidR="005C4C49" w:rsidRPr="00734691" w:rsidRDefault="005C4C49" w:rsidP="006C3434">
            <w:pPr>
              <w:spacing w:after="0"/>
            </w:pPr>
            <w:r w:rsidRPr="00734691">
              <w:t>1.15.12.3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2B4F0F5"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28CD5FA"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FF98BC0" w14:textId="77777777" w:rsidR="005C4C49" w:rsidRPr="00734691" w:rsidRDefault="005C4C49" w:rsidP="006C3434">
            <w:pPr>
              <w:spacing w:after="0"/>
            </w:pPr>
            <w:r w:rsidRPr="00734691">
              <w:t>Section TID 10050</w:t>
            </w:r>
          </w:p>
        </w:tc>
      </w:tr>
      <w:tr w:rsidR="005C4C49" w:rsidRPr="00734691" w14:paraId="7CEE34EE"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BF482E4" w14:textId="77777777" w:rsidR="005C4C49" w:rsidRPr="00734691" w:rsidRDefault="005C4C49" w:rsidP="006C3434">
            <w:pPr>
              <w:spacing w:after="0"/>
            </w:pPr>
            <w:r w:rsidRPr="00734691">
              <w:t>1.15.12.4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E4E3561" w14:textId="77777777" w:rsidR="005C4C49" w:rsidRPr="00734691" w:rsidRDefault="005C4C49" w:rsidP="006C3434">
            <w:pPr>
              <w:spacing w:after="0"/>
            </w:pPr>
            <w:r w:rsidRPr="00734691">
              <w:t>Transformation Matrix</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96287D4" w14:textId="77777777" w:rsidR="005C4C49" w:rsidRPr="00734691" w:rsidRDefault="005C4C49" w:rsidP="006C3434">
            <w:pPr>
              <w:spacing w:after="0"/>
            </w:pPr>
          </w:p>
          <w:tbl>
            <w:tblPr>
              <w:tblW w:w="0" w:type="auto"/>
              <w:tblLayout w:type="fixed"/>
              <w:tblCellMar>
                <w:left w:w="10" w:type="dxa"/>
                <w:right w:w="10" w:type="dxa"/>
              </w:tblCellMar>
              <w:tblLook w:val="04A0" w:firstRow="1" w:lastRow="0" w:firstColumn="1" w:lastColumn="0" w:noHBand="0" w:noVBand="1"/>
            </w:tblPr>
            <w:tblGrid>
              <w:gridCol w:w="1096"/>
              <w:gridCol w:w="1091"/>
              <w:gridCol w:w="1091"/>
              <w:gridCol w:w="1256"/>
            </w:tblGrid>
            <w:tr w:rsidR="005C4C49" w:rsidRPr="00734691" w14:paraId="592C03CA" w14:textId="77777777" w:rsidTr="00E1294D">
              <w:tc>
                <w:tcPr>
                  <w:tcW w:w="10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401B5B3" w14:textId="77777777" w:rsidR="005C4C49" w:rsidRPr="00734691" w:rsidRDefault="005C4C49" w:rsidP="006C3434">
                  <w:pPr>
                    <w:spacing w:after="0"/>
                  </w:pPr>
                  <w:r w:rsidRPr="00734691">
                    <w:t>1.0</w:t>
                  </w:r>
                </w:p>
              </w:tc>
              <w:tc>
                <w:tcPr>
                  <w:tcW w:w="109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0A433CC" w14:textId="77777777" w:rsidR="005C4C49" w:rsidRPr="00734691" w:rsidRDefault="005C4C49" w:rsidP="006C3434">
                  <w:pPr>
                    <w:spacing w:after="0"/>
                  </w:pPr>
                  <w:r w:rsidRPr="00734691">
                    <w:t>0.0</w:t>
                  </w:r>
                </w:p>
              </w:tc>
              <w:tc>
                <w:tcPr>
                  <w:tcW w:w="109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663F38C" w14:textId="77777777" w:rsidR="005C4C49" w:rsidRPr="00734691" w:rsidRDefault="005C4C49" w:rsidP="006C3434">
                  <w:pPr>
                    <w:spacing w:after="0"/>
                  </w:pPr>
                  <w:r w:rsidRPr="00734691">
                    <w:t>0.0</w:t>
                  </w:r>
                </w:p>
              </w:tc>
              <w:tc>
                <w:tcPr>
                  <w:tcW w:w="125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38324EB" w14:textId="77777777" w:rsidR="005C4C49" w:rsidRPr="00734691" w:rsidRDefault="005C4C49" w:rsidP="006C3434">
                  <w:pPr>
                    <w:spacing w:after="0"/>
                  </w:pPr>
                  <w:r w:rsidRPr="00734691">
                    <w:t>0</w:t>
                  </w:r>
                </w:p>
              </w:tc>
            </w:tr>
            <w:tr w:rsidR="005C4C49" w:rsidRPr="00734691" w14:paraId="35197FBA" w14:textId="77777777" w:rsidTr="00E1294D">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9A53F9" w14:textId="77777777" w:rsidR="005C4C49" w:rsidRPr="00734691" w:rsidRDefault="005C4C49"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2394270A" w14:textId="77777777" w:rsidR="005C4C49" w:rsidRPr="00734691" w:rsidRDefault="005C4C49" w:rsidP="006C3434">
                  <w:pPr>
                    <w:spacing w:after="0"/>
                  </w:pPr>
                  <w:r w:rsidRPr="00734691">
                    <w:t>1.0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05AA6B3A" w14:textId="77777777" w:rsidR="005C4C49" w:rsidRPr="00734691" w:rsidRDefault="005C4C49" w:rsidP="006C3434">
                  <w:pPr>
                    <w:spacing w:after="0"/>
                  </w:pPr>
                  <w:r w:rsidRPr="00734691">
                    <w:t>0.0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75E03335" w14:textId="77777777" w:rsidR="005C4C49" w:rsidRPr="00734691" w:rsidRDefault="005C4C49" w:rsidP="006C3434">
                  <w:pPr>
                    <w:spacing w:after="0"/>
                  </w:pPr>
                  <w:r w:rsidRPr="00734691">
                    <w:t>675</w:t>
                  </w:r>
                </w:p>
              </w:tc>
            </w:tr>
            <w:tr w:rsidR="005C4C49" w:rsidRPr="00734691" w14:paraId="3DABBF3F" w14:textId="77777777" w:rsidTr="00E1294D">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E45C5A2" w14:textId="77777777" w:rsidR="005C4C49" w:rsidRPr="00734691" w:rsidRDefault="005C4C49"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45BBA122" w14:textId="77777777" w:rsidR="005C4C49" w:rsidRPr="00734691" w:rsidRDefault="005C4C49"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4A21618E" w14:textId="77777777" w:rsidR="005C4C49" w:rsidRPr="00734691" w:rsidRDefault="005C4C49" w:rsidP="006C3434">
                  <w:pPr>
                    <w:spacing w:after="0"/>
                  </w:pPr>
                  <w:r w:rsidRPr="00734691">
                    <w:t>1.0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7DA85402" w14:textId="77777777" w:rsidR="005C4C49" w:rsidRPr="00734691" w:rsidRDefault="005C4C49" w:rsidP="006C3434">
                  <w:pPr>
                    <w:spacing w:after="0"/>
                  </w:pPr>
                  <w:r w:rsidRPr="00734691">
                    <w:t>0</w:t>
                  </w:r>
                </w:p>
              </w:tc>
            </w:tr>
            <w:tr w:rsidR="005C4C49" w:rsidRPr="00734691" w14:paraId="5CB7DEBE" w14:textId="77777777" w:rsidTr="00E1294D">
              <w:tc>
                <w:tcPr>
                  <w:tcW w:w="109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0D4AABC" w14:textId="77777777" w:rsidR="005C4C49" w:rsidRPr="00734691" w:rsidRDefault="005C4C49"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79A68F69" w14:textId="77777777" w:rsidR="005C4C49" w:rsidRPr="00734691" w:rsidRDefault="005C4C49" w:rsidP="006C3434">
                  <w:pPr>
                    <w:spacing w:after="0"/>
                  </w:pPr>
                  <w:r w:rsidRPr="00734691">
                    <w:t>0.0</w:t>
                  </w:r>
                </w:p>
              </w:tc>
              <w:tc>
                <w:tcPr>
                  <w:tcW w:w="1091" w:type="dxa"/>
                  <w:tcBorders>
                    <w:top w:val="nil"/>
                    <w:left w:val="nil"/>
                    <w:bottom w:val="single" w:sz="4" w:space="0" w:color="000000"/>
                    <w:right w:val="single" w:sz="4" w:space="0" w:color="000000"/>
                  </w:tcBorders>
                  <w:tcMar>
                    <w:top w:w="40" w:type="dxa"/>
                    <w:left w:w="40" w:type="dxa"/>
                    <w:bottom w:w="40" w:type="dxa"/>
                    <w:right w:w="40" w:type="dxa"/>
                  </w:tcMar>
                  <w:hideMark/>
                </w:tcPr>
                <w:p w14:paraId="05D8BA4B" w14:textId="77777777" w:rsidR="005C4C49" w:rsidRPr="00734691" w:rsidRDefault="005C4C49" w:rsidP="006C3434">
                  <w:pPr>
                    <w:spacing w:after="0"/>
                  </w:pPr>
                  <w:r w:rsidRPr="00734691">
                    <w:t>0.0</w:t>
                  </w:r>
                </w:p>
              </w:tc>
              <w:tc>
                <w:tcPr>
                  <w:tcW w:w="1256" w:type="dxa"/>
                  <w:tcBorders>
                    <w:top w:val="nil"/>
                    <w:left w:val="nil"/>
                    <w:bottom w:val="single" w:sz="4" w:space="0" w:color="000000"/>
                    <w:right w:val="single" w:sz="4" w:space="0" w:color="000000"/>
                  </w:tcBorders>
                  <w:tcMar>
                    <w:top w:w="40" w:type="dxa"/>
                    <w:left w:w="40" w:type="dxa"/>
                    <w:bottom w:w="40" w:type="dxa"/>
                    <w:right w:w="40" w:type="dxa"/>
                  </w:tcMar>
                  <w:hideMark/>
                </w:tcPr>
                <w:p w14:paraId="666F73BC" w14:textId="77777777" w:rsidR="005C4C49" w:rsidRPr="00734691" w:rsidRDefault="005C4C49" w:rsidP="006C3434">
                  <w:pPr>
                    <w:spacing w:after="0"/>
                  </w:pPr>
                  <w:r w:rsidRPr="00734691">
                    <w:t>1.0</w:t>
                  </w:r>
                </w:p>
              </w:tc>
            </w:tr>
          </w:tbl>
          <w:p w14:paraId="14E90B00"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B57A8A9" w14:textId="77777777" w:rsidR="005C4C49" w:rsidRPr="00734691" w:rsidRDefault="005C4C49" w:rsidP="006C3434">
            <w:pPr>
              <w:spacing w:after="0"/>
            </w:pPr>
            <w:r w:rsidRPr="00734691">
              <w:t>Section TID 10050</w:t>
            </w:r>
          </w:p>
        </w:tc>
      </w:tr>
      <w:tr w:rsidR="005C4C49" w:rsidRPr="00734691" w14:paraId="44C8A213"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7190FC" w14:textId="77777777" w:rsidR="005C4C49" w:rsidRPr="00734691" w:rsidRDefault="005C4C49" w:rsidP="006C3434">
            <w:pPr>
              <w:spacing w:after="0"/>
            </w:pPr>
            <w:r w:rsidRPr="00734691">
              <w:t>1.15.12.5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4D3FD91" w14:textId="77777777" w:rsidR="005C4C49" w:rsidRPr="00734691" w:rsidRDefault="005C4C49" w:rsidP="006C3434">
            <w:pPr>
              <w:spacing w:after="0"/>
            </w:pPr>
            <w:r w:rsidRPr="00734691">
              <w:t>Center of Rotation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3B3A4B5" w14:textId="77777777" w:rsidR="005C4C49" w:rsidRPr="00734691" w:rsidRDefault="005C4C49" w:rsidP="006C3434">
            <w:pPr>
              <w:spacing w:after="0"/>
              <w:rPr>
                <w:color w:val="000000"/>
              </w:rPr>
            </w:pPr>
            <w:r w:rsidRPr="00734691">
              <w:t>[0, -700, 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DC25F24" w14:textId="77777777" w:rsidR="005C4C49" w:rsidRPr="00734691" w:rsidRDefault="005C4C49" w:rsidP="006C3434">
            <w:pPr>
              <w:spacing w:after="0"/>
              <w:rPr>
                <w:b/>
                <w:bCs/>
              </w:rPr>
            </w:pPr>
            <w:r w:rsidRPr="00734691">
              <w:t>Section TID 10050</w:t>
            </w:r>
          </w:p>
        </w:tc>
      </w:tr>
      <w:tr w:rsidR="005C4C49" w:rsidRPr="00734691" w14:paraId="4094FC54"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FE7D01" w14:textId="77777777" w:rsidR="005C4C49" w:rsidRPr="00734691" w:rsidRDefault="005C4C49" w:rsidP="006C3434">
            <w:pPr>
              <w:spacing w:after="0"/>
            </w:pPr>
            <w:r w:rsidRPr="00734691">
              <w:t>1.15.12.6</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10E81DB" w14:textId="77777777" w:rsidR="005C4C49" w:rsidRPr="00734691" w:rsidRDefault="005C4C49" w:rsidP="006C3434">
            <w:pPr>
              <w:spacing w:after="0"/>
            </w:pPr>
            <w:r w:rsidRPr="00734691">
              <w:t>Rotation Plane Normal Point</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4987703" w14:textId="77777777" w:rsidR="005C4C49" w:rsidRPr="00734691" w:rsidRDefault="005C4C49" w:rsidP="006C3434">
            <w:pPr>
              <w:spacing w:after="0"/>
            </w:pPr>
            <w:r w:rsidRPr="00734691">
              <w:t>[0, -700, 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81AA0BB" w14:textId="77777777" w:rsidR="005C4C49" w:rsidRPr="00734691" w:rsidRDefault="005C4C49" w:rsidP="006C3434">
            <w:pPr>
              <w:spacing w:after="0"/>
            </w:pPr>
            <w:r w:rsidRPr="00734691">
              <w:t>Section TID 10050</w:t>
            </w:r>
          </w:p>
        </w:tc>
      </w:tr>
      <w:tr w:rsidR="005C4C49" w:rsidRPr="00734691" w14:paraId="215FA48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EA0E68D" w14:textId="77777777" w:rsidR="005C4C49" w:rsidRPr="00734691" w:rsidRDefault="005C4C49" w:rsidP="006C3434">
            <w:pPr>
              <w:spacing w:after="0"/>
            </w:pPr>
            <w:r w:rsidRPr="00734691">
              <w:t>1.15.12.6</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DB9865D" w14:textId="77777777" w:rsidR="005C4C49" w:rsidRPr="00734691" w:rsidRDefault="005C4C49" w:rsidP="006C3434">
            <w:pPr>
              <w:spacing w:after="0"/>
            </w:pPr>
            <w:r w:rsidRPr="00734691">
              <w:t>Rotation Angle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Style w:val="TableGrid"/>
              <w:tblW w:w="0" w:type="auto"/>
              <w:tblLook w:val="04A0" w:firstRow="1" w:lastRow="0" w:firstColumn="1" w:lastColumn="0" w:noHBand="0" w:noVBand="1"/>
            </w:tblPr>
            <w:tblGrid>
              <w:gridCol w:w="2267"/>
              <w:gridCol w:w="2268"/>
            </w:tblGrid>
            <w:tr w:rsidR="005C4C49" w:rsidRPr="00734691" w14:paraId="2F5BE15B" w14:textId="77777777" w:rsidTr="00E1294D">
              <w:tc>
                <w:tcPr>
                  <w:tcW w:w="2267" w:type="dxa"/>
                </w:tcPr>
                <w:p w14:paraId="01648125" w14:textId="77777777" w:rsidR="005C4C49" w:rsidRPr="00734691" w:rsidRDefault="005C4C49" w:rsidP="006C3434">
                  <w:pPr>
                    <w:spacing w:after="0"/>
                  </w:pPr>
                  <w:r w:rsidRPr="00734691">
                    <w:t>20240418170318.010</w:t>
                  </w:r>
                </w:p>
              </w:tc>
              <w:tc>
                <w:tcPr>
                  <w:tcW w:w="2268" w:type="dxa"/>
                </w:tcPr>
                <w:p w14:paraId="07BB1687" w14:textId="77777777" w:rsidR="005C4C49" w:rsidRPr="00734691" w:rsidRDefault="005C4C49" w:rsidP="006C3434">
                  <w:pPr>
                    <w:spacing w:after="0"/>
                  </w:pPr>
                  <w:r w:rsidRPr="00734691">
                    <w:t>-7.72 deg</w:t>
                  </w:r>
                </w:p>
              </w:tc>
            </w:tr>
            <w:tr w:rsidR="005C4C49" w:rsidRPr="00734691" w14:paraId="752D923D" w14:textId="77777777" w:rsidTr="00E1294D">
              <w:tc>
                <w:tcPr>
                  <w:tcW w:w="2267" w:type="dxa"/>
                </w:tcPr>
                <w:p w14:paraId="72E13AC2" w14:textId="77777777" w:rsidR="005C4C49" w:rsidRPr="00734691" w:rsidRDefault="005C4C49" w:rsidP="006C3434">
                  <w:pPr>
                    <w:spacing w:after="0"/>
                  </w:pPr>
                  <w:r w:rsidRPr="00734691">
                    <w:t>20240418170318.276</w:t>
                  </w:r>
                </w:p>
              </w:tc>
              <w:tc>
                <w:tcPr>
                  <w:tcW w:w="2268" w:type="dxa"/>
                </w:tcPr>
                <w:p w14:paraId="45980CBD" w14:textId="77777777" w:rsidR="005C4C49" w:rsidRPr="00734691" w:rsidRDefault="005C4C49" w:rsidP="006C3434">
                  <w:pPr>
                    <w:spacing w:after="0"/>
                  </w:pPr>
                  <w:r w:rsidRPr="00734691">
                    <w:t>-6.65 deg</w:t>
                  </w:r>
                </w:p>
              </w:tc>
            </w:tr>
            <w:tr w:rsidR="005C4C49" w:rsidRPr="00734691" w14:paraId="60F5A088" w14:textId="77777777" w:rsidTr="00E1294D">
              <w:tc>
                <w:tcPr>
                  <w:tcW w:w="2267" w:type="dxa"/>
                </w:tcPr>
                <w:p w14:paraId="7050175B" w14:textId="77777777" w:rsidR="005C4C49" w:rsidRPr="00734691" w:rsidRDefault="005C4C49" w:rsidP="006C3434">
                  <w:pPr>
                    <w:spacing w:after="0"/>
                  </w:pPr>
                  <w:r w:rsidRPr="00734691">
                    <w:t>20240418170318.542</w:t>
                  </w:r>
                </w:p>
              </w:tc>
              <w:tc>
                <w:tcPr>
                  <w:tcW w:w="2268" w:type="dxa"/>
                </w:tcPr>
                <w:p w14:paraId="4B9CFF29" w14:textId="77777777" w:rsidR="005C4C49" w:rsidRPr="00734691" w:rsidRDefault="005C4C49" w:rsidP="006C3434">
                  <w:pPr>
                    <w:spacing w:after="0"/>
                  </w:pPr>
                  <w:r w:rsidRPr="00734691">
                    <w:t>-5.58 deg</w:t>
                  </w:r>
                </w:p>
              </w:tc>
            </w:tr>
            <w:tr w:rsidR="005C4C49" w:rsidRPr="00734691" w14:paraId="0A834108" w14:textId="77777777" w:rsidTr="00E1294D">
              <w:tc>
                <w:tcPr>
                  <w:tcW w:w="2267" w:type="dxa"/>
                </w:tcPr>
                <w:p w14:paraId="4A1C7D0A" w14:textId="77777777" w:rsidR="005C4C49" w:rsidRPr="00734691" w:rsidRDefault="005C4C49" w:rsidP="006C3434">
                  <w:pPr>
                    <w:spacing w:after="0"/>
                  </w:pPr>
                  <w:r w:rsidRPr="00734691">
                    <w:t>20240418170318.808</w:t>
                  </w:r>
                </w:p>
              </w:tc>
              <w:tc>
                <w:tcPr>
                  <w:tcW w:w="2268" w:type="dxa"/>
                </w:tcPr>
                <w:p w14:paraId="41F5B73C" w14:textId="77777777" w:rsidR="005C4C49" w:rsidRPr="00734691" w:rsidRDefault="005C4C49" w:rsidP="006C3434">
                  <w:pPr>
                    <w:spacing w:after="0"/>
                  </w:pPr>
                  <w:r w:rsidRPr="00734691">
                    <w:t>-4.49 deg</w:t>
                  </w:r>
                </w:p>
              </w:tc>
            </w:tr>
            <w:tr w:rsidR="005C4C49" w:rsidRPr="00734691" w14:paraId="5C989122" w14:textId="77777777" w:rsidTr="00E1294D">
              <w:tc>
                <w:tcPr>
                  <w:tcW w:w="2267" w:type="dxa"/>
                </w:tcPr>
                <w:p w14:paraId="68628747" w14:textId="77777777" w:rsidR="005C4C49" w:rsidRPr="00734691" w:rsidRDefault="005C4C49" w:rsidP="006C3434">
                  <w:pPr>
                    <w:spacing w:after="0"/>
                  </w:pPr>
                  <w:r w:rsidRPr="00734691">
                    <w:t>20240418170319.074</w:t>
                  </w:r>
                </w:p>
              </w:tc>
              <w:tc>
                <w:tcPr>
                  <w:tcW w:w="2268" w:type="dxa"/>
                </w:tcPr>
                <w:p w14:paraId="26EC918D" w14:textId="77777777" w:rsidR="005C4C49" w:rsidRPr="00734691" w:rsidRDefault="005C4C49" w:rsidP="006C3434">
                  <w:pPr>
                    <w:spacing w:after="0"/>
                  </w:pPr>
                  <w:r w:rsidRPr="00734691">
                    <w:t>-3.40 deg</w:t>
                  </w:r>
                </w:p>
              </w:tc>
            </w:tr>
            <w:tr w:rsidR="005C4C49" w:rsidRPr="00734691" w14:paraId="3C6D25DE" w14:textId="77777777" w:rsidTr="00E1294D">
              <w:tc>
                <w:tcPr>
                  <w:tcW w:w="2267" w:type="dxa"/>
                </w:tcPr>
                <w:p w14:paraId="6404A70E" w14:textId="77777777" w:rsidR="005C4C49" w:rsidRPr="00734691" w:rsidRDefault="005C4C49" w:rsidP="006C3434">
                  <w:pPr>
                    <w:spacing w:after="0"/>
                  </w:pPr>
                  <w:r w:rsidRPr="00734691">
                    <w:t>20240418170319.340</w:t>
                  </w:r>
                </w:p>
              </w:tc>
              <w:tc>
                <w:tcPr>
                  <w:tcW w:w="2268" w:type="dxa"/>
                </w:tcPr>
                <w:p w14:paraId="2189BEE5" w14:textId="77777777" w:rsidR="005C4C49" w:rsidRPr="00734691" w:rsidRDefault="005C4C49" w:rsidP="006C3434">
                  <w:pPr>
                    <w:spacing w:after="0"/>
                  </w:pPr>
                  <w:r w:rsidRPr="00734691">
                    <w:t>-2.32 deg</w:t>
                  </w:r>
                </w:p>
              </w:tc>
            </w:tr>
            <w:tr w:rsidR="005C4C49" w:rsidRPr="00734691" w14:paraId="30CAC28C" w14:textId="77777777" w:rsidTr="00E1294D">
              <w:tc>
                <w:tcPr>
                  <w:tcW w:w="2267" w:type="dxa"/>
                </w:tcPr>
                <w:p w14:paraId="425284D9" w14:textId="77777777" w:rsidR="005C4C49" w:rsidRPr="00734691" w:rsidRDefault="005C4C49" w:rsidP="006C3434">
                  <w:pPr>
                    <w:spacing w:after="0"/>
                  </w:pPr>
                  <w:r w:rsidRPr="00734691">
                    <w:t>20240418170319.606</w:t>
                  </w:r>
                </w:p>
              </w:tc>
              <w:tc>
                <w:tcPr>
                  <w:tcW w:w="2268" w:type="dxa"/>
                </w:tcPr>
                <w:p w14:paraId="72BF5272" w14:textId="77777777" w:rsidR="005C4C49" w:rsidRPr="00734691" w:rsidRDefault="005C4C49" w:rsidP="006C3434">
                  <w:pPr>
                    <w:spacing w:after="0"/>
                  </w:pPr>
                  <w:r w:rsidRPr="00734691">
                    <w:t>-1.22 deg</w:t>
                  </w:r>
                </w:p>
              </w:tc>
            </w:tr>
            <w:tr w:rsidR="005C4C49" w:rsidRPr="00734691" w14:paraId="6EADE50D" w14:textId="77777777" w:rsidTr="00E1294D">
              <w:tc>
                <w:tcPr>
                  <w:tcW w:w="2267" w:type="dxa"/>
                </w:tcPr>
                <w:p w14:paraId="6D963452" w14:textId="77777777" w:rsidR="005C4C49" w:rsidRPr="00734691" w:rsidRDefault="005C4C49" w:rsidP="006C3434">
                  <w:pPr>
                    <w:spacing w:after="0"/>
                  </w:pPr>
                  <w:r w:rsidRPr="00734691">
                    <w:t>20240418170319.872</w:t>
                  </w:r>
                </w:p>
              </w:tc>
              <w:tc>
                <w:tcPr>
                  <w:tcW w:w="2268" w:type="dxa"/>
                </w:tcPr>
                <w:p w14:paraId="36622839" w14:textId="77777777" w:rsidR="005C4C49" w:rsidRPr="00734691" w:rsidRDefault="005C4C49" w:rsidP="006C3434">
                  <w:pPr>
                    <w:spacing w:after="0"/>
                  </w:pPr>
                  <w:r w:rsidRPr="00734691">
                    <w:t>-0.14 deg</w:t>
                  </w:r>
                </w:p>
              </w:tc>
            </w:tr>
            <w:tr w:rsidR="005C4C49" w:rsidRPr="00734691" w14:paraId="1DFAA5CD" w14:textId="77777777" w:rsidTr="00E1294D">
              <w:tc>
                <w:tcPr>
                  <w:tcW w:w="2267" w:type="dxa"/>
                </w:tcPr>
                <w:p w14:paraId="20391577" w14:textId="77777777" w:rsidR="005C4C49" w:rsidRPr="00734691" w:rsidRDefault="005C4C49" w:rsidP="006C3434">
                  <w:pPr>
                    <w:spacing w:after="0"/>
                  </w:pPr>
                  <w:r w:rsidRPr="00734691">
                    <w:t>20240418170320.138</w:t>
                  </w:r>
                </w:p>
              </w:tc>
              <w:tc>
                <w:tcPr>
                  <w:tcW w:w="2268" w:type="dxa"/>
                </w:tcPr>
                <w:p w14:paraId="48F945E1" w14:textId="77777777" w:rsidR="005C4C49" w:rsidRPr="00734691" w:rsidRDefault="005C4C49" w:rsidP="006C3434">
                  <w:pPr>
                    <w:spacing w:after="0"/>
                  </w:pPr>
                  <w:r w:rsidRPr="00734691">
                    <w:t>0.93 deg</w:t>
                  </w:r>
                </w:p>
              </w:tc>
            </w:tr>
            <w:tr w:rsidR="005C4C49" w:rsidRPr="00734691" w14:paraId="38E38136" w14:textId="77777777" w:rsidTr="00E1294D">
              <w:tc>
                <w:tcPr>
                  <w:tcW w:w="2267" w:type="dxa"/>
                </w:tcPr>
                <w:p w14:paraId="33B773E1" w14:textId="77777777" w:rsidR="005C4C49" w:rsidRPr="00734691" w:rsidRDefault="005C4C49" w:rsidP="006C3434">
                  <w:pPr>
                    <w:spacing w:after="0"/>
                  </w:pPr>
                  <w:r w:rsidRPr="00734691">
                    <w:t>20240418170320.404</w:t>
                  </w:r>
                </w:p>
              </w:tc>
              <w:tc>
                <w:tcPr>
                  <w:tcW w:w="2268" w:type="dxa"/>
                </w:tcPr>
                <w:p w14:paraId="1FE54061" w14:textId="77777777" w:rsidR="005C4C49" w:rsidRPr="00734691" w:rsidRDefault="005C4C49" w:rsidP="006C3434">
                  <w:pPr>
                    <w:spacing w:after="0"/>
                  </w:pPr>
                  <w:r w:rsidRPr="00734691">
                    <w:t>2.01 deg</w:t>
                  </w:r>
                </w:p>
              </w:tc>
            </w:tr>
            <w:tr w:rsidR="005C4C49" w:rsidRPr="00734691" w14:paraId="50C56F57" w14:textId="77777777" w:rsidTr="00E1294D">
              <w:tc>
                <w:tcPr>
                  <w:tcW w:w="2267" w:type="dxa"/>
                </w:tcPr>
                <w:p w14:paraId="0AE0C265" w14:textId="77777777" w:rsidR="005C4C49" w:rsidRPr="00734691" w:rsidRDefault="005C4C49" w:rsidP="006C3434">
                  <w:pPr>
                    <w:spacing w:after="0"/>
                  </w:pPr>
                  <w:r w:rsidRPr="00734691">
                    <w:t>20240418170320.670</w:t>
                  </w:r>
                </w:p>
              </w:tc>
              <w:tc>
                <w:tcPr>
                  <w:tcW w:w="2268" w:type="dxa"/>
                </w:tcPr>
                <w:p w14:paraId="6B8E64FF" w14:textId="77777777" w:rsidR="005C4C49" w:rsidRPr="00734691" w:rsidRDefault="005C4C49" w:rsidP="006C3434">
                  <w:pPr>
                    <w:spacing w:after="0"/>
                  </w:pPr>
                  <w:r w:rsidRPr="00734691">
                    <w:t>3.11 deg</w:t>
                  </w:r>
                </w:p>
              </w:tc>
            </w:tr>
            <w:tr w:rsidR="005C4C49" w:rsidRPr="00734691" w14:paraId="074EEF63" w14:textId="77777777" w:rsidTr="00E1294D">
              <w:tc>
                <w:tcPr>
                  <w:tcW w:w="2267" w:type="dxa"/>
                </w:tcPr>
                <w:p w14:paraId="414D3B3D" w14:textId="77777777" w:rsidR="005C4C49" w:rsidRPr="00734691" w:rsidRDefault="005C4C49" w:rsidP="006C3434">
                  <w:pPr>
                    <w:spacing w:after="0"/>
                  </w:pPr>
                  <w:r w:rsidRPr="00734691">
                    <w:t>20240418170320.936</w:t>
                  </w:r>
                </w:p>
              </w:tc>
              <w:tc>
                <w:tcPr>
                  <w:tcW w:w="2268" w:type="dxa"/>
                </w:tcPr>
                <w:p w14:paraId="4AE67CCF" w14:textId="77777777" w:rsidR="005C4C49" w:rsidRPr="00734691" w:rsidRDefault="005C4C49" w:rsidP="006C3434">
                  <w:pPr>
                    <w:spacing w:after="0"/>
                  </w:pPr>
                  <w:r w:rsidRPr="00734691">
                    <w:t>4.18 deg</w:t>
                  </w:r>
                </w:p>
              </w:tc>
            </w:tr>
            <w:tr w:rsidR="005C4C49" w:rsidRPr="00734691" w14:paraId="12DFCEA2" w14:textId="77777777" w:rsidTr="00E1294D">
              <w:tc>
                <w:tcPr>
                  <w:tcW w:w="2267" w:type="dxa"/>
                </w:tcPr>
                <w:p w14:paraId="7A4268CD" w14:textId="77777777" w:rsidR="005C4C49" w:rsidRPr="00734691" w:rsidRDefault="005C4C49" w:rsidP="006C3434">
                  <w:pPr>
                    <w:spacing w:after="0"/>
                  </w:pPr>
                  <w:r w:rsidRPr="00734691">
                    <w:t>20240418170321.202</w:t>
                  </w:r>
                </w:p>
              </w:tc>
              <w:tc>
                <w:tcPr>
                  <w:tcW w:w="2268" w:type="dxa"/>
                </w:tcPr>
                <w:p w14:paraId="60BB7762" w14:textId="77777777" w:rsidR="005C4C49" w:rsidRPr="00734691" w:rsidRDefault="005C4C49" w:rsidP="006C3434">
                  <w:pPr>
                    <w:spacing w:after="0"/>
                  </w:pPr>
                  <w:r w:rsidRPr="00734691">
                    <w:t>5.25 deg</w:t>
                  </w:r>
                </w:p>
              </w:tc>
            </w:tr>
            <w:tr w:rsidR="005C4C49" w:rsidRPr="00734691" w14:paraId="7BB1F561" w14:textId="77777777" w:rsidTr="00E1294D">
              <w:tc>
                <w:tcPr>
                  <w:tcW w:w="2267" w:type="dxa"/>
                </w:tcPr>
                <w:p w14:paraId="2F06E323" w14:textId="77777777" w:rsidR="005C4C49" w:rsidRPr="00734691" w:rsidRDefault="005C4C49" w:rsidP="006C3434">
                  <w:pPr>
                    <w:spacing w:after="0"/>
                  </w:pPr>
                  <w:r w:rsidRPr="00734691">
                    <w:t>20240418170321.468</w:t>
                  </w:r>
                </w:p>
              </w:tc>
              <w:tc>
                <w:tcPr>
                  <w:tcW w:w="2268" w:type="dxa"/>
                </w:tcPr>
                <w:p w14:paraId="364477BA" w14:textId="77777777" w:rsidR="005C4C49" w:rsidRPr="00734691" w:rsidRDefault="005C4C49" w:rsidP="006C3434">
                  <w:pPr>
                    <w:spacing w:after="0"/>
                  </w:pPr>
                  <w:r w:rsidRPr="00734691">
                    <w:t>6.35 deg</w:t>
                  </w:r>
                </w:p>
              </w:tc>
            </w:tr>
            <w:tr w:rsidR="005C4C49" w:rsidRPr="00734691" w14:paraId="5106FC3B" w14:textId="77777777" w:rsidTr="00E1294D">
              <w:tc>
                <w:tcPr>
                  <w:tcW w:w="2267" w:type="dxa"/>
                </w:tcPr>
                <w:p w14:paraId="751F9022" w14:textId="77777777" w:rsidR="005C4C49" w:rsidRPr="00734691" w:rsidRDefault="005C4C49" w:rsidP="006C3434">
                  <w:pPr>
                    <w:spacing w:after="0"/>
                  </w:pPr>
                  <w:r w:rsidRPr="00734691">
                    <w:lastRenderedPageBreak/>
                    <w:t>20240418170321.734</w:t>
                  </w:r>
                </w:p>
              </w:tc>
              <w:tc>
                <w:tcPr>
                  <w:tcW w:w="2268" w:type="dxa"/>
                </w:tcPr>
                <w:p w14:paraId="56E958F8" w14:textId="77777777" w:rsidR="005C4C49" w:rsidRPr="00734691" w:rsidRDefault="005C4C49" w:rsidP="006C3434">
                  <w:pPr>
                    <w:spacing w:after="0"/>
                  </w:pPr>
                  <w:r w:rsidRPr="00734691">
                    <w:t>7.43 deg</w:t>
                  </w:r>
                </w:p>
              </w:tc>
            </w:tr>
            <w:tr w:rsidR="005C4C49" w:rsidRPr="00734691" w14:paraId="47512014" w14:textId="77777777" w:rsidTr="00E1294D">
              <w:tc>
                <w:tcPr>
                  <w:tcW w:w="2267" w:type="dxa"/>
                </w:tcPr>
                <w:p w14:paraId="140750FB" w14:textId="77777777" w:rsidR="005C4C49" w:rsidRPr="00734691" w:rsidRDefault="005C4C49" w:rsidP="006C3434">
                  <w:pPr>
                    <w:spacing w:after="0"/>
                  </w:pPr>
                  <w:r w:rsidRPr="00734691">
                    <w:t>20240418170432.010</w:t>
                  </w:r>
                </w:p>
              </w:tc>
              <w:tc>
                <w:tcPr>
                  <w:tcW w:w="2268" w:type="dxa"/>
                </w:tcPr>
                <w:p w14:paraId="77BA7616" w14:textId="77777777" w:rsidR="005C4C49" w:rsidRPr="00734691" w:rsidRDefault="005C4C49" w:rsidP="006C3434">
                  <w:pPr>
                    <w:spacing w:after="0"/>
                  </w:pPr>
                  <w:r w:rsidRPr="00734691">
                    <w:t>-7.73 deg</w:t>
                  </w:r>
                </w:p>
              </w:tc>
            </w:tr>
            <w:tr w:rsidR="005C4C49" w:rsidRPr="00734691" w14:paraId="05B1D335" w14:textId="77777777" w:rsidTr="00E1294D">
              <w:tc>
                <w:tcPr>
                  <w:tcW w:w="2267" w:type="dxa"/>
                </w:tcPr>
                <w:p w14:paraId="0E48834C" w14:textId="77777777" w:rsidR="005C4C49" w:rsidRPr="00734691" w:rsidRDefault="005C4C49" w:rsidP="006C3434">
                  <w:pPr>
                    <w:spacing w:after="0"/>
                  </w:pPr>
                  <w:r w:rsidRPr="00734691">
                    <w:t>20240418170432.276</w:t>
                  </w:r>
                </w:p>
              </w:tc>
              <w:tc>
                <w:tcPr>
                  <w:tcW w:w="2268" w:type="dxa"/>
                </w:tcPr>
                <w:p w14:paraId="0EE1C0E5" w14:textId="77777777" w:rsidR="005C4C49" w:rsidRPr="00734691" w:rsidRDefault="005C4C49" w:rsidP="006C3434">
                  <w:pPr>
                    <w:spacing w:after="0"/>
                  </w:pPr>
                  <w:r w:rsidRPr="00734691">
                    <w:t>-6.66 deg</w:t>
                  </w:r>
                </w:p>
              </w:tc>
            </w:tr>
            <w:tr w:rsidR="005C4C49" w:rsidRPr="00734691" w14:paraId="71117246" w14:textId="77777777" w:rsidTr="00E1294D">
              <w:tc>
                <w:tcPr>
                  <w:tcW w:w="2267" w:type="dxa"/>
                </w:tcPr>
                <w:p w14:paraId="12004CB5" w14:textId="77777777" w:rsidR="005C4C49" w:rsidRPr="00734691" w:rsidRDefault="005C4C49" w:rsidP="006C3434">
                  <w:pPr>
                    <w:spacing w:after="0"/>
                  </w:pPr>
                  <w:r w:rsidRPr="00734691">
                    <w:t>20240418170432.542</w:t>
                  </w:r>
                </w:p>
              </w:tc>
              <w:tc>
                <w:tcPr>
                  <w:tcW w:w="2268" w:type="dxa"/>
                </w:tcPr>
                <w:p w14:paraId="308B74ED" w14:textId="77777777" w:rsidR="005C4C49" w:rsidRPr="00734691" w:rsidRDefault="005C4C49" w:rsidP="006C3434">
                  <w:pPr>
                    <w:spacing w:after="0"/>
                  </w:pPr>
                  <w:r w:rsidRPr="00734691">
                    <w:t>-5.58 deg</w:t>
                  </w:r>
                </w:p>
              </w:tc>
            </w:tr>
            <w:tr w:rsidR="005C4C49" w:rsidRPr="00734691" w14:paraId="608DAAC7" w14:textId="77777777" w:rsidTr="00E1294D">
              <w:tc>
                <w:tcPr>
                  <w:tcW w:w="2267" w:type="dxa"/>
                </w:tcPr>
                <w:p w14:paraId="4559E0E3" w14:textId="77777777" w:rsidR="005C4C49" w:rsidRPr="00734691" w:rsidRDefault="005C4C49" w:rsidP="006C3434">
                  <w:pPr>
                    <w:spacing w:after="0"/>
                  </w:pPr>
                  <w:r w:rsidRPr="00734691">
                    <w:t>20240418170432.808</w:t>
                  </w:r>
                </w:p>
              </w:tc>
              <w:tc>
                <w:tcPr>
                  <w:tcW w:w="2268" w:type="dxa"/>
                </w:tcPr>
                <w:p w14:paraId="24154F3D" w14:textId="77777777" w:rsidR="005C4C49" w:rsidRPr="00734691" w:rsidRDefault="005C4C49" w:rsidP="006C3434">
                  <w:pPr>
                    <w:spacing w:after="0"/>
                  </w:pPr>
                  <w:r w:rsidRPr="00734691">
                    <w:t>-4.49 deg</w:t>
                  </w:r>
                </w:p>
              </w:tc>
            </w:tr>
            <w:tr w:rsidR="005C4C49" w:rsidRPr="00734691" w14:paraId="3C7BAFC5" w14:textId="77777777" w:rsidTr="00E1294D">
              <w:tc>
                <w:tcPr>
                  <w:tcW w:w="2267" w:type="dxa"/>
                </w:tcPr>
                <w:p w14:paraId="35DD8968" w14:textId="77777777" w:rsidR="005C4C49" w:rsidRPr="00734691" w:rsidRDefault="005C4C49" w:rsidP="006C3434">
                  <w:pPr>
                    <w:spacing w:after="0"/>
                  </w:pPr>
                  <w:r w:rsidRPr="00734691">
                    <w:t>20240418170433.074</w:t>
                  </w:r>
                </w:p>
              </w:tc>
              <w:tc>
                <w:tcPr>
                  <w:tcW w:w="2268" w:type="dxa"/>
                </w:tcPr>
                <w:p w14:paraId="0EED30F4" w14:textId="77777777" w:rsidR="005C4C49" w:rsidRPr="00734691" w:rsidRDefault="005C4C49" w:rsidP="006C3434">
                  <w:pPr>
                    <w:spacing w:after="0"/>
                  </w:pPr>
                  <w:r w:rsidRPr="00734691">
                    <w:t>-3.40 deg</w:t>
                  </w:r>
                </w:p>
              </w:tc>
            </w:tr>
            <w:tr w:rsidR="005C4C49" w:rsidRPr="00734691" w14:paraId="46BF0480" w14:textId="77777777" w:rsidTr="00E1294D">
              <w:tc>
                <w:tcPr>
                  <w:tcW w:w="2267" w:type="dxa"/>
                </w:tcPr>
                <w:p w14:paraId="7012FC12" w14:textId="77777777" w:rsidR="005C4C49" w:rsidRPr="00734691" w:rsidRDefault="005C4C49" w:rsidP="006C3434">
                  <w:pPr>
                    <w:spacing w:after="0"/>
                  </w:pPr>
                  <w:r w:rsidRPr="00734691">
                    <w:t>20240418170433.340</w:t>
                  </w:r>
                </w:p>
              </w:tc>
              <w:tc>
                <w:tcPr>
                  <w:tcW w:w="2268" w:type="dxa"/>
                </w:tcPr>
                <w:p w14:paraId="235D20C6" w14:textId="77777777" w:rsidR="005C4C49" w:rsidRPr="00734691" w:rsidRDefault="005C4C49" w:rsidP="006C3434">
                  <w:pPr>
                    <w:spacing w:after="0"/>
                  </w:pPr>
                  <w:r w:rsidRPr="00734691">
                    <w:t>-2.33 deg</w:t>
                  </w:r>
                </w:p>
              </w:tc>
            </w:tr>
            <w:tr w:rsidR="005C4C49" w:rsidRPr="00734691" w14:paraId="326EC66C" w14:textId="77777777" w:rsidTr="00E1294D">
              <w:tc>
                <w:tcPr>
                  <w:tcW w:w="2267" w:type="dxa"/>
                </w:tcPr>
                <w:p w14:paraId="291C81A9" w14:textId="77777777" w:rsidR="005C4C49" w:rsidRPr="00734691" w:rsidRDefault="005C4C49" w:rsidP="006C3434">
                  <w:pPr>
                    <w:spacing w:after="0"/>
                  </w:pPr>
                  <w:r w:rsidRPr="00734691">
                    <w:t>20240418170433.606</w:t>
                  </w:r>
                </w:p>
              </w:tc>
              <w:tc>
                <w:tcPr>
                  <w:tcW w:w="2268" w:type="dxa"/>
                </w:tcPr>
                <w:p w14:paraId="45A6FE18" w14:textId="77777777" w:rsidR="005C4C49" w:rsidRPr="00734691" w:rsidRDefault="005C4C49" w:rsidP="006C3434">
                  <w:pPr>
                    <w:spacing w:after="0"/>
                  </w:pPr>
                  <w:r w:rsidRPr="00734691">
                    <w:t>-1.23 deg</w:t>
                  </w:r>
                </w:p>
              </w:tc>
            </w:tr>
            <w:tr w:rsidR="005C4C49" w:rsidRPr="00734691" w14:paraId="068983E9" w14:textId="77777777" w:rsidTr="00E1294D">
              <w:tc>
                <w:tcPr>
                  <w:tcW w:w="2267" w:type="dxa"/>
                </w:tcPr>
                <w:p w14:paraId="5EBEDFB2" w14:textId="77777777" w:rsidR="005C4C49" w:rsidRPr="00734691" w:rsidRDefault="005C4C49" w:rsidP="006C3434">
                  <w:pPr>
                    <w:spacing w:after="0"/>
                  </w:pPr>
                  <w:r w:rsidRPr="00734691">
                    <w:t>20240418170433.872</w:t>
                  </w:r>
                </w:p>
              </w:tc>
              <w:tc>
                <w:tcPr>
                  <w:tcW w:w="2268" w:type="dxa"/>
                </w:tcPr>
                <w:p w14:paraId="5B988DEC" w14:textId="77777777" w:rsidR="005C4C49" w:rsidRPr="00734691" w:rsidRDefault="005C4C49" w:rsidP="006C3434">
                  <w:pPr>
                    <w:spacing w:after="0"/>
                  </w:pPr>
                  <w:r w:rsidRPr="00734691">
                    <w:t>-0.14 deg</w:t>
                  </w:r>
                </w:p>
              </w:tc>
            </w:tr>
            <w:tr w:rsidR="005C4C49" w:rsidRPr="00734691" w14:paraId="56E11AC9" w14:textId="77777777" w:rsidTr="00E1294D">
              <w:tc>
                <w:tcPr>
                  <w:tcW w:w="2267" w:type="dxa"/>
                </w:tcPr>
                <w:p w14:paraId="649627B5" w14:textId="77777777" w:rsidR="005C4C49" w:rsidRPr="00734691" w:rsidRDefault="005C4C49" w:rsidP="006C3434">
                  <w:pPr>
                    <w:spacing w:after="0"/>
                  </w:pPr>
                  <w:r w:rsidRPr="00734691">
                    <w:t>20240418170434.138</w:t>
                  </w:r>
                </w:p>
              </w:tc>
              <w:tc>
                <w:tcPr>
                  <w:tcW w:w="2268" w:type="dxa"/>
                </w:tcPr>
                <w:p w14:paraId="6F7E2F15" w14:textId="77777777" w:rsidR="005C4C49" w:rsidRPr="00734691" w:rsidRDefault="005C4C49" w:rsidP="006C3434">
                  <w:pPr>
                    <w:spacing w:after="0"/>
                  </w:pPr>
                  <w:r w:rsidRPr="00734691">
                    <w:t>0.93 deg</w:t>
                  </w:r>
                </w:p>
              </w:tc>
            </w:tr>
            <w:tr w:rsidR="005C4C49" w:rsidRPr="00734691" w14:paraId="028BF23D" w14:textId="77777777" w:rsidTr="00E1294D">
              <w:tc>
                <w:tcPr>
                  <w:tcW w:w="2267" w:type="dxa"/>
                </w:tcPr>
                <w:p w14:paraId="14CD6910" w14:textId="77777777" w:rsidR="005C4C49" w:rsidRPr="00734691" w:rsidRDefault="005C4C49" w:rsidP="006C3434">
                  <w:pPr>
                    <w:spacing w:after="0"/>
                  </w:pPr>
                  <w:r w:rsidRPr="00734691">
                    <w:t>20240418170434.404</w:t>
                  </w:r>
                </w:p>
              </w:tc>
              <w:tc>
                <w:tcPr>
                  <w:tcW w:w="2268" w:type="dxa"/>
                </w:tcPr>
                <w:p w14:paraId="27444EB3" w14:textId="77777777" w:rsidR="005C4C49" w:rsidRPr="00734691" w:rsidRDefault="005C4C49" w:rsidP="006C3434">
                  <w:pPr>
                    <w:spacing w:after="0"/>
                  </w:pPr>
                  <w:r w:rsidRPr="00734691">
                    <w:t>2.00 deg</w:t>
                  </w:r>
                </w:p>
              </w:tc>
            </w:tr>
            <w:tr w:rsidR="005C4C49" w:rsidRPr="00734691" w14:paraId="2DF343ED" w14:textId="77777777" w:rsidTr="00E1294D">
              <w:tc>
                <w:tcPr>
                  <w:tcW w:w="2267" w:type="dxa"/>
                </w:tcPr>
                <w:p w14:paraId="4DD8AD08" w14:textId="77777777" w:rsidR="005C4C49" w:rsidRPr="00734691" w:rsidRDefault="005C4C49" w:rsidP="006C3434">
                  <w:pPr>
                    <w:spacing w:after="0"/>
                  </w:pPr>
                  <w:r w:rsidRPr="00734691">
                    <w:t>20240418170434.670</w:t>
                  </w:r>
                </w:p>
              </w:tc>
              <w:tc>
                <w:tcPr>
                  <w:tcW w:w="2268" w:type="dxa"/>
                </w:tcPr>
                <w:p w14:paraId="0C72DF75" w14:textId="77777777" w:rsidR="005C4C49" w:rsidRPr="00734691" w:rsidRDefault="005C4C49" w:rsidP="006C3434">
                  <w:pPr>
                    <w:spacing w:after="0"/>
                  </w:pPr>
                  <w:r w:rsidRPr="00734691">
                    <w:t>3.11 deg</w:t>
                  </w:r>
                </w:p>
              </w:tc>
            </w:tr>
            <w:tr w:rsidR="005C4C49" w:rsidRPr="00734691" w14:paraId="4BAF3BE2" w14:textId="77777777" w:rsidTr="00E1294D">
              <w:tc>
                <w:tcPr>
                  <w:tcW w:w="2267" w:type="dxa"/>
                </w:tcPr>
                <w:p w14:paraId="6881AC51" w14:textId="77777777" w:rsidR="005C4C49" w:rsidRPr="00734691" w:rsidRDefault="005C4C49" w:rsidP="006C3434">
                  <w:pPr>
                    <w:spacing w:after="0"/>
                  </w:pPr>
                  <w:r w:rsidRPr="00734691">
                    <w:t>20240418170434.936</w:t>
                  </w:r>
                </w:p>
              </w:tc>
              <w:tc>
                <w:tcPr>
                  <w:tcW w:w="2268" w:type="dxa"/>
                </w:tcPr>
                <w:p w14:paraId="51BC9BBB" w14:textId="77777777" w:rsidR="005C4C49" w:rsidRPr="00734691" w:rsidRDefault="005C4C49" w:rsidP="006C3434">
                  <w:pPr>
                    <w:spacing w:after="0"/>
                  </w:pPr>
                  <w:r w:rsidRPr="00734691">
                    <w:t>4.18 deg</w:t>
                  </w:r>
                </w:p>
              </w:tc>
            </w:tr>
            <w:tr w:rsidR="005C4C49" w:rsidRPr="00734691" w14:paraId="4380A8F4" w14:textId="77777777" w:rsidTr="00E1294D">
              <w:tc>
                <w:tcPr>
                  <w:tcW w:w="2267" w:type="dxa"/>
                </w:tcPr>
                <w:p w14:paraId="1C993CF9" w14:textId="77777777" w:rsidR="005C4C49" w:rsidRPr="00734691" w:rsidRDefault="005C4C49" w:rsidP="006C3434">
                  <w:pPr>
                    <w:spacing w:after="0"/>
                  </w:pPr>
                  <w:r w:rsidRPr="00734691">
                    <w:t>20240418170435.202</w:t>
                  </w:r>
                </w:p>
              </w:tc>
              <w:tc>
                <w:tcPr>
                  <w:tcW w:w="2268" w:type="dxa"/>
                </w:tcPr>
                <w:p w14:paraId="3DC4D734" w14:textId="77777777" w:rsidR="005C4C49" w:rsidRPr="00734691" w:rsidRDefault="005C4C49" w:rsidP="006C3434">
                  <w:pPr>
                    <w:spacing w:after="0"/>
                  </w:pPr>
                  <w:r w:rsidRPr="00734691">
                    <w:t>5.25 deg</w:t>
                  </w:r>
                </w:p>
              </w:tc>
            </w:tr>
            <w:tr w:rsidR="005C4C49" w:rsidRPr="00734691" w14:paraId="1DFCD49D" w14:textId="77777777" w:rsidTr="00E1294D">
              <w:tc>
                <w:tcPr>
                  <w:tcW w:w="2267" w:type="dxa"/>
                </w:tcPr>
                <w:p w14:paraId="39DE61EC" w14:textId="77777777" w:rsidR="005C4C49" w:rsidRPr="00734691" w:rsidRDefault="005C4C49" w:rsidP="006C3434">
                  <w:pPr>
                    <w:spacing w:after="0"/>
                  </w:pPr>
                  <w:r w:rsidRPr="00734691">
                    <w:t>20240418170435.468</w:t>
                  </w:r>
                </w:p>
              </w:tc>
              <w:tc>
                <w:tcPr>
                  <w:tcW w:w="2268" w:type="dxa"/>
                </w:tcPr>
                <w:p w14:paraId="235F66F0" w14:textId="77777777" w:rsidR="005C4C49" w:rsidRPr="00734691" w:rsidRDefault="005C4C49" w:rsidP="006C3434">
                  <w:pPr>
                    <w:spacing w:after="0"/>
                  </w:pPr>
                  <w:r w:rsidRPr="00734691">
                    <w:t>6.35 deg</w:t>
                  </w:r>
                </w:p>
              </w:tc>
            </w:tr>
            <w:tr w:rsidR="005C4C49" w:rsidRPr="00734691" w14:paraId="56B0828D" w14:textId="77777777" w:rsidTr="00E1294D">
              <w:tc>
                <w:tcPr>
                  <w:tcW w:w="2267" w:type="dxa"/>
                </w:tcPr>
                <w:p w14:paraId="07755332" w14:textId="77777777" w:rsidR="005C4C49" w:rsidRPr="00734691" w:rsidRDefault="005C4C49" w:rsidP="006C3434">
                  <w:pPr>
                    <w:spacing w:after="0"/>
                  </w:pPr>
                  <w:r w:rsidRPr="00734691">
                    <w:t>20240418170435.734</w:t>
                  </w:r>
                </w:p>
              </w:tc>
              <w:tc>
                <w:tcPr>
                  <w:tcW w:w="2268" w:type="dxa"/>
                </w:tcPr>
                <w:p w14:paraId="3B055592" w14:textId="77777777" w:rsidR="005C4C49" w:rsidRPr="00734691" w:rsidRDefault="005C4C49" w:rsidP="006C3434">
                  <w:pPr>
                    <w:spacing w:after="0"/>
                  </w:pPr>
                  <w:r w:rsidRPr="00734691">
                    <w:t>7.44 deg</w:t>
                  </w:r>
                </w:p>
              </w:tc>
            </w:tr>
            <w:tr w:rsidR="005C4C49" w:rsidRPr="00734691" w14:paraId="2D192A76" w14:textId="77777777" w:rsidTr="00E1294D">
              <w:tc>
                <w:tcPr>
                  <w:tcW w:w="2267" w:type="dxa"/>
                </w:tcPr>
                <w:p w14:paraId="4C8D441F" w14:textId="77777777" w:rsidR="005C4C49" w:rsidRPr="00734691" w:rsidRDefault="005C4C49" w:rsidP="006C3434">
                  <w:pPr>
                    <w:spacing w:after="0"/>
                  </w:pPr>
                  <w:r w:rsidRPr="00734691">
                    <w:t>20240418170624.010</w:t>
                  </w:r>
                </w:p>
              </w:tc>
              <w:tc>
                <w:tcPr>
                  <w:tcW w:w="2268" w:type="dxa"/>
                </w:tcPr>
                <w:p w14:paraId="627B3E7D" w14:textId="77777777" w:rsidR="005C4C49" w:rsidRPr="00734691" w:rsidRDefault="005C4C49" w:rsidP="006C3434">
                  <w:pPr>
                    <w:spacing w:after="0"/>
                  </w:pPr>
                  <w:r w:rsidRPr="00734691">
                    <w:t>-7.72 deg</w:t>
                  </w:r>
                </w:p>
              </w:tc>
            </w:tr>
            <w:tr w:rsidR="005C4C49" w:rsidRPr="00734691" w14:paraId="68385D02" w14:textId="77777777" w:rsidTr="00E1294D">
              <w:tc>
                <w:tcPr>
                  <w:tcW w:w="2267" w:type="dxa"/>
                </w:tcPr>
                <w:p w14:paraId="397EBDAB" w14:textId="77777777" w:rsidR="005C4C49" w:rsidRPr="00734691" w:rsidRDefault="005C4C49" w:rsidP="006C3434">
                  <w:pPr>
                    <w:spacing w:after="0"/>
                  </w:pPr>
                  <w:r w:rsidRPr="00734691">
                    <w:t>20240418170624.276</w:t>
                  </w:r>
                </w:p>
              </w:tc>
              <w:tc>
                <w:tcPr>
                  <w:tcW w:w="2268" w:type="dxa"/>
                </w:tcPr>
                <w:p w14:paraId="4E3F29EE" w14:textId="77777777" w:rsidR="005C4C49" w:rsidRPr="00734691" w:rsidRDefault="005C4C49" w:rsidP="006C3434">
                  <w:pPr>
                    <w:spacing w:after="0"/>
                  </w:pPr>
                  <w:r w:rsidRPr="00734691">
                    <w:t>-6.65 deg</w:t>
                  </w:r>
                </w:p>
              </w:tc>
            </w:tr>
            <w:tr w:rsidR="005C4C49" w:rsidRPr="00734691" w14:paraId="3B1F10DA" w14:textId="77777777" w:rsidTr="00E1294D">
              <w:tc>
                <w:tcPr>
                  <w:tcW w:w="2267" w:type="dxa"/>
                </w:tcPr>
                <w:p w14:paraId="555515DA" w14:textId="77777777" w:rsidR="005C4C49" w:rsidRPr="00734691" w:rsidRDefault="005C4C49" w:rsidP="006C3434">
                  <w:pPr>
                    <w:spacing w:after="0"/>
                  </w:pPr>
                  <w:r w:rsidRPr="00734691">
                    <w:t>20240418170624.542</w:t>
                  </w:r>
                </w:p>
              </w:tc>
              <w:tc>
                <w:tcPr>
                  <w:tcW w:w="2268" w:type="dxa"/>
                </w:tcPr>
                <w:p w14:paraId="3C343D43" w14:textId="77777777" w:rsidR="005C4C49" w:rsidRPr="00734691" w:rsidRDefault="005C4C49" w:rsidP="006C3434">
                  <w:pPr>
                    <w:spacing w:after="0"/>
                  </w:pPr>
                  <w:r w:rsidRPr="00734691">
                    <w:t>-5.58 deg</w:t>
                  </w:r>
                </w:p>
              </w:tc>
            </w:tr>
            <w:tr w:rsidR="005C4C49" w:rsidRPr="00734691" w14:paraId="6699C76F" w14:textId="77777777" w:rsidTr="00E1294D">
              <w:tc>
                <w:tcPr>
                  <w:tcW w:w="2267" w:type="dxa"/>
                </w:tcPr>
                <w:p w14:paraId="31D6490C" w14:textId="77777777" w:rsidR="005C4C49" w:rsidRPr="00734691" w:rsidRDefault="005C4C49" w:rsidP="006C3434">
                  <w:pPr>
                    <w:spacing w:after="0"/>
                  </w:pPr>
                  <w:r w:rsidRPr="00734691">
                    <w:t>20240418170624.808</w:t>
                  </w:r>
                </w:p>
              </w:tc>
              <w:tc>
                <w:tcPr>
                  <w:tcW w:w="2268" w:type="dxa"/>
                </w:tcPr>
                <w:p w14:paraId="04BD20A3" w14:textId="77777777" w:rsidR="005C4C49" w:rsidRPr="00734691" w:rsidRDefault="005C4C49" w:rsidP="006C3434">
                  <w:pPr>
                    <w:spacing w:after="0"/>
                  </w:pPr>
                  <w:r w:rsidRPr="00734691">
                    <w:t>-4.49 deg</w:t>
                  </w:r>
                </w:p>
              </w:tc>
            </w:tr>
            <w:tr w:rsidR="005C4C49" w:rsidRPr="00734691" w14:paraId="3C6F794F" w14:textId="77777777" w:rsidTr="00E1294D">
              <w:tc>
                <w:tcPr>
                  <w:tcW w:w="2267" w:type="dxa"/>
                </w:tcPr>
                <w:p w14:paraId="3484CC56" w14:textId="77777777" w:rsidR="005C4C49" w:rsidRPr="00734691" w:rsidRDefault="005C4C49" w:rsidP="006C3434">
                  <w:pPr>
                    <w:spacing w:after="0"/>
                  </w:pPr>
                  <w:r w:rsidRPr="00734691">
                    <w:t>20240418170625.074</w:t>
                  </w:r>
                </w:p>
              </w:tc>
              <w:tc>
                <w:tcPr>
                  <w:tcW w:w="2268" w:type="dxa"/>
                </w:tcPr>
                <w:p w14:paraId="659FBF01" w14:textId="77777777" w:rsidR="005C4C49" w:rsidRPr="00734691" w:rsidRDefault="005C4C49" w:rsidP="006C3434">
                  <w:pPr>
                    <w:spacing w:after="0"/>
                  </w:pPr>
                  <w:r w:rsidRPr="00734691">
                    <w:t>-3.40 deg</w:t>
                  </w:r>
                </w:p>
              </w:tc>
            </w:tr>
            <w:tr w:rsidR="005C4C49" w:rsidRPr="00734691" w14:paraId="0AA7376F" w14:textId="77777777" w:rsidTr="00E1294D">
              <w:tc>
                <w:tcPr>
                  <w:tcW w:w="2267" w:type="dxa"/>
                </w:tcPr>
                <w:p w14:paraId="1B8D8D6A" w14:textId="77777777" w:rsidR="005C4C49" w:rsidRPr="00734691" w:rsidRDefault="005C4C49" w:rsidP="006C3434">
                  <w:pPr>
                    <w:spacing w:after="0"/>
                  </w:pPr>
                  <w:r w:rsidRPr="00734691">
                    <w:t>20240418170625.340</w:t>
                  </w:r>
                </w:p>
              </w:tc>
              <w:tc>
                <w:tcPr>
                  <w:tcW w:w="2268" w:type="dxa"/>
                </w:tcPr>
                <w:p w14:paraId="2076DA73" w14:textId="77777777" w:rsidR="005C4C49" w:rsidRPr="00734691" w:rsidRDefault="005C4C49" w:rsidP="006C3434">
                  <w:pPr>
                    <w:spacing w:after="0"/>
                  </w:pPr>
                  <w:r w:rsidRPr="00734691">
                    <w:t>-2.32 deg</w:t>
                  </w:r>
                </w:p>
              </w:tc>
            </w:tr>
            <w:tr w:rsidR="005C4C49" w:rsidRPr="00734691" w14:paraId="623B65E3" w14:textId="77777777" w:rsidTr="00E1294D">
              <w:tc>
                <w:tcPr>
                  <w:tcW w:w="2267" w:type="dxa"/>
                </w:tcPr>
                <w:p w14:paraId="4C066601" w14:textId="77777777" w:rsidR="005C4C49" w:rsidRPr="00734691" w:rsidRDefault="005C4C49" w:rsidP="006C3434">
                  <w:pPr>
                    <w:spacing w:after="0"/>
                  </w:pPr>
                  <w:r w:rsidRPr="00734691">
                    <w:t>20240418170625.606</w:t>
                  </w:r>
                </w:p>
              </w:tc>
              <w:tc>
                <w:tcPr>
                  <w:tcW w:w="2268" w:type="dxa"/>
                </w:tcPr>
                <w:p w14:paraId="2C84158C" w14:textId="77777777" w:rsidR="005C4C49" w:rsidRPr="00734691" w:rsidRDefault="005C4C49" w:rsidP="006C3434">
                  <w:pPr>
                    <w:spacing w:after="0"/>
                  </w:pPr>
                  <w:r w:rsidRPr="00734691">
                    <w:t>-1.22 deg</w:t>
                  </w:r>
                </w:p>
              </w:tc>
            </w:tr>
            <w:tr w:rsidR="005C4C49" w:rsidRPr="00734691" w14:paraId="63ED4550" w14:textId="77777777" w:rsidTr="00E1294D">
              <w:tc>
                <w:tcPr>
                  <w:tcW w:w="2267" w:type="dxa"/>
                </w:tcPr>
                <w:p w14:paraId="1BC0A0FD" w14:textId="77777777" w:rsidR="005C4C49" w:rsidRPr="00734691" w:rsidRDefault="005C4C49" w:rsidP="006C3434">
                  <w:pPr>
                    <w:spacing w:after="0"/>
                  </w:pPr>
                  <w:r w:rsidRPr="00734691">
                    <w:t>20240418170625.872</w:t>
                  </w:r>
                </w:p>
              </w:tc>
              <w:tc>
                <w:tcPr>
                  <w:tcW w:w="2268" w:type="dxa"/>
                </w:tcPr>
                <w:p w14:paraId="47ECD67D" w14:textId="77777777" w:rsidR="005C4C49" w:rsidRPr="00734691" w:rsidRDefault="005C4C49" w:rsidP="006C3434">
                  <w:pPr>
                    <w:spacing w:after="0"/>
                  </w:pPr>
                  <w:r w:rsidRPr="00734691">
                    <w:t>-0.14 deg</w:t>
                  </w:r>
                </w:p>
              </w:tc>
            </w:tr>
            <w:tr w:rsidR="005C4C49" w:rsidRPr="00734691" w14:paraId="6B279622" w14:textId="77777777" w:rsidTr="00E1294D">
              <w:tc>
                <w:tcPr>
                  <w:tcW w:w="2267" w:type="dxa"/>
                </w:tcPr>
                <w:p w14:paraId="2088E7FB" w14:textId="77777777" w:rsidR="005C4C49" w:rsidRPr="00734691" w:rsidRDefault="005C4C49" w:rsidP="006C3434">
                  <w:pPr>
                    <w:spacing w:after="0"/>
                  </w:pPr>
                  <w:r w:rsidRPr="00734691">
                    <w:t>20240418170626.138</w:t>
                  </w:r>
                </w:p>
              </w:tc>
              <w:tc>
                <w:tcPr>
                  <w:tcW w:w="2268" w:type="dxa"/>
                </w:tcPr>
                <w:p w14:paraId="3F383A76" w14:textId="77777777" w:rsidR="005C4C49" w:rsidRPr="00734691" w:rsidRDefault="005C4C49" w:rsidP="006C3434">
                  <w:pPr>
                    <w:spacing w:after="0"/>
                  </w:pPr>
                  <w:r w:rsidRPr="00734691">
                    <w:t>0.93 deg</w:t>
                  </w:r>
                </w:p>
              </w:tc>
            </w:tr>
            <w:tr w:rsidR="005C4C49" w:rsidRPr="00734691" w14:paraId="14D36CA4" w14:textId="77777777" w:rsidTr="00E1294D">
              <w:tc>
                <w:tcPr>
                  <w:tcW w:w="2267" w:type="dxa"/>
                </w:tcPr>
                <w:p w14:paraId="68B78B50" w14:textId="77777777" w:rsidR="005C4C49" w:rsidRPr="00734691" w:rsidRDefault="005C4C49" w:rsidP="006C3434">
                  <w:pPr>
                    <w:spacing w:after="0"/>
                  </w:pPr>
                  <w:r w:rsidRPr="00734691">
                    <w:t>20240418170626.404</w:t>
                  </w:r>
                </w:p>
              </w:tc>
              <w:tc>
                <w:tcPr>
                  <w:tcW w:w="2268" w:type="dxa"/>
                </w:tcPr>
                <w:p w14:paraId="64686ABB" w14:textId="77777777" w:rsidR="005C4C49" w:rsidRPr="00734691" w:rsidRDefault="005C4C49" w:rsidP="006C3434">
                  <w:pPr>
                    <w:spacing w:after="0"/>
                  </w:pPr>
                  <w:r w:rsidRPr="00734691">
                    <w:t>2.01 deg</w:t>
                  </w:r>
                </w:p>
              </w:tc>
            </w:tr>
            <w:tr w:rsidR="005C4C49" w:rsidRPr="00734691" w14:paraId="1F1C41DF" w14:textId="77777777" w:rsidTr="00E1294D">
              <w:tc>
                <w:tcPr>
                  <w:tcW w:w="2267" w:type="dxa"/>
                </w:tcPr>
                <w:p w14:paraId="0DFB87DA" w14:textId="77777777" w:rsidR="005C4C49" w:rsidRPr="00734691" w:rsidRDefault="005C4C49" w:rsidP="006C3434">
                  <w:pPr>
                    <w:spacing w:after="0"/>
                  </w:pPr>
                  <w:r w:rsidRPr="00734691">
                    <w:t>20240418170626.670</w:t>
                  </w:r>
                </w:p>
              </w:tc>
              <w:tc>
                <w:tcPr>
                  <w:tcW w:w="2268" w:type="dxa"/>
                </w:tcPr>
                <w:p w14:paraId="0597797C" w14:textId="77777777" w:rsidR="005C4C49" w:rsidRPr="00734691" w:rsidRDefault="005C4C49" w:rsidP="006C3434">
                  <w:pPr>
                    <w:spacing w:after="0"/>
                  </w:pPr>
                  <w:r w:rsidRPr="00734691">
                    <w:t>3.11 deg</w:t>
                  </w:r>
                </w:p>
              </w:tc>
            </w:tr>
            <w:tr w:rsidR="005C4C49" w:rsidRPr="00734691" w14:paraId="3E874AFA" w14:textId="77777777" w:rsidTr="00E1294D">
              <w:tc>
                <w:tcPr>
                  <w:tcW w:w="2267" w:type="dxa"/>
                </w:tcPr>
                <w:p w14:paraId="1A17C7DA" w14:textId="77777777" w:rsidR="005C4C49" w:rsidRPr="00734691" w:rsidRDefault="005C4C49" w:rsidP="006C3434">
                  <w:pPr>
                    <w:spacing w:after="0"/>
                  </w:pPr>
                  <w:r w:rsidRPr="00734691">
                    <w:t>20240418170626.936</w:t>
                  </w:r>
                </w:p>
              </w:tc>
              <w:tc>
                <w:tcPr>
                  <w:tcW w:w="2268" w:type="dxa"/>
                </w:tcPr>
                <w:p w14:paraId="1D5AC6BF" w14:textId="77777777" w:rsidR="005C4C49" w:rsidRPr="00734691" w:rsidRDefault="005C4C49" w:rsidP="006C3434">
                  <w:pPr>
                    <w:spacing w:after="0"/>
                  </w:pPr>
                  <w:r w:rsidRPr="00734691">
                    <w:t>4.18 deg</w:t>
                  </w:r>
                </w:p>
              </w:tc>
            </w:tr>
            <w:tr w:rsidR="005C4C49" w:rsidRPr="00734691" w14:paraId="48E3734A" w14:textId="77777777" w:rsidTr="00E1294D">
              <w:tc>
                <w:tcPr>
                  <w:tcW w:w="2267" w:type="dxa"/>
                </w:tcPr>
                <w:p w14:paraId="67543E7F" w14:textId="77777777" w:rsidR="005C4C49" w:rsidRPr="00734691" w:rsidRDefault="005C4C49" w:rsidP="006C3434">
                  <w:pPr>
                    <w:spacing w:after="0"/>
                  </w:pPr>
                  <w:r w:rsidRPr="00734691">
                    <w:t>20240418170627.202</w:t>
                  </w:r>
                </w:p>
              </w:tc>
              <w:tc>
                <w:tcPr>
                  <w:tcW w:w="2268" w:type="dxa"/>
                </w:tcPr>
                <w:p w14:paraId="25EE7AA3" w14:textId="77777777" w:rsidR="005C4C49" w:rsidRPr="00734691" w:rsidRDefault="005C4C49" w:rsidP="006C3434">
                  <w:pPr>
                    <w:spacing w:after="0"/>
                  </w:pPr>
                  <w:r w:rsidRPr="00734691">
                    <w:t>5.25 deg</w:t>
                  </w:r>
                </w:p>
              </w:tc>
            </w:tr>
            <w:tr w:rsidR="005C4C49" w:rsidRPr="00734691" w14:paraId="627E42AD" w14:textId="77777777" w:rsidTr="00E1294D">
              <w:tc>
                <w:tcPr>
                  <w:tcW w:w="2267" w:type="dxa"/>
                </w:tcPr>
                <w:p w14:paraId="58CAC0F0" w14:textId="77777777" w:rsidR="005C4C49" w:rsidRPr="00734691" w:rsidRDefault="005C4C49" w:rsidP="006C3434">
                  <w:pPr>
                    <w:spacing w:after="0"/>
                  </w:pPr>
                  <w:r w:rsidRPr="00734691">
                    <w:t>20240418170627.468</w:t>
                  </w:r>
                </w:p>
              </w:tc>
              <w:tc>
                <w:tcPr>
                  <w:tcW w:w="2268" w:type="dxa"/>
                </w:tcPr>
                <w:p w14:paraId="755895F8" w14:textId="77777777" w:rsidR="005C4C49" w:rsidRPr="00734691" w:rsidRDefault="005C4C49" w:rsidP="006C3434">
                  <w:pPr>
                    <w:spacing w:after="0"/>
                  </w:pPr>
                  <w:r w:rsidRPr="00734691">
                    <w:t>6.35 deg</w:t>
                  </w:r>
                </w:p>
              </w:tc>
            </w:tr>
            <w:tr w:rsidR="005C4C49" w:rsidRPr="00734691" w14:paraId="11D40CC5" w14:textId="77777777" w:rsidTr="00E1294D">
              <w:tc>
                <w:tcPr>
                  <w:tcW w:w="2267" w:type="dxa"/>
                </w:tcPr>
                <w:p w14:paraId="20D0E328" w14:textId="77777777" w:rsidR="005C4C49" w:rsidRPr="00734691" w:rsidRDefault="005C4C49" w:rsidP="006C3434">
                  <w:pPr>
                    <w:spacing w:after="0"/>
                  </w:pPr>
                  <w:r w:rsidRPr="00734691">
                    <w:t>20240418170627.734</w:t>
                  </w:r>
                </w:p>
              </w:tc>
              <w:tc>
                <w:tcPr>
                  <w:tcW w:w="2268" w:type="dxa"/>
                </w:tcPr>
                <w:p w14:paraId="08A73620" w14:textId="77777777" w:rsidR="005C4C49" w:rsidRPr="00734691" w:rsidRDefault="005C4C49" w:rsidP="006C3434">
                  <w:pPr>
                    <w:spacing w:after="0"/>
                  </w:pPr>
                  <w:r w:rsidRPr="00734691">
                    <w:t>7.43 deg</w:t>
                  </w:r>
                </w:p>
              </w:tc>
            </w:tr>
            <w:tr w:rsidR="005C4C49" w:rsidRPr="00734691" w14:paraId="4B7FD0E8" w14:textId="77777777" w:rsidTr="00E1294D">
              <w:tc>
                <w:tcPr>
                  <w:tcW w:w="2267" w:type="dxa"/>
                </w:tcPr>
                <w:p w14:paraId="0EFA9C50" w14:textId="77777777" w:rsidR="005C4C49" w:rsidRPr="00734691" w:rsidRDefault="005C4C49" w:rsidP="006C3434">
                  <w:pPr>
                    <w:spacing w:after="0"/>
                  </w:pPr>
                  <w:r w:rsidRPr="00734691">
                    <w:t>20240418170807.010</w:t>
                  </w:r>
                </w:p>
              </w:tc>
              <w:tc>
                <w:tcPr>
                  <w:tcW w:w="2268" w:type="dxa"/>
                </w:tcPr>
                <w:p w14:paraId="3F4B6C20" w14:textId="77777777" w:rsidR="005C4C49" w:rsidRPr="00734691" w:rsidRDefault="005C4C49" w:rsidP="006C3434">
                  <w:pPr>
                    <w:spacing w:after="0"/>
                  </w:pPr>
                  <w:r w:rsidRPr="00734691">
                    <w:t>-7.73 deg</w:t>
                  </w:r>
                </w:p>
              </w:tc>
            </w:tr>
            <w:tr w:rsidR="005C4C49" w:rsidRPr="00734691" w14:paraId="48055E1D" w14:textId="77777777" w:rsidTr="00E1294D">
              <w:tc>
                <w:tcPr>
                  <w:tcW w:w="2267" w:type="dxa"/>
                </w:tcPr>
                <w:p w14:paraId="017E207D" w14:textId="77777777" w:rsidR="005C4C49" w:rsidRPr="00734691" w:rsidRDefault="005C4C49" w:rsidP="006C3434">
                  <w:pPr>
                    <w:spacing w:after="0"/>
                  </w:pPr>
                  <w:r w:rsidRPr="00734691">
                    <w:t>20240418170807.276</w:t>
                  </w:r>
                </w:p>
              </w:tc>
              <w:tc>
                <w:tcPr>
                  <w:tcW w:w="2268" w:type="dxa"/>
                </w:tcPr>
                <w:p w14:paraId="5EB10478" w14:textId="77777777" w:rsidR="005C4C49" w:rsidRPr="00734691" w:rsidRDefault="005C4C49" w:rsidP="006C3434">
                  <w:pPr>
                    <w:spacing w:after="0"/>
                  </w:pPr>
                  <w:r w:rsidRPr="00734691">
                    <w:t>-6.66 deg</w:t>
                  </w:r>
                </w:p>
              </w:tc>
            </w:tr>
            <w:tr w:rsidR="005C4C49" w:rsidRPr="00734691" w14:paraId="107F2402" w14:textId="77777777" w:rsidTr="00E1294D">
              <w:tc>
                <w:tcPr>
                  <w:tcW w:w="2267" w:type="dxa"/>
                </w:tcPr>
                <w:p w14:paraId="10F860C5" w14:textId="77777777" w:rsidR="005C4C49" w:rsidRPr="00734691" w:rsidRDefault="005C4C49" w:rsidP="006C3434">
                  <w:pPr>
                    <w:spacing w:after="0"/>
                  </w:pPr>
                  <w:r w:rsidRPr="00734691">
                    <w:t>20240418170807.542</w:t>
                  </w:r>
                </w:p>
              </w:tc>
              <w:tc>
                <w:tcPr>
                  <w:tcW w:w="2268" w:type="dxa"/>
                </w:tcPr>
                <w:p w14:paraId="23A51E10" w14:textId="77777777" w:rsidR="005C4C49" w:rsidRPr="00734691" w:rsidRDefault="005C4C49" w:rsidP="006C3434">
                  <w:pPr>
                    <w:spacing w:after="0"/>
                  </w:pPr>
                  <w:r w:rsidRPr="00734691">
                    <w:t>-5.58 deg</w:t>
                  </w:r>
                </w:p>
              </w:tc>
            </w:tr>
            <w:tr w:rsidR="005C4C49" w:rsidRPr="00734691" w14:paraId="12298B7B" w14:textId="77777777" w:rsidTr="00E1294D">
              <w:tc>
                <w:tcPr>
                  <w:tcW w:w="2267" w:type="dxa"/>
                </w:tcPr>
                <w:p w14:paraId="78950C2F" w14:textId="77777777" w:rsidR="005C4C49" w:rsidRPr="00734691" w:rsidRDefault="005C4C49" w:rsidP="006C3434">
                  <w:pPr>
                    <w:spacing w:after="0"/>
                  </w:pPr>
                  <w:r w:rsidRPr="00734691">
                    <w:t>20240418170807.808</w:t>
                  </w:r>
                </w:p>
              </w:tc>
              <w:tc>
                <w:tcPr>
                  <w:tcW w:w="2268" w:type="dxa"/>
                </w:tcPr>
                <w:p w14:paraId="09014E67" w14:textId="77777777" w:rsidR="005C4C49" w:rsidRPr="00734691" w:rsidRDefault="005C4C49" w:rsidP="006C3434">
                  <w:pPr>
                    <w:spacing w:after="0"/>
                  </w:pPr>
                  <w:r w:rsidRPr="00734691">
                    <w:t>-4.49 deg</w:t>
                  </w:r>
                </w:p>
              </w:tc>
            </w:tr>
            <w:tr w:rsidR="005C4C49" w:rsidRPr="00734691" w14:paraId="2A1C325C" w14:textId="77777777" w:rsidTr="00E1294D">
              <w:tc>
                <w:tcPr>
                  <w:tcW w:w="2267" w:type="dxa"/>
                </w:tcPr>
                <w:p w14:paraId="5ED89ACA" w14:textId="77777777" w:rsidR="005C4C49" w:rsidRPr="00734691" w:rsidRDefault="005C4C49" w:rsidP="006C3434">
                  <w:pPr>
                    <w:spacing w:after="0"/>
                  </w:pPr>
                  <w:r w:rsidRPr="00734691">
                    <w:t>20240418170808.074</w:t>
                  </w:r>
                </w:p>
              </w:tc>
              <w:tc>
                <w:tcPr>
                  <w:tcW w:w="2268" w:type="dxa"/>
                </w:tcPr>
                <w:p w14:paraId="36B71E8F" w14:textId="77777777" w:rsidR="005C4C49" w:rsidRPr="00734691" w:rsidRDefault="005C4C49" w:rsidP="006C3434">
                  <w:pPr>
                    <w:spacing w:after="0"/>
                  </w:pPr>
                  <w:r w:rsidRPr="00734691">
                    <w:t>-3.40 deg</w:t>
                  </w:r>
                </w:p>
              </w:tc>
            </w:tr>
            <w:tr w:rsidR="005C4C49" w:rsidRPr="00734691" w14:paraId="2B2D0CEA" w14:textId="77777777" w:rsidTr="00E1294D">
              <w:tc>
                <w:tcPr>
                  <w:tcW w:w="2267" w:type="dxa"/>
                </w:tcPr>
                <w:p w14:paraId="16C4C82B" w14:textId="77777777" w:rsidR="005C4C49" w:rsidRPr="00734691" w:rsidRDefault="005C4C49" w:rsidP="006C3434">
                  <w:pPr>
                    <w:spacing w:after="0"/>
                  </w:pPr>
                  <w:r w:rsidRPr="00734691">
                    <w:t>20240418170808.340</w:t>
                  </w:r>
                </w:p>
              </w:tc>
              <w:tc>
                <w:tcPr>
                  <w:tcW w:w="2268" w:type="dxa"/>
                </w:tcPr>
                <w:p w14:paraId="163FDDCF" w14:textId="77777777" w:rsidR="005C4C49" w:rsidRPr="00734691" w:rsidRDefault="005C4C49" w:rsidP="006C3434">
                  <w:pPr>
                    <w:spacing w:after="0"/>
                  </w:pPr>
                  <w:r w:rsidRPr="00734691">
                    <w:t>-2.33 deg</w:t>
                  </w:r>
                </w:p>
              </w:tc>
            </w:tr>
            <w:tr w:rsidR="005C4C49" w:rsidRPr="00734691" w14:paraId="43AB6A78" w14:textId="77777777" w:rsidTr="00E1294D">
              <w:tc>
                <w:tcPr>
                  <w:tcW w:w="2267" w:type="dxa"/>
                </w:tcPr>
                <w:p w14:paraId="7A55481E" w14:textId="77777777" w:rsidR="005C4C49" w:rsidRPr="00734691" w:rsidRDefault="005C4C49" w:rsidP="006C3434">
                  <w:pPr>
                    <w:spacing w:after="0"/>
                  </w:pPr>
                  <w:r w:rsidRPr="00734691">
                    <w:t>20240418170808.606</w:t>
                  </w:r>
                </w:p>
              </w:tc>
              <w:tc>
                <w:tcPr>
                  <w:tcW w:w="2268" w:type="dxa"/>
                </w:tcPr>
                <w:p w14:paraId="34BCA24E" w14:textId="77777777" w:rsidR="005C4C49" w:rsidRPr="00734691" w:rsidRDefault="005C4C49" w:rsidP="006C3434">
                  <w:pPr>
                    <w:spacing w:after="0"/>
                  </w:pPr>
                  <w:r w:rsidRPr="00734691">
                    <w:t>-1.23 deg</w:t>
                  </w:r>
                </w:p>
              </w:tc>
            </w:tr>
            <w:tr w:rsidR="005C4C49" w:rsidRPr="00734691" w14:paraId="50EAA983" w14:textId="77777777" w:rsidTr="00E1294D">
              <w:tc>
                <w:tcPr>
                  <w:tcW w:w="2267" w:type="dxa"/>
                </w:tcPr>
                <w:p w14:paraId="22205929" w14:textId="77777777" w:rsidR="005C4C49" w:rsidRPr="00734691" w:rsidRDefault="005C4C49" w:rsidP="006C3434">
                  <w:pPr>
                    <w:spacing w:after="0"/>
                  </w:pPr>
                  <w:r w:rsidRPr="00734691">
                    <w:t>20240418170808.872</w:t>
                  </w:r>
                </w:p>
              </w:tc>
              <w:tc>
                <w:tcPr>
                  <w:tcW w:w="2268" w:type="dxa"/>
                </w:tcPr>
                <w:p w14:paraId="4E092C05" w14:textId="77777777" w:rsidR="005C4C49" w:rsidRPr="00734691" w:rsidRDefault="005C4C49" w:rsidP="006C3434">
                  <w:pPr>
                    <w:spacing w:after="0"/>
                  </w:pPr>
                  <w:r w:rsidRPr="00734691">
                    <w:t>-0.14 deg</w:t>
                  </w:r>
                </w:p>
              </w:tc>
            </w:tr>
            <w:tr w:rsidR="005C4C49" w:rsidRPr="00734691" w14:paraId="53246D9D" w14:textId="77777777" w:rsidTr="00E1294D">
              <w:tc>
                <w:tcPr>
                  <w:tcW w:w="2267" w:type="dxa"/>
                </w:tcPr>
                <w:p w14:paraId="5575DD6E" w14:textId="77777777" w:rsidR="005C4C49" w:rsidRPr="00734691" w:rsidRDefault="005C4C49" w:rsidP="006C3434">
                  <w:pPr>
                    <w:spacing w:after="0"/>
                  </w:pPr>
                  <w:r w:rsidRPr="00734691">
                    <w:t>20240418170809.138</w:t>
                  </w:r>
                </w:p>
              </w:tc>
              <w:tc>
                <w:tcPr>
                  <w:tcW w:w="2268" w:type="dxa"/>
                </w:tcPr>
                <w:p w14:paraId="25BCB2CF" w14:textId="77777777" w:rsidR="005C4C49" w:rsidRPr="00734691" w:rsidRDefault="005C4C49" w:rsidP="006C3434">
                  <w:pPr>
                    <w:spacing w:after="0"/>
                  </w:pPr>
                  <w:r w:rsidRPr="00734691">
                    <w:t>0.93 deg</w:t>
                  </w:r>
                </w:p>
              </w:tc>
            </w:tr>
            <w:tr w:rsidR="005C4C49" w:rsidRPr="00734691" w14:paraId="35170E95" w14:textId="77777777" w:rsidTr="00E1294D">
              <w:tc>
                <w:tcPr>
                  <w:tcW w:w="2267" w:type="dxa"/>
                </w:tcPr>
                <w:p w14:paraId="378E05A4" w14:textId="77777777" w:rsidR="005C4C49" w:rsidRPr="00734691" w:rsidRDefault="005C4C49" w:rsidP="006C3434">
                  <w:pPr>
                    <w:spacing w:after="0"/>
                  </w:pPr>
                  <w:r w:rsidRPr="00734691">
                    <w:t>20240418170809.404</w:t>
                  </w:r>
                </w:p>
              </w:tc>
              <w:tc>
                <w:tcPr>
                  <w:tcW w:w="2268" w:type="dxa"/>
                </w:tcPr>
                <w:p w14:paraId="5E7B23BE" w14:textId="77777777" w:rsidR="005C4C49" w:rsidRPr="00734691" w:rsidRDefault="005C4C49" w:rsidP="006C3434">
                  <w:pPr>
                    <w:spacing w:after="0"/>
                  </w:pPr>
                  <w:r w:rsidRPr="00734691">
                    <w:t>2.00 deg</w:t>
                  </w:r>
                </w:p>
              </w:tc>
            </w:tr>
            <w:tr w:rsidR="005C4C49" w:rsidRPr="00734691" w14:paraId="2C43D1B1" w14:textId="77777777" w:rsidTr="00E1294D">
              <w:tc>
                <w:tcPr>
                  <w:tcW w:w="2267" w:type="dxa"/>
                </w:tcPr>
                <w:p w14:paraId="50974CCF" w14:textId="77777777" w:rsidR="005C4C49" w:rsidRPr="00734691" w:rsidRDefault="005C4C49" w:rsidP="006C3434">
                  <w:pPr>
                    <w:spacing w:after="0"/>
                  </w:pPr>
                  <w:r w:rsidRPr="00734691">
                    <w:t>20240418170809.670</w:t>
                  </w:r>
                </w:p>
              </w:tc>
              <w:tc>
                <w:tcPr>
                  <w:tcW w:w="2268" w:type="dxa"/>
                </w:tcPr>
                <w:p w14:paraId="576A8381" w14:textId="77777777" w:rsidR="005C4C49" w:rsidRPr="00734691" w:rsidRDefault="005C4C49" w:rsidP="006C3434">
                  <w:pPr>
                    <w:spacing w:after="0"/>
                  </w:pPr>
                  <w:r w:rsidRPr="00734691">
                    <w:t>3.11 deg</w:t>
                  </w:r>
                </w:p>
              </w:tc>
            </w:tr>
            <w:tr w:rsidR="005C4C49" w:rsidRPr="00734691" w14:paraId="1902D890" w14:textId="77777777" w:rsidTr="00E1294D">
              <w:tc>
                <w:tcPr>
                  <w:tcW w:w="2267" w:type="dxa"/>
                </w:tcPr>
                <w:p w14:paraId="40D0475F" w14:textId="77777777" w:rsidR="005C4C49" w:rsidRPr="00734691" w:rsidRDefault="005C4C49" w:rsidP="006C3434">
                  <w:pPr>
                    <w:spacing w:after="0"/>
                  </w:pPr>
                  <w:r w:rsidRPr="00734691">
                    <w:t>20240418170809.936</w:t>
                  </w:r>
                </w:p>
              </w:tc>
              <w:tc>
                <w:tcPr>
                  <w:tcW w:w="2268" w:type="dxa"/>
                </w:tcPr>
                <w:p w14:paraId="114ED9B6" w14:textId="77777777" w:rsidR="005C4C49" w:rsidRPr="00734691" w:rsidRDefault="005C4C49" w:rsidP="006C3434">
                  <w:pPr>
                    <w:spacing w:after="0"/>
                  </w:pPr>
                  <w:r w:rsidRPr="00734691">
                    <w:t>4.18 deg</w:t>
                  </w:r>
                </w:p>
              </w:tc>
            </w:tr>
            <w:tr w:rsidR="005C4C49" w:rsidRPr="00734691" w14:paraId="228FAF8A" w14:textId="77777777" w:rsidTr="00E1294D">
              <w:tc>
                <w:tcPr>
                  <w:tcW w:w="2267" w:type="dxa"/>
                </w:tcPr>
                <w:p w14:paraId="1D3ABDB1" w14:textId="77777777" w:rsidR="005C4C49" w:rsidRPr="00734691" w:rsidRDefault="005C4C49" w:rsidP="006C3434">
                  <w:pPr>
                    <w:spacing w:after="0"/>
                  </w:pPr>
                  <w:r w:rsidRPr="00734691">
                    <w:t>20240418170810.202</w:t>
                  </w:r>
                </w:p>
              </w:tc>
              <w:tc>
                <w:tcPr>
                  <w:tcW w:w="2268" w:type="dxa"/>
                </w:tcPr>
                <w:p w14:paraId="718BFDAC" w14:textId="77777777" w:rsidR="005C4C49" w:rsidRPr="00734691" w:rsidRDefault="005C4C49" w:rsidP="006C3434">
                  <w:pPr>
                    <w:spacing w:after="0"/>
                  </w:pPr>
                  <w:r w:rsidRPr="00734691">
                    <w:t>5.25 deg</w:t>
                  </w:r>
                </w:p>
              </w:tc>
            </w:tr>
            <w:tr w:rsidR="005C4C49" w:rsidRPr="00734691" w14:paraId="39FAF386" w14:textId="77777777" w:rsidTr="00E1294D">
              <w:tc>
                <w:tcPr>
                  <w:tcW w:w="2267" w:type="dxa"/>
                </w:tcPr>
                <w:p w14:paraId="7D4E04F1" w14:textId="77777777" w:rsidR="005C4C49" w:rsidRPr="00734691" w:rsidRDefault="005C4C49" w:rsidP="006C3434">
                  <w:pPr>
                    <w:spacing w:after="0"/>
                  </w:pPr>
                  <w:r w:rsidRPr="00734691">
                    <w:t>20240418170810.468</w:t>
                  </w:r>
                </w:p>
              </w:tc>
              <w:tc>
                <w:tcPr>
                  <w:tcW w:w="2268" w:type="dxa"/>
                </w:tcPr>
                <w:p w14:paraId="35207A27" w14:textId="77777777" w:rsidR="005C4C49" w:rsidRPr="00734691" w:rsidRDefault="005C4C49" w:rsidP="006C3434">
                  <w:pPr>
                    <w:spacing w:after="0"/>
                  </w:pPr>
                  <w:r w:rsidRPr="00734691">
                    <w:t>6.35 deg</w:t>
                  </w:r>
                </w:p>
              </w:tc>
            </w:tr>
            <w:tr w:rsidR="005C4C49" w:rsidRPr="00734691" w14:paraId="2346F31C" w14:textId="77777777" w:rsidTr="00E1294D">
              <w:tc>
                <w:tcPr>
                  <w:tcW w:w="2267" w:type="dxa"/>
                </w:tcPr>
                <w:p w14:paraId="6B5D2ED9" w14:textId="77777777" w:rsidR="005C4C49" w:rsidRPr="00734691" w:rsidRDefault="005C4C49" w:rsidP="006C3434">
                  <w:pPr>
                    <w:spacing w:after="0"/>
                  </w:pPr>
                  <w:r w:rsidRPr="00734691">
                    <w:t>20240418170810.734</w:t>
                  </w:r>
                </w:p>
              </w:tc>
              <w:tc>
                <w:tcPr>
                  <w:tcW w:w="2268" w:type="dxa"/>
                </w:tcPr>
                <w:p w14:paraId="70DB2C7F" w14:textId="77777777" w:rsidR="005C4C49" w:rsidRPr="00734691" w:rsidRDefault="005C4C49" w:rsidP="006C3434">
                  <w:pPr>
                    <w:spacing w:after="0"/>
                  </w:pPr>
                  <w:r w:rsidRPr="00734691">
                    <w:t>7.44 deg</w:t>
                  </w:r>
                </w:p>
              </w:tc>
            </w:tr>
          </w:tbl>
          <w:p w14:paraId="73E92D18"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373ED33" w14:textId="77777777" w:rsidR="005C4C49" w:rsidRPr="00734691" w:rsidRDefault="005C4C49" w:rsidP="006C3434">
            <w:pPr>
              <w:spacing w:after="0"/>
            </w:pPr>
          </w:p>
        </w:tc>
      </w:tr>
      <w:tr w:rsidR="005C4C49" w:rsidRPr="00734691" w14:paraId="322D9870"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D38AC0E" w14:textId="77777777" w:rsidR="005C4C49" w:rsidRPr="00734691" w:rsidRDefault="005C4C49" w:rsidP="006C3434">
            <w:pPr>
              <w:spacing w:after="0"/>
              <w:rPr>
                <w:b/>
                <w:bCs/>
                <w:color w:val="000000"/>
              </w:rPr>
            </w:pPr>
            <w:r w:rsidRPr="00734691">
              <w:rPr>
                <w:color w:val="000000"/>
              </w:rPr>
              <w:t xml:space="preserve">&lt;Start </w:t>
            </w:r>
            <w:r w:rsidRPr="00734691">
              <w:t>Beam Position TID 10051 for LCC Tomosynthesis (Irradiation Event #1)</w:t>
            </w:r>
            <w:r w:rsidRPr="00734691">
              <w:rPr>
                <w:color w:val="000000"/>
              </w:rPr>
              <w:t>&gt;</w:t>
            </w:r>
          </w:p>
        </w:tc>
      </w:tr>
      <w:tr w:rsidR="005C4C49" w:rsidRPr="00734691" w14:paraId="74E553F3"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A3DC433" w14:textId="77777777" w:rsidR="005C4C49" w:rsidRPr="00734691" w:rsidRDefault="005C4C49" w:rsidP="006C3434">
            <w:pPr>
              <w:spacing w:after="0"/>
            </w:pPr>
            <w:r w:rsidRPr="00734691">
              <w:t>1.15.13</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E9CA541" w14:textId="77777777" w:rsidR="005C4C49" w:rsidRPr="00734691" w:rsidRDefault="005C4C49" w:rsidP="006C3434">
            <w:pPr>
              <w:spacing w:after="0"/>
            </w:pPr>
            <w:r w:rsidRPr="00734691">
              <w:t>Beam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A7C8873"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468B9BD0" w14:textId="77777777" w:rsidR="005C4C49" w:rsidRPr="00734691" w:rsidRDefault="005C4C49" w:rsidP="006C3434">
            <w:pPr>
              <w:spacing w:after="0"/>
            </w:pPr>
            <w:r w:rsidRPr="00734691">
              <w:t>Section TID 10051</w:t>
            </w:r>
          </w:p>
        </w:tc>
      </w:tr>
      <w:tr w:rsidR="005C4C49" w:rsidRPr="00734691" w14:paraId="52432AE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CD285DE" w14:textId="77777777" w:rsidR="005C4C49" w:rsidRPr="00734691" w:rsidRDefault="005C4C49" w:rsidP="006C3434">
            <w:pPr>
              <w:spacing w:after="0"/>
            </w:pPr>
            <w:r w:rsidRPr="00734691">
              <w:t>1.15.13.1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3666166"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B37866"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51E9B94" w14:textId="77777777" w:rsidR="005C4C49" w:rsidRPr="00734691" w:rsidRDefault="005C4C49" w:rsidP="006C3434">
            <w:pPr>
              <w:spacing w:after="0"/>
            </w:pPr>
            <w:r w:rsidRPr="00734691">
              <w:t>Section TID 10051</w:t>
            </w:r>
          </w:p>
        </w:tc>
      </w:tr>
      <w:tr w:rsidR="005C4C49" w:rsidRPr="00734691" w14:paraId="2D516BD4"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5D27560" w14:textId="77777777" w:rsidR="005C4C49" w:rsidRPr="00734691" w:rsidRDefault="005C4C49" w:rsidP="006C3434">
            <w:pPr>
              <w:spacing w:after="0"/>
            </w:pPr>
            <w:r w:rsidRPr="00734691">
              <w:lastRenderedPageBreak/>
              <w:t>1.15.13.2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5EDD552"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01D5E91" w14:textId="77777777" w:rsidR="005C4C49" w:rsidRPr="00734691" w:rsidRDefault="005C4C49" w:rsidP="006C3434">
            <w:pPr>
              <w:spacing w:after="0"/>
              <w:rPr>
                <w:color w:val="000000"/>
              </w:rPr>
            </w:pPr>
            <w:r w:rsidRPr="00734691">
              <w:t>20240418170322.000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1C1A7DB" w14:textId="77777777" w:rsidR="005C4C49" w:rsidRPr="00734691" w:rsidRDefault="005C4C49" w:rsidP="006C3434">
            <w:pPr>
              <w:spacing w:after="0"/>
            </w:pPr>
            <w:r w:rsidRPr="00734691">
              <w:t>Section TID 10051</w:t>
            </w:r>
          </w:p>
        </w:tc>
      </w:tr>
      <w:tr w:rsidR="005C4C49" w:rsidRPr="00734691" w14:paraId="154F700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7A273D1" w14:textId="77777777" w:rsidR="005C4C49" w:rsidRPr="00734691" w:rsidRDefault="005C4C49" w:rsidP="006C3434">
            <w:pPr>
              <w:spacing w:after="0"/>
            </w:pPr>
            <w:r w:rsidRPr="00734691">
              <w:t>1.15.13.3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E41DD90"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FDD9F79"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43BCDB5" w14:textId="77777777" w:rsidR="005C4C49" w:rsidRPr="00734691" w:rsidRDefault="005C4C49" w:rsidP="006C3434">
            <w:pPr>
              <w:spacing w:after="0"/>
            </w:pPr>
            <w:r w:rsidRPr="00734691">
              <w:t>Section TID 10051</w:t>
            </w:r>
          </w:p>
        </w:tc>
      </w:tr>
      <w:tr w:rsidR="005C4C49" w:rsidRPr="00734691" w14:paraId="4DCBC8F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38A474A" w14:textId="77777777" w:rsidR="005C4C49" w:rsidRPr="00734691" w:rsidRDefault="005C4C49" w:rsidP="006C3434">
            <w:pPr>
              <w:spacing w:after="0"/>
            </w:pPr>
            <w:r w:rsidRPr="00734691">
              <w:t>1.15.13.4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ADDADF0" w14:textId="77777777" w:rsidR="005C4C49" w:rsidRPr="00734691" w:rsidRDefault="005C4C49" w:rsidP="006C3434">
            <w:pPr>
              <w:spacing w:after="0"/>
            </w:pPr>
            <w:r w:rsidRPr="00734691">
              <w:t>Output Measurement Point Position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56691AC" w14:textId="77777777" w:rsidR="005C4C49" w:rsidRPr="00734691" w:rsidRDefault="005C4C49" w:rsidP="006C3434">
            <w:pPr>
              <w:spacing w:after="0"/>
            </w:pPr>
            <w:r w:rsidRPr="00734691">
              <w:t>SCOORD3D POINT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AEF6A3E" w14:textId="77777777" w:rsidR="005C4C49" w:rsidRPr="00734691" w:rsidRDefault="005C4C49" w:rsidP="006C3434">
            <w:pPr>
              <w:spacing w:after="0"/>
            </w:pPr>
            <w:r w:rsidRPr="00734691">
              <w:t>Section TID 10051</w:t>
            </w:r>
          </w:p>
        </w:tc>
      </w:tr>
      <w:tr w:rsidR="005C4C49" w:rsidRPr="00734691" w14:paraId="5074DB3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EA13C9" w14:textId="77777777" w:rsidR="005C4C49" w:rsidRPr="00734691" w:rsidRDefault="005C4C49" w:rsidP="006C3434">
            <w:pPr>
              <w:spacing w:after="0"/>
            </w:pPr>
            <w:r w:rsidRPr="00734691">
              <w:t>1.15.13.5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05CE40" w14:textId="77777777" w:rsidR="005C4C49" w:rsidRPr="00734691" w:rsidRDefault="005C4C49" w:rsidP="006C3434">
            <w:pPr>
              <w:spacing w:after="0"/>
            </w:pPr>
            <w:r w:rsidRPr="00734691">
              <w:t>Reference Point Position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C64AFC" w14:textId="77777777" w:rsidR="005C4C49" w:rsidRPr="00734691" w:rsidRDefault="005C4C49" w:rsidP="006C3434">
            <w:pPr>
              <w:spacing w:after="0"/>
            </w:pPr>
            <w:r w:rsidRPr="00734691">
              <w:t>SCOORD3D POINT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37884E" w14:textId="77777777" w:rsidR="005C4C49" w:rsidRPr="00734691" w:rsidRDefault="005C4C49" w:rsidP="006C3434">
            <w:pPr>
              <w:spacing w:after="0"/>
            </w:pPr>
            <w:r w:rsidRPr="00734691">
              <w:t>Section TID 10051</w:t>
            </w:r>
          </w:p>
        </w:tc>
      </w:tr>
      <w:tr w:rsidR="005C4C49" w:rsidRPr="00734691" w14:paraId="38D33B4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2E0BE198" w14:textId="77777777" w:rsidR="005C4C49" w:rsidRPr="00734691" w:rsidRDefault="005C4C49" w:rsidP="006C3434">
            <w:pPr>
              <w:spacing w:after="0"/>
            </w:pPr>
            <w:r w:rsidRPr="00734691">
              <w:t>1.15.13.6</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18DA58AA"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0B884070"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hideMark/>
          </w:tcPr>
          <w:p w14:paraId="051CB187" w14:textId="77777777" w:rsidR="005C4C49" w:rsidRPr="00734691" w:rsidRDefault="005C4C49" w:rsidP="006C3434">
            <w:pPr>
              <w:spacing w:after="0"/>
            </w:pPr>
            <w:r w:rsidRPr="00734691">
              <w:t>Section TID 10051</w:t>
            </w:r>
          </w:p>
        </w:tc>
      </w:tr>
      <w:tr w:rsidR="005C4C49" w:rsidRPr="00734691" w14:paraId="78D2F26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A968F61" w14:textId="77777777" w:rsidR="005C4C49" w:rsidRPr="00734691" w:rsidRDefault="005C4C49" w:rsidP="006C3434">
            <w:pPr>
              <w:spacing w:after="0"/>
            </w:pPr>
            <w:r w:rsidRPr="00734691">
              <w:t>1.15.13.6.1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D073BA1" w14:textId="77777777" w:rsidR="005C4C49" w:rsidRPr="00734691" w:rsidRDefault="005C4C49" w:rsidP="006C3434">
            <w:pPr>
              <w:spacing w:after="0"/>
            </w:pPr>
            <w:r w:rsidRPr="00734691">
              <w:t>Identification of the Attenuator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9875C97"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8F7E32D" w14:textId="77777777" w:rsidR="005C4C49" w:rsidRPr="00734691" w:rsidRDefault="005C4C49" w:rsidP="006C3434">
            <w:pPr>
              <w:spacing w:after="0"/>
            </w:pPr>
            <w:r w:rsidRPr="00734691">
              <w:t>Section TID 10051</w:t>
            </w:r>
          </w:p>
        </w:tc>
      </w:tr>
      <w:tr w:rsidR="005C4C49" w:rsidRPr="00734691" w14:paraId="27BC88C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FAAA7C5" w14:textId="77777777" w:rsidR="005C4C49" w:rsidRPr="00734691" w:rsidRDefault="005C4C49" w:rsidP="006C3434">
            <w:pPr>
              <w:spacing w:after="0"/>
            </w:pPr>
            <w:r w:rsidRPr="00734691">
              <w:t>1.15.13.6.2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0F313B2" w14:textId="77777777" w:rsidR="005C4C49" w:rsidRPr="00734691" w:rsidRDefault="005C4C49" w:rsidP="006C3434">
            <w:pPr>
              <w:spacing w:after="0"/>
            </w:pPr>
            <w:r w:rsidRPr="00734691">
              <w:t>X-Ray Attenuator Model Data</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847796A" w14:textId="77777777" w:rsidR="005C4C49" w:rsidRPr="00734691" w:rsidRDefault="005C4C49" w:rsidP="006C3434">
            <w:pPr>
              <w:spacing w:after="0"/>
              <w:rPr>
                <w:color w:val="000000"/>
              </w:rPr>
            </w:pPr>
            <w:r w:rsidRPr="00734691">
              <w:t>2.999.3.4.5</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909CAFA" w14:textId="77777777" w:rsidR="005C4C49" w:rsidRPr="00734691" w:rsidRDefault="005C4C49" w:rsidP="006C3434">
            <w:pPr>
              <w:spacing w:after="0"/>
            </w:pPr>
            <w:r w:rsidRPr="00734691">
              <w:t>Section TID 10051</w:t>
            </w:r>
          </w:p>
        </w:tc>
      </w:tr>
      <w:tr w:rsidR="005C4C49" w:rsidRPr="00734691" w14:paraId="5A0189EE"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6D7F75D" w14:textId="77777777" w:rsidR="005C4C49" w:rsidRPr="00734691" w:rsidRDefault="005C4C49" w:rsidP="006C3434">
            <w:pPr>
              <w:spacing w:after="0"/>
            </w:pPr>
            <w:r w:rsidRPr="00734691">
              <w:t>1.15.13.6.3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6395FB0" w14:textId="77777777" w:rsidR="005C4C49" w:rsidRPr="00734691" w:rsidRDefault="005C4C49" w:rsidP="006C3434">
            <w:pPr>
              <w:spacing w:after="0"/>
            </w:pPr>
            <w:r w:rsidRPr="00734691">
              <w:t>Transformation Matrix</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5944809D"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189F8F"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5ADE268"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AD35EC3"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9E74B67" w14:textId="77777777" w:rsidR="005C4C49" w:rsidRPr="00734691" w:rsidRDefault="005C4C49" w:rsidP="006C3434">
                  <w:pPr>
                    <w:spacing w:after="0"/>
                  </w:pPr>
                  <w:r w:rsidRPr="00734691">
                    <w:t>0.0</w:t>
                  </w:r>
                </w:p>
              </w:tc>
            </w:tr>
            <w:tr w:rsidR="005C4C49" w:rsidRPr="00734691" w14:paraId="5BFBE9A6"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406EAD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086C11DA"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34F58035"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49444AF1" w14:textId="77777777" w:rsidR="005C4C49" w:rsidRPr="00734691" w:rsidRDefault="005C4C49" w:rsidP="006C3434">
                  <w:pPr>
                    <w:spacing w:after="0"/>
                  </w:pPr>
                  <w:r w:rsidRPr="00734691">
                    <w:t>-10</w:t>
                  </w:r>
                </w:p>
              </w:tc>
            </w:tr>
            <w:tr w:rsidR="005C4C49" w:rsidRPr="00734691" w14:paraId="7DD05D47"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A3F66EF"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D5CD2AA"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0D0A968F"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6A3E9469" w14:textId="77777777" w:rsidR="005C4C49" w:rsidRPr="00734691" w:rsidRDefault="005C4C49" w:rsidP="006C3434">
                  <w:pPr>
                    <w:spacing w:after="0"/>
                  </w:pPr>
                  <w:r w:rsidRPr="00734691">
                    <w:t>0.0</w:t>
                  </w:r>
                </w:p>
              </w:tc>
            </w:tr>
            <w:tr w:rsidR="005C4C49" w:rsidRPr="00734691" w14:paraId="76CE3354"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D97648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73F87312"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D636630"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954019A" w14:textId="77777777" w:rsidR="005C4C49" w:rsidRPr="00734691" w:rsidRDefault="005C4C49" w:rsidP="006C3434">
                  <w:pPr>
                    <w:spacing w:after="0"/>
                  </w:pPr>
                  <w:r w:rsidRPr="00734691">
                    <w:t>1.0</w:t>
                  </w:r>
                </w:p>
              </w:tc>
            </w:tr>
          </w:tbl>
          <w:p w14:paraId="5F941B2B"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FE331FD" w14:textId="77777777" w:rsidR="005C4C49" w:rsidRPr="00734691" w:rsidRDefault="005C4C49" w:rsidP="006C3434">
            <w:pPr>
              <w:spacing w:after="0"/>
            </w:pPr>
            <w:r w:rsidRPr="00734691">
              <w:t>Section TID 10051</w:t>
            </w:r>
          </w:p>
        </w:tc>
      </w:tr>
      <w:tr w:rsidR="005C4C49" w:rsidRPr="00734691" w14:paraId="35254F93"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8155332" w14:textId="77777777" w:rsidR="005C4C49" w:rsidRPr="00734691" w:rsidRDefault="005C4C49" w:rsidP="006C3434">
            <w:pPr>
              <w:spacing w:after="0"/>
              <w:rPr>
                <w:b/>
                <w:bCs/>
                <w:color w:val="000000"/>
              </w:rPr>
            </w:pPr>
            <w:r w:rsidRPr="00734691">
              <w:rPr>
                <w:color w:val="000000"/>
              </w:rPr>
              <w:t xml:space="preserve">&lt;Start </w:t>
            </w:r>
            <w:r w:rsidRPr="00734691">
              <w:t>Beam Position TID 10051 for RCC Tomosynthesis (Irradiation Event #2)</w:t>
            </w:r>
            <w:r w:rsidRPr="00734691">
              <w:rPr>
                <w:color w:val="000000"/>
              </w:rPr>
              <w:t>&gt;</w:t>
            </w:r>
          </w:p>
        </w:tc>
      </w:tr>
      <w:tr w:rsidR="005C4C49" w:rsidRPr="00734691" w14:paraId="2929D528"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36A8CE5" w14:textId="77777777" w:rsidR="005C4C49" w:rsidRPr="00734691" w:rsidRDefault="005C4C49" w:rsidP="006C3434">
            <w:pPr>
              <w:spacing w:after="0"/>
            </w:pPr>
            <w:r w:rsidRPr="00734691">
              <w:t>1.15.14</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9AC2CDE" w14:textId="77777777" w:rsidR="005C4C49" w:rsidRPr="00734691" w:rsidRDefault="005C4C49" w:rsidP="006C3434">
            <w:pPr>
              <w:spacing w:after="0"/>
            </w:pPr>
            <w:r w:rsidRPr="00734691">
              <w:t>Beam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D422E45"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EF5DCF1" w14:textId="77777777" w:rsidR="005C4C49" w:rsidRPr="00734691" w:rsidRDefault="005C4C49" w:rsidP="006C3434">
            <w:pPr>
              <w:spacing w:after="0"/>
            </w:pPr>
            <w:r w:rsidRPr="00734691">
              <w:t>Section TID 10051</w:t>
            </w:r>
          </w:p>
        </w:tc>
      </w:tr>
      <w:tr w:rsidR="005C4C49" w:rsidRPr="00734691" w14:paraId="7233405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E31D92" w14:textId="77777777" w:rsidR="005C4C49" w:rsidRPr="00734691" w:rsidRDefault="005C4C49" w:rsidP="006C3434">
            <w:pPr>
              <w:spacing w:after="0"/>
              <w:rPr>
                <w:b/>
                <w:bCs/>
              </w:rPr>
            </w:pPr>
            <w:r w:rsidRPr="00734691">
              <w:t>1.15.14.1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7F2532A" w14:textId="77777777" w:rsidR="005C4C49" w:rsidRPr="00734691" w:rsidRDefault="005C4C49" w:rsidP="006C3434">
            <w:pPr>
              <w:spacing w:after="0"/>
              <w:rPr>
                <w:b/>
                <w:bCs/>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66D4608" w14:textId="77777777" w:rsidR="005C4C49" w:rsidRPr="00734691" w:rsidRDefault="005C4C49" w:rsidP="006C3434">
            <w:pPr>
              <w:spacing w:after="0"/>
              <w:rPr>
                <w:b/>
                <w:bCs/>
                <w:color w:val="000000"/>
              </w:rPr>
            </w:pPr>
            <w:r w:rsidRPr="00734691">
              <w:t>20240418170429.000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924573B" w14:textId="77777777" w:rsidR="005C4C49" w:rsidRPr="00734691" w:rsidRDefault="005C4C49" w:rsidP="006C3434">
            <w:pPr>
              <w:spacing w:after="0"/>
              <w:rPr>
                <w:b/>
                <w:bCs/>
              </w:rPr>
            </w:pPr>
            <w:r w:rsidRPr="00734691">
              <w:t>Section TID 10051</w:t>
            </w:r>
          </w:p>
        </w:tc>
      </w:tr>
      <w:tr w:rsidR="005C4C49" w:rsidRPr="00734691" w14:paraId="6C39BBE3"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338DFAA" w14:textId="77777777" w:rsidR="005C4C49" w:rsidRPr="00734691" w:rsidRDefault="005C4C49" w:rsidP="006C3434">
            <w:pPr>
              <w:spacing w:after="0"/>
              <w:rPr>
                <w:b/>
                <w:bCs/>
              </w:rPr>
            </w:pPr>
            <w:r w:rsidRPr="00734691">
              <w:t>1.15.14.2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E9594C" w14:textId="77777777" w:rsidR="005C4C49" w:rsidRPr="00734691" w:rsidRDefault="005C4C49" w:rsidP="006C3434">
            <w:pPr>
              <w:spacing w:after="0"/>
              <w:rPr>
                <w:b/>
                <w:bCs/>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E137899" w14:textId="77777777" w:rsidR="005C4C49" w:rsidRPr="00734691" w:rsidRDefault="005C4C49" w:rsidP="006C3434">
            <w:pPr>
              <w:spacing w:after="0"/>
              <w:rPr>
                <w:b/>
                <w:bCs/>
                <w:color w:val="000000"/>
              </w:rPr>
            </w:pPr>
            <w:r w:rsidRPr="00734691">
              <w:t>20240418170436.000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C066412" w14:textId="77777777" w:rsidR="005C4C49" w:rsidRPr="00734691" w:rsidRDefault="005C4C49" w:rsidP="006C3434">
            <w:pPr>
              <w:spacing w:after="0"/>
              <w:rPr>
                <w:b/>
                <w:bCs/>
              </w:rPr>
            </w:pPr>
            <w:r w:rsidRPr="00734691">
              <w:t>Section TID 10051</w:t>
            </w:r>
          </w:p>
        </w:tc>
      </w:tr>
      <w:tr w:rsidR="005C4C49" w:rsidRPr="00734691" w14:paraId="69AF5D76"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DE9D9E3" w14:textId="77777777" w:rsidR="005C4C49" w:rsidRPr="00734691" w:rsidRDefault="005C4C49" w:rsidP="006C3434">
            <w:pPr>
              <w:spacing w:after="0"/>
              <w:rPr>
                <w:b/>
                <w:bCs/>
              </w:rPr>
            </w:pPr>
            <w:r w:rsidRPr="00734691">
              <w:t>1.15.14.3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F58E55C" w14:textId="77777777" w:rsidR="005C4C49" w:rsidRPr="00734691" w:rsidRDefault="005C4C49" w:rsidP="006C3434">
            <w:pPr>
              <w:spacing w:after="0"/>
              <w:rPr>
                <w:b/>
                <w:bCs/>
              </w:rPr>
            </w:pPr>
            <w:r w:rsidRPr="00734691">
              <w:t>Identification of the X-Ray Source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063B2B1" w14:textId="77777777" w:rsidR="005C4C49" w:rsidRPr="00734691" w:rsidRDefault="005C4C49"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BCB19F3" w14:textId="77777777" w:rsidR="005C4C49" w:rsidRPr="00734691" w:rsidRDefault="005C4C49" w:rsidP="006C3434">
            <w:pPr>
              <w:spacing w:after="0"/>
              <w:rPr>
                <w:b/>
                <w:bCs/>
              </w:rPr>
            </w:pPr>
            <w:r w:rsidRPr="00734691">
              <w:t>Section TID 10051</w:t>
            </w:r>
          </w:p>
        </w:tc>
      </w:tr>
      <w:tr w:rsidR="005C4C49" w:rsidRPr="00734691" w14:paraId="18537DE0"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A15E26" w14:textId="77777777" w:rsidR="005C4C49" w:rsidRPr="00734691" w:rsidRDefault="005C4C49" w:rsidP="006C3434">
            <w:pPr>
              <w:spacing w:after="0"/>
              <w:rPr>
                <w:b/>
                <w:bCs/>
              </w:rPr>
            </w:pPr>
            <w:r w:rsidRPr="00734691">
              <w:t>1.15.14.4</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4A588F5" w14:textId="77777777" w:rsidR="005C4C49" w:rsidRPr="00734691" w:rsidRDefault="005C4C49" w:rsidP="006C3434">
            <w:pPr>
              <w:spacing w:after="0"/>
              <w:rPr>
                <w:b/>
                <w:bCs/>
              </w:rPr>
            </w:pPr>
            <w:r w:rsidRPr="00734691">
              <w:t>Output Measurement Point 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D83FED6" w14:textId="77777777" w:rsidR="005C4C49" w:rsidRPr="00734691" w:rsidRDefault="005C4C49" w:rsidP="006C3434">
            <w:pPr>
              <w:spacing w:after="0"/>
              <w:rPr>
                <w:b/>
                <w:bCs/>
              </w:rPr>
            </w:pPr>
            <w:r w:rsidRPr="00734691">
              <w:t>SCOORD3D POINT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BD43DCB" w14:textId="77777777" w:rsidR="005C4C49" w:rsidRPr="00734691" w:rsidRDefault="005C4C49" w:rsidP="006C3434">
            <w:pPr>
              <w:spacing w:after="0"/>
              <w:rPr>
                <w:b/>
                <w:bCs/>
              </w:rPr>
            </w:pPr>
            <w:r w:rsidRPr="00734691">
              <w:t>Section TID 10051</w:t>
            </w:r>
          </w:p>
        </w:tc>
      </w:tr>
      <w:tr w:rsidR="005C4C49" w:rsidRPr="00734691" w14:paraId="1FE1A628"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10A7DB" w14:textId="77777777" w:rsidR="005C4C49" w:rsidRPr="00734691" w:rsidRDefault="005C4C49" w:rsidP="006C3434">
            <w:pPr>
              <w:spacing w:after="0"/>
              <w:rPr>
                <w:b/>
                <w:bCs/>
              </w:rPr>
            </w:pPr>
            <w:r w:rsidRPr="00734691">
              <w:t>1.15.14.5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8046036" w14:textId="77777777" w:rsidR="005C4C49" w:rsidRPr="00734691" w:rsidRDefault="005C4C49" w:rsidP="006C3434">
            <w:pPr>
              <w:spacing w:after="0"/>
              <w:rPr>
                <w:b/>
                <w:bCs/>
              </w:rPr>
            </w:pPr>
            <w:r w:rsidRPr="00734691">
              <w:t>Reference Point 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AEBE7C9" w14:textId="77777777" w:rsidR="005C4C49" w:rsidRPr="00734691" w:rsidRDefault="005C4C49" w:rsidP="006C3434">
            <w:pPr>
              <w:spacing w:after="0"/>
              <w:rPr>
                <w:b/>
                <w:bCs/>
              </w:rPr>
            </w:pPr>
            <w:r w:rsidRPr="00734691">
              <w:t>SCOORD3D POINT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727E0A4" w14:textId="77777777" w:rsidR="005C4C49" w:rsidRPr="00734691" w:rsidRDefault="005C4C49" w:rsidP="006C3434">
            <w:pPr>
              <w:spacing w:after="0"/>
              <w:rPr>
                <w:b/>
                <w:bCs/>
              </w:rPr>
            </w:pPr>
            <w:r w:rsidRPr="00734691">
              <w:t>Section TID 10051</w:t>
            </w:r>
          </w:p>
        </w:tc>
      </w:tr>
      <w:tr w:rsidR="005C4C49" w:rsidRPr="00734691" w14:paraId="4CAAC22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EB01750" w14:textId="77777777" w:rsidR="005C4C49" w:rsidRPr="00734691" w:rsidRDefault="005C4C49" w:rsidP="006C3434">
            <w:pPr>
              <w:spacing w:after="0"/>
            </w:pPr>
            <w:r w:rsidRPr="00734691">
              <w:t>1.15.14.6</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47B162E"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10EAC70"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AFA3AB3" w14:textId="77777777" w:rsidR="005C4C49" w:rsidRPr="00734691" w:rsidRDefault="005C4C49" w:rsidP="006C3434">
            <w:pPr>
              <w:spacing w:after="0"/>
            </w:pPr>
            <w:r w:rsidRPr="00734691">
              <w:t>Section TID 10051</w:t>
            </w:r>
          </w:p>
        </w:tc>
      </w:tr>
      <w:tr w:rsidR="005C4C49" w:rsidRPr="00734691" w14:paraId="4611306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DE796A1" w14:textId="77777777" w:rsidR="005C4C49" w:rsidRPr="00734691" w:rsidRDefault="005C4C49" w:rsidP="006C3434">
            <w:pPr>
              <w:spacing w:after="0"/>
              <w:rPr>
                <w:b/>
                <w:bCs/>
              </w:rPr>
            </w:pPr>
            <w:r w:rsidRPr="00734691">
              <w:t>1.15.14.6.1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88A825E" w14:textId="77777777" w:rsidR="005C4C49" w:rsidRPr="00734691" w:rsidRDefault="005C4C49" w:rsidP="006C3434">
            <w:pPr>
              <w:spacing w:after="0"/>
              <w:rPr>
                <w:b/>
                <w:bCs/>
              </w:rPr>
            </w:pPr>
            <w:r w:rsidRPr="00734691">
              <w:t>Identification of the Attenuator</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4B82EDD" w14:textId="77777777" w:rsidR="005C4C49" w:rsidRPr="00734691" w:rsidRDefault="005C4C49"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8EA782D" w14:textId="77777777" w:rsidR="005C4C49" w:rsidRPr="00734691" w:rsidRDefault="005C4C49" w:rsidP="006C3434">
            <w:pPr>
              <w:spacing w:after="0"/>
              <w:rPr>
                <w:b/>
                <w:bCs/>
              </w:rPr>
            </w:pPr>
            <w:r w:rsidRPr="00734691">
              <w:t>Section TID 10051</w:t>
            </w:r>
          </w:p>
        </w:tc>
      </w:tr>
      <w:tr w:rsidR="005C4C49" w:rsidRPr="00734691" w14:paraId="247B9A2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C7B12B9" w14:textId="77777777" w:rsidR="005C4C49" w:rsidRPr="00734691" w:rsidRDefault="005C4C49" w:rsidP="006C3434">
            <w:pPr>
              <w:spacing w:after="0"/>
              <w:rPr>
                <w:b/>
                <w:bCs/>
              </w:rPr>
            </w:pPr>
            <w:r w:rsidRPr="00734691">
              <w:t>1.15.14.6.2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88A103C" w14:textId="77777777" w:rsidR="005C4C49" w:rsidRPr="00734691" w:rsidRDefault="005C4C49" w:rsidP="006C3434">
            <w:pPr>
              <w:spacing w:after="0"/>
              <w:rPr>
                <w:b/>
                <w:bCs/>
              </w:rPr>
            </w:pPr>
            <w:r w:rsidRPr="00734691">
              <w:t>X-Ray Attenuator Model Data</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39D9D26" w14:textId="77777777" w:rsidR="005C4C49" w:rsidRPr="00734691" w:rsidRDefault="005C4C49" w:rsidP="006C3434">
            <w:pPr>
              <w:spacing w:after="0"/>
              <w:rPr>
                <w:color w:val="000000"/>
              </w:rPr>
            </w:pPr>
            <w:r w:rsidRPr="00734691">
              <w:t>2.999.3.4.5</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0A27BFD" w14:textId="77777777" w:rsidR="005C4C49" w:rsidRPr="00734691" w:rsidRDefault="005C4C49" w:rsidP="006C3434">
            <w:pPr>
              <w:spacing w:after="0"/>
              <w:rPr>
                <w:b/>
                <w:bCs/>
              </w:rPr>
            </w:pPr>
            <w:r w:rsidRPr="00734691">
              <w:t>Section TID 10051</w:t>
            </w:r>
          </w:p>
        </w:tc>
      </w:tr>
      <w:tr w:rsidR="005C4C49" w:rsidRPr="00734691" w14:paraId="256A5FA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D5FD79" w14:textId="77777777" w:rsidR="005C4C49" w:rsidRPr="00734691" w:rsidRDefault="005C4C49" w:rsidP="006C3434">
            <w:pPr>
              <w:spacing w:after="0"/>
              <w:rPr>
                <w:b/>
                <w:bCs/>
              </w:rPr>
            </w:pPr>
            <w:r w:rsidRPr="00734691">
              <w:t>1.15.14.6.3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069D7FD" w14:textId="77777777" w:rsidR="005C4C49" w:rsidRPr="00734691" w:rsidRDefault="005C4C49" w:rsidP="006C3434">
            <w:pPr>
              <w:spacing w:after="0"/>
              <w:rPr>
                <w:b/>
                <w:bCs/>
              </w:rPr>
            </w:pPr>
            <w:r w:rsidRPr="00734691">
              <w:t>Transformation Matrix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45C6C4BC"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8FADE5"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E0F11BD"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32880E9"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3E65138" w14:textId="77777777" w:rsidR="005C4C49" w:rsidRPr="00734691" w:rsidRDefault="005C4C49" w:rsidP="006C3434">
                  <w:pPr>
                    <w:spacing w:after="0"/>
                  </w:pPr>
                  <w:r w:rsidRPr="00734691">
                    <w:t>0.0</w:t>
                  </w:r>
                </w:p>
              </w:tc>
            </w:tr>
            <w:tr w:rsidR="005C4C49" w:rsidRPr="00734691" w14:paraId="71B4E664"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5762FA5"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20EB47E"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92F20D0"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400A99A3" w14:textId="77777777" w:rsidR="005C4C49" w:rsidRPr="00734691" w:rsidRDefault="005C4C49" w:rsidP="006C3434">
                  <w:pPr>
                    <w:spacing w:after="0"/>
                  </w:pPr>
                  <w:r w:rsidRPr="00734691">
                    <w:t>-10</w:t>
                  </w:r>
                </w:p>
              </w:tc>
            </w:tr>
            <w:tr w:rsidR="005C4C49" w:rsidRPr="00734691" w14:paraId="1A0A070F"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3F784E9"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09B2BEC8"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294DB3DB"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24F9B10D" w14:textId="77777777" w:rsidR="005C4C49" w:rsidRPr="00734691" w:rsidRDefault="005C4C49" w:rsidP="006C3434">
                  <w:pPr>
                    <w:spacing w:after="0"/>
                  </w:pPr>
                  <w:r w:rsidRPr="00734691">
                    <w:t>0.0</w:t>
                  </w:r>
                </w:p>
              </w:tc>
            </w:tr>
            <w:tr w:rsidR="005C4C49" w:rsidRPr="00734691" w14:paraId="78B0D16C"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DBD7AEE"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3921C3F1"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F66D954"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7AC511F" w14:textId="77777777" w:rsidR="005C4C49" w:rsidRPr="00734691" w:rsidRDefault="005C4C49" w:rsidP="006C3434">
                  <w:pPr>
                    <w:spacing w:after="0"/>
                  </w:pPr>
                  <w:r w:rsidRPr="00734691">
                    <w:t>1.0</w:t>
                  </w:r>
                </w:p>
              </w:tc>
            </w:tr>
          </w:tbl>
          <w:p w14:paraId="325F2129"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687DE5E" w14:textId="77777777" w:rsidR="005C4C49" w:rsidRPr="00734691" w:rsidRDefault="005C4C49" w:rsidP="006C3434">
            <w:pPr>
              <w:spacing w:after="0"/>
              <w:rPr>
                <w:b/>
                <w:bCs/>
              </w:rPr>
            </w:pPr>
            <w:r w:rsidRPr="00734691">
              <w:t>Section TID 10051</w:t>
            </w:r>
          </w:p>
        </w:tc>
      </w:tr>
      <w:tr w:rsidR="005C4C49" w:rsidRPr="00734691" w14:paraId="729936C9"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CE4DA57" w14:textId="77777777" w:rsidR="005C4C49" w:rsidRPr="00734691" w:rsidRDefault="005C4C49" w:rsidP="006C3434">
            <w:pPr>
              <w:spacing w:after="0"/>
              <w:rPr>
                <w:b/>
                <w:bCs/>
                <w:color w:val="000000"/>
              </w:rPr>
            </w:pPr>
            <w:r w:rsidRPr="00734691">
              <w:rPr>
                <w:color w:val="000000"/>
              </w:rPr>
              <w:t xml:space="preserve">&lt;Start </w:t>
            </w:r>
            <w:r w:rsidRPr="00734691">
              <w:t>Beam Position TID 10051 for RMLO Tomosynthesis (Irradiation Event #3)</w:t>
            </w:r>
            <w:r w:rsidRPr="00734691">
              <w:rPr>
                <w:color w:val="000000"/>
              </w:rPr>
              <w:t>&gt;</w:t>
            </w:r>
          </w:p>
        </w:tc>
      </w:tr>
      <w:tr w:rsidR="005C4C49" w:rsidRPr="00734691" w14:paraId="31A58F28"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AD7AE88" w14:textId="77777777" w:rsidR="005C4C49" w:rsidRPr="00734691" w:rsidRDefault="005C4C49" w:rsidP="006C3434">
            <w:pPr>
              <w:spacing w:after="0"/>
            </w:pPr>
            <w:r w:rsidRPr="00734691">
              <w:t>1.15.15</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F4F9ECD" w14:textId="77777777" w:rsidR="005C4C49" w:rsidRPr="00734691" w:rsidRDefault="005C4C49" w:rsidP="006C3434">
            <w:pPr>
              <w:spacing w:after="0"/>
            </w:pPr>
            <w:r w:rsidRPr="00734691">
              <w:t>Beam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6C8C0100"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20F57BB" w14:textId="77777777" w:rsidR="005C4C49" w:rsidRPr="00734691" w:rsidRDefault="005C4C49" w:rsidP="006C3434">
            <w:pPr>
              <w:spacing w:after="0"/>
            </w:pPr>
            <w:r w:rsidRPr="00734691">
              <w:t>Section TID 10051</w:t>
            </w:r>
          </w:p>
        </w:tc>
      </w:tr>
      <w:tr w:rsidR="005C4C49" w:rsidRPr="00734691" w14:paraId="7EF31CD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71AC6D" w14:textId="77777777" w:rsidR="005C4C49" w:rsidRPr="00734691" w:rsidRDefault="005C4C49" w:rsidP="006C3434">
            <w:pPr>
              <w:spacing w:after="0"/>
              <w:rPr>
                <w:b/>
                <w:bCs/>
              </w:rPr>
            </w:pPr>
            <w:r w:rsidRPr="00734691">
              <w:t>1.15.15.1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EF0A299" w14:textId="77777777" w:rsidR="005C4C49" w:rsidRPr="00734691" w:rsidRDefault="005C4C49" w:rsidP="006C3434">
            <w:pPr>
              <w:spacing w:after="0"/>
              <w:rPr>
                <w:b/>
                <w:bCs/>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09A889F" w14:textId="77777777" w:rsidR="005C4C49" w:rsidRPr="00734691" w:rsidRDefault="005C4C49" w:rsidP="006C3434">
            <w:pPr>
              <w:spacing w:after="0"/>
              <w:rPr>
                <w:b/>
                <w:bCs/>
                <w:color w:val="000000"/>
              </w:rPr>
            </w:pPr>
            <w:r w:rsidRPr="00734691">
              <w:t>20240418170621.000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37808B7" w14:textId="77777777" w:rsidR="005C4C49" w:rsidRPr="00734691" w:rsidRDefault="005C4C49" w:rsidP="006C3434">
            <w:pPr>
              <w:spacing w:after="0"/>
              <w:rPr>
                <w:b/>
                <w:bCs/>
              </w:rPr>
            </w:pPr>
            <w:r w:rsidRPr="00734691">
              <w:t>Section TID 10051</w:t>
            </w:r>
          </w:p>
        </w:tc>
      </w:tr>
      <w:tr w:rsidR="005C4C49" w:rsidRPr="00734691" w14:paraId="667779E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FA70F98" w14:textId="77777777" w:rsidR="005C4C49" w:rsidRPr="00734691" w:rsidRDefault="005C4C49" w:rsidP="006C3434">
            <w:pPr>
              <w:spacing w:after="0"/>
              <w:rPr>
                <w:b/>
                <w:bCs/>
              </w:rPr>
            </w:pPr>
            <w:r w:rsidRPr="00734691">
              <w:t>1.15.15.2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70E14CE" w14:textId="77777777" w:rsidR="005C4C49" w:rsidRPr="00734691" w:rsidRDefault="005C4C49" w:rsidP="006C3434">
            <w:pPr>
              <w:spacing w:after="0"/>
              <w:rPr>
                <w:b/>
                <w:bCs/>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24113D4" w14:textId="77777777" w:rsidR="005C4C49" w:rsidRPr="00734691" w:rsidRDefault="005C4C49" w:rsidP="006C3434">
            <w:pPr>
              <w:spacing w:after="0"/>
              <w:rPr>
                <w:b/>
                <w:bCs/>
                <w:color w:val="000000"/>
              </w:rPr>
            </w:pPr>
            <w:r w:rsidRPr="00734691">
              <w:t>20240418170628.000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5A2828F" w14:textId="77777777" w:rsidR="005C4C49" w:rsidRPr="00734691" w:rsidRDefault="005C4C49" w:rsidP="006C3434">
            <w:pPr>
              <w:spacing w:after="0"/>
              <w:rPr>
                <w:b/>
                <w:bCs/>
              </w:rPr>
            </w:pPr>
            <w:r w:rsidRPr="00734691">
              <w:t>Section TID 10051</w:t>
            </w:r>
          </w:p>
        </w:tc>
      </w:tr>
      <w:tr w:rsidR="005C4C49" w:rsidRPr="00734691" w14:paraId="4CAA03D6"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08D21A3" w14:textId="77777777" w:rsidR="005C4C49" w:rsidRPr="00734691" w:rsidRDefault="005C4C49" w:rsidP="006C3434">
            <w:pPr>
              <w:spacing w:after="0"/>
              <w:rPr>
                <w:b/>
                <w:bCs/>
              </w:rPr>
            </w:pPr>
            <w:r w:rsidRPr="00734691">
              <w:t>1.15.15.3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15027F5" w14:textId="77777777" w:rsidR="005C4C49" w:rsidRPr="00734691" w:rsidRDefault="005C4C49" w:rsidP="006C3434">
            <w:pPr>
              <w:spacing w:after="0"/>
              <w:rPr>
                <w:b/>
                <w:bCs/>
              </w:rPr>
            </w:pPr>
            <w:r w:rsidRPr="00734691">
              <w:t>Identification of the X-Ray Source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B19AF41" w14:textId="77777777" w:rsidR="005C4C49" w:rsidRPr="00734691" w:rsidRDefault="005C4C49"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36534DE" w14:textId="77777777" w:rsidR="005C4C49" w:rsidRPr="00734691" w:rsidRDefault="005C4C49" w:rsidP="006C3434">
            <w:pPr>
              <w:spacing w:after="0"/>
              <w:rPr>
                <w:b/>
                <w:bCs/>
              </w:rPr>
            </w:pPr>
            <w:r w:rsidRPr="00734691">
              <w:t>Section TID 10051</w:t>
            </w:r>
          </w:p>
        </w:tc>
      </w:tr>
      <w:tr w:rsidR="005C4C49" w:rsidRPr="00734691" w14:paraId="35BAC30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16204C1" w14:textId="77777777" w:rsidR="005C4C49" w:rsidRPr="00734691" w:rsidRDefault="005C4C49" w:rsidP="006C3434">
            <w:pPr>
              <w:spacing w:after="0"/>
              <w:rPr>
                <w:b/>
                <w:bCs/>
              </w:rPr>
            </w:pPr>
            <w:r w:rsidRPr="00734691">
              <w:t>1.15.15.4</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85D3C0E" w14:textId="77777777" w:rsidR="005C4C49" w:rsidRPr="00734691" w:rsidRDefault="005C4C49" w:rsidP="006C3434">
            <w:pPr>
              <w:spacing w:after="0"/>
              <w:rPr>
                <w:b/>
                <w:bCs/>
              </w:rPr>
            </w:pPr>
            <w:r w:rsidRPr="00734691">
              <w:t>Output Measurement Point 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BD593B1" w14:textId="77777777" w:rsidR="005C4C49" w:rsidRPr="00734691" w:rsidRDefault="005C4C49" w:rsidP="006C3434">
            <w:pPr>
              <w:spacing w:after="0"/>
              <w:rPr>
                <w:b/>
                <w:bCs/>
              </w:rPr>
            </w:pPr>
            <w:r w:rsidRPr="00734691">
              <w:t>SCOORD3D POINT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B8FC664" w14:textId="77777777" w:rsidR="005C4C49" w:rsidRPr="00734691" w:rsidRDefault="005C4C49" w:rsidP="006C3434">
            <w:pPr>
              <w:spacing w:after="0"/>
              <w:rPr>
                <w:b/>
                <w:bCs/>
              </w:rPr>
            </w:pPr>
            <w:r w:rsidRPr="00734691">
              <w:t>Section TID 10051</w:t>
            </w:r>
          </w:p>
        </w:tc>
      </w:tr>
      <w:tr w:rsidR="005C4C49" w:rsidRPr="00734691" w14:paraId="458F3937"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D9593B" w14:textId="77777777" w:rsidR="005C4C49" w:rsidRPr="00734691" w:rsidRDefault="005C4C49" w:rsidP="006C3434">
            <w:pPr>
              <w:spacing w:after="0"/>
              <w:rPr>
                <w:b/>
                <w:bCs/>
              </w:rPr>
            </w:pPr>
            <w:r w:rsidRPr="00734691">
              <w:t>1.15.15.5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5411D47" w14:textId="77777777" w:rsidR="005C4C49" w:rsidRPr="00734691" w:rsidRDefault="005C4C49" w:rsidP="006C3434">
            <w:pPr>
              <w:spacing w:after="0"/>
              <w:rPr>
                <w:b/>
                <w:bCs/>
              </w:rPr>
            </w:pPr>
            <w:r w:rsidRPr="00734691">
              <w:t>Reference Point 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E0CF566" w14:textId="77777777" w:rsidR="005C4C49" w:rsidRPr="00734691" w:rsidRDefault="005C4C49" w:rsidP="006C3434">
            <w:pPr>
              <w:spacing w:after="0"/>
              <w:rPr>
                <w:b/>
                <w:bCs/>
              </w:rPr>
            </w:pPr>
            <w:r w:rsidRPr="00734691">
              <w:t>SCOORD3D POINT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22F2444" w14:textId="77777777" w:rsidR="005C4C49" w:rsidRPr="00734691" w:rsidRDefault="005C4C49" w:rsidP="006C3434">
            <w:pPr>
              <w:spacing w:after="0"/>
              <w:rPr>
                <w:b/>
                <w:bCs/>
              </w:rPr>
            </w:pPr>
            <w:r w:rsidRPr="00734691">
              <w:t>Section TID 10051</w:t>
            </w:r>
          </w:p>
        </w:tc>
      </w:tr>
      <w:tr w:rsidR="005C4C49" w:rsidRPr="00734691" w14:paraId="18F85A6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292DE21" w14:textId="77777777" w:rsidR="005C4C49" w:rsidRPr="00734691" w:rsidRDefault="005C4C49" w:rsidP="006C3434">
            <w:pPr>
              <w:spacing w:after="0"/>
            </w:pPr>
            <w:r w:rsidRPr="00734691">
              <w:t>1.15.15.6</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7606815"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885F480"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5601AA8A" w14:textId="77777777" w:rsidR="005C4C49" w:rsidRPr="00734691" w:rsidRDefault="005C4C49" w:rsidP="006C3434">
            <w:pPr>
              <w:spacing w:after="0"/>
            </w:pPr>
            <w:r w:rsidRPr="00734691">
              <w:t>Section TID 10051</w:t>
            </w:r>
          </w:p>
        </w:tc>
      </w:tr>
      <w:tr w:rsidR="005C4C49" w:rsidRPr="00734691" w14:paraId="4144890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B02ACF" w14:textId="77777777" w:rsidR="005C4C49" w:rsidRPr="00734691" w:rsidRDefault="005C4C49" w:rsidP="006C3434">
            <w:pPr>
              <w:spacing w:after="0"/>
              <w:rPr>
                <w:b/>
                <w:bCs/>
              </w:rPr>
            </w:pPr>
            <w:r w:rsidRPr="00734691">
              <w:t>1.15.15.6.1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3670C6F" w14:textId="77777777" w:rsidR="005C4C49" w:rsidRPr="00734691" w:rsidRDefault="005C4C49" w:rsidP="006C3434">
            <w:pPr>
              <w:spacing w:after="0"/>
              <w:rPr>
                <w:b/>
                <w:bCs/>
              </w:rPr>
            </w:pPr>
            <w:r w:rsidRPr="00734691">
              <w:t>Identification of the Attenuator</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354D1DF" w14:textId="77777777" w:rsidR="005C4C49" w:rsidRPr="00734691" w:rsidRDefault="005C4C49"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8041FCB" w14:textId="77777777" w:rsidR="005C4C49" w:rsidRPr="00734691" w:rsidRDefault="005C4C49" w:rsidP="006C3434">
            <w:pPr>
              <w:spacing w:after="0"/>
              <w:rPr>
                <w:b/>
                <w:bCs/>
              </w:rPr>
            </w:pPr>
            <w:r w:rsidRPr="00734691">
              <w:t>Section TID 10051</w:t>
            </w:r>
          </w:p>
        </w:tc>
      </w:tr>
      <w:tr w:rsidR="005C4C49" w:rsidRPr="00734691" w14:paraId="2ABC8B34"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D49F362" w14:textId="77777777" w:rsidR="005C4C49" w:rsidRPr="00734691" w:rsidRDefault="005C4C49" w:rsidP="006C3434">
            <w:pPr>
              <w:spacing w:after="0"/>
              <w:rPr>
                <w:b/>
                <w:bCs/>
              </w:rPr>
            </w:pPr>
            <w:r w:rsidRPr="00734691">
              <w:t>1.15.15.6.2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90B03FE" w14:textId="77777777" w:rsidR="005C4C49" w:rsidRPr="00734691" w:rsidRDefault="005C4C49" w:rsidP="006C3434">
            <w:pPr>
              <w:spacing w:after="0"/>
              <w:rPr>
                <w:b/>
                <w:bCs/>
              </w:rPr>
            </w:pPr>
            <w:r w:rsidRPr="00734691">
              <w:t>X-Ray Attenuator Model Data</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6A4F7D2" w14:textId="77777777" w:rsidR="005C4C49" w:rsidRPr="00734691" w:rsidRDefault="005C4C49" w:rsidP="006C3434">
            <w:pPr>
              <w:spacing w:after="0"/>
              <w:rPr>
                <w:color w:val="000000"/>
              </w:rPr>
            </w:pPr>
            <w:r w:rsidRPr="00734691">
              <w:t>2.999.3.4.5</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1C4173F" w14:textId="77777777" w:rsidR="005C4C49" w:rsidRPr="00734691" w:rsidRDefault="005C4C49" w:rsidP="006C3434">
            <w:pPr>
              <w:spacing w:after="0"/>
              <w:rPr>
                <w:b/>
                <w:bCs/>
              </w:rPr>
            </w:pPr>
            <w:r w:rsidRPr="00734691">
              <w:t>Section TID 10051</w:t>
            </w:r>
          </w:p>
        </w:tc>
      </w:tr>
      <w:tr w:rsidR="005C4C49" w:rsidRPr="00734691" w14:paraId="773A7B4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E351007" w14:textId="77777777" w:rsidR="005C4C49" w:rsidRPr="00734691" w:rsidRDefault="005C4C49" w:rsidP="006C3434">
            <w:pPr>
              <w:spacing w:after="0"/>
              <w:rPr>
                <w:b/>
                <w:bCs/>
              </w:rPr>
            </w:pPr>
            <w:r w:rsidRPr="00734691">
              <w:t>1.15.15.6.3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4B4909E" w14:textId="77777777" w:rsidR="005C4C49" w:rsidRPr="00734691" w:rsidRDefault="005C4C49" w:rsidP="006C3434">
            <w:pPr>
              <w:spacing w:after="0"/>
              <w:rPr>
                <w:b/>
                <w:bCs/>
              </w:rPr>
            </w:pPr>
            <w:r w:rsidRPr="00734691">
              <w:t>Transformation Matrix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7479AD4A"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1CE074"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4DBA113"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8BF3510"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A637484" w14:textId="77777777" w:rsidR="005C4C49" w:rsidRPr="00734691" w:rsidRDefault="005C4C49" w:rsidP="006C3434">
                  <w:pPr>
                    <w:spacing w:after="0"/>
                  </w:pPr>
                  <w:r w:rsidRPr="00734691">
                    <w:t>0.0</w:t>
                  </w:r>
                </w:p>
              </w:tc>
            </w:tr>
            <w:tr w:rsidR="005C4C49" w:rsidRPr="00734691" w14:paraId="114669A1"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AF9D8B4"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DFB7616"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2EE1E36"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5409A687" w14:textId="77777777" w:rsidR="005C4C49" w:rsidRPr="00734691" w:rsidRDefault="005C4C49" w:rsidP="006C3434">
                  <w:pPr>
                    <w:spacing w:after="0"/>
                  </w:pPr>
                  <w:r w:rsidRPr="00734691">
                    <w:t>-10</w:t>
                  </w:r>
                </w:p>
              </w:tc>
            </w:tr>
            <w:tr w:rsidR="005C4C49" w:rsidRPr="00734691" w14:paraId="17B2FDE3"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54EFE22" w14:textId="77777777" w:rsidR="005C4C49" w:rsidRPr="00734691" w:rsidRDefault="005C4C49" w:rsidP="006C3434">
                  <w:pPr>
                    <w:spacing w:after="0"/>
                  </w:pPr>
                  <w:r w:rsidRPr="00734691">
                    <w:lastRenderedPageBreak/>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278447A"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AE7EC43"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5E5FAE6A" w14:textId="77777777" w:rsidR="005C4C49" w:rsidRPr="00734691" w:rsidRDefault="005C4C49" w:rsidP="006C3434">
                  <w:pPr>
                    <w:spacing w:after="0"/>
                  </w:pPr>
                  <w:r w:rsidRPr="00734691">
                    <w:t>0.0</w:t>
                  </w:r>
                </w:p>
              </w:tc>
            </w:tr>
            <w:tr w:rsidR="005C4C49" w:rsidRPr="00734691" w14:paraId="1707ACBD"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8C2BE16"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72033CEA"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0144BE92"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454F8755" w14:textId="77777777" w:rsidR="005C4C49" w:rsidRPr="00734691" w:rsidRDefault="005C4C49" w:rsidP="006C3434">
                  <w:pPr>
                    <w:spacing w:after="0"/>
                  </w:pPr>
                  <w:r w:rsidRPr="00734691">
                    <w:t>1.0</w:t>
                  </w:r>
                </w:p>
              </w:tc>
            </w:tr>
          </w:tbl>
          <w:p w14:paraId="1C7A79F9"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1A5F87C" w14:textId="77777777" w:rsidR="005C4C49" w:rsidRPr="00734691" w:rsidRDefault="005C4C49" w:rsidP="006C3434">
            <w:pPr>
              <w:spacing w:after="0"/>
              <w:rPr>
                <w:b/>
                <w:bCs/>
              </w:rPr>
            </w:pPr>
            <w:r w:rsidRPr="00734691">
              <w:lastRenderedPageBreak/>
              <w:t>Section TID 10051</w:t>
            </w:r>
          </w:p>
        </w:tc>
      </w:tr>
      <w:tr w:rsidR="005C4C49" w:rsidRPr="00734691" w14:paraId="7618EF20"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1997F82F" w14:textId="77777777" w:rsidR="005C4C49" w:rsidRPr="00734691" w:rsidRDefault="005C4C49" w:rsidP="006C3434">
            <w:pPr>
              <w:spacing w:after="0"/>
              <w:rPr>
                <w:b/>
                <w:bCs/>
                <w:color w:val="000000"/>
              </w:rPr>
            </w:pPr>
            <w:r w:rsidRPr="00734691">
              <w:rPr>
                <w:color w:val="000000"/>
              </w:rPr>
              <w:t xml:space="preserve">&lt;Start </w:t>
            </w:r>
            <w:r w:rsidRPr="00734691">
              <w:t>Beam Position TID 10051 for LMLO Tomosynthesis (Irradiation Event #4)</w:t>
            </w:r>
            <w:r w:rsidRPr="00734691">
              <w:rPr>
                <w:color w:val="000000"/>
              </w:rPr>
              <w:t>&gt;</w:t>
            </w:r>
          </w:p>
        </w:tc>
      </w:tr>
      <w:tr w:rsidR="005C4C49" w:rsidRPr="00734691" w14:paraId="5A5E7B4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59A867A" w14:textId="77777777" w:rsidR="005C4C49" w:rsidRPr="00734691" w:rsidRDefault="005C4C49" w:rsidP="006C3434">
            <w:pPr>
              <w:spacing w:after="0"/>
            </w:pPr>
            <w:r w:rsidRPr="00734691">
              <w:t>1.15.16</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425C6DF" w14:textId="77777777" w:rsidR="005C4C49" w:rsidRPr="00734691" w:rsidRDefault="005C4C49" w:rsidP="006C3434">
            <w:pPr>
              <w:spacing w:after="0"/>
            </w:pPr>
            <w:r w:rsidRPr="00734691">
              <w:t>Beam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84B169B"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3AEF7A0" w14:textId="77777777" w:rsidR="005C4C49" w:rsidRPr="00734691" w:rsidRDefault="005C4C49" w:rsidP="006C3434">
            <w:pPr>
              <w:spacing w:after="0"/>
            </w:pPr>
            <w:r w:rsidRPr="00734691">
              <w:t>Section TID 10051</w:t>
            </w:r>
          </w:p>
        </w:tc>
      </w:tr>
      <w:tr w:rsidR="005C4C49" w:rsidRPr="00734691" w14:paraId="5643CB3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5AB6D69" w14:textId="77777777" w:rsidR="005C4C49" w:rsidRPr="00734691" w:rsidRDefault="005C4C49" w:rsidP="006C3434">
            <w:pPr>
              <w:spacing w:after="0"/>
              <w:rPr>
                <w:b/>
                <w:bCs/>
              </w:rPr>
            </w:pPr>
            <w:r w:rsidRPr="00734691">
              <w:t>1.15.16.1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C915E90" w14:textId="77777777" w:rsidR="005C4C49" w:rsidRPr="00734691" w:rsidRDefault="005C4C49" w:rsidP="006C3434">
            <w:pPr>
              <w:spacing w:after="0"/>
              <w:rPr>
                <w:b/>
                <w:bCs/>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FE5993E" w14:textId="77777777" w:rsidR="005C4C49" w:rsidRPr="00734691" w:rsidRDefault="005C4C49" w:rsidP="006C3434">
            <w:pPr>
              <w:spacing w:after="0"/>
              <w:rPr>
                <w:b/>
                <w:bCs/>
                <w:color w:val="000000"/>
              </w:rPr>
            </w:pPr>
            <w:r w:rsidRPr="00734691">
              <w:t>20240418170804.000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34E50C" w14:textId="77777777" w:rsidR="005C4C49" w:rsidRPr="00734691" w:rsidRDefault="005C4C49" w:rsidP="006C3434">
            <w:pPr>
              <w:spacing w:after="0"/>
              <w:rPr>
                <w:b/>
                <w:bCs/>
              </w:rPr>
            </w:pPr>
            <w:r w:rsidRPr="00734691">
              <w:t>Section TID 10051</w:t>
            </w:r>
          </w:p>
        </w:tc>
      </w:tr>
      <w:tr w:rsidR="005C4C49" w:rsidRPr="00734691" w14:paraId="07664A7D"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1D7A5E5" w14:textId="77777777" w:rsidR="005C4C49" w:rsidRPr="00734691" w:rsidRDefault="005C4C49" w:rsidP="006C3434">
            <w:pPr>
              <w:spacing w:after="0"/>
              <w:rPr>
                <w:b/>
                <w:bCs/>
              </w:rPr>
            </w:pPr>
            <w:r w:rsidRPr="00734691">
              <w:t>1.15.16.2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903FC69" w14:textId="77777777" w:rsidR="005C4C49" w:rsidRPr="00734691" w:rsidRDefault="005C4C49" w:rsidP="006C3434">
            <w:pPr>
              <w:spacing w:after="0"/>
              <w:rPr>
                <w:b/>
                <w:bCs/>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8F72728" w14:textId="77777777" w:rsidR="005C4C49" w:rsidRPr="00734691" w:rsidRDefault="005C4C49" w:rsidP="006C3434">
            <w:pPr>
              <w:spacing w:after="0"/>
              <w:rPr>
                <w:b/>
                <w:bCs/>
                <w:color w:val="000000"/>
              </w:rPr>
            </w:pPr>
            <w:r w:rsidRPr="00734691">
              <w:t>20240418170811.000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CA6004B" w14:textId="77777777" w:rsidR="005C4C49" w:rsidRPr="00734691" w:rsidRDefault="005C4C49" w:rsidP="006C3434">
            <w:pPr>
              <w:spacing w:after="0"/>
              <w:rPr>
                <w:b/>
                <w:bCs/>
              </w:rPr>
            </w:pPr>
            <w:r w:rsidRPr="00734691">
              <w:t>Section TID 10051</w:t>
            </w:r>
          </w:p>
        </w:tc>
      </w:tr>
      <w:tr w:rsidR="005C4C49" w:rsidRPr="00734691" w14:paraId="7F6F9D8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446005" w14:textId="77777777" w:rsidR="005C4C49" w:rsidRPr="00734691" w:rsidRDefault="005C4C49" w:rsidP="006C3434">
            <w:pPr>
              <w:spacing w:after="0"/>
              <w:rPr>
                <w:b/>
                <w:bCs/>
              </w:rPr>
            </w:pPr>
            <w:r w:rsidRPr="00734691">
              <w:t>1.15.16.3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C248C04" w14:textId="77777777" w:rsidR="005C4C49" w:rsidRPr="00734691" w:rsidRDefault="005C4C49" w:rsidP="006C3434">
            <w:pPr>
              <w:spacing w:after="0"/>
              <w:rPr>
                <w:b/>
                <w:bCs/>
              </w:rPr>
            </w:pPr>
            <w:r w:rsidRPr="00734691">
              <w:t>Identification of the X-Ray Source</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11C3405" w14:textId="77777777" w:rsidR="005C4C49" w:rsidRPr="00734691" w:rsidRDefault="005C4C49"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20470FF" w14:textId="77777777" w:rsidR="005C4C49" w:rsidRPr="00734691" w:rsidRDefault="005C4C49" w:rsidP="006C3434">
            <w:pPr>
              <w:spacing w:after="0"/>
              <w:rPr>
                <w:b/>
                <w:bCs/>
              </w:rPr>
            </w:pPr>
            <w:r w:rsidRPr="00734691">
              <w:t>Section TID 10051</w:t>
            </w:r>
          </w:p>
        </w:tc>
      </w:tr>
      <w:tr w:rsidR="005C4C49" w:rsidRPr="00734691" w14:paraId="5207DBE4"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7FC5642" w14:textId="77777777" w:rsidR="005C4C49" w:rsidRPr="00734691" w:rsidRDefault="005C4C49" w:rsidP="006C3434">
            <w:pPr>
              <w:spacing w:after="0"/>
              <w:rPr>
                <w:b/>
                <w:bCs/>
              </w:rPr>
            </w:pPr>
            <w:r w:rsidRPr="00734691">
              <w:t>1.15.16.4</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8614B2" w14:textId="77777777" w:rsidR="005C4C49" w:rsidRPr="00734691" w:rsidRDefault="005C4C49" w:rsidP="006C3434">
            <w:pPr>
              <w:spacing w:after="0"/>
              <w:rPr>
                <w:b/>
                <w:bCs/>
              </w:rPr>
            </w:pPr>
            <w:r w:rsidRPr="00734691">
              <w:t>Output Measurement Point 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0D4A7BE" w14:textId="77777777" w:rsidR="005C4C49" w:rsidRPr="00734691" w:rsidRDefault="005C4C49" w:rsidP="006C3434">
            <w:pPr>
              <w:spacing w:after="0"/>
              <w:rPr>
                <w:b/>
                <w:bCs/>
              </w:rPr>
            </w:pPr>
            <w:r w:rsidRPr="00734691">
              <w:t>SCOORD3D POINT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933C48A" w14:textId="77777777" w:rsidR="005C4C49" w:rsidRPr="00734691" w:rsidRDefault="005C4C49" w:rsidP="006C3434">
            <w:pPr>
              <w:spacing w:after="0"/>
              <w:rPr>
                <w:b/>
                <w:bCs/>
              </w:rPr>
            </w:pPr>
            <w:r w:rsidRPr="00734691">
              <w:t>Section TID 10051</w:t>
            </w:r>
          </w:p>
        </w:tc>
      </w:tr>
      <w:tr w:rsidR="005C4C49" w:rsidRPr="00734691" w14:paraId="765B92D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28BA5A7" w14:textId="77777777" w:rsidR="005C4C49" w:rsidRPr="00734691" w:rsidRDefault="005C4C49" w:rsidP="006C3434">
            <w:pPr>
              <w:spacing w:after="0"/>
              <w:rPr>
                <w:b/>
                <w:bCs/>
              </w:rPr>
            </w:pPr>
            <w:r w:rsidRPr="00734691">
              <w:t>1.15.16.5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25EB9C2" w14:textId="77777777" w:rsidR="005C4C49" w:rsidRPr="00734691" w:rsidRDefault="005C4C49" w:rsidP="006C3434">
            <w:pPr>
              <w:spacing w:after="0"/>
              <w:rPr>
                <w:b/>
                <w:bCs/>
              </w:rPr>
            </w:pPr>
            <w:r w:rsidRPr="00734691">
              <w:t>Reference Point 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70902E5" w14:textId="77777777" w:rsidR="005C4C49" w:rsidRPr="00734691" w:rsidRDefault="005C4C49" w:rsidP="006C3434">
            <w:pPr>
              <w:spacing w:after="0"/>
              <w:rPr>
                <w:b/>
                <w:bCs/>
              </w:rPr>
            </w:pPr>
            <w:r w:rsidRPr="00734691">
              <w:t>SCOORD3D POINT</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FC0E69B" w14:textId="77777777" w:rsidR="005C4C49" w:rsidRPr="00734691" w:rsidRDefault="005C4C49" w:rsidP="006C3434">
            <w:pPr>
              <w:spacing w:after="0"/>
              <w:rPr>
                <w:b/>
                <w:bCs/>
              </w:rPr>
            </w:pPr>
            <w:r w:rsidRPr="00734691">
              <w:t>Section TID 10051</w:t>
            </w:r>
          </w:p>
        </w:tc>
      </w:tr>
      <w:tr w:rsidR="005C4C49" w:rsidRPr="00734691" w14:paraId="6C3449A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21DF7DC" w14:textId="77777777" w:rsidR="005C4C49" w:rsidRPr="00734691" w:rsidRDefault="005C4C49" w:rsidP="006C3434">
            <w:pPr>
              <w:spacing w:after="0"/>
            </w:pPr>
            <w:r w:rsidRPr="00734691">
              <w:t>1.15.16.6</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2BA892A"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92CECB9"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1B822E3B" w14:textId="77777777" w:rsidR="005C4C49" w:rsidRPr="00734691" w:rsidRDefault="005C4C49" w:rsidP="006C3434">
            <w:pPr>
              <w:spacing w:after="0"/>
            </w:pPr>
            <w:r w:rsidRPr="00734691">
              <w:t>Section TID 10051</w:t>
            </w:r>
          </w:p>
        </w:tc>
      </w:tr>
      <w:tr w:rsidR="005C4C49" w:rsidRPr="00734691" w14:paraId="4ACE0CF8"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FB4D30" w14:textId="77777777" w:rsidR="005C4C49" w:rsidRPr="00734691" w:rsidRDefault="005C4C49" w:rsidP="006C3434">
            <w:pPr>
              <w:spacing w:after="0"/>
              <w:rPr>
                <w:b/>
                <w:bCs/>
              </w:rPr>
            </w:pPr>
            <w:r w:rsidRPr="00734691">
              <w:t>1.15.16.6.1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FCCEE19" w14:textId="77777777" w:rsidR="005C4C49" w:rsidRPr="00734691" w:rsidRDefault="005C4C49" w:rsidP="006C3434">
            <w:pPr>
              <w:spacing w:after="0"/>
              <w:rPr>
                <w:b/>
                <w:bCs/>
              </w:rPr>
            </w:pPr>
            <w:r w:rsidRPr="00734691">
              <w:t>Identification of the Attenuator</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3D70FBF" w14:textId="77777777" w:rsidR="005C4C49" w:rsidRPr="00734691" w:rsidRDefault="005C4C49" w:rsidP="006C3434">
            <w:pPr>
              <w:spacing w:after="0"/>
              <w:rPr>
                <w:color w:val="000000"/>
              </w:rPr>
            </w:pPr>
            <w:r w:rsidRPr="00734691">
              <w:t>1</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C83E3FB" w14:textId="77777777" w:rsidR="005C4C49" w:rsidRPr="00734691" w:rsidRDefault="005C4C49" w:rsidP="006C3434">
            <w:pPr>
              <w:spacing w:after="0"/>
              <w:rPr>
                <w:b/>
                <w:bCs/>
              </w:rPr>
            </w:pPr>
            <w:r w:rsidRPr="00734691">
              <w:t>Section TID 10051</w:t>
            </w:r>
          </w:p>
        </w:tc>
      </w:tr>
      <w:tr w:rsidR="005C4C49" w:rsidRPr="00734691" w14:paraId="73DBA8E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DD45870" w14:textId="77777777" w:rsidR="005C4C49" w:rsidRPr="00734691" w:rsidRDefault="005C4C49" w:rsidP="006C3434">
            <w:pPr>
              <w:spacing w:after="0"/>
              <w:rPr>
                <w:b/>
                <w:bCs/>
              </w:rPr>
            </w:pPr>
            <w:r w:rsidRPr="00734691">
              <w:t>1.15.16.6.2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651B26E" w14:textId="77777777" w:rsidR="005C4C49" w:rsidRPr="00734691" w:rsidRDefault="005C4C49" w:rsidP="006C3434">
            <w:pPr>
              <w:spacing w:after="0"/>
              <w:rPr>
                <w:b/>
                <w:bCs/>
              </w:rPr>
            </w:pPr>
            <w:r w:rsidRPr="00734691">
              <w:t>X-Ray Attenuator Model Data</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736F575" w14:textId="77777777" w:rsidR="005C4C49" w:rsidRPr="00734691" w:rsidRDefault="005C4C49" w:rsidP="006C3434">
            <w:pPr>
              <w:spacing w:after="0"/>
              <w:rPr>
                <w:color w:val="000000"/>
              </w:rPr>
            </w:pPr>
            <w:r w:rsidRPr="00734691">
              <w:t>2.999.3.4.5</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2737EFF" w14:textId="77777777" w:rsidR="005C4C49" w:rsidRPr="00734691" w:rsidRDefault="005C4C49" w:rsidP="006C3434">
            <w:pPr>
              <w:spacing w:after="0"/>
              <w:rPr>
                <w:b/>
                <w:bCs/>
              </w:rPr>
            </w:pPr>
            <w:r w:rsidRPr="00734691">
              <w:t>Section TID 10051</w:t>
            </w:r>
          </w:p>
        </w:tc>
      </w:tr>
      <w:tr w:rsidR="005C4C49" w:rsidRPr="00734691" w14:paraId="2A64AFA0"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EC269F" w14:textId="77777777" w:rsidR="005C4C49" w:rsidRPr="00734691" w:rsidRDefault="005C4C49" w:rsidP="006C3434">
            <w:pPr>
              <w:spacing w:after="0"/>
              <w:rPr>
                <w:b/>
                <w:bCs/>
              </w:rPr>
            </w:pPr>
            <w:r w:rsidRPr="00734691">
              <w:t>1.15.16.6.3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A92874B" w14:textId="77777777" w:rsidR="005C4C49" w:rsidRPr="00734691" w:rsidRDefault="005C4C49" w:rsidP="006C3434">
            <w:pPr>
              <w:spacing w:after="0"/>
              <w:rPr>
                <w:b/>
                <w:bCs/>
              </w:rPr>
            </w:pPr>
            <w:r w:rsidRPr="00734691">
              <w:t>Transformation Matrix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482CB847"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5D0072"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4E6D1BB"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608D53D"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BE981FD" w14:textId="77777777" w:rsidR="005C4C49" w:rsidRPr="00734691" w:rsidRDefault="005C4C49" w:rsidP="006C3434">
                  <w:pPr>
                    <w:spacing w:after="0"/>
                  </w:pPr>
                  <w:r w:rsidRPr="00734691">
                    <w:t>0.0</w:t>
                  </w:r>
                </w:p>
              </w:tc>
            </w:tr>
            <w:tr w:rsidR="005C4C49" w:rsidRPr="00734691" w14:paraId="4B48AEBF"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6A64EE3"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52D4529"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4C328EA"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1E054585" w14:textId="77777777" w:rsidR="005C4C49" w:rsidRPr="00734691" w:rsidRDefault="005C4C49" w:rsidP="006C3434">
                  <w:pPr>
                    <w:spacing w:after="0"/>
                  </w:pPr>
                  <w:r w:rsidRPr="00734691">
                    <w:t>-10</w:t>
                  </w:r>
                </w:p>
              </w:tc>
            </w:tr>
            <w:tr w:rsidR="005C4C49" w:rsidRPr="00734691" w14:paraId="3E5E71FE"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E64AE6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3783772A"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97F669E"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37908581" w14:textId="77777777" w:rsidR="005C4C49" w:rsidRPr="00734691" w:rsidRDefault="005C4C49" w:rsidP="006C3434">
                  <w:pPr>
                    <w:spacing w:after="0"/>
                  </w:pPr>
                  <w:r w:rsidRPr="00734691">
                    <w:t>0.0</w:t>
                  </w:r>
                </w:p>
              </w:tc>
            </w:tr>
            <w:tr w:rsidR="005C4C49" w:rsidRPr="00734691" w14:paraId="3FDE8AC4"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847E5BB"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0945033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37990503"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4620821" w14:textId="77777777" w:rsidR="005C4C49" w:rsidRPr="00734691" w:rsidRDefault="005C4C49" w:rsidP="006C3434">
                  <w:pPr>
                    <w:spacing w:after="0"/>
                  </w:pPr>
                  <w:r w:rsidRPr="00734691">
                    <w:t>1.0</w:t>
                  </w:r>
                </w:p>
              </w:tc>
            </w:tr>
          </w:tbl>
          <w:p w14:paraId="577E648F"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E4963F" w14:textId="77777777" w:rsidR="005C4C49" w:rsidRPr="00734691" w:rsidRDefault="005C4C49" w:rsidP="006C3434">
            <w:pPr>
              <w:spacing w:after="0"/>
              <w:rPr>
                <w:b/>
                <w:bCs/>
              </w:rPr>
            </w:pPr>
            <w:r w:rsidRPr="00734691">
              <w:t>Section TID 10051</w:t>
            </w:r>
          </w:p>
        </w:tc>
      </w:tr>
      <w:tr w:rsidR="005C4C49" w:rsidRPr="00734691" w14:paraId="1DC8E78B"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3B26490" w14:textId="77777777" w:rsidR="005C4C49" w:rsidRPr="00734691" w:rsidRDefault="005C4C49" w:rsidP="006C3434">
            <w:pPr>
              <w:spacing w:after="0"/>
              <w:rPr>
                <w:b/>
                <w:bCs/>
                <w:color w:val="000000"/>
              </w:rPr>
            </w:pPr>
            <w:r w:rsidRPr="00734691">
              <w:rPr>
                <w:color w:val="000000"/>
              </w:rPr>
              <w:t xml:space="preserve">&lt;Start </w:t>
            </w:r>
            <w:r w:rsidRPr="00734691">
              <w:t>Attenuator Position TID 10052 for LCC Tomosynthesis (Irradiation Event #1)</w:t>
            </w:r>
            <w:r w:rsidRPr="00734691">
              <w:rPr>
                <w:color w:val="000000"/>
              </w:rPr>
              <w:t>&gt;</w:t>
            </w:r>
          </w:p>
        </w:tc>
      </w:tr>
      <w:tr w:rsidR="005C4C49" w:rsidRPr="00734691" w14:paraId="68E47BA0"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3F678375" w14:textId="77777777" w:rsidR="005C4C49" w:rsidRPr="00734691" w:rsidRDefault="005C4C49" w:rsidP="006C3434">
            <w:pPr>
              <w:spacing w:after="0"/>
            </w:pPr>
            <w:r w:rsidRPr="00734691">
              <w:t>1.15.17</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012AEFAE" w14:textId="77777777" w:rsidR="005C4C49" w:rsidRPr="00734691" w:rsidRDefault="005C4C49" w:rsidP="006C3434">
            <w:pPr>
              <w:spacing w:after="0"/>
            </w:pPr>
            <w:r w:rsidRPr="00734691">
              <w:t>Attenuator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739A752"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9D4EF13" w14:textId="77777777" w:rsidR="005C4C49" w:rsidRPr="00734691" w:rsidRDefault="005C4C49" w:rsidP="006C3434">
            <w:pPr>
              <w:spacing w:after="0"/>
            </w:pPr>
            <w:r w:rsidRPr="00734691">
              <w:t>Section TID 10052</w:t>
            </w:r>
          </w:p>
        </w:tc>
      </w:tr>
      <w:tr w:rsidR="005C4C49" w:rsidRPr="00734691" w14:paraId="425A058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0678D28" w14:textId="77777777" w:rsidR="005C4C49" w:rsidRPr="00734691" w:rsidRDefault="005C4C49" w:rsidP="006C3434">
            <w:pPr>
              <w:spacing w:after="0"/>
            </w:pPr>
            <w:r w:rsidRPr="00734691">
              <w:t>1.15.17.1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F9EFDD0"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17BFCF0"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CA35E01" w14:textId="77777777" w:rsidR="005C4C49" w:rsidRPr="00734691" w:rsidRDefault="005C4C49" w:rsidP="006C3434">
            <w:pPr>
              <w:spacing w:after="0"/>
            </w:pPr>
            <w:r w:rsidRPr="00734691">
              <w:t>Section TID 10052</w:t>
            </w:r>
          </w:p>
        </w:tc>
      </w:tr>
      <w:tr w:rsidR="005C4C49" w:rsidRPr="00734691" w14:paraId="5C0D8FF0"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9322F4" w14:textId="77777777" w:rsidR="005C4C49" w:rsidRPr="00734691" w:rsidRDefault="005C4C49" w:rsidP="006C3434">
            <w:pPr>
              <w:spacing w:after="0"/>
            </w:pPr>
            <w:r w:rsidRPr="00734691">
              <w:t>1.15.17.2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1B09760"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AC0235" w14:textId="77777777" w:rsidR="005C4C49" w:rsidRPr="00734691" w:rsidRDefault="005C4C49" w:rsidP="006C3434">
            <w:pPr>
              <w:spacing w:after="0"/>
              <w:rPr>
                <w:color w:val="000000"/>
              </w:rPr>
            </w:pPr>
            <w:r w:rsidRPr="00734691">
              <w:t>20240418170322.000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7DD9E46" w14:textId="77777777" w:rsidR="005C4C49" w:rsidRPr="00734691" w:rsidRDefault="005C4C49" w:rsidP="006C3434">
            <w:pPr>
              <w:spacing w:after="0"/>
            </w:pPr>
            <w:r w:rsidRPr="00734691">
              <w:t>Section TID 10052</w:t>
            </w:r>
          </w:p>
        </w:tc>
      </w:tr>
      <w:tr w:rsidR="005C4C49" w:rsidRPr="00734691" w14:paraId="3D4CBB7D"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F57BFFC" w14:textId="77777777" w:rsidR="005C4C49" w:rsidRPr="00734691" w:rsidRDefault="005C4C49" w:rsidP="006C3434">
            <w:pPr>
              <w:spacing w:after="0"/>
            </w:pPr>
            <w:r w:rsidRPr="00734691">
              <w:t>1.15.17.3</w:t>
            </w:r>
          </w:p>
        </w:tc>
        <w:tc>
          <w:tcPr>
            <w:tcW w:w="351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46CD933" w14:textId="77777777" w:rsidR="005C4C49" w:rsidRPr="00734691" w:rsidRDefault="005C4C49" w:rsidP="006C3434">
            <w:pPr>
              <w:spacing w:after="0"/>
            </w:pPr>
            <w:r w:rsidRPr="00734691">
              <w:t>X-Ray Beam Attenuator Model</w:t>
            </w:r>
          </w:p>
        </w:tc>
        <w:tc>
          <w:tcPr>
            <w:tcW w:w="396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ED54B46" w14:textId="77777777" w:rsidR="005C4C49" w:rsidRPr="00734691" w:rsidRDefault="005C4C49" w:rsidP="006C3434">
            <w:pPr>
              <w:spacing w:after="0"/>
            </w:pPr>
            <w:r w:rsidRPr="00734691">
              <w:t>&lt;CONTAINER&gt;</w:t>
            </w:r>
          </w:p>
        </w:tc>
        <w:tc>
          <w:tcPr>
            <w:tcW w:w="1850"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7B59CC9" w14:textId="77777777" w:rsidR="005C4C49" w:rsidRPr="00734691" w:rsidRDefault="005C4C49" w:rsidP="006C3434">
            <w:pPr>
              <w:spacing w:after="0"/>
            </w:pPr>
            <w:r w:rsidRPr="00734691">
              <w:t>Section TID 10052</w:t>
            </w:r>
          </w:p>
        </w:tc>
      </w:tr>
      <w:tr w:rsidR="005C4C49" w:rsidRPr="00734691" w14:paraId="3892D23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3C1768A" w14:textId="77777777" w:rsidR="005C4C49" w:rsidRPr="00734691" w:rsidRDefault="005C4C49" w:rsidP="006C3434">
            <w:pPr>
              <w:spacing w:after="0"/>
            </w:pPr>
            <w:r w:rsidRPr="00734691">
              <w:t>1.15.17.3.1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FED5496" w14:textId="77777777" w:rsidR="005C4C49" w:rsidRPr="00734691" w:rsidRDefault="005C4C49" w:rsidP="006C3434">
            <w:pPr>
              <w:spacing w:after="0"/>
            </w:pPr>
            <w:r w:rsidRPr="00734691">
              <w:t>Identification of the Attenuator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ED2F121" w14:textId="77777777" w:rsidR="005C4C49" w:rsidRPr="00734691" w:rsidRDefault="005C4C49" w:rsidP="006C3434">
            <w:pPr>
              <w:spacing w:after="0"/>
              <w:rPr>
                <w:color w:val="000000"/>
              </w:rPr>
            </w:pPr>
            <w:r w:rsidRPr="00734691">
              <w:t>2</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D797BE4" w14:textId="77777777" w:rsidR="005C4C49" w:rsidRPr="00734691" w:rsidRDefault="005C4C49" w:rsidP="006C3434">
            <w:pPr>
              <w:spacing w:after="0"/>
            </w:pPr>
            <w:r w:rsidRPr="00734691">
              <w:t>Section TID 10052</w:t>
            </w:r>
          </w:p>
        </w:tc>
      </w:tr>
      <w:tr w:rsidR="005C4C49" w:rsidRPr="00734691" w14:paraId="48802B4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398441A" w14:textId="77777777" w:rsidR="005C4C49" w:rsidRPr="00734691" w:rsidRDefault="005C4C49" w:rsidP="006C3434">
            <w:pPr>
              <w:spacing w:after="0"/>
            </w:pPr>
            <w:r w:rsidRPr="00734691">
              <w:t>1.15.17.3.2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3798066" w14:textId="77777777" w:rsidR="005C4C49" w:rsidRPr="00734691" w:rsidRDefault="005C4C49" w:rsidP="006C3434">
            <w:pPr>
              <w:spacing w:after="0"/>
            </w:pPr>
            <w:r w:rsidRPr="00734691">
              <w:t>X-Ray Attenuator Model Data</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3F92B5" w14:textId="77777777" w:rsidR="005C4C49" w:rsidRPr="00734691" w:rsidRDefault="005C4C49" w:rsidP="006C3434">
            <w:pPr>
              <w:spacing w:after="0"/>
              <w:rPr>
                <w:color w:val="000000"/>
              </w:rPr>
            </w:pPr>
            <w:r w:rsidRPr="00734691">
              <w:t>2.999.3.4.6</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CEC18CC" w14:textId="77777777" w:rsidR="005C4C49" w:rsidRPr="00734691" w:rsidRDefault="005C4C49" w:rsidP="006C3434">
            <w:pPr>
              <w:spacing w:after="0"/>
            </w:pPr>
            <w:r w:rsidRPr="00734691">
              <w:t>Section TID 10052</w:t>
            </w:r>
          </w:p>
        </w:tc>
      </w:tr>
      <w:tr w:rsidR="005C4C49" w:rsidRPr="00734691" w14:paraId="0531BEA4"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809A646" w14:textId="77777777" w:rsidR="005C4C49" w:rsidRPr="00734691" w:rsidRDefault="005C4C49" w:rsidP="006C3434">
            <w:pPr>
              <w:spacing w:after="0"/>
            </w:pPr>
            <w:r w:rsidRPr="00734691">
              <w:t>1.15.17.3.3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53CB6F4" w14:textId="77777777" w:rsidR="005C4C49" w:rsidRPr="00734691" w:rsidRDefault="005C4C49" w:rsidP="006C3434">
            <w:pPr>
              <w:spacing w:after="0"/>
            </w:pPr>
            <w:r w:rsidRPr="00734691">
              <w:t>Transformation Matrix</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7EAC272B"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5437B4B"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8DDBF1E"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DF9B7B1"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008DA51" w14:textId="77777777" w:rsidR="005C4C49" w:rsidRPr="00734691" w:rsidRDefault="005C4C49" w:rsidP="006C3434">
                  <w:pPr>
                    <w:spacing w:after="0"/>
                  </w:pPr>
                  <w:r w:rsidRPr="00734691">
                    <w:t>0.0</w:t>
                  </w:r>
                </w:p>
              </w:tc>
            </w:tr>
            <w:tr w:rsidR="005C4C49" w:rsidRPr="00734691" w14:paraId="752BCD35"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D67A358"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7BF23138"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55731C6"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4D1D394B" w14:textId="77777777" w:rsidR="005C4C49" w:rsidRPr="00734691" w:rsidRDefault="005C4C49" w:rsidP="006C3434">
                  <w:pPr>
                    <w:spacing w:after="0"/>
                  </w:pPr>
                  <w:r w:rsidRPr="00734691">
                    <w:t>58</w:t>
                  </w:r>
                </w:p>
              </w:tc>
            </w:tr>
            <w:tr w:rsidR="005C4C49" w:rsidRPr="00734691" w14:paraId="0F06492D"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C6C57BA"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36E3C95"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716FAF1"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57A5CF15" w14:textId="77777777" w:rsidR="005C4C49" w:rsidRPr="00734691" w:rsidRDefault="005C4C49" w:rsidP="006C3434">
                  <w:pPr>
                    <w:spacing w:after="0"/>
                  </w:pPr>
                  <w:r w:rsidRPr="00734691">
                    <w:t>0.0</w:t>
                  </w:r>
                </w:p>
              </w:tc>
            </w:tr>
            <w:tr w:rsidR="005C4C49" w:rsidRPr="00734691" w14:paraId="49C1FEC0"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F31F014"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39D419F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8F4E563"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610B37A" w14:textId="77777777" w:rsidR="005C4C49" w:rsidRPr="00734691" w:rsidRDefault="005C4C49" w:rsidP="006C3434">
                  <w:pPr>
                    <w:spacing w:after="0"/>
                  </w:pPr>
                  <w:r w:rsidRPr="00734691">
                    <w:t>1.0</w:t>
                  </w:r>
                </w:p>
              </w:tc>
            </w:tr>
          </w:tbl>
          <w:p w14:paraId="3256E4C4"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A9304F3" w14:textId="77777777" w:rsidR="005C4C49" w:rsidRPr="00734691" w:rsidRDefault="005C4C49" w:rsidP="006C3434">
            <w:pPr>
              <w:spacing w:after="0"/>
            </w:pPr>
            <w:r w:rsidRPr="00734691">
              <w:t>Section TID 10052</w:t>
            </w:r>
          </w:p>
        </w:tc>
      </w:tr>
      <w:tr w:rsidR="005C4C49" w:rsidRPr="00734691" w14:paraId="0D1C3EEB"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06B3D51" w14:textId="77777777" w:rsidR="005C4C49" w:rsidRPr="00734691" w:rsidRDefault="005C4C49" w:rsidP="006C3434">
            <w:pPr>
              <w:spacing w:after="0"/>
              <w:rPr>
                <w:color w:val="000000"/>
              </w:rPr>
            </w:pPr>
            <w:r w:rsidRPr="00734691">
              <w:rPr>
                <w:color w:val="000000"/>
              </w:rPr>
              <w:t xml:space="preserve">&lt;Start </w:t>
            </w:r>
            <w:r w:rsidRPr="00734691">
              <w:t>Attenuator Position TID 10052 for RCC Tomosynthesis (Irradiation Event #2)</w:t>
            </w:r>
            <w:r w:rsidRPr="00734691">
              <w:rPr>
                <w:color w:val="000000"/>
              </w:rPr>
              <w:t>&gt;</w:t>
            </w:r>
          </w:p>
        </w:tc>
      </w:tr>
      <w:tr w:rsidR="005C4C49" w:rsidRPr="00734691" w14:paraId="7E29652B"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FA685D4" w14:textId="77777777" w:rsidR="005C4C49" w:rsidRPr="00734691" w:rsidRDefault="005C4C49" w:rsidP="006C3434">
            <w:pPr>
              <w:spacing w:after="0"/>
            </w:pPr>
            <w:r w:rsidRPr="00734691">
              <w:t>1.15.18</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268E24C" w14:textId="77777777" w:rsidR="005C4C49" w:rsidRPr="00734691" w:rsidRDefault="005C4C49" w:rsidP="006C3434">
            <w:pPr>
              <w:spacing w:after="0"/>
            </w:pPr>
            <w:r w:rsidRPr="00734691">
              <w:t>Attenuator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0CBE2DA4"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6E9B09D" w14:textId="77777777" w:rsidR="005C4C49" w:rsidRPr="00734691" w:rsidRDefault="005C4C49" w:rsidP="006C3434">
            <w:pPr>
              <w:spacing w:after="0"/>
            </w:pPr>
            <w:r w:rsidRPr="00734691">
              <w:t>Section TID 10052</w:t>
            </w:r>
          </w:p>
        </w:tc>
      </w:tr>
      <w:tr w:rsidR="005C4C49" w:rsidRPr="00734691" w14:paraId="42860DD7"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51B1424" w14:textId="77777777" w:rsidR="005C4C49" w:rsidRPr="00734691" w:rsidRDefault="005C4C49" w:rsidP="006C3434">
            <w:pPr>
              <w:spacing w:after="0"/>
              <w:rPr>
                <w:b/>
                <w:bCs/>
              </w:rPr>
            </w:pPr>
            <w:r w:rsidRPr="00734691">
              <w:t>1.15.18.1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AE063BF" w14:textId="77777777" w:rsidR="005C4C49" w:rsidRPr="00734691" w:rsidRDefault="005C4C49" w:rsidP="006C3434">
            <w:pPr>
              <w:spacing w:after="0"/>
              <w:rPr>
                <w:b/>
                <w:bCs/>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D5F78D8" w14:textId="77777777" w:rsidR="005C4C49" w:rsidRPr="00734691" w:rsidRDefault="005C4C49" w:rsidP="006C3434">
            <w:pPr>
              <w:spacing w:after="0"/>
              <w:rPr>
                <w:b/>
                <w:bCs/>
                <w:color w:val="000000"/>
              </w:rPr>
            </w:pPr>
            <w:r w:rsidRPr="00734691">
              <w:t>20240418170429.000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2ABC3DE" w14:textId="77777777" w:rsidR="005C4C49" w:rsidRPr="00734691" w:rsidRDefault="005C4C49" w:rsidP="006C3434">
            <w:pPr>
              <w:spacing w:after="0"/>
              <w:rPr>
                <w:b/>
                <w:bCs/>
              </w:rPr>
            </w:pPr>
            <w:r w:rsidRPr="00734691">
              <w:t>Section TID 10052</w:t>
            </w:r>
          </w:p>
        </w:tc>
      </w:tr>
      <w:tr w:rsidR="005C4C49" w:rsidRPr="00734691" w14:paraId="5570F65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BCDC40D" w14:textId="77777777" w:rsidR="005C4C49" w:rsidRPr="00734691" w:rsidRDefault="005C4C49" w:rsidP="006C3434">
            <w:pPr>
              <w:spacing w:after="0"/>
              <w:rPr>
                <w:b/>
                <w:bCs/>
              </w:rPr>
            </w:pPr>
            <w:r w:rsidRPr="00734691">
              <w:t>1.15.18.2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FE7037D" w14:textId="77777777" w:rsidR="005C4C49" w:rsidRPr="00734691" w:rsidRDefault="005C4C49" w:rsidP="006C3434">
            <w:pPr>
              <w:spacing w:after="0"/>
              <w:rPr>
                <w:b/>
                <w:bCs/>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C7D80F1" w14:textId="77777777" w:rsidR="005C4C49" w:rsidRPr="00734691" w:rsidRDefault="005C4C49" w:rsidP="006C3434">
            <w:pPr>
              <w:spacing w:after="0"/>
              <w:rPr>
                <w:b/>
                <w:bCs/>
                <w:color w:val="000000"/>
              </w:rPr>
            </w:pPr>
            <w:r w:rsidRPr="00734691">
              <w:t>20240418170436.000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5C86FAC" w14:textId="77777777" w:rsidR="005C4C49" w:rsidRPr="00734691" w:rsidRDefault="005C4C49" w:rsidP="006C3434">
            <w:pPr>
              <w:spacing w:after="0"/>
              <w:rPr>
                <w:b/>
                <w:bCs/>
              </w:rPr>
            </w:pPr>
            <w:r w:rsidRPr="00734691">
              <w:t>Section TID 10052</w:t>
            </w:r>
          </w:p>
        </w:tc>
      </w:tr>
      <w:tr w:rsidR="005C4C49" w:rsidRPr="00734691" w14:paraId="2F02A11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9A683A6" w14:textId="77777777" w:rsidR="005C4C49" w:rsidRPr="00734691" w:rsidRDefault="005C4C49" w:rsidP="006C3434">
            <w:pPr>
              <w:spacing w:after="0"/>
            </w:pPr>
            <w:r w:rsidRPr="00734691">
              <w:t>1.15.18.3</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4156BAB"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4D05C55"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8730138" w14:textId="77777777" w:rsidR="005C4C49" w:rsidRPr="00734691" w:rsidRDefault="005C4C49" w:rsidP="006C3434">
            <w:pPr>
              <w:spacing w:after="0"/>
            </w:pPr>
            <w:r w:rsidRPr="00734691">
              <w:t>Section TID 10052</w:t>
            </w:r>
          </w:p>
        </w:tc>
      </w:tr>
      <w:tr w:rsidR="005C4C49" w:rsidRPr="00734691" w14:paraId="0D3CC921"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2EB4188" w14:textId="77777777" w:rsidR="005C4C49" w:rsidRPr="00734691" w:rsidRDefault="005C4C49" w:rsidP="006C3434">
            <w:pPr>
              <w:spacing w:after="0"/>
              <w:rPr>
                <w:b/>
                <w:bCs/>
              </w:rPr>
            </w:pPr>
            <w:r w:rsidRPr="00734691">
              <w:t>1.15.18.3.1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63DC523" w14:textId="77777777" w:rsidR="005C4C49" w:rsidRPr="00734691" w:rsidRDefault="005C4C49" w:rsidP="006C3434">
            <w:pPr>
              <w:spacing w:after="0"/>
              <w:rPr>
                <w:b/>
                <w:bCs/>
              </w:rPr>
            </w:pPr>
            <w:r w:rsidRPr="00734691">
              <w:t>Identification of the Attenuator</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AC0BB89" w14:textId="77777777" w:rsidR="005C4C49" w:rsidRPr="00734691" w:rsidRDefault="005C4C49" w:rsidP="006C3434">
            <w:pPr>
              <w:spacing w:after="0"/>
              <w:rPr>
                <w:color w:val="000000"/>
              </w:rPr>
            </w:pPr>
            <w:r w:rsidRPr="00734691">
              <w:t>2</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EE75F37" w14:textId="77777777" w:rsidR="005C4C49" w:rsidRPr="00734691" w:rsidRDefault="005C4C49" w:rsidP="006C3434">
            <w:pPr>
              <w:spacing w:after="0"/>
              <w:rPr>
                <w:b/>
                <w:bCs/>
              </w:rPr>
            </w:pPr>
            <w:r w:rsidRPr="00734691">
              <w:t>Section TID 10052</w:t>
            </w:r>
          </w:p>
        </w:tc>
      </w:tr>
      <w:tr w:rsidR="005C4C49" w:rsidRPr="00734691" w14:paraId="7A63DCF7"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FFCAC1C" w14:textId="77777777" w:rsidR="005C4C49" w:rsidRPr="00734691" w:rsidRDefault="005C4C49" w:rsidP="006C3434">
            <w:pPr>
              <w:spacing w:after="0"/>
              <w:rPr>
                <w:b/>
                <w:bCs/>
              </w:rPr>
            </w:pPr>
            <w:r w:rsidRPr="00734691">
              <w:t>1.15.18.3.2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B63A60F" w14:textId="77777777" w:rsidR="005C4C49" w:rsidRPr="00734691" w:rsidRDefault="005C4C49" w:rsidP="006C3434">
            <w:pPr>
              <w:spacing w:after="0"/>
              <w:rPr>
                <w:b/>
                <w:bCs/>
              </w:rPr>
            </w:pPr>
            <w:r w:rsidRPr="00734691">
              <w:t>X-Ray Attenuator Model Data</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8E658E7" w14:textId="77777777" w:rsidR="005C4C49" w:rsidRPr="00734691" w:rsidRDefault="005C4C49" w:rsidP="006C3434">
            <w:pPr>
              <w:spacing w:after="0"/>
              <w:rPr>
                <w:color w:val="000000"/>
              </w:rPr>
            </w:pPr>
            <w:r w:rsidRPr="00734691">
              <w:t>2.999.3.4.6</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7ED6C63" w14:textId="77777777" w:rsidR="005C4C49" w:rsidRPr="00734691" w:rsidRDefault="005C4C49" w:rsidP="006C3434">
            <w:pPr>
              <w:spacing w:after="0"/>
              <w:rPr>
                <w:b/>
                <w:bCs/>
              </w:rPr>
            </w:pPr>
            <w:r w:rsidRPr="00734691">
              <w:t>Section TID 10052</w:t>
            </w:r>
          </w:p>
        </w:tc>
      </w:tr>
      <w:tr w:rsidR="005C4C49" w:rsidRPr="00734691" w14:paraId="5A1758B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420E91D" w14:textId="77777777" w:rsidR="005C4C49" w:rsidRPr="00734691" w:rsidRDefault="005C4C49" w:rsidP="006C3434">
            <w:pPr>
              <w:spacing w:after="0"/>
              <w:rPr>
                <w:b/>
                <w:bCs/>
              </w:rPr>
            </w:pPr>
            <w:r w:rsidRPr="00734691">
              <w:t>1.15.18.3.3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D9BE143" w14:textId="77777777" w:rsidR="005C4C49" w:rsidRPr="00734691" w:rsidRDefault="005C4C49" w:rsidP="006C3434">
            <w:pPr>
              <w:spacing w:after="0"/>
              <w:rPr>
                <w:b/>
                <w:bCs/>
              </w:rPr>
            </w:pPr>
            <w:r w:rsidRPr="00734691">
              <w:t>Transformation Matrix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10C75888"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01DBE7A"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502120D1"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1F4CB3E"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725D0C8" w14:textId="77777777" w:rsidR="005C4C49" w:rsidRPr="00734691" w:rsidRDefault="005C4C49" w:rsidP="006C3434">
                  <w:pPr>
                    <w:spacing w:after="0"/>
                  </w:pPr>
                  <w:r w:rsidRPr="00734691">
                    <w:t>0.0</w:t>
                  </w:r>
                </w:p>
              </w:tc>
            </w:tr>
            <w:tr w:rsidR="005C4C49" w:rsidRPr="00734691" w14:paraId="6678A605"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A9C2502"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344A221"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B0CB51D"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118CED4F" w14:textId="77777777" w:rsidR="005C4C49" w:rsidRPr="00734691" w:rsidRDefault="005C4C49" w:rsidP="006C3434">
                  <w:pPr>
                    <w:spacing w:after="0"/>
                  </w:pPr>
                  <w:r w:rsidRPr="00734691">
                    <w:t>52</w:t>
                  </w:r>
                </w:p>
              </w:tc>
            </w:tr>
            <w:tr w:rsidR="005C4C49" w:rsidRPr="00734691" w14:paraId="67A4001C"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D86021B"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90B9C0D"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2D6E7B30"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02789976" w14:textId="77777777" w:rsidR="005C4C49" w:rsidRPr="00734691" w:rsidRDefault="005C4C49" w:rsidP="006C3434">
                  <w:pPr>
                    <w:spacing w:after="0"/>
                  </w:pPr>
                  <w:r w:rsidRPr="00734691">
                    <w:t>0.0</w:t>
                  </w:r>
                </w:p>
              </w:tc>
            </w:tr>
            <w:tr w:rsidR="005C4C49" w:rsidRPr="00734691" w14:paraId="3ADD53DA"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9A50D84" w14:textId="77777777" w:rsidR="005C4C49" w:rsidRPr="00734691" w:rsidRDefault="005C4C49" w:rsidP="006C3434">
                  <w:pPr>
                    <w:spacing w:after="0"/>
                  </w:pPr>
                  <w:r w:rsidRPr="00734691">
                    <w:lastRenderedPageBreak/>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C04352D"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7878F056"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52A91026" w14:textId="77777777" w:rsidR="005C4C49" w:rsidRPr="00734691" w:rsidRDefault="005C4C49" w:rsidP="006C3434">
                  <w:pPr>
                    <w:spacing w:after="0"/>
                  </w:pPr>
                  <w:r w:rsidRPr="00734691">
                    <w:t>1.0</w:t>
                  </w:r>
                </w:p>
              </w:tc>
            </w:tr>
          </w:tbl>
          <w:p w14:paraId="57E6A810"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6CA4DCC" w14:textId="77777777" w:rsidR="005C4C49" w:rsidRPr="00734691" w:rsidRDefault="005C4C49" w:rsidP="006C3434">
            <w:pPr>
              <w:spacing w:after="0"/>
              <w:rPr>
                <w:b/>
                <w:bCs/>
              </w:rPr>
            </w:pPr>
            <w:r w:rsidRPr="00734691">
              <w:lastRenderedPageBreak/>
              <w:t>Section TID 10052</w:t>
            </w:r>
          </w:p>
        </w:tc>
      </w:tr>
      <w:tr w:rsidR="005C4C49" w:rsidRPr="00734691" w14:paraId="3131CA7D"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CB40507" w14:textId="77777777" w:rsidR="005C4C49" w:rsidRPr="00734691" w:rsidRDefault="005C4C49" w:rsidP="006C3434">
            <w:pPr>
              <w:spacing w:after="0"/>
              <w:rPr>
                <w:b/>
                <w:bCs/>
                <w:color w:val="000000"/>
              </w:rPr>
            </w:pPr>
            <w:r w:rsidRPr="00734691">
              <w:rPr>
                <w:color w:val="000000"/>
              </w:rPr>
              <w:t xml:space="preserve">&lt;Start </w:t>
            </w:r>
            <w:r w:rsidRPr="00734691">
              <w:t>Attenuator Position TID 10052 for RMLO Tomosynthesis (Irradiation Event #3)</w:t>
            </w:r>
            <w:r w:rsidRPr="00734691">
              <w:rPr>
                <w:color w:val="000000"/>
              </w:rPr>
              <w:t>&gt;</w:t>
            </w:r>
          </w:p>
        </w:tc>
      </w:tr>
      <w:tr w:rsidR="005C4C49" w:rsidRPr="00734691" w14:paraId="0F8757E0"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E31FB4B" w14:textId="77777777" w:rsidR="005C4C49" w:rsidRPr="00734691" w:rsidRDefault="005C4C49" w:rsidP="006C3434">
            <w:pPr>
              <w:spacing w:after="0"/>
            </w:pPr>
            <w:r w:rsidRPr="00734691">
              <w:t>1.15.19</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E825CF0" w14:textId="77777777" w:rsidR="005C4C49" w:rsidRPr="00734691" w:rsidRDefault="005C4C49" w:rsidP="006C3434">
            <w:pPr>
              <w:spacing w:after="0"/>
            </w:pPr>
            <w:r w:rsidRPr="00734691">
              <w:t>Attenuator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A344439"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229FACD" w14:textId="77777777" w:rsidR="005C4C49" w:rsidRPr="00734691" w:rsidRDefault="005C4C49" w:rsidP="006C3434">
            <w:pPr>
              <w:spacing w:after="0"/>
            </w:pPr>
            <w:r w:rsidRPr="00734691">
              <w:t>Section TID 10052</w:t>
            </w:r>
          </w:p>
        </w:tc>
      </w:tr>
      <w:tr w:rsidR="005C4C49" w:rsidRPr="00734691" w14:paraId="376F309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42F834" w14:textId="77777777" w:rsidR="005C4C49" w:rsidRPr="00734691" w:rsidRDefault="005C4C49" w:rsidP="006C3434">
            <w:pPr>
              <w:spacing w:after="0"/>
              <w:rPr>
                <w:b/>
                <w:bCs/>
              </w:rPr>
            </w:pPr>
            <w:r w:rsidRPr="00734691">
              <w:t>1.15.19.1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238B5D6" w14:textId="77777777" w:rsidR="005C4C49" w:rsidRPr="00734691" w:rsidRDefault="005C4C49" w:rsidP="006C3434">
            <w:pPr>
              <w:spacing w:after="0"/>
              <w:rPr>
                <w:b/>
                <w:bCs/>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4A4AF81" w14:textId="77777777" w:rsidR="005C4C49" w:rsidRPr="00734691" w:rsidRDefault="005C4C49" w:rsidP="006C3434">
            <w:pPr>
              <w:spacing w:after="0"/>
              <w:rPr>
                <w:b/>
                <w:bCs/>
                <w:color w:val="000000"/>
              </w:rPr>
            </w:pPr>
            <w:r w:rsidRPr="00734691">
              <w:t>20240418170621.000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CEDBCC2" w14:textId="77777777" w:rsidR="005C4C49" w:rsidRPr="00734691" w:rsidRDefault="005C4C49" w:rsidP="006C3434">
            <w:pPr>
              <w:spacing w:after="0"/>
              <w:rPr>
                <w:b/>
                <w:bCs/>
              </w:rPr>
            </w:pPr>
            <w:r w:rsidRPr="00734691">
              <w:t>Section TID 10052</w:t>
            </w:r>
          </w:p>
        </w:tc>
      </w:tr>
      <w:tr w:rsidR="005C4C49" w:rsidRPr="00734691" w14:paraId="1397A8A2"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A83A6B" w14:textId="77777777" w:rsidR="005C4C49" w:rsidRPr="00734691" w:rsidRDefault="005C4C49" w:rsidP="006C3434">
            <w:pPr>
              <w:spacing w:after="0"/>
              <w:rPr>
                <w:b/>
                <w:bCs/>
              </w:rPr>
            </w:pPr>
            <w:r w:rsidRPr="00734691">
              <w:t>1.15.19.2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3D5F6BC" w14:textId="77777777" w:rsidR="005C4C49" w:rsidRPr="00734691" w:rsidRDefault="005C4C49" w:rsidP="006C3434">
            <w:pPr>
              <w:spacing w:after="0"/>
              <w:rPr>
                <w:b/>
                <w:bCs/>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267584C" w14:textId="77777777" w:rsidR="005C4C49" w:rsidRPr="00734691" w:rsidRDefault="005C4C49" w:rsidP="006C3434">
            <w:pPr>
              <w:spacing w:after="0"/>
              <w:rPr>
                <w:b/>
                <w:bCs/>
                <w:color w:val="000000"/>
              </w:rPr>
            </w:pPr>
            <w:r w:rsidRPr="00734691">
              <w:t>20240418170628.000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1B338D2" w14:textId="77777777" w:rsidR="005C4C49" w:rsidRPr="00734691" w:rsidRDefault="005C4C49" w:rsidP="006C3434">
            <w:pPr>
              <w:spacing w:after="0"/>
              <w:rPr>
                <w:b/>
                <w:bCs/>
              </w:rPr>
            </w:pPr>
            <w:r w:rsidRPr="00734691">
              <w:t>Section TID 10052</w:t>
            </w:r>
          </w:p>
        </w:tc>
      </w:tr>
      <w:tr w:rsidR="005C4C49" w:rsidRPr="00734691" w14:paraId="3D25776D"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C2D083F" w14:textId="77777777" w:rsidR="005C4C49" w:rsidRPr="00734691" w:rsidRDefault="005C4C49" w:rsidP="006C3434">
            <w:pPr>
              <w:spacing w:after="0"/>
            </w:pPr>
            <w:r w:rsidRPr="00734691">
              <w:t>1.15.19.3</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6A237F9"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84A1231"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0CA8A743" w14:textId="77777777" w:rsidR="005C4C49" w:rsidRPr="00734691" w:rsidRDefault="005C4C49" w:rsidP="006C3434">
            <w:pPr>
              <w:spacing w:after="0"/>
            </w:pPr>
            <w:r w:rsidRPr="00734691">
              <w:t>Section TID 10052</w:t>
            </w:r>
          </w:p>
        </w:tc>
      </w:tr>
      <w:tr w:rsidR="005C4C49" w:rsidRPr="00734691" w14:paraId="66EA7166"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1637261" w14:textId="77777777" w:rsidR="005C4C49" w:rsidRPr="00734691" w:rsidRDefault="005C4C49" w:rsidP="006C3434">
            <w:pPr>
              <w:spacing w:after="0"/>
              <w:rPr>
                <w:b/>
                <w:bCs/>
              </w:rPr>
            </w:pPr>
            <w:r w:rsidRPr="00734691">
              <w:t>1.15.19.3.1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F27CEA7" w14:textId="77777777" w:rsidR="005C4C49" w:rsidRPr="00734691" w:rsidRDefault="005C4C49" w:rsidP="006C3434">
            <w:pPr>
              <w:spacing w:after="0"/>
              <w:rPr>
                <w:b/>
                <w:bCs/>
              </w:rPr>
            </w:pPr>
            <w:r w:rsidRPr="00734691">
              <w:t>Identification of the Attenuator</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52FA738" w14:textId="77777777" w:rsidR="005C4C49" w:rsidRPr="00734691" w:rsidRDefault="005C4C49" w:rsidP="006C3434">
            <w:pPr>
              <w:spacing w:after="0"/>
              <w:rPr>
                <w:color w:val="000000"/>
              </w:rPr>
            </w:pPr>
            <w:r w:rsidRPr="00734691">
              <w:t>2</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02F0548" w14:textId="77777777" w:rsidR="005C4C49" w:rsidRPr="00734691" w:rsidRDefault="005C4C49" w:rsidP="006C3434">
            <w:pPr>
              <w:spacing w:after="0"/>
              <w:rPr>
                <w:b/>
                <w:bCs/>
              </w:rPr>
            </w:pPr>
            <w:r w:rsidRPr="00734691">
              <w:t>Section TID 10052</w:t>
            </w:r>
          </w:p>
        </w:tc>
      </w:tr>
      <w:tr w:rsidR="005C4C49" w:rsidRPr="00734691" w14:paraId="037AFD93"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0D3284" w14:textId="77777777" w:rsidR="005C4C49" w:rsidRPr="00734691" w:rsidRDefault="005C4C49" w:rsidP="006C3434">
            <w:pPr>
              <w:spacing w:after="0"/>
              <w:rPr>
                <w:b/>
                <w:bCs/>
              </w:rPr>
            </w:pPr>
            <w:r w:rsidRPr="00734691">
              <w:t>1.15.19.3.2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457D156" w14:textId="77777777" w:rsidR="005C4C49" w:rsidRPr="00734691" w:rsidRDefault="005C4C49" w:rsidP="006C3434">
            <w:pPr>
              <w:spacing w:after="0"/>
              <w:rPr>
                <w:b/>
                <w:bCs/>
              </w:rPr>
            </w:pPr>
            <w:r w:rsidRPr="00734691">
              <w:t>X-Ray Attenuator Model Data</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806B2D9" w14:textId="77777777" w:rsidR="005C4C49" w:rsidRPr="00734691" w:rsidRDefault="005C4C49" w:rsidP="006C3434">
            <w:pPr>
              <w:spacing w:after="0"/>
              <w:rPr>
                <w:color w:val="000000"/>
              </w:rPr>
            </w:pPr>
            <w:r w:rsidRPr="00734691">
              <w:t>2.999.3.4.6</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4080A2B" w14:textId="77777777" w:rsidR="005C4C49" w:rsidRPr="00734691" w:rsidRDefault="005C4C49" w:rsidP="006C3434">
            <w:pPr>
              <w:spacing w:after="0"/>
              <w:rPr>
                <w:b/>
                <w:bCs/>
              </w:rPr>
            </w:pPr>
            <w:r w:rsidRPr="00734691">
              <w:t>Section TID 10052</w:t>
            </w:r>
          </w:p>
        </w:tc>
      </w:tr>
      <w:tr w:rsidR="005C4C49" w:rsidRPr="00734691" w14:paraId="2D6AEA4C"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05E9DBC" w14:textId="77777777" w:rsidR="005C4C49" w:rsidRPr="00734691" w:rsidRDefault="005C4C49" w:rsidP="006C3434">
            <w:pPr>
              <w:spacing w:after="0"/>
              <w:rPr>
                <w:b/>
                <w:bCs/>
              </w:rPr>
            </w:pPr>
            <w:r w:rsidRPr="00734691">
              <w:t>1.15.19.3.3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8D60B03" w14:textId="77777777" w:rsidR="005C4C49" w:rsidRPr="00734691" w:rsidRDefault="005C4C49" w:rsidP="006C3434">
            <w:pPr>
              <w:spacing w:after="0"/>
              <w:rPr>
                <w:b/>
                <w:bCs/>
              </w:rPr>
            </w:pPr>
            <w:r w:rsidRPr="00734691">
              <w:t>Transformation Matrix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1A070035"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6716A7F"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80F865D"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6A2A449"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288539CC" w14:textId="77777777" w:rsidR="005C4C49" w:rsidRPr="00734691" w:rsidRDefault="005C4C49" w:rsidP="006C3434">
                  <w:pPr>
                    <w:spacing w:after="0"/>
                  </w:pPr>
                  <w:r w:rsidRPr="00734691">
                    <w:t>0.0</w:t>
                  </w:r>
                </w:p>
              </w:tc>
            </w:tr>
            <w:tr w:rsidR="005C4C49" w:rsidRPr="00734691" w14:paraId="33C1B3DB"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99FB478"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EDB1073"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512CFBD"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4DB855D5" w14:textId="77777777" w:rsidR="005C4C49" w:rsidRPr="00734691" w:rsidRDefault="005C4C49" w:rsidP="006C3434">
                  <w:pPr>
                    <w:spacing w:after="0"/>
                  </w:pPr>
                  <w:r w:rsidRPr="00734691">
                    <w:t>52</w:t>
                  </w:r>
                </w:p>
              </w:tc>
            </w:tr>
            <w:tr w:rsidR="005C4C49" w:rsidRPr="00734691" w14:paraId="287D4790"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91DAC7B"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726EAEF1"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B3A3F9A"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24A6A7BA" w14:textId="77777777" w:rsidR="005C4C49" w:rsidRPr="00734691" w:rsidRDefault="005C4C49" w:rsidP="006C3434">
                  <w:pPr>
                    <w:spacing w:after="0"/>
                  </w:pPr>
                  <w:r w:rsidRPr="00734691">
                    <w:t>0.0</w:t>
                  </w:r>
                </w:p>
              </w:tc>
            </w:tr>
            <w:tr w:rsidR="005C4C49" w:rsidRPr="00734691" w14:paraId="75C2673B"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92F339B"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2DBA869"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FD89B96"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43D5A25B" w14:textId="77777777" w:rsidR="005C4C49" w:rsidRPr="00734691" w:rsidRDefault="005C4C49" w:rsidP="006C3434">
                  <w:pPr>
                    <w:spacing w:after="0"/>
                  </w:pPr>
                  <w:r w:rsidRPr="00734691">
                    <w:t>1.0</w:t>
                  </w:r>
                </w:p>
              </w:tc>
            </w:tr>
          </w:tbl>
          <w:p w14:paraId="3DFF2B09"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122C1A1" w14:textId="77777777" w:rsidR="005C4C49" w:rsidRPr="00734691" w:rsidRDefault="005C4C49" w:rsidP="006C3434">
            <w:pPr>
              <w:spacing w:after="0"/>
              <w:rPr>
                <w:b/>
                <w:bCs/>
              </w:rPr>
            </w:pPr>
            <w:r w:rsidRPr="00734691">
              <w:t>Section TID 10052</w:t>
            </w:r>
          </w:p>
        </w:tc>
      </w:tr>
      <w:tr w:rsidR="005C4C49" w:rsidRPr="00734691" w14:paraId="3780550A"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9AB30E9" w14:textId="77777777" w:rsidR="005C4C49" w:rsidRPr="00734691" w:rsidRDefault="005C4C49" w:rsidP="006C3434">
            <w:pPr>
              <w:spacing w:after="0"/>
              <w:rPr>
                <w:b/>
                <w:bCs/>
                <w:color w:val="000000"/>
              </w:rPr>
            </w:pPr>
            <w:r w:rsidRPr="00734691">
              <w:rPr>
                <w:color w:val="000000"/>
              </w:rPr>
              <w:t xml:space="preserve">&lt;Start </w:t>
            </w:r>
            <w:r w:rsidRPr="00734691">
              <w:t>Attenuator Position TID 10052 for LMLO Tomosynthesis (Irradiation Event #4)</w:t>
            </w:r>
            <w:r w:rsidRPr="00734691">
              <w:rPr>
                <w:color w:val="000000"/>
              </w:rPr>
              <w:t>&gt;</w:t>
            </w:r>
          </w:p>
        </w:tc>
      </w:tr>
      <w:tr w:rsidR="005C4C49" w:rsidRPr="00734691" w14:paraId="72C09655"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14B4290" w14:textId="77777777" w:rsidR="005C4C49" w:rsidRPr="00734691" w:rsidRDefault="005C4C49" w:rsidP="006C3434">
            <w:pPr>
              <w:spacing w:after="0"/>
            </w:pPr>
            <w:r w:rsidRPr="00734691">
              <w:t>1.15.20</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F4577A9" w14:textId="77777777" w:rsidR="005C4C49" w:rsidRPr="00734691" w:rsidRDefault="005C4C49" w:rsidP="006C3434">
            <w:pPr>
              <w:spacing w:after="0"/>
            </w:pPr>
            <w:r w:rsidRPr="00734691">
              <w:t>Attenuator Position</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70C7712"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440BDDC" w14:textId="77777777" w:rsidR="005C4C49" w:rsidRPr="00734691" w:rsidRDefault="005C4C49" w:rsidP="006C3434">
            <w:pPr>
              <w:spacing w:after="0"/>
            </w:pPr>
            <w:r w:rsidRPr="00734691">
              <w:t>Section TID 10052</w:t>
            </w:r>
          </w:p>
        </w:tc>
      </w:tr>
      <w:tr w:rsidR="005C4C49" w:rsidRPr="00734691" w14:paraId="0431E47F"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1542CFE" w14:textId="77777777" w:rsidR="005C4C49" w:rsidRPr="00734691" w:rsidRDefault="005C4C49" w:rsidP="006C3434">
            <w:pPr>
              <w:spacing w:after="0"/>
              <w:rPr>
                <w:b/>
                <w:bCs/>
              </w:rPr>
            </w:pPr>
            <w:r w:rsidRPr="00734691">
              <w:t>1.15.20.1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54EFEB0" w14:textId="77777777" w:rsidR="005C4C49" w:rsidRPr="00734691" w:rsidRDefault="005C4C49" w:rsidP="006C3434">
            <w:pPr>
              <w:spacing w:after="0"/>
              <w:rPr>
                <w:b/>
                <w:bCs/>
              </w:rPr>
            </w:pPr>
            <w:r w:rsidRPr="00734691">
              <w:t>DateTime Started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28D8DC9" w14:textId="77777777" w:rsidR="005C4C49" w:rsidRPr="00734691" w:rsidRDefault="005C4C49" w:rsidP="006C3434">
            <w:pPr>
              <w:spacing w:after="0"/>
              <w:rPr>
                <w:b/>
                <w:bCs/>
                <w:color w:val="000000"/>
              </w:rPr>
            </w:pPr>
            <w:r w:rsidRPr="00734691">
              <w:t>20240418170804.000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B854EEE" w14:textId="77777777" w:rsidR="005C4C49" w:rsidRPr="00734691" w:rsidRDefault="005C4C49" w:rsidP="006C3434">
            <w:pPr>
              <w:spacing w:after="0"/>
              <w:rPr>
                <w:b/>
                <w:bCs/>
              </w:rPr>
            </w:pPr>
            <w:r w:rsidRPr="00734691">
              <w:t>Section TID 10052</w:t>
            </w:r>
          </w:p>
        </w:tc>
      </w:tr>
      <w:tr w:rsidR="005C4C49" w:rsidRPr="00734691" w14:paraId="3F7D2591"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177C0F" w14:textId="77777777" w:rsidR="005C4C49" w:rsidRPr="00734691" w:rsidRDefault="005C4C49" w:rsidP="006C3434">
            <w:pPr>
              <w:spacing w:after="0"/>
              <w:rPr>
                <w:b/>
                <w:bCs/>
              </w:rPr>
            </w:pPr>
            <w:r w:rsidRPr="00734691">
              <w:t>1.15.20.2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4FF0D76" w14:textId="77777777" w:rsidR="005C4C49" w:rsidRPr="00734691" w:rsidRDefault="005C4C49" w:rsidP="006C3434">
            <w:pPr>
              <w:spacing w:after="0"/>
              <w:rPr>
                <w:b/>
                <w:bCs/>
              </w:rPr>
            </w:pPr>
            <w:r w:rsidRPr="00734691">
              <w:t>DateTime Ended</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B442AF" w14:textId="77777777" w:rsidR="005C4C49" w:rsidRPr="00734691" w:rsidRDefault="005C4C49" w:rsidP="006C3434">
            <w:pPr>
              <w:spacing w:after="0"/>
              <w:rPr>
                <w:b/>
                <w:bCs/>
                <w:color w:val="000000"/>
              </w:rPr>
            </w:pPr>
            <w:r w:rsidRPr="00734691">
              <w:t>20240418170811.000</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96EECBF" w14:textId="77777777" w:rsidR="005C4C49" w:rsidRPr="00734691" w:rsidRDefault="005C4C49" w:rsidP="006C3434">
            <w:pPr>
              <w:spacing w:after="0"/>
              <w:rPr>
                <w:b/>
                <w:bCs/>
              </w:rPr>
            </w:pPr>
            <w:r w:rsidRPr="00734691">
              <w:t>Section TID 10052</w:t>
            </w:r>
          </w:p>
        </w:tc>
      </w:tr>
      <w:tr w:rsidR="005C4C49" w:rsidRPr="00734691" w14:paraId="634F141F"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3F16FEC6" w14:textId="77777777" w:rsidR="005C4C49" w:rsidRPr="00734691" w:rsidRDefault="005C4C49" w:rsidP="006C3434">
            <w:pPr>
              <w:spacing w:after="0"/>
            </w:pPr>
            <w:r w:rsidRPr="00734691">
              <w:t>1.15.20.3</w:t>
            </w:r>
          </w:p>
        </w:tc>
        <w:tc>
          <w:tcPr>
            <w:tcW w:w="351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7038B643" w14:textId="77777777" w:rsidR="005C4C49" w:rsidRPr="00734691" w:rsidRDefault="005C4C49" w:rsidP="006C3434">
            <w:pPr>
              <w:spacing w:after="0"/>
            </w:pPr>
            <w:r w:rsidRPr="00734691">
              <w:t>X-Ray Beam Attenuator Model</w:t>
            </w:r>
          </w:p>
        </w:tc>
        <w:tc>
          <w:tcPr>
            <w:tcW w:w="396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AB51B5B"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0E74502" w14:textId="77777777" w:rsidR="005C4C49" w:rsidRPr="00734691" w:rsidRDefault="005C4C49" w:rsidP="006C3434">
            <w:pPr>
              <w:spacing w:after="0"/>
            </w:pPr>
            <w:r w:rsidRPr="00734691">
              <w:t>Section TID 10052</w:t>
            </w:r>
          </w:p>
        </w:tc>
      </w:tr>
      <w:tr w:rsidR="005C4C49" w:rsidRPr="00734691" w14:paraId="4B1D437F"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C3E484" w14:textId="77777777" w:rsidR="005C4C49" w:rsidRPr="00734691" w:rsidRDefault="005C4C49" w:rsidP="006C3434">
            <w:pPr>
              <w:spacing w:after="0"/>
              <w:rPr>
                <w:b/>
                <w:bCs/>
              </w:rPr>
            </w:pPr>
            <w:r w:rsidRPr="00734691">
              <w:t>1.15.20.3.1</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5229470" w14:textId="77777777" w:rsidR="005C4C49" w:rsidRPr="00734691" w:rsidRDefault="005C4C49" w:rsidP="006C3434">
            <w:pPr>
              <w:spacing w:after="0"/>
              <w:rPr>
                <w:b/>
                <w:bCs/>
              </w:rPr>
            </w:pPr>
            <w:r w:rsidRPr="00734691">
              <w:t>Identification of the Attenuator</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AA56986" w14:textId="77777777" w:rsidR="005C4C49" w:rsidRPr="00734691" w:rsidRDefault="005C4C49" w:rsidP="006C3434">
            <w:pPr>
              <w:spacing w:after="0"/>
              <w:rPr>
                <w:color w:val="000000"/>
              </w:rPr>
            </w:pPr>
            <w:r w:rsidRPr="00734691">
              <w:t>2</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6CE158B" w14:textId="77777777" w:rsidR="005C4C49" w:rsidRPr="00734691" w:rsidRDefault="005C4C49" w:rsidP="006C3434">
            <w:pPr>
              <w:spacing w:after="0"/>
              <w:rPr>
                <w:b/>
                <w:bCs/>
              </w:rPr>
            </w:pPr>
            <w:r w:rsidRPr="00734691">
              <w:t>Section TID 10052</w:t>
            </w:r>
          </w:p>
        </w:tc>
      </w:tr>
      <w:tr w:rsidR="005C4C49" w:rsidRPr="00734691" w14:paraId="0118446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CB33C59" w14:textId="77777777" w:rsidR="005C4C49" w:rsidRPr="00734691" w:rsidRDefault="005C4C49" w:rsidP="006C3434">
            <w:pPr>
              <w:spacing w:after="0"/>
              <w:rPr>
                <w:b/>
                <w:bCs/>
              </w:rPr>
            </w:pPr>
            <w:r w:rsidRPr="00734691">
              <w:t>1.15.20.3.2</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31EFAAC" w14:textId="77777777" w:rsidR="005C4C49" w:rsidRPr="00734691" w:rsidRDefault="005C4C49" w:rsidP="006C3434">
            <w:pPr>
              <w:spacing w:after="0"/>
              <w:rPr>
                <w:b/>
                <w:bCs/>
              </w:rPr>
            </w:pPr>
            <w:r w:rsidRPr="00734691">
              <w:t>X-Ray Attenuator Model Data</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683783F" w14:textId="77777777" w:rsidR="005C4C49" w:rsidRPr="00734691" w:rsidRDefault="005C4C49" w:rsidP="006C3434">
            <w:pPr>
              <w:spacing w:after="0"/>
              <w:rPr>
                <w:color w:val="000000"/>
              </w:rPr>
            </w:pPr>
            <w:r w:rsidRPr="00734691">
              <w:t>2.999.3.4.6</w:t>
            </w: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CA8C19B" w14:textId="77777777" w:rsidR="005C4C49" w:rsidRPr="00734691" w:rsidRDefault="005C4C49" w:rsidP="006C3434">
            <w:pPr>
              <w:spacing w:after="0"/>
              <w:rPr>
                <w:b/>
                <w:bCs/>
              </w:rPr>
            </w:pPr>
            <w:r w:rsidRPr="00734691">
              <w:t>Section TID 10052</w:t>
            </w:r>
          </w:p>
        </w:tc>
      </w:tr>
      <w:tr w:rsidR="005C4C49" w:rsidRPr="00734691" w14:paraId="77C8326E"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B050F3E" w14:textId="77777777" w:rsidR="005C4C49" w:rsidRPr="00734691" w:rsidRDefault="005C4C49" w:rsidP="006C3434">
            <w:pPr>
              <w:spacing w:after="0"/>
              <w:rPr>
                <w:b/>
                <w:bCs/>
              </w:rPr>
            </w:pPr>
            <w:r w:rsidRPr="00734691">
              <w:t>1.15.20.3.3</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C267F9D" w14:textId="77777777" w:rsidR="005C4C49" w:rsidRPr="00734691" w:rsidRDefault="005C4C49" w:rsidP="006C3434">
            <w:pPr>
              <w:spacing w:after="0"/>
              <w:rPr>
                <w:b/>
                <w:bCs/>
              </w:rPr>
            </w:pPr>
            <w:r w:rsidRPr="00734691">
              <w:t>Transformation Matrix</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tbl>
            <w:tblPr>
              <w:tblW w:w="0" w:type="auto"/>
              <w:tblLayout w:type="fixed"/>
              <w:tblCellMar>
                <w:left w:w="10" w:type="dxa"/>
                <w:right w:w="10" w:type="dxa"/>
              </w:tblCellMar>
              <w:tblLook w:val="04A0" w:firstRow="1" w:lastRow="0" w:firstColumn="1" w:lastColumn="0" w:noHBand="0" w:noVBand="1"/>
            </w:tblPr>
            <w:tblGrid>
              <w:gridCol w:w="1136"/>
              <w:gridCol w:w="1131"/>
              <w:gridCol w:w="1131"/>
              <w:gridCol w:w="1136"/>
            </w:tblGrid>
            <w:tr w:rsidR="005C4C49" w:rsidRPr="00734691" w14:paraId="2E2176F5" w14:textId="77777777" w:rsidTr="00E1294D">
              <w:tc>
                <w:tcPr>
                  <w:tcW w:w="11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FA70F4" w14:textId="77777777" w:rsidR="005C4C49" w:rsidRPr="00734691" w:rsidRDefault="005C4C49" w:rsidP="006C3434">
                  <w:pPr>
                    <w:spacing w:after="0"/>
                  </w:pPr>
                  <w:r w:rsidRPr="00734691">
                    <w:t>1.0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31CC2AB4" w14:textId="77777777" w:rsidR="005C4C49" w:rsidRPr="00734691" w:rsidRDefault="005C4C49" w:rsidP="006C3434">
                  <w:pPr>
                    <w:spacing w:after="0"/>
                  </w:pPr>
                  <w:r w:rsidRPr="00734691">
                    <w:t>0.0</w:t>
                  </w:r>
                </w:p>
              </w:tc>
              <w:tc>
                <w:tcPr>
                  <w:tcW w:w="1131"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08F0653" w14:textId="77777777" w:rsidR="005C4C49" w:rsidRPr="00734691" w:rsidRDefault="005C4C49" w:rsidP="006C3434">
                  <w:pPr>
                    <w:spacing w:after="0"/>
                  </w:pPr>
                  <w:r w:rsidRPr="00734691">
                    <w:t>0.0</w:t>
                  </w:r>
                </w:p>
              </w:tc>
              <w:tc>
                <w:tcPr>
                  <w:tcW w:w="113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9F243D8" w14:textId="77777777" w:rsidR="005C4C49" w:rsidRPr="00734691" w:rsidRDefault="005C4C49" w:rsidP="006C3434">
                  <w:pPr>
                    <w:spacing w:after="0"/>
                  </w:pPr>
                  <w:r w:rsidRPr="00734691">
                    <w:t>0.0</w:t>
                  </w:r>
                </w:p>
              </w:tc>
            </w:tr>
            <w:tr w:rsidR="005C4C49" w:rsidRPr="00734691" w14:paraId="06D8A2BF"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4DD70E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E413295" w14:textId="77777777" w:rsidR="005C4C49" w:rsidRPr="00734691" w:rsidRDefault="005C4C49" w:rsidP="006C3434">
                  <w:pPr>
                    <w:spacing w:after="0"/>
                  </w:pPr>
                  <w:r w:rsidRPr="00734691">
                    <w:t>1.0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363E6C6D"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13D25376" w14:textId="77777777" w:rsidR="005C4C49" w:rsidRPr="00734691" w:rsidRDefault="005C4C49" w:rsidP="006C3434">
                  <w:pPr>
                    <w:spacing w:after="0"/>
                  </w:pPr>
                  <w:r w:rsidRPr="00734691">
                    <w:t>58</w:t>
                  </w:r>
                </w:p>
              </w:tc>
            </w:tr>
            <w:tr w:rsidR="005C4C49" w:rsidRPr="00734691" w14:paraId="49EA54C2"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FE83ACD"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4B2493E7"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554ADF0E" w14:textId="77777777" w:rsidR="005C4C49" w:rsidRPr="00734691" w:rsidRDefault="005C4C49" w:rsidP="006C3434">
                  <w:pPr>
                    <w:spacing w:after="0"/>
                  </w:pPr>
                  <w:r w:rsidRPr="00734691">
                    <w:t>1.0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345C09A2" w14:textId="77777777" w:rsidR="005C4C49" w:rsidRPr="00734691" w:rsidRDefault="005C4C49" w:rsidP="006C3434">
                  <w:pPr>
                    <w:spacing w:after="0"/>
                  </w:pPr>
                  <w:r w:rsidRPr="00734691">
                    <w:t>0.0</w:t>
                  </w:r>
                </w:p>
              </w:tc>
            </w:tr>
            <w:tr w:rsidR="005C4C49" w:rsidRPr="00734691" w14:paraId="13110504" w14:textId="77777777" w:rsidTr="00E1294D">
              <w:tc>
                <w:tcPr>
                  <w:tcW w:w="1136"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DC26633"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65D7968E" w14:textId="77777777" w:rsidR="005C4C49" w:rsidRPr="00734691" w:rsidRDefault="005C4C49" w:rsidP="006C3434">
                  <w:pPr>
                    <w:spacing w:after="0"/>
                  </w:pPr>
                  <w:r w:rsidRPr="00734691">
                    <w:t>0.0</w:t>
                  </w:r>
                </w:p>
              </w:tc>
              <w:tc>
                <w:tcPr>
                  <w:tcW w:w="1131" w:type="dxa"/>
                  <w:tcBorders>
                    <w:top w:val="nil"/>
                    <w:left w:val="nil"/>
                    <w:bottom w:val="single" w:sz="4" w:space="0" w:color="000000"/>
                    <w:right w:val="single" w:sz="4" w:space="0" w:color="000000"/>
                  </w:tcBorders>
                  <w:tcMar>
                    <w:top w:w="40" w:type="dxa"/>
                    <w:left w:w="40" w:type="dxa"/>
                    <w:bottom w:w="40" w:type="dxa"/>
                    <w:right w:w="40" w:type="dxa"/>
                  </w:tcMar>
                  <w:hideMark/>
                </w:tcPr>
                <w:p w14:paraId="1AB7B23C" w14:textId="77777777" w:rsidR="005C4C49" w:rsidRPr="00734691" w:rsidRDefault="005C4C49" w:rsidP="006C3434">
                  <w:pPr>
                    <w:spacing w:after="0"/>
                  </w:pPr>
                  <w:r w:rsidRPr="00734691">
                    <w:t>0.0</w:t>
                  </w:r>
                </w:p>
              </w:tc>
              <w:tc>
                <w:tcPr>
                  <w:tcW w:w="1136" w:type="dxa"/>
                  <w:tcBorders>
                    <w:top w:val="nil"/>
                    <w:left w:val="nil"/>
                    <w:bottom w:val="single" w:sz="4" w:space="0" w:color="000000"/>
                    <w:right w:val="single" w:sz="4" w:space="0" w:color="000000"/>
                  </w:tcBorders>
                  <w:tcMar>
                    <w:top w:w="40" w:type="dxa"/>
                    <w:left w:w="40" w:type="dxa"/>
                    <w:bottom w:w="40" w:type="dxa"/>
                    <w:right w:w="40" w:type="dxa"/>
                  </w:tcMar>
                  <w:hideMark/>
                </w:tcPr>
                <w:p w14:paraId="143D69D0" w14:textId="77777777" w:rsidR="005C4C49" w:rsidRPr="00734691" w:rsidRDefault="005C4C49" w:rsidP="006C3434">
                  <w:pPr>
                    <w:spacing w:after="0"/>
                  </w:pPr>
                  <w:r w:rsidRPr="00734691">
                    <w:t>1.0</w:t>
                  </w:r>
                </w:p>
              </w:tc>
            </w:tr>
          </w:tbl>
          <w:p w14:paraId="0EFA23A0"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D357B4E" w14:textId="77777777" w:rsidR="005C4C49" w:rsidRPr="00734691" w:rsidRDefault="005C4C49" w:rsidP="006C3434">
            <w:pPr>
              <w:spacing w:after="0"/>
              <w:rPr>
                <w:b/>
                <w:bCs/>
              </w:rPr>
            </w:pPr>
            <w:r w:rsidRPr="00734691">
              <w:t>Section TID 10052</w:t>
            </w:r>
          </w:p>
        </w:tc>
      </w:tr>
      <w:tr w:rsidR="005C4C49" w:rsidRPr="00734691" w14:paraId="215E29D4"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64390A8" w14:textId="77777777" w:rsidR="005C4C49" w:rsidRPr="00734691" w:rsidRDefault="005C4C49" w:rsidP="006C3434">
            <w:pPr>
              <w:spacing w:after="0"/>
            </w:pPr>
            <w:r w:rsidRPr="00734691">
              <w:t>1.15.21</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911700B" w14:textId="77777777" w:rsidR="005C4C49" w:rsidRPr="00734691" w:rsidRDefault="005C4C49" w:rsidP="006C3434">
            <w:pPr>
              <w:spacing w:after="0"/>
            </w:pPr>
            <w:r w:rsidRPr="00734691">
              <w:t>Patient Attenuation Characteristics</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2D044F3B"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19606061" w14:textId="77777777" w:rsidR="005C4C49" w:rsidRPr="00734691" w:rsidRDefault="005C4C49" w:rsidP="006C3434">
            <w:pPr>
              <w:spacing w:after="0"/>
            </w:pPr>
            <w:r w:rsidRPr="00734691">
              <w:t>Section TID 10053</w:t>
            </w:r>
          </w:p>
        </w:tc>
      </w:tr>
      <w:tr w:rsidR="005C4C49" w:rsidRPr="00734691" w14:paraId="57DCAB0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4777385" w14:textId="77777777" w:rsidR="005C4C49" w:rsidRPr="00734691" w:rsidRDefault="005C4C49" w:rsidP="006C3434">
            <w:pPr>
              <w:spacing w:after="0"/>
            </w:pPr>
            <w:r w:rsidRPr="00734691">
              <w:t>1.15.21.1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597966C"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37296AA"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E0A9AAC" w14:textId="77777777" w:rsidR="005C4C49" w:rsidRPr="00734691" w:rsidRDefault="005C4C49" w:rsidP="006C3434">
            <w:pPr>
              <w:spacing w:after="0"/>
            </w:pPr>
            <w:r w:rsidRPr="00734691">
              <w:t>Section TID 10053</w:t>
            </w:r>
          </w:p>
        </w:tc>
      </w:tr>
      <w:tr w:rsidR="005C4C49" w:rsidRPr="00734691" w14:paraId="0B409EF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79AE126" w14:textId="77777777" w:rsidR="005C4C49" w:rsidRPr="00734691" w:rsidRDefault="005C4C49" w:rsidP="006C3434">
            <w:pPr>
              <w:spacing w:after="0"/>
            </w:pPr>
            <w:r w:rsidRPr="00734691">
              <w:t>1.15.21.2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BBC36F7"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E955223" w14:textId="77777777" w:rsidR="005C4C49" w:rsidRPr="00734691" w:rsidRDefault="005C4C49" w:rsidP="006C3434">
            <w:pPr>
              <w:spacing w:after="0"/>
              <w:rPr>
                <w:color w:val="000000"/>
              </w:rPr>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17CC93A" w14:textId="77777777" w:rsidR="005C4C49" w:rsidRPr="00734691" w:rsidRDefault="005C4C49" w:rsidP="006C3434">
            <w:pPr>
              <w:spacing w:after="0"/>
            </w:pPr>
            <w:r w:rsidRPr="00734691">
              <w:t>Section TID 10053</w:t>
            </w:r>
          </w:p>
        </w:tc>
      </w:tr>
      <w:tr w:rsidR="005C4C49" w:rsidRPr="00734691" w14:paraId="0378D3E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91F7552" w14:textId="77777777" w:rsidR="005C4C49" w:rsidRPr="00734691" w:rsidRDefault="005C4C49" w:rsidP="006C3434">
            <w:pPr>
              <w:spacing w:after="0"/>
            </w:pPr>
            <w:r w:rsidRPr="00734691">
              <w:t>1.15.21.3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6E4B3D6"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ED40BE9"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D9A417" w14:textId="77777777" w:rsidR="005C4C49" w:rsidRPr="00734691" w:rsidRDefault="005C4C49" w:rsidP="006C3434">
            <w:pPr>
              <w:spacing w:after="0"/>
            </w:pPr>
            <w:r w:rsidRPr="00734691">
              <w:t>Section TID 10053</w:t>
            </w:r>
          </w:p>
        </w:tc>
      </w:tr>
      <w:tr w:rsidR="005C4C49" w:rsidRPr="00734691" w14:paraId="003769A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66450B" w14:textId="77777777" w:rsidR="005C4C49" w:rsidRPr="00734691" w:rsidRDefault="005C4C49" w:rsidP="006C3434">
            <w:pPr>
              <w:spacing w:after="0"/>
            </w:pPr>
            <w:r w:rsidRPr="00734691">
              <w:t>1.15.21.4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773A810" w14:textId="77777777" w:rsidR="005C4C49" w:rsidRPr="00734691" w:rsidRDefault="005C4C49" w:rsidP="006C3434">
            <w:pPr>
              <w:spacing w:after="0"/>
            </w:pPr>
            <w:r w:rsidRPr="00734691">
              <w:t>Patient Equivalent Thickness</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tbl>
            <w:tblPr>
              <w:tblStyle w:val="TableGrid"/>
              <w:tblW w:w="0" w:type="auto"/>
              <w:tblLook w:val="04A0" w:firstRow="1" w:lastRow="0" w:firstColumn="1" w:lastColumn="0" w:noHBand="0" w:noVBand="1"/>
            </w:tblPr>
            <w:tblGrid>
              <w:gridCol w:w="2267"/>
              <w:gridCol w:w="2268"/>
            </w:tblGrid>
            <w:tr w:rsidR="005C4C49" w:rsidRPr="00734691" w14:paraId="0B615EA4" w14:textId="77777777" w:rsidTr="00E1294D">
              <w:tc>
                <w:tcPr>
                  <w:tcW w:w="2267" w:type="dxa"/>
                </w:tcPr>
                <w:p w14:paraId="5B034B52" w14:textId="77777777" w:rsidR="005C4C49" w:rsidRPr="00734691" w:rsidRDefault="005C4C49" w:rsidP="006C3434">
                  <w:pPr>
                    <w:spacing w:after="0"/>
                  </w:pPr>
                  <w:r w:rsidRPr="00734691">
                    <w:t>20240418170315.000</w:t>
                  </w:r>
                </w:p>
              </w:tc>
              <w:tc>
                <w:tcPr>
                  <w:tcW w:w="2268" w:type="dxa"/>
                </w:tcPr>
                <w:p w14:paraId="286D7D01" w14:textId="77777777" w:rsidR="005C4C49" w:rsidRPr="00734691" w:rsidRDefault="005C4C49" w:rsidP="006C3434">
                  <w:pPr>
                    <w:spacing w:after="0"/>
                  </w:pPr>
                  <w:r w:rsidRPr="00734691">
                    <w:t>58 mm</w:t>
                  </w:r>
                </w:p>
              </w:tc>
            </w:tr>
            <w:tr w:rsidR="005C4C49" w:rsidRPr="00734691" w14:paraId="7E18BD06" w14:textId="77777777" w:rsidTr="00E1294D">
              <w:tc>
                <w:tcPr>
                  <w:tcW w:w="2267" w:type="dxa"/>
                </w:tcPr>
                <w:p w14:paraId="317873CC" w14:textId="77777777" w:rsidR="005C4C49" w:rsidRPr="00734691" w:rsidRDefault="005C4C49" w:rsidP="006C3434">
                  <w:pPr>
                    <w:spacing w:after="0"/>
                  </w:pPr>
                  <w:r w:rsidRPr="00734691">
                    <w:t>20240418170429.000</w:t>
                  </w:r>
                </w:p>
              </w:tc>
              <w:tc>
                <w:tcPr>
                  <w:tcW w:w="2268" w:type="dxa"/>
                </w:tcPr>
                <w:p w14:paraId="74FF381E" w14:textId="77777777" w:rsidR="005C4C49" w:rsidRPr="00734691" w:rsidRDefault="005C4C49" w:rsidP="006C3434">
                  <w:pPr>
                    <w:spacing w:after="0"/>
                  </w:pPr>
                  <w:r w:rsidRPr="00734691">
                    <w:t>52 mm</w:t>
                  </w:r>
                </w:p>
              </w:tc>
            </w:tr>
            <w:tr w:rsidR="005C4C49" w:rsidRPr="00734691" w14:paraId="29B0024F" w14:textId="77777777" w:rsidTr="00E1294D">
              <w:tc>
                <w:tcPr>
                  <w:tcW w:w="2267" w:type="dxa"/>
                </w:tcPr>
                <w:p w14:paraId="16187F33" w14:textId="77777777" w:rsidR="005C4C49" w:rsidRPr="00734691" w:rsidRDefault="005C4C49" w:rsidP="006C3434">
                  <w:pPr>
                    <w:spacing w:after="0"/>
                  </w:pPr>
                  <w:r w:rsidRPr="00734691">
                    <w:t>20240418170621.000</w:t>
                  </w:r>
                </w:p>
              </w:tc>
              <w:tc>
                <w:tcPr>
                  <w:tcW w:w="2268" w:type="dxa"/>
                </w:tcPr>
                <w:p w14:paraId="44D49048" w14:textId="77777777" w:rsidR="005C4C49" w:rsidRPr="00734691" w:rsidRDefault="005C4C49" w:rsidP="006C3434">
                  <w:pPr>
                    <w:spacing w:after="0"/>
                  </w:pPr>
                  <w:r w:rsidRPr="00734691">
                    <w:t>52 mm</w:t>
                  </w:r>
                </w:p>
              </w:tc>
            </w:tr>
            <w:tr w:rsidR="005C4C49" w:rsidRPr="00734691" w14:paraId="22590E50" w14:textId="77777777" w:rsidTr="00E1294D">
              <w:tc>
                <w:tcPr>
                  <w:tcW w:w="2267" w:type="dxa"/>
                </w:tcPr>
                <w:p w14:paraId="6055569B" w14:textId="77777777" w:rsidR="005C4C49" w:rsidRPr="00734691" w:rsidRDefault="005C4C49" w:rsidP="006C3434">
                  <w:pPr>
                    <w:spacing w:after="0"/>
                  </w:pPr>
                  <w:r w:rsidRPr="00734691">
                    <w:t>20240418170804.000</w:t>
                  </w:r>
                </w:p>
              </w:tc>
              <w:tc>
                <w:tcPr>
                  <w:tcW w:w="2268" w:type="dxa"/>
                </w:tcPr>
                <w:p w14:paraId="44E86435" w14:textId="77777777" w:rsidR="005C4C49" w:rsidRPr="00734691" w:rsidRDefault="005C4C49" w:rsidP="006C3434">
                  <w:pPr>
                    <w:spacing w:after="0"/>
                  </w:pPr>
                  <w:r w:rsidRPr="00734691">
                    <w:t>58 mm</w:t>
                  </w:r>
                </w:p>
              </w:tc>
            </w:tr>
          </w:tbl>
          <w:p w14:paraId="4D86CA5C" w14:textId="77777777" w:rsidR="005C4C49" w:rsidRPr="00734691" w:rsidRDefault="005C4C49" w:rsidP="006C3434">
            <w:pPr>
              <w:spacing w:after="0"/>
            </w:pP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70E0735" w14:textId="77777777" w:rsidR="005C4C49" w:rsidRPr="00734691" w:rsidRDefault="005C4C49" w:rsidP="006C3434">
            <w:pPr>
              <w:spacing w:after="0"/>
            </w:pPr>
            <w:r w:rsidRPr="00734691">
              <w:t>Section TID 10053</w:t>
            </w:r>
          </w:p>
        </w:tc>
      </w:tr>
      <w:tr w:rsidR="005C4C49" w:rsidRPr="00734691" w14:paraId="58F4C95A"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DCE6A2" w14:textId="77777777" w:rsidR="005C4C49" w:rsidRPr="00734691" w:rsidRDefault="005C4C49" w:rsidP="006C3434">
            <w:pPr>
              <w:spacing w:after="0"/>
            </w:pPr>
            <w:r w:rsidRPr="00734691">
              <w:t>1.15.21.5</w:t>
            </w:r>
          </w:p>
        </w:tc>
        <w:tc>
          <w:tcPr>
            <w:tcW w:w="351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D88D32E" w14:textId="77777777" w:rsidR="005C4C49" w:rsidRPr="00734691" w:rsidRDefault="005C4C49" w:rsidP="006C3434">
            <w:pPr>
              <w:spacing w:after="0"/>
            </w:pPr>
            <w:r w:rsidRPr="00734691">
              <w:t>Breast composition</w:t>
            </w:r>
          </w:p>
        </w:tc>
        <w:tc>
          <w:tcPr>
            <w:tcW w:w="396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51A7D62" w14:textId="77777777" w:rsidR="005C4C49" w:rsidRPr="00734691" w:rsidRDefault="005C4C49" w:rsidP="006C3434">
            <w:pPr>
              <w:spacing w:after="0"/>
            </w:pPr>
          </w:p>
          <w:p w14:paraId="6448BAD8" w14:textId="77777777" w:rsidR="005C4C49" w:rsidRPr="00734691" w:rsidRDefault="005C4C49" w:rsidP="006C3434">
            <w:pPr>
              <w:spacing w:after="0"/>
              <w:rPr>
                <w:color w:val="000000" w:themeColor="text1"/>
              </w:rPr>
            </w:pPr>
            <w:r w:rsidRPr="00734691">
              <w:rPr>
                <w:color w:val="000000" w:themeColor="text1"/>
              </w:rPr>
              <w:t>(129717001, SCT, “</w:t>
            </w:r>
            <w:r w:rsidRPr="00734691">
              <w:t>Scattered fibroglandular densities</w:t>
            </w:r>
            <w:r w:rsidRPr="00734691">
              <w:rPr>
                <w:color w:val="000000" w:themeColor="text1"/>
              </w:rPr>
              <w:t>”)</w:t>
            </w:r>
          </w:p>
          <w:p w14:paraId="5534CAAE" w14:textId="77777777" w:rsidR="005C4C49" w:rsidRPr="00734691" w:rsidRDefault="005C4C49" w:rsidP="006C3434">
            <w:pPr>
              <w:spacing w:after="0"/>
            </w:pPr>
          </w:p>
        </w:tc>
        <w:tc>
          <w:tcPr>
            <w:tcW w:w="1850"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55069B9" w14:textId="77777777" w:rsidR="005C4C49" w:rsidRPr="00734691" w:rsidRDefault="005C4C49" w:rsidP="006C3434">
            <w:pPr>
              <w:spacing w:after="0"/>
            </w:pPr>
            <w:r w:rsidRPr="00734691">
              <w:t>Section TID 10053</w:t>
            </w:r>
          </w:p>
        </w:tc>
      </w:tr>
      <w:tr w:rsidR="005C4C49" w:rsidRPr="00734691" w14:paraId="68577709" w14:textId="77777777" w:rsidTr="00097F5B">
        <w:trPr>
          <w:trHeight w:val="144"/>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41DD7828" w14:textId="77777777" w:rsidR="005C4C49" w:rsidRPr="00734691" w:rsidRDefault="005C4C49" w:rsidP="006C3434">
            <w:pPr>
              <w:spacing w:after="0"/>
              <w:rPr>
                <w:b/>
                <w:bCs/>
                <w:color w:val="000000"/>
              </w:rPr>
            </w:pPr>
            <w:r w:rsidRPr="00734691">
              <w:rPr>
                <w:color w:val="000000"/>
              </w:rPr>
              <w:t xml:space="preserve">&lt;Start </w:t>
            </w:r>
            <w:r w:rsidRPr="00734691">
              <w:t>Procedure Characteristics TID 10054 for LCC Tomosynthesis (Irradiation Event #1)</w:t>
            </w:r>
            <w:r w:rsidRPr="00734691">
              <w:rPr>
                <w:color w:val="000000"/>
              </w:rPr>
              <w:t>&gt;</w:t>
            </w:r>
          </w:p>
        </w:tc>
      </w:tr>
      <w:tr w:rsidR="005C4C49" w:rsidRPr="00734691" w14:paraId="3480D769" w14:textId="77777777" w:rsidTr="00CD0180">
        <w:trPr>
          <w:trHeight w:val="144"/>
        </w:trPr>
        <w:tc>
          <w:tcPr>
            <w:tcW w:w="11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7E7E92AC" w14:textId="77777777" w:rsidR="005C4C49" w:rsidRPr="00734691" w:rsidRDefault="005C4C49" w:rsidP="006C3434">
            <w:pPr>
              <w:spacing w:after="0"/>
            </w:pPr>
            <w:r w:rsidRPr="00734691">
              <w:t>1.15.22</w:t>
            </w:r>
          </w:p>
        </w:tc>
        <w:tc>
          <w:tcPr>
            <w:tcW w:w="351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58CDBABB" w14:textId="77777777" w:rsidR="005C4C49" w:rsidRPr="00734691" w:rsidRDefault="005C4C49" w:rsidP="006C3434">
            <w:pPr>
              <w:spacing w:after="0"/>
            </w:pPr>
            <w:r w:rsidRPr="00734691">
              <w:t>Procedure Characteristics</w:t>
            </w:r>
          </w:p>
        </w:tc>
        <w:tc>
          <w:tcPr>
            <w:tcW w:w="396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78187A6" w14:textId="77777777" w:rsidR="005C4C49" w:rsidRPr="00734691" w:rsidRDefault="005C4C49" w:rsidP="006C3434">
            <w:pPr>
              <w:spacing w:after="0"/>
            </w:pPr>
            <w:r w:rsidRPr="00734691">
              <w:t>&lt;CONTAINER&gt;</w:t>
            </w:r>
          </w:p>
        </w:tc>
        <w:tc>
          <w:tcPr>
            <w:tcW w:w="1850" w:type="dxa"/>
            <w:tcBorders>
              <w:top w:val="single" w:sz="4" w:space="0" w:color="000000"/>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hideMark/>
          </w:tcPr>
          <w:p w14:paraId="6F3DE4D6" w14:textId="77777777" w:rsidR="005C4C49" w:rsidRPr="00734691" w:rsidRDefault="005C4C49" w:rsidP="006C3434">
            <w:pPr>
              <w:spacing w:after="0"/>
            </w:pPr>
            <w:r w:rsidRPr="00734691">
              <w:t>Section TID 10054</w:t>
            </w:r>
          </w:p>
        </w:tc>
      </w:tr>
      <w:tr w:rsidR="005C4C49" w:rsidRPr="00734691" w14:paraId="072F9170"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DD49FC0" w14:textId="77777777" w:rsidR="005C4C49" w:rsidRPr="00734691" w:rsidRDefault="005C4C49" w:rsidP="006C3434">
            <w:pPr>
              <w:spacing w:after="0"/>
            </w:pPr>
            <w:r w:rsidRPr="00734691">
              <w:t>1.15.22.1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10162F6"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D3E6BE1" w14:textId="77777777" w:rsidR="005C4C49" w:rsidRPr="00734691" w:rsidRDefault="005C4C49" w:rsidP="006C3434">
            <w:pPr>
              <w:spacing w:after="0"/>
              <w:rPr>
                <w:color w:val="000000"/>
              </w:rPr>
            </w:pPr>
            <w:r w:rsidRPr="00734691">
              <w:t>20240418170315.000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EBD81F6" w14:textId="77777777" w:rsidR="005C4C49" w:rsidRPr="00734691" w:rsidRDefault="005C4C49" w:rsidP="006C3434">
            <w:pPr>
              <w:spacing w:after="0"/>
            </w:pPr>
            <w:r w:rsidRPr="00734691">
              <w:t>Section TID 10054</w:t>
            </w:r>
          </w:p>
        </w:tc>
      </w:tr>
      <w:tr w:rsidR="005C4C49" w:rsidRPr="00734691" w14:paraId="2F7D6A89"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6EB2BB6" w14:textId="77777777" w:rsidR="005C4C49" w:rsidRPr="00734691" w:rsidRDefault="005C4C49" w:rsidP="006C3434">
            <w:pPr>
              <w:spacing w:after="0"/>
            </w:pPr>
            <w:r w:rsidRPr="00734691">
              <w:t>1.15.22.2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F8BD88"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F8BF122" w14:textId="77777777" w:rsidR="005C4C49" w:rsidRPr="00734691" w:rsidRDefault="005C4C49" w:rsidP="006C3434">
            <w:pPr>
              <w:spacing w:after="0"/>
              <w:rPr>
                <w:color w:val="000000"/>
              </w:rPr>
            </w:pPr>
            <w:r w:rsidRPr="00734691">
              <w:t>20240418170322.000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6AE8050" w14:textId="77777777" w:rsidR="005C4C49" w:rsidRPr="00734691" w:rsidRDefault="005C4C49" w:rsidP="006C3434">
            <w:pPr>
              <w:spacing w:after="0"/>
            </w:pPr>
            <w:r w:rsidRPr="00734691">
              <w:t>Section TID 10054</w:t>
            </w:r>
          </w:p>
        </w:tc>
      </w:tr>
      <w:tr w:rsidR="005C4C49" w:rsidRPr="00734691" w14:paraId="1F27F03E"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96CCBB4" w14:textId="77777777" w:rsidR="005C4C49" w:rsidRPr="00734691" w:rsidRDefault="005C4C49" w:rsidP="006C3434">
            <w:pPr>
              <w:spacing w:after="0"/>
            </w:pPr>
            <w:r w:rsidRPr="00734691">
              <w:lastRenderedPageBreak/>
              <w:t>1.15.22.3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DCFB299"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4037B51" w14:textId="77777777" w:rsidR="005C4C49" w:rsidRPr="00734691" w:rsidRDefault="005C4C49" w:rsidP="006C3434">
            <w:pPr>
              <w:spacing w:after="0"/>
              <w:rPr>
                <w:color w:val="000000"/>
              </w:rPr>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49E7CD7" w14:textId="77777777" w:rsidR="005C4C49" w:rsidRPr="00734691" w:rsidRDefault="005C4C49" w:rsidP="006C3434">
            <w:pPr>
              <w:spacing w:after="0"/>
            </w:pPr>
            <w:r w:rsidRPr="00734691">
              <w:t>Section TID 10054</w:t>
            </w:r>
          </w:p>
        </w:tc>
      </w:tr>
      <w:tr w:rsidR="005C4C49" w:rsidRPr="00734691" w14:paraId="744DF930"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A382D79" w14:textId="77777777" w:rsidR="005C4C49" w:rsidRPr="00734691" w:rsidRDefault="005C4C49" w:rsidP="006C3434">
            <w:pPr>
              <w:spacing w:after="0"/>
            </w:pPr>
            <w:r w:rsidRPr="00734691">
              <w:t>1.15.22.4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8356894" w14:textId="77777777" w:rsidR="005C4C49" w:rsidRPr="00734691" w:rsidRDefault="005C4C49" w:rsidP="006C3434">
            <w:pPr>
              <w:spacing w:after="0"/>
            </w:pPr>
            <w:r w:rsidRPr="00734691">
              <w:t>Acquisition Protocol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3F9C5A3" w14:textId="77777777" w:rsidR="005C4C49" w:rsidRPr="00734691" w:rsidRDefault="005C4C49" w:rsidP="006C3434">
            <w:pPr>
              <w:spacing w:after="0"/>
              <w:rPr>
                <w:color w:val="000000"/>
              </w:rPr>
            </w:pPr>
            <w:r w:rsidRPr="00734691">
              <w:t>L CC Tomo</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01FF02E" w14:textId="77777777" w:rsidR="005C4C49" w:rsidRPr="00734691" w:rsidRDefault="005C4C49" w:rsidP="006C3434">
            <w:pPr>
              <w:spacing w:after="0"/>
            </w:pPr>
            <w:r w:rsidRPr="00734691">
              <w:t>Section TID 10054</w:t>
            </w:r>
          </w:p>
        </w:tc>
      </w:tr>
      <w:tr w:rsidR="005C4C49" w:rsidRPr="00734691" w14:paraId="4C86E02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E5D9687" w14:textId="77777777" w:rsidR="005C4C49" w:rsidRPr="00734691" w:rsidRDefault="005C4C49" w:rsidP="006C3434">
            <w:pPr>
              <w:spacing w:after="0"/>
            </w:pPr>
            <w:r w:rsidRPr="00734691">
              <w:t>1.15.22.5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764AF0F" w14:textId="77777777" w:rsidR="005C4C49" w:rsidRPr="00734691" w:rsidRDefault="005C4C49" w:rsidP="006C3434">
            <w:pPr>
              <w:spacing w:after="0"/>
            </w:pPr>
            <w:r w:rsidRPr="00734691">
              <w:t>Target Region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C9C893A" w14:textId="77777777" w:rsidR="005C4C49" w:rsidRPr="00734691" w:rsidRDefault="005C4C49" w:rsidP="006C3434">
            <w:pPr>
              <w:spacing w:after="0"/>
            </w:pPr>
            <w:r w:rsidRPr="00734691">
              <w:t>(76752008, SCT, “</w:t>
            </w:r>
            <w:r w:rsidRPr="00734691">
              <w:rPr>
                <w:color w:val="0070C0"/>
              </w:rPr>
              <w:t>Breast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C492114" w14:textId="77777777" w:rsidR="005C4C49" w:rsidRPr="00734691" w:rsidRDefault="005C4C49" w:rsidP="006C3434">
            <w:pPr>
              <w:spacing w:after="0"/>
            </w:pPr>
            <w:r w:rsidRPr="00734691">
              <w:t>Section TID 10054</w:t>
            </w:r>
          </w:p>
        </w:tc>
      </w:tr>
      <w:tr w:rsidR="005C4C49" w:rsidRPr="00734691" w14:paraId="08F0BCB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D51CA39" w14:textId="77777777" w:rsidR="005C4C49" w:rsidRPr="00734691" w:rsidRDefault="005C4C49" w:rsidP="006C3434">
            <w:pPr>
              <w:spacing w:after="0"/>
            </w:pPr>
            <w:r w:rsidRPr="00734691">
              <w:t>1.15.22.5.1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5C7E44A" w14:textId="77777777" w:rsidR="005C4C49" w:rsidRPr="00734691" w:rsidRDefault="005C4C49" w:rsidP="006C3434">
            <w:pPr>
              <w:spacing w:after="0"/>
            </w:pPr>
            <w:r w:rsidRPr="00734691">
              <w:t>Laterality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08DE731" w14:textId="77777777" w:rsidR="005C4C49" w:rsidRPr="00734691" w:rsidRDefault="005C4C49" w:rsidP="006C3434">
            <w:pPr>
              <w:spacing w:after="0"/>
            </w:pPr>
            <w:r w:rsidRPr="00734691">
              <w:t>(7771000, SCT, “</w:t>
            </w:r>
            <w:r w:rsidRPr="00734691">
              <w:rPr>
                <w:color w:val="0070C0"/>
              </w:rPr>
              <w:t>Left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EEB0377" w14:textId="77777777" w:rsidR="005C4C49" w:rsidRPr="00734691" w:rsidRDefault="005C4C49" w:rsidP="006C3434">
            <w:pPr>
              <w:spacing w:after="0"/>
            </w:pPr>
            <w:r w:rsidRPr="00734691">
              <w:t>Section TID 10054</w:t>
            </w:r>
          </w:p>
        </w:tc>
      </w:tr>
      <w:tr w:rsidR="005C4C49" w:rsidRPr="00734691" w14:paraId="4E05E05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6842261" w14:textId="77777777" w:rsidR="005C4C49" w:rsidRPr="00734691" w:rsidRDefault="005C4C49" w:rsidP="006C3434">
            <w:pPr>
              <w:spacing w:after="0"/>
            </w:pPr>
            <w:r w:rsidRPr="00734691">
              <w:t>1.15.22.6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627A6AC" w14:textId="77777777" w:rsidR="005C4C49" w:rsidRPr="00734691" w:rsidRDefault="005C4C49" w:rsidP="006C3434">
            <w:pPr>
              <w:spacing w:after="0"/>
            </w:pPr>
            <w:r w:rsidRPr="00734691">
              <w:t>X-Ray Grid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A32009C" w14:textId="77777777" w:rsidR="005C4C49" w:rsidRPr="00734691" w:rsidRDefault="005C4C49" w:rsidP="006C3434">
            <w:pPr>
              <w:spacing w:after="0"/>
            </w:pPr>
            <w:r w:rsidRPr="00734691">
              <w:t>(111646, DCM, “</w:t>
            </w:r>
            <w:r w:rsidRPr="00734691">
              <w:rPr>
                <w:color w:val="0070C0"/>
              </w:rPr>
              <w:t>No grid</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B4E1846" w14:textId="77777777" w:rsidR="005C4C49" w:rsidRPr="00734691" w:rsidRDefault="005C4C49" w:rsidP="006C3434">
            <w:pPr>
              <w:spacing w:after="0"/>
            </w:pPr>
            <w:r w:rsidRPr="00734691">
              <w:t>Section TID 10054</w:t>
            </w:r>
          </w:p>
        </w:tc>
      </w:tr>
      <w:tr w:rsidR="005C4C49" w:rsidRPr="00734691" w14:paraId="6805287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27D2CB2" w14:textId="77777777" w:rsidR="005C4C49" w:rsidRPr="00734691" w:rsidRDefault="005C4C49" w:rsidP="006C3434">
            <w:pPr>
              <w:spacing w:after="0"/>
            </w:pPr>
            <w:r w:rsidRPr="00734691">
              <w:t>1.15.22.7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7288B7F" w14:textId="77777777" w:rsidR="005C4C49" w:rsidRPr="00734691" w:rsidRDefault="005C4C49" w:rsidP="006C3434">
            <w:pPr>
              <w:spacing w:after="0"/>
            </w:pPr>
            <w:r w:rsidRPr="00734691">
              <w:t>Distance Source to Detector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97C5104" w14:textId="77777777" w:rsidR="005C4C49" w:rsidRPr="00734691" w:rsidRDefault="005C4C49" w:rsidP="006C3434">
            <w:pPr>
              <w:spacing w:after="0"/>
              <w:rPr>
                <w:color w:val="000000"/>
              </w:rPr>
            </w:pPr>
            <w:r w:rsidRPr="00734691">
              <w:t>700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113CE40B" w14:textId="77777777" w:rsidR="005C4C49" w:rsidRPr="00734691" w:rsidRDefault="005C4C49" w:rsidP="006C3434">
            <w:pPr>
              <w:spacing w:after="0"/>
            </w:pPr>
            <w:r w:rsidRPr="00734691">
              <w:t>Section TID 10054</w:t>
            </w:r>
          </w:p>
        </w:tc>
      </w:tr>
      <w:tr w:rsidR="005C4C49" w:rsidRPr="00734691" w14:paraId="4250DF34" w14:textId="77777777" w:rsidTr="00097F5B">
        <w:trPr>
          <w:trHeight w:val="144"/>
        </w:trPr>
        <w:tc>
          <w:tcPr>
            <w:tcW w:w="10440" w:type="dxa"/>
            <w:gridSpan w:val="4"/>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28EDB54C" w14:textId="77777777" w:rsidR="005C4C49" w:rsidRPr="00734691" w:rsidRDefault="005C4C49" w:rsidP="006C3434">
            <w:pPr>
              <w:spacing w:after="0"/>
              <w:rPr>
                <w:color w:val="000000"/>
              </w:rPr>
            </w:pPr>
            <w:r w:rsidRPr="00734691">
              <w:rPr>
                <w:color w:val="000000"/>
              </w:rPr>
              <w:t xml:space="preserve">&lt;Start </w:t>
            </w:r>
            <w:r w:rsidRPr="00734691">
              <w:t>Procedure Characteristics TID 10054 for RCC Tomosynthesis (Irradiation Event #2)</w:t>
            </w:r>
            <w:r w:rsidRPr="00734691">
              <w:rPr>
                <w:color w:val="000000"/>
              </w:rPr>
              <w:t>&gt;</w:t>
            </w:r>
          </w:p>
        </w:tc>
      </w:tr>
      <w:tr w:rsidR="005C4C49" w:rsidRPr="00734691" w14:paraId="73CAFD7B"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338FA961" w14:textId="77777777" w:rsidR="005C4C49" w:rsidRPr="00734691" w:rsidRDefault="005C4C49" w:rsidP="006C3434">
            <w:pPr>
              <w:spacing w:after="0"/>
            </w:pPr>
            <w:r w:rsidRPr="00734691">
              <w:t>1.15.23</w:t>
            </w:r>
          </w:p>
        </w:tc>
        <w:tc>
          <w:tcPr>
            <w:tcW w:w="351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961BFC3" w14:textId="77777777" w:rsidR="005C4C49" w:rsidRPr="00734691" w:rsidRDefault="005C4C49" w:rsidP="006C3434">
            <w:pPr>
              <w:spacing w:after="0"/>
            </w:pPr>
            <w:r w:rsidRPr="00734691">
              <w:t>Procedure Characteristics</w:t>
            </w:r>
          </w:p>
        </w:tc>
        <w:tc>
          <w:tcPr>
            <w:tcW w:w="396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606674B" w14:textId="77777777" w:rsidR="005C4C49" w:rsidRPr="00734691" w:rsidRDefault="005C4C49"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EB57EB6" w14:textId="77777777" w:rsidR="005C4C49" w:rsidRPr="00734691" w:rsidRDefault="005C4C49" w:rsidP="006C3434">
            <w:pPr>
              <w:spacing w:after="0"/>
            </w:pPr>
            <w:r w:rsidRPr="00734691">
              <w:t>Section TID 10054</w:t>
            </w:r>
          </w:p>
        </w:tc>
      </w:tr>
      <w:tr w:rsidR="005C4C49" w:rsidRPr="00734691" w14:paraId="6006D57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D6B5111" w14:textId="77777777" w:rsidR="005C4C49" w:rsidRPr="00734691" w:rsidRDefault="005C4C49" w:rsidP="006C3434">
            <w:pPr>
              <w:spacing w:after="0"/>
            </w:pPr>
            <w:r w:rsidRPr="00734691">
              <w:t>1.15.23.1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911DCE8"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D54810E" w14:textId="77777777" w:rsidR="005C4C49" w:rsidRPr="00734691" w:rsidRDefault="005C4C49" w:rsidP="006C3434">
            <w:pPr>
              <w:spacing w:after="0"/>
            </w:pPr>
            <w:r w:rsidRPr="00734691">
              <w:t>20240418170429.000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DE7C896" w14:textId="77777777" w:rsidR="005C4C49" w:rsidRPr="00734691" w:rsidRDefault="005C4C49" w:rsidP="006C3434">
            <w:pPr>
              <w:spacing w:after="0"/>
            </w:pPr>
            <w:r w:rsidRPr="00734691">
              <w:t>Section TID 10054</w:t>
            </w:r>
          </w:p>
        </w:tc>
      </w:tr>
      <w:tr w:rsidR="005C4C49" w:rsidRPr="00734691" w14:paraId="364E238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1373DAD" w14:textId="77777777" w:rsidR="005C4C49" w:rsidRPr="00734691" w:rsidRDefault="005C4C49" w:rsidP="006C3434">
            <w:pPr>
              <w:spacing w:after="0"/>
            </w:pPr>
            <w:r w:rsidRPr="00734691">
              <w:t>1.15.23.2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45BF5C"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1CAF806" w14:textId="77777777" w:rsidR="005C4C49" w:rsidRPr="00734691" w:rsidRDefault="005C4C49" w:rsidP="006C3434">
            <w:pPr>
              <w:spacing w:after="0"/>
            </w:pPr>
            <w:r w:rsidRPr="00734691">
              <w:t>20240418170436.000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299EE0D" w14:textId="77777777" w:rsidR="005C4C49" w:rsidRPr="00734691" w:rsidRDefault="005C4C49" w:rsidP="006C3434">
            <w:pPr>
              <w:spacing w:after="0"/>
            </w:pPr>
            <w:r w:rsidRPr="00734691">
              <w:t>Section TID 10054</w:t>
            </w:r>
          </w:p>
        </w:tc>
      </w:tr>
      <w:tr w:rsidR="005C4C49" w:rsidRPr="00734691" w14:paraId="43778AF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EB65586" w14:textId="77777777" w:rsidR="005C4C49" w:rsidRPr="00734691" w:rsidRDefault="005C4C49" w:rsidP="006C3434">
            <w:pPr>
              <w:spacing w:after="0"/>
            </w:pPr>
            <w:r w:rsidRPr="00734691">
              <w:t>1.15.23.3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3FBE133"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0FB548B" w14:textId="77777777" w:rsidR="005C4C49" w:rsidRPr="00734691" w:rsidRDefault="005C4C49"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4E72B5E" w14:textId="77777777" w:rsidR="005C4C49" w:rsidRPr="00734691" w:rsidRDefault="005C4C49" w:rsidP="006C3434">
            <w:pPr>
              <w:spacing w:after="0"/>
            </w:pPr>
            <w:r w:rsidRPr="00734691">
              <w:t>Section TID 10054</w:t>
            </w:r>
          </w:p>
        </w:tc>
      </w:tr>
      <w:tr w:rsidR="005C4C49" w:rsidRPr="00734691" w14:paraId="4776C40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C1A1890" w14:textId="77777777" w:rsidR="005C4C49" w:rsidRPr="00734691" w:rsidRDefault="005C4C49" w:rsidP="006C3434">
            <w:pPr>
              <w:spacing w:after="0"/>
            </w:pPr>
            <w:r w:rsidRPr="00734691">
              <w:t>1.15.23.4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02D446C" w14:textId="77777777" w:rsidR="005C4C49" w:rsidRPr="00734691" w:rsidRDefault="005C4C49" w:rsidP="006C3434">
            <w:pPr>
              <w:spacing w:after="0"/>
            </w:pPr>
            <w:r w:rsidRPr="00734691">
              <w:t>Acquisition Protocol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3A6C398" w14:textId="77777777" w:rsidR="005C4C49" w:rsidRPr="00734691" w:rsidRDefault="005C4C49" w:rsidP="006C3434">
            <w:pPr>
              <w:spacing w:after="0"/>
            </w:pPr>
            <w:r w:rsidRPr="00734691">
              <w:t>R CC Tomo</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FAA6878" w14:textId="77777777" w:rsidR="005C4C49" w:rsidRPr="00734691" w:rsidRDefault="005C4C49" w:rsidP="006C3434">
            <w:pPr>
              <w:spacing w:after="0"/>
            </w:pPr>
            <w:r w:rsidRPr="00734691">
              <w:t>Section TID 10054</w:t>
            </w:r>
          </w:p>
        </w:tc>
      </w:tr>
      <w:tr w:rsidR="005C4C49" w:rsidRPr="00734691" w14:paraId="0538603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24ADA8B" w14:textId="77777777" w:rsidR="005C4C49" w:rsidRPr="00734691" w:rsidRDefault="005C4C49" w:rsidP="006C3434">
            <w:pPr>
              <w:spacing w:after="0"/>
            </w:pPr>
            <w:r w:rsidRPr="00734691">
              <w:t>1.15.23.5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AEE175" w14:textId="77777777" w:rsidR="005C4C49" w:rsidRPr="00734691" w:rsidRDefault="005C4C49" w:rsidP="006C3434">
            <w:pPr>
              <w:spacing w:after="0"/>
            </w:pPr>
            <w:r w:rsidRPr="00734691">
              <w:t>Target Region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C0C32F9" w14:textId="77777777" w:rsidR="005C4C49" w:rsidRPr="00734691" w:rsidRDefault="005C4C49" w:rsidP="006C3434">
            <w:pPr>
              <w:spacing w:after="0"/>
              <w:rPr>
                <w:i/>
                <w:iCs/>
                <w:color w:val="00B050"/>
              </w:rPr>
            </w:pPr>
            <w:r w:rsidRPr="00734691">
              <w:t>(76752008, SCT, “</w:t>
            </w:r>
            <w:r w:rsidRPr="00734691">
              <w:rPr>
                <w:color w:val="0070C0"/>
              </w:rPr>
              <w:t>Breast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B0C62D5" w14:textId="77777777" w:rsidR="005C4C49" w:rsidRPr="00734691" w:rsidRDefault="005C4C49" w:rsidP="006C3434">
            <w:pPr>
              <w:spacing w:after="0"/>
            </w:pPr>
            <w:r w:rsidRPr="00734691">
              <w:t>Section TID 10054</w:t>
            </w:r>
          </w:p>
        </w:tc>
      </w:tr>
      <w:tr w:rsidR="005C4C49" w:rsidRPr="00734691" w14:paraId="35BAA1A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ECF1755" w14:textId="77777777" w:rsidR="005C4C49" w:rsidRPr="00734691" w:rsidRDefault="005C4C49" w:rsidP="006C3434">
            <w:pPr>
              <w:spacing w:after="0"/>
            </w:pPr>
            <w:r w:rsidRPr="00734691">
              <w:t>1.15.23.5.1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9BF086C" w14:textId="77777777" w:rsidR="005C4C49" w:rsidRPr="00734691" w:rsidRDefault="005C4C49" w:rsidP="006C3434">
            <w:pPr>
              <w:spacing w:after="0"/>
            </w:pPr>
            <w:r w:rsidRPr="00734691">
              <w:t>Laterality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0B2EA55" w14:textId="77777777" w:rsidR="005C4C49" w:rsidRPr="00734691" w:rsidRDefault="005C4C49" w:rsidP="006C3434">
            <w:pPr>
              <w:spacing w:after="0"/>
              <w:rPr>
                <w:i/>
                <w:iCs/>
                <w:color w:val="00B050"/>
              </w:rPr>
            </w:pPr>
            <w:r w:rsidRPr="00734691">
              <w:t>(24028007, SCT, “</w:t>
            </w:r>
            <w:r w:rsidRPr="00734691">
              <w:rPr>
                <w:color w:val="0070C0"/>
              </w:rPr>
              <w:t>Right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AD48337" w14:textId="77777777" w:rsidR="005C4C49" w:rsidRPr="00734691" w:rsidRDefault="005C4C49" w:rsidP="006C3434">
            <w:pPr>
              <w:spacing w:after="0"/>
            </w:pPr>
            <w:r w:rsidRPr="00734691">
              <w:t>Section TID 10054</w:t>
            </w:r>
          </w:p>
        </w:tc>
      </w:tr>
      <w:tr w:rsidR="005C4C49" w:rsidRPr="00734691" w14:paraId="120005E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3D796B9" w14:textId="77777777" w:rsidR="005C4C49" w:rsidRPr="00734691" w:rsidRDefault="005C4C49" w:rsidP="006C3434">
            <w:pPr>
              <w:spacing w:after="0"/>
            </w:pPr>
            <w:r w:rsidRPr="00734691">
              <w:t>1.15.23.6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0BE0D01" w14:textId="77777777" w:rsidR="005C4C49" w:rsidRPr="00734691" w:rsidRDefault="005C4C49" w:rsidP="006C3434">
            <w:pPr>
              <w:spacing w:after="0"/>
            </w:pPr>
            <w:r w:rsidRPr="00734691">
              <w:t>X-Ray Grid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6059203" w14:textId="77777777" w:rsidR="005C4C49" w:rsidRPr="00734691" w:rsidRDefault="005C4C49" w:rsidP="006C3434">
            <w:pPr>
              <w:spacing w:after="0"/>
              <w:rPr>
                <w:i/>
                <w:iCs/>
                <w:color w:val="00B050"/>
              </w:rPr>
            </w:pPr>
            <w:r w:rsidRPr="00734691">
              <w:t>(111646, DCM, “</w:t>
            </w:r>
            <w:r w:rsidRPr="00734691">
              <w:rPr>
                <w:color w:val="0070C0"/>
              </w:rPr>
              <w:t>No grid</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EBF7532" w14:textId="77777777" w:rsidR="005C4C49" w:rsidRPr="00734691" w:rsidRDefault="005C4C49" w:rsidP="006C3434">
            <w:pPr>
              <w:spacing w:after="0"/>
            </w:pPr>
            <w:r w:rsidRPr="00734691">
              <w:t>Section TID 10054</w:t>
            </w:r>
          </w:p>
        </w:tc>
      </w:tr>
      <w:tr w:rsidR="005C4C49" w:rsidRPr="00734691" w14:paraId="1ECAD2A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5EE9FB8" w14:textId="77777777" w:rsidR="005C4C49" w:rsidRPr="00734691" w:rsidRDefault="005C4C49" w:rsidP="006C3434">
            <w:pPr>
              <w:spacing w:after="0"/>
            </w:pPr>
            <w:r w:rsidRPr="00734691">
              <w:t>1.15.23.7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E722FE8" w14:textId="77777777" w:rsidR="005C4C49" w:rsidRPr="00734691" w:rsidRDefault="005C4C49" w:rsidP="006C3434">
            <w:pPr>
              <w:spacing w:after="0"/>
            </w:pPr>
            <w:r w:rsidRPr="00734691">
              <w:t>Distance Source to Detector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DA4BDDD" w14:textId="77777777" w:rsidR="005C4C49" w:rsidRPr="00734691" w:rsidRDefault="005C4C49" w:rsidP="006C3434">
            <w:pPr>
              <w:spacing w:after="0"/>
            </w:pPr>
            <w:r w:rsidRPr="00734691">
              <w:t>700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4146DF4" w14:textId="77777777" w:rsidR="005C4C49" w:rsidRPr="00734691" w:rsidRDefault="005C4C49" w:rsidP="006C3434">
            <w:pPr>
              <w:spacing w:after="0"/>
            </w:pPr>
            <w:r w:rsidRPr="00734691">
              <w:t>Section TID 10054</w:t>
            </w:r>
          </w:p>
        </w:tc>
      </w:tr>
      <w:tr w:rsidR="005C4C49" w:rsidRPr="00734691" w14:paraId="093B66BD" w14:textId="77777777" w:rsidTr="00097F5B">
        <w:trPr>
          <w:trHeight w:val="144"/>
        </w:trPr>
        <w:tc>
          <w:tcPr>
            <w:tcW w:w="10440" w:type="dxa"/>
            <w:gridSpan w:val="4"/>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65FF2BAD" w14:textId="77777777" w:rsidR="005C4C49" w:rsidRPr="00734691" w:rsidRDefault="005C4C49" w:rsidP="006C3434">
            <w:pPr>
              <w:spacing w:after="0"/>
              <w:rPr>
                <w:color w:val="000000"/>
              </w:rPr>
            </w:pPr>
            <w:r w:rsidRPr="00734691">
              <w:rPr>
                <w:color w:val="000000"/>
              </w:rPr>
              <w:t xml:space="preserve">&lt;Start </w:t>
            </w:r>
            <w:r w:rsidRPr="00734691">
              <w:t>Procedure Characteristics TID 10054 for RMLO Tomosynthesis (Irradiation Event #3)</w:t>
            </w:r>
            <w:r w:rsidRPr="00734691">
              <w:rPr>
                <w:color w:val="000000"/>
              </w:rPr>
              <w:t>&gt;</w:t>
            </w:r>
          </w:p>
        </w:tc>
      </w:tr>
      <w:tr w:rsidR="005C4C49" w:rsidRPr="00734691" w14:paraId="4B3E01A2"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6E120CC" w14:textId="77777777" w:rsidR="005C4C49" w:rsidRPr="00734691" w:rsidRDefault="005C4C49" w:rsidP="006C3434">
            <w:pPr>
              <w:spacing w:after="0"/>
            </w:pPr>
            <w:r w:rsidRPr="00734691">
              <w:t>1.15.24</w:t>
            </w:r>
          </w:p>
        </w:tc>
        <w:tc>
          <w:tcPr>
            <w:tcW w:w="351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5B41E88" w14:textId="77777777" w:rsidR="005C4C49" w:rsidRPr="00734691" w:rsidRDefault="005C4C49" w:rsidP="006C3434">
            <w:pPr>
              <w:spacing w:after="0"/>
            </w:pPr>
            <w:r w:rsidRPr="00734691">
              <w:t>Procedure Characteristics</w:t>
            </w:r>
          </w:p>
        </w:tc>
        <w:tc>
          <w:tcPr>
            <w:tcW w:w="396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A041AE1" w14:textId="77777777" w:rsidR="005C4C49" w:rsidRPr="00734691" w:rsidRDefault="005C4C49"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7A87EA8C" w14:textId="77777777" w:rsidR="005C4C49" w:rsidRPr="00734691" w:rsidRDefault="005C4C49" w:rsidP="006C3434">
            <w:pPr>
              <w:spacing w:after="0"/>
            </w:pPr>
            <w:r w:rsidRPr="00734691">
              <w:t>Section TID 10054</w:t>
            </w:r>
          </w:p>
        </w:tc>
      </w:tr>
      <w:tr w:rsidR="005C4C49" w:rsidRPr="00734691" w14:paraId="5CD4EE1C"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4D17899" w14:textId="77777777" w:rsidR="005C4C49" w:rsidRPr="00734691" w:rsidRDefault="005C4C49" w:rsidP="006C3434">
            <w:pPr>
              <w:spacing w:after="0"/>
            </w:pPr>
            <w:r w:rsidRPr="00734691">
              <w:t>1.15.24.1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30C49C5"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976C948" w14:textId="77777777" w:rsidR="005C4C49" w:rsidRPr="00734691" w:rsidRDefault="005C4C49" w:rsidP="006C3434">
            <w:pPr>
              <w:spacing w:after="0"/>
            </w:pPr>
            <w:r w:rsidRPr="00734691">
              <w:t>20240418170621.000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D14AA45" w14:textId="77777777" w:rsidR="005C4C49" w:rsidRPr="00734691" w:rsidRDefault="005C4C49" w:rsidP="006C3434">
            <w:pPr>
              <w:spacing w:after="0"/>
            </w:pPr>
            <w:r w:rsidRPr="00734691">
              <w:t>Section TID 10054</w:t>
            </w:r>
          </w:p>
        </w:tc>
      </w:tr>
      <w:tr w:rsidR="005C4C49" w:rsidRPr="00734691" w14:paraId="0748E5A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FBF883A" w14:textId="77777777" w:rsidR="005C4C49" w:rsidRPr="00734691" w:rsidRDefault="005C4C49" w:rsidP="006C3434">
            <w:pPr>
              <w:spacing w:after="0"/>
            </w:pPr>
            <w:r w:rsidRPr="00734691">
              <w:t>1.15.24.2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1DA1408"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63F2D3B" w14:textId="77777777" w:rsidR="005C4C49" w:rsidRPr="00734691" w:rsidRDefault="005C4C49" w:rsidP="006C3434">
            <w:pPr>
              <w:spacing w:after="0"/>
            </w:pPr>
            <w:r w:rsidRPr="00734691">
              <w:t>20240418170628.000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0B6FE5D" w14:textId="77777777" w:rsidR="005C4C49" w:rsidRPr="00734691" w:rsidRDefault="005C4C49" w:rsidP="006C3434">
            <w:pPr>
              <w:spacing w:after="0"/>
            </w:pPr>
            <w:r w:rsidRPr="00734691">
              <w:t>Section TID 10054</w:t>
            </w:r>
          </w:p>
        </w:tc>
      </w:tr>
      <w:tr w:rsidR="005C4C49" w:rsidRPr="00734691" w14:paraId="5CC8A7A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29F8739" w14:textId="77777777" w:rsidR="005C4C49" w:rsidRPr="00734691" w:rsidRDefault="005C4C49" w:rsidP="006C3434">
            <w:pPr>
              <w:spacing w:after="0"/>
            </w:pPr>
            <w:r w:rsidRPr="00734691">
              <w:t>1.15.24.3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D135A3B"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A795453" w14:textId="77777777" w:rsidR="005C4C49" w:rsidRPr="00734691" w:rsidRDefault="005C4C49"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BA4CFE7" w14:textId="77777777" w:rsidR="005C4C49" w:rsidRPr="00734691" w:rsidRDefault="005C4C49" w:rsidP="006C3434">
            <w:pPr>
              <w:spacing w:after="0"/>
            </w:pPr>
            <w:r w:rsidRPr="00734691">
              <w:t>Section TID 10054</w:t>
            </w:r>
          </w:p>
        </w:tc>
      </w:tr>
      <w:tr w:rsidR="005C4C49" w:rsidRPr="00734691" w14:paraId="5A03CB7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8D5CB74" w14:textId="77777777" w:rsidR="005C4C49" w:rsidRPr="00734691" w:rsidRDefault="005C4C49" w:rsidP="006C3434">
            <w:pPr>
              <w:spacing w:after="0"/>
            </w:pPr>
            <w:r w:rsidRPr="00734691">
              <w:t>1.15.24.4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CEAE3AD" w14:textId="77777777" w:rsidR="005C4C49" w:rsidRPr="00734691" w:rsidRDefault="005C4C49" w:rsidP="006C3434">
            <w:pPr>
              <w:spacing w:after="0"/>
            </w:pPr>
            <w:r w:rsidRPr="00734691">
              <w:t>Acquisition Protocol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A2D4914" w14:textId="77777777" w:rsidR="005C4C49" w:rsidRPr="00734691" w:rsidRDefault="005C4C49" w:rsidP="006C3434">
            <w:pPr>
              <w:spacing w:after="0"/>
            </w:pPr>
            <w:r w:rsidRPr="00734691">
              <w:t>R MLO Tomo</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65946F3" w14:textId="77777777" w:rsidR="005C4C49" w:rsidRPr="00734691" w:rsidRDefault="005C4C49" w:rsidP="006C3434">
            <w:pPr>
              <w:spacing w:after="0"/>
            </w:pPr>
            <w:r w:rsidRPr="00734691">
              <w:t>Section TID 10054</w:t>
            </w:r>
          </w:p>
        </w:tc>
      </w:tr>
      <w:tr w:rsidR="005C4C49" w:rsidRPr="00734691" w14:paraId="359F10A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EA08EEE" w14:textId="77777777" w:rsidR="005C4C49" w:rsidRPr="00734691" w:rsidRDefault="005C4C49" w:rsidP="006C3434">
            <w:pPr>
              <w:spacing w:after="0"/>
            </w:pPr>
            <w:r w:rsidRPr="00734691">
              <w:t>1.15.24.5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0983B58" w14:textId="77777777" w:rsidR="005C4C49" w:rsidRPr="00734691" w:rsidRDefault="005C4C49" w:rsidP="006C3434">
            <w:pPr>
              <w:spacing w:after="0"/>
            </w:pPr>
            <w:r w:rsidRPr="00734691">
              <w:t>Target Region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B29749C" w14:textId="77777777" w:rsidR="005C4C49" w:rsidRPr="00734691" w:rsidRDefault="005C4C49" w:rsidP="006C3434">
            <w:pPr>
              <w:spacing w:after="0"/>
              <w:rPr>
                <w:i/>
                <w:iCs/>
                <w:color w:val="00B050"/>
              </w:rPr>
            </w:pPr>
            <w:r w:rsidRPr="00734691">
              <w:t>(76752008, SCT, “</w:t>
            </w:r>
            <w:r w:rsidRPr="00734691">
              <w:rPr>
                <w:color w:val="0070C0"/>
              </w:rPr>
              <w:t>Breast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06B761E" w14:textId="77777777" w:rsidR="005C4C49" w:rsidRPr="00734691" w:rsidRDefault="005C4C49" w:rsidP="006C3434">
            <w:pPr>
              <w:spacing w:after="0"/>
            </w:pPr>
            <w:r w:rsidRPr="00734691">
              <w:t>Section TID 10054</w:t>
            </w:r>
          </w:p>
        </w:tc>
      </w:tr>
      <w:tr w:rsidR="005C4C49" w:rsidRPr="00734691" w14:paraId="6D199887"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24F8408" w14:textId="77777777" w:rsidR="005C4C49" w:rsidRPr="00734691" w:rsidRDefault="005C4C49" w:rsidP="006C3434">
            <w:pPr>
              <w:spacing w:after="0"/>
            </w:pPr>
            <w:r w:rsidRPr="00734691">
              <w:t>1.15.24.5.1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F88FB47" w14:textId="77777777" w:rsidR="005C4C49" w:rsidRPr="00734691" w:rsidRDefault="005C4C49" w:rsidP="006C3434">
            <w:pPr>
              <w:spacing w:after="0"/>
            </w:pPr>
            <w:r w:rsidRPr="00734691">
              <w:t>Laterality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51C9A80" w14:textId="77777777" w:rsidR="005C4C49" w:rsidRPr="00734691" w:rsidRDefault="005C4C49" w:rsidP="006C3434">
            <w:pPr>
              <w:spacing w:after="0"/>
              <w:rPr>
                <w:i/>
                <w:iCs/>
                <w:color w:val="00B050"/>
              </w:rPr>
            </w:pPr>
            <w:r w:rsidRPr="00734691">
              <w:t>(24028007, SCT, “</w:t>
            </w:r>
            <w:r w:rsidRPr="00734691">
              <w:rPr>
                <w:color w:val="0070C0"/>
              </w:rPr>
              <w:t>Right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55FF3D2" w14:textId="77777777" w:rsidR="005C4C49" w:rsidRPr="00734691" w:rsidRDefault="005C4C49" w:rsidP="006C3434">
            <w:pPr>
              <w:spacing w:after="0"/>
            </w:pPr>
            <w:r w:rsidRPr="00734691">
              <w:t>Section TID 10054</w:t>
            </w:r>
          </w:p>
        </w:tc>
      </w:tr>
      <w:tr w:rsidR="005C4C49" w:rsidRPr="00734691" w14:paraId="63577DB5"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9FD59B3" w14:textId="77777777" w:rsidR="005C4C49" w:rsidRPr="00734691" w:rsidRDefault="005C4C49" w:rsidP="006C3434">
            <w:pPr>
              <w:spacing w:after="0"/>
            </w:pPr>
            <w:r w:rsidRPr="00734691">
              <w:t>1.15.24.6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66D5CF" w14:textId="77777777" w:rsidR="005C4C49" w:rsidRPr="00734691" w:rsidRDefault="005C4C49" w:rsidP="006C3434">
            <w:pPr>
              <w:spacing w:after="0"/>
            </w:pPr>
            <w:r w:rsidRPr="00734691">
              <w:t>X-Ray Grid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F253F5E" w14:textId="77777777" w:rsidR="005C4C49" w:rsidRPr="00734691" w:rsidRDefault="005C4C49" w:rsidP="006C3434">
            <w:pPr>
              <w:spacing w:after="0"/>
              <w:rPr>
                <w:i/>
                <w:iCs/>
                <w:color w:val="00B050"/>
              </w:rPr>
            </w:pPr>
            <w:r w:rsidRPr="00734691">
              <w:t>(111646, DCM, “</w:t>
            </w:r>
            <w:r w:rsidRPr="00734691">
              <w:rPr>
                <w:color w:val="0070C0"/>
              </w:rPr>
              <w:t>No grid</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2FCB277" w14:textId="77777777" w:rsidR="005C4C49" w:rsidRPr="00734691" w:rsidRDefault="005C4C49" w:rsidP="006C3434">
            <w:pPr>
              <w:spacing w:after="0"/>
            </w:pPr>
            <w:r w:rsidRPr="00734691">
              <w:t>Section TID 10054</w:t>
            </w:r>
          </w:p>
        </w:tc>
      </w:tr>
      <w:tr w:rsidR="005C4C49" w:rsidRPr="00734691" w14:paraId="62346FE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E7E79F9" w14:textId="77777777" w:rsidR="005C4C49" w:rsidRPr="00734691" w:rsidRDefault="005C4C49" w:rsidP="006C3434">
            <w:pPr>
              <w:spacing w:after="0"/>
            </w:pPr>
            <w:r w:rsidRPr="00734691">
              <w:t>1.15.24.7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51A0A8A" w14:textId="77777777" w:rsidR="005C4C49" w:rsidRPr="00734691" w:rsidRDefault="005C4C49" w:rsidP="006C3434">
            <w:pPr>
              <w:spacing w:after="0"/>
            </w:pPr>
            <w:r w:rsidRPr="00734691">
              <w:t>Distance Source to Detector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3133C1C" w14:textId="77777777" w:rsidR="005C4C49" w:rsidRPr="00734691" w:rsidRDefault="005C4C49" w:rsidP="006C3434">
            <w:pPr>
              <w:spacing w:after="0"/>
            </w:pPr>
            <w:r w:rsidRPr="00734691">
              <w:t>700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3F5A7D5" w14:textId="77777777" w:rsidR="005C4C49" w:rsidRPr="00734691" w:rsidRDefault="005C4C49" w:rsidP="006C3434">
            <w:pPr>
              <w:spacing w:after="0"/>
            </w:pPr>
            <w:r w:rsidRPr="00734691">
              <w:t>Section TID 10054</w:t>
            </w:r>
          </w:p>
        </w:tc>
      </w:tr>
      <w:tr w:rsidR="005C4C49" w:rsidRPr="00734691" w14:paraId="40885948" w14:textId="77777777" w:rsidTr="00097F5B">
        <w:trPr>
          <w:trHeight w:val="144"/>
        </w:trPr>
        <w:tc>
          <w:tcPr>
            <w:tcW w:w="10440" w:type="dxa"/>
            <w:gridSpan w:val="4"/>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vAlign w:val="center"/>
          </w:tcPr>
          <w:p w14:paraId="10B66689" w14:textId="77777777" w:rsidR="005C4C49" w:rsidRPr="00734691" w:rsidRDefault="005C4C49" w:rsidP="006C3434">
            <w:pPr>
              <w:spacing w:after="0"/>
              <w:rPr>
                <w:color w:val="000000"/>
              </w:rPr>
            </w:pPr>
            <w:r w:rsidRPr="00734691">
              <w:rPr>
                <w:color w:val="000000"/>
              </w:rPr>
              <w:t xml:space="preserve">&lt;Start </w:t>
            </w:r>
            <w:r w:rsidRPr="00734691">
              <w:t>Procedure Characteristics TID 10054 for LMLO Tomosynthesis (Irradiation Event #4)</w:t>
            </w:r>
            <w:r w:rsidRPr="00734691">
              <w:rPr>
                <w:color w:val="000000"/>
              </w:rPr>
              <w:t>&gt;</w:t>
            </w:r>
          </w:p>
        </w:tc>
      </w:tr>
      <w:tr w:rsidR="005C4C49" w:rsidRPr="00734691" w14:paraId="7E9FF64E" w14:textId="77777777" w:rsidTr="00CD0180">
        <w:trPr>
          <w:trHeight w:val="144"/>
        </w:trPr>
        <w:tc>
          <w:tcPr>
            <w:tcW w:w="1120" w:type="dxa"/>
            <w:tcBorders>
              <w:top w:val="nil"/>
              <w:left w:val="single" w:sz="4" w:space="0" w:color="000000"/>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49D5EBE2" w14:textId="77777777" w:rsidR="005C4C49" w:rsidRPr="00734691" w:rsidRDefault="005C4C49" w:rsidP="006C3434">
            <w:pPr>
              <w:spacing w:after="0"/>
            </w:pPr>
            <w:r w:rsidRPr="00734691">
              <w:t>1.15.25</w:t>
            </w:r>
          </w:p>
        </w:tc>
        <w:tc>
          <w:tcPr>
            <w:tcW w:w="351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EC716F1" w14:textId="77777777" w:rsidR="005C4C49" w:rsidRPr="00734691" w:rsidRDefault="005C4C49" w:rsidP="006C3434">
            <w:pPr>
              <w:spacing w:after="0"/>
            </w:pPr>
            <w:r w:rsidRPr="00734691">
              <w:t>Procedure Characteristics</w:t>
            </w:r>
          </w:p>
        </w:tc>
        <w:tc>
          <w:tcPr>
            <w:tcW w:w="396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26C7ED39" w14:textId="77777777" w:rsidR="005C4C49" w:rsidRPr="00734691" w:rsidRDefault="005C4C49" w:rsidP="006C3434">
            <w:pPr>
              <w:spacing w:after="0"/>
              <w:rPr>
                <w:i/>
                <w:iCs/>
                <w:color w:val="00B050"/>
              </w:rPr>
            </w:pPr>
            <w:r w:rsidRPr="00734691">
              <w:t>&lt;CONTAINER&gt;</w:t>
            </w:r>
          </w:p>
        </w:tc>
        <w:tc>
          <w:tcPr>
            <w:tcW w:w="1850" w:type="dxa"/>
            <w:tcBorders>
              <w:top w:val="nil"/>
              <w:left w:val="nil"/>
              <w:bottom w:val="single" w:sz="4" w:space="0" w:color="000000"/>
              <w:right w:val="single" w:sz="4" w:space="0" w:color="000000"/>
            </w:tcBorders>
            <w:shd w:val="clear" w:color="auto" w:fill="FDE9D9" w:themeFill="accent6" w:themeFillTint="33"/>
            <w:tcMar>
              <w:top w:w="40" w:type="dxa"/>
              <w:left w:w="40" w:type="dxa"/>
              <w:bottom w:w="40" w:type="dxa"/>
              <w:right w:w="40" w:type="dxa"/>
            </w:tcMar>
            <w:vAlign w:val="center"/>
          </w:tcPr>
          <w:p w14:paraId="5EE47D18" w14:textId="77777777" w:rsidR="005C4C49" w:rsidRPr="00734691" w:rsidRDefault="005C4C49" w:rsidP="006C3434">
            <w:pPr>
              <w:spacing w:after="0"/>
            </w:pPr>
            <w:r w:rsidRPr="00734691">
              <w:t>Section TID 10054</w:t>
            </w:r>
          </w:p>
        </w:tc>
      </w:tr>
      <w:tr w:rsidR="005C4C49" w:rsidRPr="00734691" w14:paraId="00B0DA46"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9B90073" w14:textId="77777777" w:rsidR="005C4C49" w:rsidRPr="00734691" w:rsidRDefault="005C4C49" w:rsidP="006C3434">
            <w:pPr>
              <w:spacing w:after="0"/>
            </w:pPr>
            <w:r w:rsidRPr="00734691">
              <w:t>1.15.25.1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9532E32" w14:textId="77777777" w:rsidR="005C4C49" w:rsidRPr="00734691" w:rsidRDefault="005C4C49" w:rsidP="006C3434">
            <w:pPr>
              <w:spacing w:after="0"/>
            </w:pPr>
            <w:r w:rsidRPr="00734691">
              <w:t>DateTime Started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71FF5A6" w14:textId="77777777" w:rsidR="005C4C49" w:rsidRPr="00734691" w:rsidRDefault="005C4C49" w:rsidP="006C3434">
            <w:pPr>
              <w:spacing w:after="0"/>
            </w:pPr>
            <w:r w:rsidRPr="00734691">
              <w:t>20240418170804.000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01FD811" w14:textId="77777777" w:rsidR="005C4C49" w:rsidRPr="00734691" w:rsidRDefault="005C4C49" w:rsidP="006C3434">
            <w:pPr>
              <w:spacing w:after="0"/>
            </w:pPr>
            <w:r w:rsidRPr="00734691">
              <w:t>Section TID 10054</w:t>
            </w:r>
          </w:p>
        </w:tc>
      </w:tr>
      <w:tr w:rsidR="005C4C49" w:rsidRPr="00734691" w14:paraId="4A1BDB9A"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BB25798" w14:textId="77777777" w:rsidR="005C4C49" w:rsidRPr="00734691" w:rsidRDefault="005C4C49" w:rsidP="006C3434">
            <w:pPr>
              <w:spacing w:after="0"/>
            </w:pPr>
            <w:r w:rsidRPr="00734691">
              <w:t>1.15.25.2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3D7237C" w14:textId="77777777" w:rsidR="005C4C49" w:rsidRPr="00734691" w:rsidRDefault="005C4C49" w:rsidP="006C3434">
            <w:pPr>
              <w:spacing w:after="0"/>
            </w:pPr>
            <w:r w:rsidRPr="00734691">
              <w:t>DateTime Ended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F79130B" w14:textId="77777777" w:rsidR="005C4C49" w:rsidRPr="00734691" w:rsidRDefault="005C4C49" w:rsidP="006C3434">
            <w:pPr>
              <w:spacing w:after="0"/>
            </w:pPr>
            <w:r w:rsidRPr="00734691">
              <w:t>20240418170811.000</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2DC57AA" w14:textId="77777777" w:rsidR="005C4C49" w:rsidRPr="00734691" w:rsidRDefault="005C4C49" w:rsidP="006C3434">
            <w:pPr>
              <w:spacing w:after="0"/>
            </w:pPr>
            <w:r w:rsidRPr="00734691">
              <w:t>Section TID 10054</w:t>
            </w:r>
          </w:p>
        </w:tc>
      </w:tr>
      <w:tr w:rsidR="005C4C49" w:rsidRPr="00734691" w14:paraId="11D3FBEB"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9C4860A" w14:textId="77777777" w:rsidR="005C4C49" w:rsidRPr="00734691" w:rsidRDefault="005C4C49" w:rsidP="006C3434">
            <w:pPr>
              <w:spacing w:after="0"/>
            </w:pPr>
            <w:r w:rsidRPr="00734691">
              <w:t>1.15.25.3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356FCC1" w14:textId="77777777" w:rsidR="005C4C49" w:rsidRPr="00734691" w:rsidRDefault="005C4C49" w:rsidP="006C3434">
            <w:pPr>
              <w:spacing w:after="0"/>
            </w:pPr>
            <w:r w:rsidRPr="00734691">
              <w:t>Identification of the X-Ray Source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2B711F" w14:textId="77777777" w:rsidR="005C4C49" w:rsidRPr="00734691" w:rsidRDefault="005C4C49" w:rsidP="006C3434">
            <w:pPr>
              <w:spacing w:after="0"/>
            </w:pPr>
            <w:r w:rsidRPr="00734691">
              <w:t>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9F9996" w14:textId="77777777" w:rsidR="005C4C49" w:rsidRPr="00734691" w:rsidRDefault="005C4C49" w:rsidP="006C3434">
            <w:pPr>
              <w:spacing w:after="0"/>
            </w:pPr>
            <w:r w:rsidRPr="00734691">
              <w:t>Section TID 10054</w:t>
            </w:r>
          </w:p>
        </w:tc>
      </w:tr>
      <w:tr w:rsidR="005C4C49" w:rsidRPr="00734691" w14:paraId="545D0CD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C74138E" w14:textId="77777777" w:rsidR="005C4C49" w:rsidRPr="00734691" w:rsidRDefault="005C4C49" w:rsidP="006C3434">
            <w:pPr>
              <w:spacing w:after="0"/>
            </w:pPr>
            <w:r w:rsidRPr="00734691">
              <w:t>1.15.25.4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C1EF65E" w14:textId="77777777" w:rsidR="005C4C49" w:rsidRPr="00734691" w:rsidRDefault="005C4C49" w:rsidP="006C3434">
            <w:pPr>
              <w:spacing w:after="0"/>
            </w:pPr>
            <w:r w:rsidRPr="00734691">
              <w:t>Acquisition Protocol</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ADE4E70" w14:textId="77777777" w:rsidR="005C4C49" w:rsidRPr="00734691" w:rsidRDefault="005C4C49" w:rsidP="006C3434">
            <w:pPr>
              <w:spacing w:after="0"/>
            </w:pPr>
            <w:r w:rsidRPr="00734691">
              <w:t>L MLO Tomo</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D73F3CF" w14:textId="77777777" w:rsidR="005C4C49" w:rsidRPr="00734691" w:rsidRDefault="005C4C49" w:rsidP="006C3434">
            <w:pPr>
              <w:spacing w:after="0"/>
            </w:pPr>
            <w:r w:rsidRPr="00734691">
              <w:t>Section TID 10054</w:t>
            </w:r>
          </w:p>
        </w:tc>
      </w:tr>
      <w:tr w:rsidR="005C4C49" w:rsidRPr="00734691" w14:paraId="3E1BB3B3"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0C34AC3" w14:textId="77777777" w:rsidR="005C4C49" w:rsidRPr="00734691" w:rsidRDefault="005C4C49" w:rsidP="006C3434">
            <w:pPr>
              <w:spacing w:after="0"/>
            </w:pPr>
            <w:r w:rsidRPr="00734691">
              <w:t>1.15.25.5</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F17D177" w14:textId="77777777" w:rsidR="005C4C49" w:rsidRPr="00734691" w:rsidRDefault="005C4C49" w:rsidP="006C3434">
            <w:pPr>
              <w:spacing w:after="0"/>
            </w:pPr>
            <w:r w:rsidRPr="00734691">
              <w:t>Target Region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CB85AB" w14:textId="77777777" w:rsidR="005C4C49" w:rsidRPr="00734691" w:rsidRDefault="005C4C49" w:rsidP="006C3434">
            <w:pPr>
              <w:spacing w:after="0"/>
              <w:rPr>
                <w:i/>
                <w:iCs/>
                <w:color w:val="00B050"/>
              </w:rPr>
            </w:pPr>
            <w:r w:rsidRPr="00734691">
              <w:t>(76752008, SCT, “</w:t>
            </w:r>
            <w:r w:rsidRPr="00734691">
              <w:rPr>
                <w:color w:val="0070C0"/>
              </w:rPr>
              <w:t>Breast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DD3B6E0" w14:textId="77777777" w:rsidR="005C4C49" w:rsidRPr="00734691" w:rsidRDefault="005C4C49" w:rsidP="006C3434">
            <w:pPr>
              <w:spacing w:after="0"/>
            </w:pPr>
            <w:r w:rsidRPr="00734691">
              <w:t>Section TID 10054</w:t>
            </w:r>
          </w:p>
        </w:tc>
      </w:tr>
      <w:tr w:rsidR="005C4C49" w:rsidRPr="00734691" w14:paraId="37C03F9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7C9AB79" w14:textId="77777777" w:rsidR="005C4C49" w:rsidRPr="00734691" w:rsidRDefault="005C4C49" w:rsidP="006C3434">
            <w:pPr>
              <w:spacing w:after="0"/>
            </w:pPr>
            <w:r w:rsidRPr="00734691">
              <w:t>1.15.25.5.1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EC42BCF" w14:textId="77777777" w:rsidR="005C4C49" w:rsidRPr="00734691" w:rsidRDefault="005C4C49" w:rsidP="006C3434">
            <w:pPr>
              <w:spacing w:after="0"/>
            </w:pPr>
            <w:r w:rsidRPr="00734691">
              <w:t>Laterality</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6D1586C" w14:textId="77777777" w:rsidR="005C4C49" w:rsidRPr="00734691" w:rsidRDefault="005C4C49" w:rsidP="006C3434">
            <w:pPr>
              <w:spacing w:after="0"/>
              <w:rPr>
                <w:i/>
                <w:iCs/>
                <w:color w:val="00B050"/>
              </w:rPr>
            </w:pPr>
            <w:r w:rsidRPr="00734691">
              <w:t>(7771000, SCT, “</w:t>
            </w:r>
            <w:r w:rsidRPr="00734691">
              <w:rPr>
                <w:color w:val="0070C0"/>
              </w:rPr>
              <w:t>Left</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83A183B" w14:textId="77777777" w:rsidR="005C4C49" w:rsidRPr="00734691" w:rsidRDefault="005C4C49" w:rsidP="006C3434">
            <w:pPr>
              <w:spacing w:after="0"/>
            </w:pPr>
            <w:r w:rsidRPr="00734691">
              <w:t>Section TID 10054</w:t>
            </w:r>
          </w:p>
        </w:tc>
      </w:tr>
      <w:tr w:rsidR="005C4C49" w:rsidRPr="00734691" w14:paraId="5D4782D4"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5553C01" w14:textId="77777777" w:rsidR="005C4C49" w:rsidRPr="00734691" w:rsidRDefault="005C4C49" w:rsidP="006C3434">
            <w:pPr>
              <w:spacing w:after="0"/>
            </w:pPr>
            <w:r w:rsidRPr="00734691">
              <w:t>1.15.25.6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1EBE7A1" w14:textId="77777777" w:rsidR="005C4C49" w:rsidRPr="00734691" w:rsidRDefault="005C4C49" w:rsidP="006C3434">
            <w:pPr>
              <w:spacing w:after="0"/>
            </w:pPr>
            <w:r w:rsidRPr="00734691">
              <w:t>X-Ray Grid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221C93B" w14:textId="77777777" w:rsidR="005C4C49" w:rsidRPr="00734691" w:rsidRDefault="005C4C49" w:rsidP="006C3434">
            <w:pPr>
              <w:spacing w:after="0"/>
              <w:rPr>
                <w:i/>
                <w:iCs/>
                <w:color w:val="00B050"/>
              </w:rPr>
            </w:pPr>
            <w:r w:rsidRPr="00734691">
              <w:t>(111646, DCM, “</w:t>
            </w:r>
            <w:r w:rsidRPr="00734691">
              <w:rPr>
                <w:color w:val="0070C0"/>
              </w:rPr>
              <w:t>No grid</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531A9B0" w14:textId="77777777" w:rsidR="005C4C49" w:rsidRPr="00734691" w:rsidRDefault="005C4C49" w:rsidP="006C3434">
            <w:pPr>
              <w:spacing w:after="0"/>
            </w:pPr>
            <w:r w:rsidRPr="00734691">
              <w:t>Section TID 10054</w:t>
            </w:r>
          </w:p>
        </w:tc>
      </w:tr>
      <w:tr w:rsidR="005C4C49" w:rsidRPr="00734691" w14:paraId="46869B2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B72DA35" w14:textId="77777777" w:rsidR="005C4C49" w:rsidRPr="00734691" w:rsidRDefault="005C4C49" w:rsidP="006C3434">
            <w:pPr>
              <w:spacing w:after="0"/>
            </w:pPr>
            <w:r w:rsidRPr="00734691">
              <w:t>1.15.25.7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029D8E8" w14:textId="77777777" w:rsidR="005C4C49" w:rsidRPr="00734691" w:rsidRDefault="005C4C49" w:rsidP="006C3434">
            <w:pPr>
              <w:spacing w:after="0"/>
            </w:pPr>
            <w:r w:rsidRPr="00734691">
              <w:t>Distance Source to Detector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072F1DC" w14:textId="77777777" w:rsidR="005C4C49" w:rsidRPr="00734691" w:rsidRDefault="005C4C49" w:rsidP="006C3434">
            <w:pPr>
              <w:spacing w:after="0"/>
            </w:pPr>
            <w:r w:rsidRPr="00734691">
              <w:t>700 mm</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4B53387" w14:textId="77777777" w:rsidR="005C4C49" w:rsidRPr="00734691" w:rsidRDefault="005C4C49" w:rsidP="006C3434">
            <w:pPr>
              <w:spacing w:after="0"/>
            </w:pPr>
            <w:r w:rsidRPr="00734691">
              <w:t>Section TID 10054</w:t>
            </w:r>
          </w:p>
        </w:tc>
      </w:tr>
      <w:tr w:rsidR="00AF1FDD" w:rsidRPr="00734691" w14:paraId="3F85615C" w14:textId="77777777" w:rsidTr="00300A83">
        <w:trPr>
          <w:trHeight w:val="144"/>
        </w:trPr>
        <w:tc>
          <w:tcPr>
            <w:tcW w:w="1044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1A440BCC" w14:textId="69784412" w:rsidR="00AF1FDD" w:rsidRPr="00734691" w:rsidRDefault="00AF1FDD" w:rsidP="006C3434">
            <w:pPr>
              <w:spacing w:after="0"/>
            </w:pPr>
            <w:r w:rsidRPr="00734691">
              <w:t>Start Person Participant within TID 10040</w:t>
            </w:r>
          </w:p>
        </w:tc>
      </w:tr>
      <w:tr w:rsidR="005C4C49" w:rsidRPr="00734691" w14:paraId="490D31FD"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A1028AB" w14:textId="5F877F84" w:rsidR="005C4C49" w:rsidRPr="00734691" w:rsidRDefault="005C4C49" w:rsidP="006C3434">
            <w:pPr>
              <w:spacing w:after="0"/>
            </w:pPr>
            <w:r w:rsidRPr="00734691">
              <w:t>1.16</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58F514B1" w14:textId="77777777" w:rsidR="005C4C49" w:rsidRPr="00734691" w:rsidRDefault="005C4C49" w:rsidP="006C3434">
            <w:pPr>
              <w:spacing w:after="0"/>
            </w:pPr>
            <w:r w:rsidRPr="00734691">
              <w:t>Person Name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D27ABC8" w14:textId="67C74EC5" w:rsidR="005C4C49" w:rsidRPr="00734691" w:rsidRDefault="00AF1FDD" w:rsidP="006C3434">
            <w:pPr>
              <w:spacing w:after="0"/>
              <w:rPr>
                <w:color w:val="000000"/>
              </w:rPr>
            </w:pPr>
            <w:r w:rsidRPr="00734691">
              <w:t>Mann^Hugh^^Dr</w:t>
            </w:r>
            <w:r w:rsidRPr="00734691" w:rsidDel="007C4CFB">
              <w:t xml:space="preserve"> </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5F5FD90" w14:textId="77777777" w:rsidR="005C4C49" w:rsidRPr="00734691" w:rsidRDefault="005C4C49" w:rsidP="006C3434">
            <w:pPr>
              <w:spacing w:after="0"/>
            </w:pPr>
            <w:r w:rsidRPr="00734691">
              <w:t>Section TID 1020</w:t>
            </w:r>
          </w:p>
        </w:tc>
      </w:tr>
      <w:tr w:rsidR="00AF1FDD" w:rsidRPr="00734691" w14:paraId="2816A698"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A4384FD" w14:textId="6425D3F9" w:rsidR="00AF1FDD" w:rsidRPr="00734691" w:rsidRDefault="00AF1FDD" w:rsidP="006C3434">
            <w:pPr>
              <w:spacing w:after="0"/>
            </w:pPr>
            <w:r w:rsidRPr="00734691">
              <w:t>1.16.1</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B519BBA" w14:textId="1A41F3B1" w:rsidR="00AF1FDD" w:rsidRPr="00734691" w:rsidRDefault="00AF1FDD" w:rsidP="006C3434">
            <w:pPr>
              <w:spacing w:after="0"/>
            </w:pPr>
            <w:r w:rsidRPr="00734691">
              <w:t>Person Role in Procedure</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74D002C9" w14:textId="40717F28" w:rsidR="00AF1FDD" w:rsidRPr="00734691" w:rsidRDefault="00AF1FDD" w:rsidP="006C3434">
            <w:pPr>
              <w:spacing w:after="0"/>
              <w:rPr>
                <w:i/>
                <w:iCs/>
                <w:color w:val="000000"/>
              </w:rPr>
            </w:pPr>
            <w:r w:rsidRPr="00734691">
              <w:rPr>
                <w:color w:val="000000"/>
              </w:rPr>
              <w:t>(113850, DCM, “</w:t>
            </w:r>
            <w:r w:rsidRPr="00734691">
              <w:t>Irradiation Authorizing</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B07DF83" w14:textId="77777777" w:rsidR="00AF1FDD" w:rsidRPr="00734691" w:rsidRDefault="00AF1FDD" w:rsidP="006C3434">
            <w:pPr>
              <w:spacing w:after="0"/>
            </w:pPr>
            <w:r w:rsidRPr="00734691">
              <w:t>Section TID 1020</w:t>
            </w:r>
          </w:p>
        </w:tc>
      </w:tr>
      <w:tr w:rsidR="00AF1FDD" w:rsidRPr="00734691" w14:paraId="7888B60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801CE65" w14:textId="5D27E81D" w:rsidR="00AF1FDD" w:rsidRPr="00734691" w:rsidRDefault="00AF1FDD" w:rsidP="006C3434">
            <w:pPr>
              <w:spacing w:after="0"/>
            </w:pPr>
            <w:r w:rsidRPr="00734691">
              <w:lastRenderedPageBreak/>
              <w:t>1.16.2</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48579C82" w14:textId="5F007E6B" w:rsidR="00AF1FDD" w:rsidRPr="00734691" w:rsidRDefault="00AF1FDD" w:rsidP="006C3434">
            <w:pPr>
              <w:spacing w:after="0"/>
            </w:pPr>
            <w:r w:rsidRPr="00734691">
              <w:t>Person ID</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41BFA52" w14:textId="20038A6D" w:rsidR="00AF1FDD" w:rsidRPr="00734691" w:rsidRDefault="00AF1FDD" w:rsidP="006C3434">
            <w:pPr>
              <w:spacing w:after="0"/>
              <w:rPr>
                <w:color w:val="000000"/>
              </w:rPr>
            </w:pPr>
            <w:r w:rsidRPr="00734691">
              <w:t>5321611</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205F067D" w14:textId="77777777" w:rsidR="00AF1FDD" w:rsidRPr="00734691" w:rsidRDefault="00AF1FDD" w:rsidP="006C3434">
            <w:pPr>
              <w:spacing w:after="0"/>
            </w:pPr>
            <w:r w:rsidRPr="00734691">
              <w:t>Section TID 1020</w:t>
            </w:r>
          </w:p>
        </w:tc>
      </w:tr>
      <w:tr w:rsidR="00AF1FDD" w:rsidRPr="00734691" w14:paraId="0F0350B2"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5DE89F6" w14:textId="001ADD07" w:rsidR="00AF1FDD" w:rsidRPr="00734691" w:rsidRDefault="00AF1FDD" w:rsidP="006C3434">
            <w:pPr>
              <w:spacing w:after="0"/>
            </w:pPr>
            <w:r w:rsidRPr="00734691">
              <w:t>1.16.3</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55F5E9C" w14:textId="17ADCE02" w:rsidR="00AF1FDD" w:rsidRPr="00734691" w:rsidRDefault="00AF1FDD" w:rsidP="006C3434">
            <w:pPr>
              <w:spacing w:after="0"/>
            </w:pPr>
            <w:r w:rsidRPr="00734691">
              <w:t>Person ID Issuer</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6BD6202" w14:textId="566B7952" w:rsidR="00AF1FDD" w:rsidRPr="00734691" w:rsidRDefault="00AF1FDD" w:rsidP="006C3434">
            <w:pPr>
              <w:spacing w:after="0"/>
              <w:rPr>
                <w:color w:val="000000"/>
              </w:rPr>
            </w:pPr>
            <w:r w:rsidRPr="00734691">
              <w:t>Institution A</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A65D0AD" w14:textId="28ADB58F" w:rsidR="00AF1FDD" w:rsidRPr="00734691" w:rsidRDefault="00AF1FDD" w:rsidP="006C3434">
            <w:pPr>
              <w:spacing w:after="0"/>
            </w:pPr>
            <w:r w:rsidRPr="00734691">
              <w:t>Section TID 1020</w:t>
            </w:r>
          </w:p>
        </w:tc>
      </w:tr>
      <w:tr w:rsidR="00AF1FDD" w:rsidRPr="00734691" w14:paraId="65103E1F"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C661ACA" w14:textId="2D1BB6A6" w:rsidR="00AF1FDD" w:rsidRPr="00734691" w:rsidRDefault="00AF1FDD" w:rsidP="006C3434">
            <w:pPr>
              <w:spacing w:after="0"/>
            </w:pPr>
            <w:r w:rsidRPr="00734691">
              <w:t>1.16.4</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41EC0CC" w14:textId="01C4E20C" w:rsidR="00AF1FDD" w:rsidRPr="00734691" w:rsidRDefault="00AF1FDD" w:rsidP="006C3434">
            <w:pPr>
              <w:spacing w:after="0"/>
            </w:pPr>
            <w:r w:rsidRPr="00734691">
              <w:t>Person Role in Organization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AD75768" w14:textId="741A2AAF" w:rsidR="00AF1FDD" w:rsidRPr="00734691" w:rsidRDefault="00AF1FDD" w:rsidP="006C3434">
            <w:pPr>
              <w:spacing w:after="0"/>
            </w:pPr>
            <w:r w:rsidRPr="00734691">
              <w:t>(309343006, SCT, “</w:t>
            </w:r>
            <w:r w:rsidRPr="00734691">
              <w:rPr>
                <w:color w:val="0070C0"/>
              </w:rPr>
              <w:t>Physician</w:t>
            </w:r>
            <w:r w:rsidRPr="00734691">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2411005" w14:textId="7F5BBBD7" w:rsidR="00AF1FDD" w:rsidRPr="00734691" w:rsidRDefault="00AF1FDD" w:rsidP="006C3434">
            <w:pPr>
              <w:spacing w:after="0"/>
            </w:pPr>
            <w:r w:rsidRPr="00734691">
              <w:t>Section TID 1020</w:t>
            </w:r>
          </w:p>
        </w:tc>
      </w:tr>
      <w:tr w:rsidR="00AF1FDD" w:rsidRPr="00734691" w14:paraId="094F03AE" w14:textId="77777777" w:rsidTr="00300A83">
        <w:trPr>
          <w:trHeight w:val="144"/>
        </w:trPr>
        <w:tc>
          <w:tcPr>
            <w:tcW w:w="10440" w:type="dxa"/>
            <w:gridSpan w:val="4"/>
            <w:tcBorders>
              <w:top w:val="nil"/>
              <w:left w:val="single" w:sz="4" w:space="0" w:color="000000"/>
              <w:bottom w:val="single" w:sz="4" w:space="0" w:color="000000"/>
              <w:right w:val="single" w:sz="4" w:space="0" w:color="000000"/>
            </w:tcBorders>
            <w:shd w:val="clear" w:color="auto" w:fill="F2F2F2" w:themeFill="background1" w:themeFillShade="F2"/>
            <w:tcMar>
              <w:top w:w="40" w:type="dxa"/>
              <w:left w:w="40" w:type="dxa"/>
              <w:bottom w:w="40" w:type="dxa"/>
              <w:right w:w="40" w:type="dxa"/>
            </w:tcMar>
            <w:vAlign w:val="center"/>
          </w:tcPr>
          <w:p w14:paraId="5E233FAF" w14:textId="26674033" w:rsidR="00AF1FDD" w:rsidRPr="00734691" w:rsidRDefault="00AF1FDD" w:rsidP="006C3434">
            <w:pPr>
              <w:spacing w:after="0"/>
            </w:pPr>
            <w:r w:rsidRPr="00734691">
              <w:t>End Person Participant</w:t>
            </w:r>
          </w:p>
        </w:tc>
      </w:tr>
      <w:tr w:rsidR="00AF1FDD" w:rsidRPr="00734691" w14:paraId="19265821" w14:textId="77777777" w:rsidTr="00CD0180">
        <w:trPr>
          <w:trHeight w:val="144"/>
        </w:trPr>
        <w:tc>
          <w:tcPr>
            <w:tcW w:w="1120"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FBD56AF" w14:textId="77777777" w:rsidR="00AF1FDD" w:rsidRPr="00734691" w:rsidRDefault="00AF1FDD" w:rsidP="006C3434">
            <w:pPr>
              <w:spacing w:after="0"/>
            </w:pPr>
            <w:r w:rsidRPr="00734691">
              <w:t>1.17</w:t>
            </w:r>
          </w:p>
        </w:tc>
        <w:tc>
          <w:tcPr>
            <w:tcW w:w="351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0DB34D85" w14:textId="77777777" w:rsidR="00AF1FDD" w:rsidRPr="00734691" w:rsidRDefault="00AF1FDD" w:rsidP="006C3434">
            <w:pPr>
              <w:spacing w:after="0"/>
            </w:pPr>
            <w:r w:rsidRPr="00734691">
              <w:t>Source of Dose Information</w:t>
            </w:r>
          </w:p>
        </w:tc>
        <w:tc>
          <w:tcPr>
            <w:tcW w:w="396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32B1A7E8" w14:textId="77777777" w:rsidR="00AF1FDD" w:rsidRPr="00734691" w:rsidRDefault="00AF1FDD" w:rsidP="006C3434">
            <w:pPr>
              <w:spacing w:after="0"/>
              <w:rPr>
                <w:color w:val="000000"/>
              </w:rPr>
            </w:pPr>
            <w:r w:rsidRPr="00734691">
              <w:rPr>
                <w:color w:val="000000"/>
              </w:rPr>
              <w:t>(113856, DCM, "</w:t>
            </w:r>
            <w:r w:rsidRPr="00734691">
              <w:t>Automated Data Collection</w:t>
            </w:r>
            <w:r w:rsidRPr="00734691">
              <w:rPr>
                <w:color w:val="000000"/>
              </w:rPr>
              <w:t>")</w:t>
            </w:r>
          </w:p>
        </w:tc>
        <w:tc>
          <w:tcPr>
            <w:tcW w:w="1850" w:type="dxa"/>
            <w:tcBorders>
              <w:top w:val="nil"/>
              <w:left w:val="nil"/>
              <w:bottom w:val="single" w:sz="4" w:space="0" w:color="000000"/>
              <w:right w:val="single" w:sz="4" w:space="0" w:color="000000"/>
            </w:tcBorders>
            <w:tcMar>
              <w:top w:w="40" w:type="dxa"/>
              <w:left w:w="40" w:type="dxa"/>
              <w:bottom w:w="40" w:type="dxa"/>
              <w:right w:w="40" w:type="dxa"/>
            </w:tcMar>
            <w:vAlign w:val="center"/>
            <w:hideMark/>
          </w:tcPr>
          <w:p w14:paraId="648338C9" w14:textId="77777777" w:rsidR="00AF1FDD" w:rsidRPr="00734691" w:rsidRDefault="00AF1FDD" w:rsidP="006C3434">
            <w:pPr>
              <w:spacing w:after="0"/>
            </w:pPr>
            <w:r w:rsidRPr="00734691">
              <w:t>Section TID 10040</w:t>
            </w:r>
          </w:p>
        </w:tc>
      </w:tr>
    </w:tbl>
    <w:p w14:paraId="476E9501" w14:textId="77777777" w:rsidR="005C4C49" w:rsidRPr="00734691" w:rsidRDefault="005C4C49" w:rsidP="00907D74"/>
    <w:p w14:paraId="1700C6AE" w14:textId="77777777" w:rsidR="00DA59A1" w:rsidRPr="00734691" w:rsidRDefault="00DA59A1" w:rsidP="00907D74"/>
    <w:sectPr w:rsidR="00DA59A1" w:rsidRPr="00734691">
      <w:headerReference w:type="even" r:id="rId63"/>
      <w:headerReference w:type="default" r:id="rId64"/>
      <w:footnotePr>
        <w:numFmt w:val="lowerRoman"/>
      </w:footnotePr>
      <w:endnotePr>
        <w:numFmt w:val="decimal"/>
      </w:endnotePr>
      <w:type w:val="continuous"/>
      <w:pgSz w:w="12240" w:h="15840"/>
      <w:pgMar w:top="1712" w:right="1440" w:bottom="1440" w:left="1350" w:header="1134" w:footer="720" w:gutter="0"/>
      <w:lnNumType w:countBy="2" w:distance="176" w:restart="continuous"/>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E56E8" w14:textId="77777777" w:rsidR="000A1870" w:rsidRDefault="000A1870" w:rsidP="00907D74">
      <w:r>
        <w:separator/>
      </w:r>
    </w:p>
    <w:p w14:paraId="6908B741" w14:textId="77777777" w:rsidR="000A1870" w:rsidRDefault="000A1870" w:rsidP="00907D74"/>
  </w:endnote>
  <w:endnote w:type="continuationSeparator" w:id="0">
    <w:p w14:paraId="3F19C202" w14:textId="77777777" w:rsidR="000A1870" w:rsidRDefault="000A1870" w:rsidP="00907D74">
      <w:r>
        <w:continuationSeparator/>
      </w:r>
    </w:p>
    <w:p w14:paraId="5A349C71" w14:textId="77777777" w:rsidR="000A1870" w:rsidRDefault="000A1870" w:rsidP="00907D74"/>
  </w:endnote>
  <w:endnote w:type="continuationNotice" w:id="1">
    <w:p w14:paraId="73BFEBBB" w14:textId="77777777" w:rsidR="000A1870" w:rsidRDefault="000A1870" w:rsidP="00907D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ACB07" w14:textId="77777777" w:rsidR="000A1870" w:rsidRDefault="000A1870" w:rsidP="00907D74">
      <w:r>
        <w:separator/>
      </w:r>
    </w:p>
    <w:p w14:paraId="3D2B9A38" w14:textId="77777777" w:rsidR="000A1870" w:rsidRDefault="000A1870" w:rsidP="00907D74"/>
  </w:footnote>
  <w:footnote w:type="continuationSeparator" w:id="0">
    <w:p w14:paraId="35551F1C" w14:textId="77777777" w:rsidR="000A1870" w:rsidRDefault="000A1870" w:rsidP="00907D74">
      <w:r>
        <w:continuationSeparator/>
      </w:r>
    </w:p>
    <w:p w14:paraId="1D97584E" w14:textId="77777777" w:rsidR="000A1870" w:rsidRDefault="000A1870" w:rsidP="00907D74"/>
  </w:footnote>
  <w:footnote w:type="continuationNotice" w:id="1">
    <w:p w14:paraId="334F17AC" w14:textId="77777777" w:rsidR="000A1870" w:rsidRDefault="000A1870" w:rsidP="00907D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186E" w14:textId="37E2E618" w:rsidR="00E4542F" w:rsidRPr="006E4F86" w:rsidRDefault="00E4542F" w:rsidP="00907D74">
    <w:pPr>
      <w:pStyle w:val="Header"/>
      <w:rPr>
        <w:lang w:val="fr-FR"/>
      </w:rPr>
    </w:pPr>
    <w:r w:rsidRPr="00E93C5E">
      <w:rPr>
        <w:lang w:val="fr-FR"/>
      </w:rPr>
      <w:t>Supplement</w:t>
    </w:r>
    <w:r w:rsidRPr="006E4F86">
      <w:rPr>
        <w:lang w:val="fr-FR"/>
      </w:rPr>
      <w:t xml:space="preserve"> </w:t>
    </w:r>
    <w:r w:rsidR="00797635">
      <w:rPr>
        <w:lang w:val="fr-FR"/>
      </w:rPr>
      <w:t>245</w:t>
    </w:r>
    <w:r w:rsidR="00797635" w:rsidRPr="006E4F86">
      <w:rPr>
        <w:lang w:val="fr-FR"/>
      </w:rPr>
      <w:t xml:space="preserve"> :</w:t>
    </w:r>
    <w:r w:rsidRPr="006E4F86">
      <w:rPr>
        <w:lang w:val="fr-FR"/>
      </w:rPr>
      <w:t xml:space="preserve"> </w:t>
    </w:r>
    <w:r w:rsidRPr="00A86159">
      <w:rPr>
        <w:lang w:val="fr-FR"/>
      </w:rPr>
      <w:t>RDSR Informative Annex</w:t>
    </w:r>
    <w:r w:rsidRPr="006E4F86">
      <w:rPr>
        <w:lang w:val="fr-FR"/>
      </w:rPr>
      <w:br/>
      <w:t xml:space="preserve">Page </w:t>
    </w:r>
    <w:r>
      <w:rPr>
        <w:rStyle w:val="PageNumber"/>
      </w:rPr>
      <w:fldChar w:fldCharType="begin"/>
    </w:r>
    <w:r w:rsidRPr="006E4F86">
      <w:rPr>
        <w:rStyle w:val="PageNumber"/>
        <w:lang w:val="fr-FR"/>
      </w:rPr>
      <w:instrText xml:space="preserve"> PAGE </w:instrText>
    </w:r>
    <w:r>
      <w:rPr>
        <w:rStyle w:val="PageNumber"/>
      </w:rPr>
      <w:fldChar w:fldCharType="separate"/>
    </w:r>
    <w:r w:rsidR="00B27957">
      <w:rPr>
        <w:rStyle w:val="PageNumber"/>
        <w:noProof/>
        <w:lang w:val="fr-FR"/>
      </w:rPr>
      <w:t>20</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DEBB" w14:textId="20FE8BF3" w:rsidR="00AE0F4A" w:rsidRDefault="00E4542F" w:rsidP="00907D74">
    <w:pPr>
      <w:pStyle w:val="Header"/>
    </w:pPr>
    <w:r w:rsidRPr="00E93C5E">
      <w:rPr>
        <w:lang w:val="fr-FR"/>
      </w:rPr>
      <w:t>Supplement</w:t>
    </w:r>
    <w:r>
      <w:rPr>
        <w:lang w:val="fr-FR"/>
      </w:rPr>
      <w:t xml:space="preserve"> </w:t>
    </w:r>
    <w:r w:rsidR="00797635">
      <w:rPr>
        <w:lang w:val="fr-FR"/>
      </w:rPr>
      <w:t>245 :</w:t>
    </w:r>
    <w:r>
      <w:rPr>
        <w:lang w:val="fr-FR"/>
      </w:rPr>
      <w:t xml:space="preserve"> RDSR </w:t>
    </w:r>
    <w:r w:rsidRPr="00A86159">
      <w:rPr>
        <w:lang w:val="fr-FR"/>
      </w:rPr>
      <w:t>Informative Annex</w:t>
    </w:r>
    <w:r w:rsidRPr="006E4F86">
      <w:rPr>
        <w:lang w:val="fr-FR"/>
      </w:rPr>
      <w:br/>
      <w:t xml:space="preserve">Page </w:t>
    </w:r>
    <w:r>
      <w:rPr>
        <w:rStyle w:val="PageNumber"/>
      </w:rPr>
      <w:fldChar w:fldCharType="begin"/>
    </w:r>
    <w:r w:rsidRPr="006E4F86">
      <w:rPr>
        <w:rStyle w:val="PageNumber"/>
        <w:lang w:val="fr-FR"/>
      </w:rPr>
      <w:instrText xml:space="preserve"> PAGE </w:instrText>
    </w:r>
    <w:r>
      <w:rPr>
        <w:rStyle w:val="PageNumber"/>
      </w:rPr>
      <w:fldChar w:fldCharType="separate"/>
    </w:r>
    <w:r w:rsidR="00B27957">
      <w:rPr>
        <w:rStyle w:val="PageNumber"/>
        <w:noProof/>
        <w:lang w:val="fr-FR"/>
      </w:rPr>
      <w:t>19</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C2649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02E5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5AE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8BCFEB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F0F5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08F0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FC45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C27B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02DC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1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A71F4"/>
    <w:multiLevelType w:val="hybridMultilevel"/>
    <w:tmpl w:val="BCDA6B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BE5ED7"/>
    <w:multiLevelType w:val="hybridMultilevel"/>
    <w:tmpl w:val="77AE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3C681B"/>
    <w:multiLevelType w:val="hybridMultilevel"/>
    <w:tmpl w:val="AB78CE0E"/>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9A4F82"/>
    <w:multiLevelType w:val="hybridMultilevel"/>
    <w:tmpl w:val="CE3A10BC"/>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4" w15:restartNumberingAfterBreak="0">
    <w:nsid w:val="12433DF5"/>
    <w:multiLevelType w:val="hybridMultilevel"/>
    <w:tmpl w:val="0660FE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F65328"/>
    <w:multiLevelType w:val="hybridMultilevel"/>
    <w:tmpl w:val="EE9A3C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91F71E5"/>
    <w:multiLevelType w:val="hybridMultilevel"/>
    <w:tmpl w:val="503C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D51921"/>
    <w:multiLevelType w:val="hybridMultilevel"/>
    <w:tmpl w:val="EE9A3CA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DC66ADA"/>
    <w:multiLevelType w:val="hybridMultilevel"/>
    <w:tmpl w:val="1C48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1349CA"/>
    <w:multiLevelType w:val="hybridMultilevel"/>
    <w:tmpl w:val="BC16379A"/>
    <w:lvl w:ilvl="0" w:tplc="04090001">
      <w:start w:val="1"/>
      <w:numFmt w:val="bullet"/>
      <w:lvlText w:val=""/>
      <w:lvlJc w:val="left"/>
      <w:pPr>
        <w:ind w:left="771" w:hanging="360"/>
      </w:pPr>
      <w:rPr>
        <w:rFonts w:ascii="Symbol" w:hAnsi="Symbol" w:hint="default"/>
      </w:rPr>
    </w:lvl>
    <w:lvl w:ilvl="1" w:tplc="B958E660">
      <w:numFmt w:val="bullet"/>
      <w:lvlText w:val="•"/>
      <w:lvlJc w:val="left"/>
      <w:pPr>
        <w:ind w:left="1491" w:hanging="360"/>
      </w:pPr>
      <w:rPr>
        <w:rFonts w:ascii="Helvetica" w:eastAsia="Times New Roman" w:hAnsi="Helvetica" w:cs="Helvetica" w:hint="default"/>
        <w:sz w:val="20"/>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0" w15:restartNumberingAfterBreak="0">
    <w:nsid w:val="299E503B"/>
    <w:multiLevelType w:val="hybridMultilevel"/>
    <w:tmpl w:val="1B5C0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125553"/>
    <w:multiLevelType w:val="hybridMultilevel"/>
    <w:tmpl w:val="0A20DA90"/>
    <w:lvl w:ilvl="0" w:tplc="5E1CDC02">
      <w:start w:val="1"/>
      <w:numFmt w:val="bullet"/>
      <w:pStyle w:val="List-FirstMiddle"/>
      <w:lvlText w:val=""/>
      <w:lvlJc w:val="left"/>
      <w:pPr>
        <w:tabs>
          <w:tab w:val="num" w:pos="360"/>
        </w:tabs>
        <w:ind w:left="360" w:hanging="360"/>
      </w:pPr>
      <w:rPr>
        <w:rFonts w:ascii="Symbol" w:hAnsi="Symbol" w:hint="default"/>
      </w:rPr>
    </w:lvl>
    <w:lvl w:ilvl="1" w:tplc="C0807AB0">
      <w:start w:val="1"/>
      <w:numFmt w:val="bullet"/>
      <w:lvlText w:val=""/>
      <w:lvlJc w:val="left"/>
      <w:pPr>
        <w:tabs>
          <w:tab w:val="num" w:pos="1080"/>
        </w:tabs>
        <w:ind w:left="1080" w:hanging="360"/>
      </w:pPr>
      <w:rPr>
        <w:rFonts w:ascii="Symbol" w:hAnsi="Symbol" w:hint="default"/>
      </w:rPr>
    </w:lvl>
    <w:lvl w:ilvl="2" w:tplc="214A637E">
      <w:start w:val="1"/>
      <w:numFmt w:val="bullet"/>
      <w:lvlText w:val=""/>
      <w:lvlJc w:val="left"/>
      <w:pPr>
        <w:tabs>
          <w:tab w:val="num" w:pos="1800"/>
        </w:tabs>
        <w:ind w:left="1800" w:hanging="360"/>
      </w:pPr>
      <w:rPr>
        <w:rFonts w:ascii="Wingdings" w:hAnsi="Wingdings" w:hint="default"/>
      </w:rPr>
    </w:lvl>
    <w:lvl w:ilvl="3" w:tplc="742AC89C">
      <w:start w:val="1"/>
      <w:numFmt w:val="bullet"/>
      <w:lvlText w:val=""/>
      <w:lvlJc w:val="left"/>
      <w:pPr>
        <w:tabs>
          <w:tab w:val="num" w:pos="2520"/>
        </w:tabs>
        <w:ind w:left="2520" w:hanging="360"/>
      </w:pPr>
      <w:rPr>
        <w:rFonts w:ascii="Symbol" w:hAnsi="Symbol" w:hint="default"/>
      </w:rPr>
    </w:lvl>
    <w:lvl w:ilvl="4" w:tplc="AB5EA32E">
      <w:start w:val="1"/>
      <w:numFmt w:val="bullet"/>
      <w:lvlText w:val="o"/>
      <w:lvlJc w:val="left"/>
      <w:pPr>
        <w:tabs>
          <w:tab w:val="num" w:pos="3240"/>
        </w:tabs>
        <w:ind w:left="3240" w:hanging="360"/>
      </w:pPr>
      <w:rPr>
        <w:rFonts w:ascii="Courier New" w:hAnsi="Courier New" w:cs="Times New Roman" w:hint="default"/>
      </w:rPr>
    </w:lvl>
    <w:lvl w:ilvl="5" w:tplc="96744982">
      <w:start w:val="1"/>
      <w:numFmt w:val="bullet"/>
      <w:lvlText w:val=""/>
      <w:lvlJc w:val="left"/>
      <w:pPr>
        <w:tabs>
          <w:tab w:val="num" w:pos="3960"/>
        </w:tabs>
        <w:ind w:left="3960" w:hanging="360"/>
      </w:pPr>
      <w:rPr>
        <w:rFonts w:ascii="Wingdings" w:hAnsi="Wingdings" w:hint="default"/>
      </w:rPr>
    </w:lvl>
    <w:lvl w:ilvl="6" w:tplc="5BE6E5CC">
      <w:start w:val="1"/>
      <w:numFmt w:val="bullet"/>
      <w:lvlText w:val=""/>
      <w:lvlJc w:val="left"/>
      <w:pPr>
        <w:tabs>
          <w:tab w:val="num" w:pos="4680"/>
        </w:tabs>
        <w:ind w:left="4680" w:hanging="360"/>
      </w:pPr>
      <w:rPr>
        <w:rFonts w:ascii="Symbol" w:hAnsi="Symbol" w:hint="default"/>
      </w:rPr>
    </w:lvl>
    <w:lvl w:ilvl="7" w:tplc="7F86BA7E">
      <w:start w:val="1"/>
      <w:numFmt w:val="bullet"/>
      <w:lvlText w:val="o"/>
      <w:lvlJc w:val="left"/>
      <w:pPr>
        <w:tabs>
          <w:tab w:val="num" w:pos="5400"/>
        </w:tabs>
        <w:ind w:left="5400" w:hanging="360"/>
      </w:pPr>
      <w:rPr>
        <w:rFonts w:ascii="Courier New" w:hAnsi="Courier New" w:cs="Times New Roman" w:hint="default"/>
      </w:rPr>
    </w:lvl>
    <w:lvl w:ilvl="8" w:tplc="2C587F36">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4B3D1D"/>
    <w:multiLevelType w:val="hybridMultilevel"/>
    <w:tmpl w:val="0D7E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A692C"/>
    <w:multiLevelType w:val="hybridMultilevel"/>
    <w:tmpl w:val="280CC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B20E09"/>
    <w:multiLevelType w:val="multilevel"/>
    <w:tmpl w:val="2E9E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170A33"/>
    <w:multiLevelType w:val="hybridMultilevel"/>
    <w:tmpl w:val="157A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F55C6"/>
    <w:multiLevelType w:val="hybridMultilevel"/>
    <w:tmpl w:val="A640924C"/>
    <w:lvl w:ilvl="0" w:tplc="5046F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C5CB2"/>
    <w:multiLevelType w:val="hybridMultilevel"/>
    <w:tmpl w:val="89CA7FAA"/>
    <w:lvl w:ilvl="0" w:tplc="FB9AE4D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EAE2985"/>
    <w:multiLevelType w:val="hybridMultilevel"/>
    <w:tmpl w:val="027E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651035"/>
    <w:multiLevelType w:val="hybridMultilevel"/>
    <w:tmpl w:val="208889D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numFmt w:val="bullet"/>
      <w:lvlText w:val="-"/>
      <w:lvlJc w:val="left"/>
      <w:pPr>
        <w:ind w:left="2340" w:hanging="360"/>
      </w:pPr>
      <w:rPr>
        <w:rFonts w:ascii="Arial" w:eastAsia="Times New Roman" w:hAnsi="Arial" w:cs="Arial" w:hint="default"/>
      </w:rPr>
    </w:lvl>
    <w:lvl w:ilvl="3" w:tplc="FFFFFFFF">
      <w:numFmt w:val="bullet"/>
      <w:lvlText w:val="-"/>
      <w:lvlJc w:val="left"/>
      <w:pPr>
        <w:ind w:left="2880" w:hanging="360"/>
      </w:pPr>
      <w:rPr>
        <w:rFonts w:ascii="Arial" w:eastAsia="Times New Roman"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B33992"/>
    <w:multiLevelType w:val="hybridMultilevel"/>
    <w:tmpl w:val="8816482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55A432BE"/>
    <w:multiLevelType w:val="hybridMultilevel"/>
    <w:tmpl w:val="ADD6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62BAC"/>
    <w:multiLevelType w:val="hybridMultilevel"/>
    <w:tmpl w:val="4EC0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4766C"/>
    <w:multiLevelType w:val="hybridMultilevel"/>
    <w:tmpl w:val="E0CC9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8E0EEA"/>
    <w:multiLevelType w:val="hybridMultilevel"/>
    <w:tmpl w:val="7CDC7F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DDD6D58C">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2E1797"/>
    <w:multiLevelType w:val="hybridMultilevel"/>
    <w:tmpl w:val="0660FE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54575F"/>
    <w:multiLevelType w:val="hybridMultilevel"/>
    <w:tmpl w:val="C84CABB0"/>
    <w:lvl w:ilvl="0" w:tplc="896C9DA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89B5B6C"/>
    <w:multiLevelType w:val="hybridMultilevel"/>
    <w:tmpl w:val="208889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C665202">
      <w:numFmt w:val="bullet"/>
      <w:lvlText w:val="-"/>
      <w:lvlJc w:val="left"/>
      <w:pPr>
        <w:ind w:left="2340" w:hanging="360"/>
      </w:pPr>
      <w:rPr>
        <w:rFonts w:ascii="Arial" w:eastAsia="Times New Roman" w:hAnsi="Arial" w:cs="Arial" w:hint="default"/>
      </w:rPr>
    </w:lvl>
    <w:lvl w:ilvl="3" w:tplc="AC665202">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E301F"/>
    <w:multiLevelType w:val="hybridMultilevel"/>
    <w:tmpl w:val="E01E9E62"/>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AB54485E">
      <w:numFmt w:val="bullet"/>
      <w:lvlText w:val="•"/>
      <w:lvlJc w:val="left"/>
      <w:pPr>
        <w:ind w:left="2700" w:hanging="72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BF2758D"/>
    <w:multiLevelType w:val="hybridMultilevel"/>
    <w:tmpl w:val="E236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54DA2"/>
    <w:multiLevelType w:val="hybridMultilevel"/>
    <w:tmpl w:val="0660FE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3E57FC"/>
    <w:multiLevelType w:val="hybridMultilevel"/>
    <w:tmpl w:val="59C4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ED0072"/>
    <w:multiLevelType w:val="hybridMultilevel"/>
    <w:tmpl w:val="EBF846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890453"/>
    <w:multiLevelType w:val="hybridMultilevel"/>
    <w:tmpl w:val="0660FE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52720D"/>
    <w:multiLevelType w:val="hybridMultilevel"/>
    <w:tmpl w:val="667036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369064">
    <w:abstractNumId w:val="9"/>
  </w:num>
  <w:num w:numId="2" w16cid:durableId="1765153565">
    <w:abstractNumId w:val="7"/>
  </w:num>
  <w:num w:numId="3" w16cid:durableId="575210562">
    <w:abstractNumId w:val="6"/>
  </w:num>
  <w:num w:numId="4" w16cid:durableId="1871065777">
    <w:abstractNumId w:val="5"/>
  </w:num>
  <w:num w:numId="5" w16cid:durableId="729305623">
    <w:abstractNumId w:val="4"/>
  </w:num>
  <w:num w:numId="6" w16cid:durableId="1819180747">
    <w:abstractNumId w:val="8"/>
  </w:num>
  <w:num w:numId="7" w16cid:durableId="2041081926">
    <w:abstractNumId w:val="3"/>
  </w:num>
  <w:num w:numId="8" w16cid:durableId="19473724">
    <w:abstractNumId w:val="2"/>
  </w:num>
  <w:num w:numId="9" w16cid:durableId="1101529466">
    <w:abstractNumId w:val="1"/>
  </w:num>
  <w:num w:numId="10" w16cid:durableId="1901135181">
    <w:abstractNumId w:val="0"/>
  </w:num>
  <w:num w:numId="11" w16cid:durableId="369453153">
    <w:abstractNumId w:val="21"/>
  </w:num>
  <w:num w:numId="12" w16cid:durableId="313144863">
    <w:abstractNumId w:val="19"/>
  </w:num>
  <w:num w:numId="13" w16cid:durableId="2059621255">
    <w:abstractNumId w:val="32"/>
  </w:num>
  <w:num w:numId="14" w16cid:durableId="2031369566">
    <w:abstractNumId w:val="37"/>
  </w:num>
  <w:num w:numId="15" w16cid:durableId="861018276">
    <w:abstractNumId w:val="35"/>
  </w:num>
  <w:num w:numId="16" w16cid:durableId="1622884119">
    <w:abstractNumId w:val="40"/>
  </w:num>
  <w:num w:numId="17" w16cid:durableId="601955759">
    <w:abstractNumId w:val="36"/>
  </w:num>
  <w:num w:numId="18" w16cid:durableId="1334411146">
    <w:abstractNumId w:val="27"/>
  </w:num>
  <w:num w:numId="19" w16cid:durableId="15782446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70748">
    <w:abstractNumId w:val="13"/>
  </w:num>
  <w:num w:numId="21" w16cid:durableId="2065254286">
    <w:abstractNumId w:val="28"/>
  </w:num>
  <w:num w:numId="22" w16cid:durableId="1775898047">
    <w:abstractNumId w:val="20"/>
  </w:num>
  <w:num w:numId="23" w16cid:durableId="1379469666">
    <w:abstractNumId w:val="34"/>
  </w:num>
  <w:num w:numId="24" w16cid:durableId="1395157090">
    <w:abstractNumId w:val="26"/>
  </w:num>
  <w:num w:numId="25" w16cid:durableId="1624847625">
    <w:abstractNumId w:val="31"/>
  </w:num>
  <w:num w:numId="26" w16cid:durableId="536746332">
    <w:abstractNumId w:val="15"/>
  </w:num>
  <w:num w:numId="27" w16cid:durableId="1265454864">
    <w:abstractNumId w:val="17"/>
  </w:num>
  <w:num w:numId="28" w16cid:durableId="2045127959">
    <w:abstractNumId w:val="11"/>
  </w:num>
  <w:num w:numId="29" w16cid:durableId="718363982">
    <w:abstractNumId w:val="23"/>
  </w:num>
  <w:num w:numId="30" w16cid:durableId="2050916208">
    <w:abstractNumId w:val="29"/>
  </w:num>
  <w:num w:numId="31" w16cid:durableId="1595556109">
    <w:abstractNumId w:val="10"/>
  </w:num>
  <w:num w:numId="32" w16cid:durableId="428698586">
    <w:abstractNumId w:val="12"/>
  </w:num>
  <w:num w:numId="33" w16cid:durableId="1332027773">
    <w:abstractNumId w:val="38"/>
  </w:num>
  <w:num w:numId="34" w16cid:durableId="1236211012">
    <w:abstractNumId w:val="16"/>
  </w:num>
  <w:num w:numId="35" w16cid:durableId="711611025">
    <w:abstractNumId w:val="14"/>
  </w:num>
  <w:num w:numId="36" w16cid:durableId="294918161">
    <w:abstractNumId w:val="43"/>
  </w:num>
  <w:num w:numId="37" w16cid:durableId="257835153">
    <w:abstractNumId w:val="24"/>
  </w:num>
  <w:num w:numId="38" w16cid:durableId="2133474426">
    <w:abstractNumId w:val="30"/>
  </w:num>
  <w:num w:numId="39" w16cid:durableId="851527407">
    <w:abstractNumId w:val="41"/>
  </w:num>
  <w:num w:numId="40" w16cid:durableId="1535387872">
    <w:abstractNumId w:val="33"/>
  </w:num>
  <w:num w:numId="41" w16cid:durableId="1044985105">
    <w:abstractNumId w:val="22"/>
  </w:num>
  <w:num w:numId="42" w16cid:durableId="1581019701">
    <w:abstractNumId w:val="18"/>
  </w:num>
  <w:num w:numId="43" w16cid:durableId="693118319">
    <w:abstractNumId w:val="25"/>
  </w:num>
  <w:num w:numId="44" w16cid:durableId="1268388864">
    <w:abstractNumId w:val="39"/>
  </w:num>
  <w:num w:numId="45" w16cid:durableId="596838403">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224"/>
    <w:rsid w:val="00000375"/>
    <w:rsid w:val="0000050F"/>
    <w:rsid w:val="00000A2B"/>
    <w:rsid w:val="000012E0"/>
    <w:rsid w:val="0000130D"/>
    <w:rsid w:val="00002065"/>
    <w:rsid w:val="00002077"/>
    <w:rsid w:val="00002A4F"/>
    <w:rsid w:val="00003339"/>
    <w:rsid w:val="00003FB6"/>
    <w:rsid w:val="0000422E"/>
    <w:rsid w:val="00004794"/>
    <w:rsid w:val="000048B2"/>
    <w:rsid w:val="00005249"/>
    <w:rsid w:val="00005335"/>
    <w:rsid w:val="0000570F"/>
    <w:rsid w:val="0000575D"/>
    <w:rsid w:val="0000577C"/>
    <w:rsid w:val="00005D33"/>
    <w:rsid w:val="0000646A"/>
    <w:rsid w:val="0000653E"/>
    <w:rsid w:val="000068E1"/>
    <w:rsid w:val="00006E8D"/>
    <w:rsid w:val="00006ECF"/>
    <w:rsid w:val="00007086"/>
    <w:rsid w:val="0000791A"/>
    <w:rsid w:val="000107D5"/>
    <w:rsid w:val="00010A4A"/>
    <w:rsid w:val="000110E0"/>
    <w:rsid w:val="0001176D"/>
    <w:rsid w:val="0001197F"/>
    <w:rsid w:val="00011A53"/>
    <w:rsid w:val="000125B6"/>
    <w:rsid w:val="00013B3A"/>
    <w:rsid w:val="00013CC7"/>
    <w:rsid w:val="00014B79"/>
    <w:rsid w:val="00014E40"/>
    <w:rsid w:val="00014F75"/>
    <w:rsid w:val="0001595E"/>
    <w:rsid w:val="00017E70"/>
    <w:rsid w:val="00020217"/>
    <w:rsid w:val="0002122E"/>
    <w:rsid w:val="0002157C"/>
    <w:rsid w:val="000215B1"/>
    <w:rsid w:val="00021A68"/>
    <w:rsid w:val="00021C31"/>
    <w:rsid w:val="00022458"/>
    <w:rsid w:val="00022A09"/>
    <w:rsid w:val="00023431"/>
    <w:rsid w:val="00023F49"/>
    <w:rsid w:val="000244E9"/>
    <w:rsid w:val="00024811"/>
    <w:rsid w:val="00024D1A"/>
    <w:rsid w:val="00024DED"/>
    <w:rsid w:val="000252CB"/>
    <w:rsid w:val="0002556E"/>
    <w:rsid w:val="0002567D"/>
    <w:rsid w:val="00025AB3"/>
    <w:rsid w:val="00025B84"/>
    <w:rsid w:val="00025E91"/>
    <w:rsid w:val="00025FAF"/>
    <w:rsid w:val="00026384"/>
    <w:rsid w:val="0002647E"/>
    <w:rsid w:val="00026B71"/>
    <w:rsid w:val="00026BB4"/>
    <w:rsid w:val="00026E44"/>
    <w:rsid w:val="0002769E"/>
    <w:rsid w:val="0003074C"/>
    <w:rsid w:val="00030F80"/>
    <w:rsid w:val="00030FBE"/>
    <w:rsid w:val="00030FCC"/>
    <w:rsid w:val="00031415"/>
    <w:rsid w:val="00032558"/>
    <w:rsid w:val="00032FED"/>
    <w:rsid w:val="00033AF3"/>
    <w:rsid w:val="00033CAA"/>
    <w:rsid w:val="00035AA6"/>
    <w:rsid w:val="00035DE7"/>
    <w:rsid w:val="00037273"/>
    <w:rsid w:val="00037A46"/>
    <w:rsid w:val="000400C8"/>
    <w:rsid w:val="00040457"/>
    <w:rsid w:val="0004068E"/>
    <w:rsid w:val="0004102A"/>
    <w:rsid w:val="00041E65"/>
    <w:rsid w:val="00042405"/>
    <w:rsid w:val="00042904"/>
    <w:rsid w:val="00042E51"/>
    <w:rsid w:val="00042F10"/>
    <w:rsid w:val="00043812"/>
    <w:rsid w:val="00043839"/>
    <w:rsid w:val="000438EF"/>
    <w:rsid w:val="00044520"/>
    <w:rsid w:val="00044F83"/>
    <w:rsid w:val="0004529B"/>
    <w:rsid w:val="000462E3"/>
    <w:rsid w:val="000471AA"/>
    <w:rsid w:val="00047959"/>
    <w:rsid w:val="00047B74"/>
    <w:rsid w:val="00047EBB"/>
    <w:rsid w:val="00050471"/>
    <w:rsid w:val="00050BCB"/>
    <w:rsid w:val="00050D71"/>
    <w:rsid w:val="00051265"/>
    <w:rsid w:val="0005170C"/>
    <w:rsid w:val="00052796"/>
    <w:rsid w:val="00052D86"/>
    <w:rsid w:val="000548D7"/>
    <w:rsid w:val="00054BF6"/>
    <w:rsid w:val="00054E2D"/>
    <w:rsid w:val="00055270"/>
    <w:rsid w:val="000557DF"/>
    <w:rsid w:val="0005596E"/>
    <w:rsid w:val="0005703F"/>
    <w:rsid w:val="00057616"/>
    <w:rsid w:val="00057F1E"/>
    <w:rsid w:val="000602A0"/>
    <w:rsid w:val="00061588"/>
    <w:rsid w:val="000617C6"/>
    <w:rsid w:val="00061C83"/>
    <w:rsid w:val="0006298F"/>
    <w:rsid w:val="00062A9E"/>
    <w:rsid w:val="00062E3A"/>
    <w:rsid w:val="000631F8"/>
    <w:rsid w:val="000646F9"/>
    <w:rsid w:val="00064713"/>
    <w:rsid w:val="0006493D"/>
    <w:rsid w:val="000654C1"/>
    <w:rsid w:val="00065AF1"/>
    <w:rsid w:val="00065FA1"/>
    <w:rsid w:val="00066774"/>
    <w:rsid w:val="00067433"/>
    <w:rsid w:val="000701FA"/>
    <w:rsid w:val="00070DE8"/>
    <w:rsid w:val="00071D17"/>
    <w:rsid w:val="00071F47"/>
    <w:rsid w:val="00072070"/>
    <w:rsid w:val="0007253E"/>
    <w:rsid w:val="00072635"/>
    <w:rsid w:val="00072A2D"/>
    <w:rsid w:val="000730B8"/>
    <w:rsid w:val="0007404F"/>
    <w:rsid w:val="000742FC"/>
    <w:rsid w:val="000749E9"/>
    <w:rsid w:val="00074C83"/>
    <w:rsid w:val="00074DB3"/>
    <w:rsid w:val="000755CC"/>
    <w:rsid w:val="00075F38"/>
    <w:rsid w:val="000766B4"/>
    <w:rsid w:val="00076716"/>
    <w:rsid w:val="00077804"/>
    <w:rsid w:val="0008055C"/>
    <w:rsid w:val="00080C6C"/>
    <w:rsid w:val="00081344"/>
    <w:rsid w:val="00081ED2"/>
    <w:rsid w:val="00082F30"/>
    <w:rsid w:val="0008370A"/>
    <w:rsid w:val="00083947"/>
    <w:rsid w:val="0008408A"/>
    <w:rsid w:val="00084782"/>
    <w:rsid w:val="00084CF1"/>
    <w:rsid w:val="000852D9"/>
    <w:rsid w:val="000855E0"/>
    <w:rsid w:val="00085A04"/>
    <w:rsid w:val="00085F4D"/>
    <w:rsid w:val="00086528"/>
    <w:rsid w:val="0008664D"/>
    <w:rsid w:val="00086DAE"/>
    <w:rsid w:val="0008778A"/>
    <w:rsid w:val="0008799A"/>
    <w:rsid w:val="000879FA"/>
    <w:rsid w:val="000907C4"/>
    <w:rsid w:val="00090AB5"/>
    <w:rsid w:val="000915FA"/>
    <w:rsid w:val="000926BD"/>
    <w:rsid w:val="00092DC6"/>
    <w:rsid w:val="000931E1"/>
    <w:rsid w:val="0009369A"/>
    <w:rsid w:val="00093B1D"/>
    <w:rsid w:val="000946EC"/>
    <w:rsid w:val="00094AFE"/>
    <w:rsid w:val="000950BC"/>
    <w:rsid w:val="000950F1"/>
    <w:rsid w:val="000953FC"/>
    <w:rsid w:val="0009565C"/>
    <w:rsid w:val="00096627"/>
    <w:rsid w:val="00096B43"/>
    <w:rsid w:val="00096B47"/>
    <w:rsid w:val="000977E3"/>
    <w:rsid w:val="00097CE1"/>
    <w:rsid w:val="00097EA9"/>
    <w:rsid w:val="00097F5B"/>
    <w:rsid w:val="000A17DF"/>
    <w:rsid w:val="000A1870"/>
    <w:rsid w:val="000A379E"/>
    <w:rsid w:val="000A3904"/>
    <w:rsid w:val="000A3DC5"/>
    <w:rsid w:val="000A4BE5"/>
    <w:rsid w:val="000A53C2"/>
    <w:rsid w:val="000A5AF3"/>
    <w:rsid w:val="000A6102"/>
    <w:rsid w:val="000A6814"/>
    <w:rsid w:val="000B1668"/>
    <w:rsid w:val="000B1A90"/>
    <w:rsid w:val="000B1B7C"/>
    <w:rsid w:val="000B2A69"/>
    <w:rsid w:val="000B4630"/>
    <w:rsid w:val="000B48D4"/>
    <w:rsid w:val="000B4B92"/>
    <w:rsid w:val="000B4C15"/>
    <w:rsid w:val="000B5197"/>
    <w:rsid w:val="000B5D98"/>
    <w:rsid w:val="000B7333"/>
    <w:rsid w:val="000B775C"/>
    <w:rsid w:val="000B775E"/>
    <w:rsid w:val="000B7D26"/>
    <w:rsid w:val="000C066A"/>
    <w:rsid w:val="000C12C4"/>
    <w:rsid w:val="000C14B1"/>
    <w:rsid w:val="000C1721"/>
    <w:rsid w:val="000C1E75"/>
    <w:rsid w:val="000C2B96"/>
    <w:rsid w:val="000C2E40"/>
    <w:rsid w:val="000C32B4"/>
    <w:rsid w:val="000C476D"/>
    <w:rsid w:val="000C5005"/>
    <w:rsid w:val="000C559D"/>
    <w:rsid w:val="000C56C2"/>
    <w:rsid w:val="000C5B20"/>
    <w:rsid w:val="000C6155"/>
    <w:rsid w:val="000C681A"/>
    <w:rsid w:val="000C6E94"/>
    <w:rsid w:val="000C6F36"/>
    <w:rsid w:val="000C72D8"/>
    <w:rsid w:val="000D0008"/>
    <w:rsid w:val="000D090E"/>
    <w:rsid w:val="000D0A2F"/>
    <w:rsid w:val="000D0AEF"/>
    <w:rsid w:val="000D0F09"/>
    <w:rsid w:val="000D1B06"/>
    <w:rsid w:val="000D1B8B"/>
    <w:rsid w:val="000D25BA"/>
    <w:rsid w:val="000D2639"/>
    <w:rsid w:val="000D2F34"/>
    <w:rsid w:val="000D3118"/>
    <w:rsid w:val="000D31E5"/>
    <w:rsid w:val="000D3440"/>
    <w:rsid w:val="000D3EE0"/>
    <w:rsid w:val="000D4146"/>
    <w:rsid w:val="000D42B0"/>
    <w:rsid w:val="000D503D"/>
    <w:rsid w:val="000D53A3"/>
    <w:rsid w:val="000D58EA"/>
    <w:rsid w:val="000D5E64"/>
    <w:rsid w:val="000D6D70"/>
    <w:rsid w:val="000D7018"/>
    <w:rsid w:val="000D78F2"/>
    <w:rsid w:val="000D7DD0"/>
    <w:rsid w:val="000E107A"/>
    <w:rsid w:val="000E1136"/>
    <w:rsid w:val="000E126A"/>
    <w:rsid w:val="000E17A1"/>
    <w:rsid w:val="000E2C98"/>
    <w:rsid w:val="000E3325"/>
    <w:rsid w:val="000E3349"/>
    <w:rsid w:val="000E3CD5"/>
    <w:rsid w:val="000E3DDE"/>
    <w:rsid w:val="000E3E75"/>
    <w:rsid w:val="000E4318"/>
    <w:rsid w:val="000E47DA"/>
    <w:rsid w:val="000E4B50"/>
    <w:rsid w:val="000E4EEA"/>
    <w:rsid w:val="000E5985"/>
    <w:rsid w:val="000E5F00"/>
    <w:rsid w:val="000E64F2"/>
    <w:rsid w:val="000E701B"/>
    <w:rsid w:val="000E7C6F"/>
    <w:rsid w:val="000E7D95"/>
    <w:rsid w:val="000F093D"/>
    <w:rsid w:val="000F15F7"/>
    <w:rsid w:val="000F1760"/>
    <w:rsid w:val="000F1FBD"/>
    <w:rsid w:val="000F205D"/>
    <w:rsid w:val="000F32AA"/>
    <w:rsid w:val="000F3DA8"/>
    <w:rsid w:val="000F3E91"/>
    <w:rsid w:val="000F407F"/>
    <w:rsid w:val="000F4DF8"/>
    <w:rsid w:val="000F5D33"/>
    <w:rsid w:val="000F6930"/>
    <w:rsid w:val="000F7877"/>
    <w:rsid w:val="00101728"/>
    <w:rsid w:val="00101AB9"/>
    <w:rsid w:val="00101AD1"/>
    <w:rsid w:val="00101B9F"/>
    <w:rsid w:val="00101C34"/>
    <w:rsid w:val="00102267"/>
    <w:rsid w:val="00102C50"/>
    <w:rsid w:val="00102E1E"/>
    <w:rsid w:val="001033DD"/>
    <w:rsid w:val="00103E7F"/>
    <w:rsid w:val="001047BA"/>
    <w:rsid w:val="0010482F"/>
    <w:rsid w:val="001048D5"/>
    <w:rsid w:val="00104A21"/>
    <w:rsid w:val="0010516D"/>
    <w:rsid w:val="00105345"/>
    <w:rsid w:val="00105AC4"/>
    <w:rsid w:val="00105C46"/>
    <w:rsid w:val="00105DA7"/>
    <w:rsid w:val="00107604"/>
    <w:rsid w:val="00110237"/>
    <w:rsid w:val="001110BA"/>
    <w:rsid w:val="00111FB7"/>
    <w:rsid w:val="00112496"/>
    <w:rsid w:val="00112844"/>
    <w:rsid w:val="001128D4"/>
    <w:rsid w:val="00112A24"/>
    <w:rsid w:val="00112B01"/>
    <w:rsid w:val="00113A69"/>
    <w:rsid w:val="00114025"/>
    <w:rsid w:val="00114C74"/>
    <w:rsid w:val="00115965"/>
    <w:rsid w:val="001165DC"/>
    <w:rsid w:val="00117217"/>
    <w:rsid w:val="00117D22"/>
    <w:rsid w:val="00120283"/>
    <w:rsid w:val="00120869"/>
    <w:rsid w:val="00120D52"/>
    <w:rsid w:val="00122328"/>
    <w:rsid w:val="00122E34"/>
    <w:rsid w:val="0012313E"/>
    <w:rsid w:val="0012494F"/>
    <w:rsid w:val="00124CA1"/>
    <w:rsid w:val="0012590C"/>
    <w:rsid w:val="00125AAE"/>
    <w:rsid w:val="0012663C"/>
    <w:rsid w:val="00126FAB"/>
    <w:rsid w:val="00127854"/>
    <w:rsid w:val="00130116"/>
    <w:rsid w:val="0013038C"/>
    <w:rsid w:val="001303F3"/>
    <w:rsid w:val="001304E3"/>
    <w:rsid w:val="0013069D"/>
    <w:rsid w:val="00130A7F"/>
    <w:rsid w:val="00130B18"/>
    <w:rsid w:val="00130DB1"/>
    <w:rsid w:val="00131331"/>
    <w:rsid w:val="00131629"/>
    <w:rsid w:val="001316D9"/>
    <w:rsid w:val="00131C98"/>
    <w:rsid w:val="00131F5D"/>
    <w:rsid w:val="0013319F"/>
    <w:rsid w:val="001337EC"/>
    <w:rsid w:val="001340D4"/>
    <w:rsid w:val="0013423E"/>
    <w:rsid w:val="001352FD"/>
    <w:rsid w:val="001359EF"/>
    <w:rsid w:val="00135BE1"/>
    <w:rsid w:val="001375B4"/>
    <w:rsid w:val="00140492"/>
    <w:rsid w:val="00141425"/>
    <w:rsid w:val="00141BAA"/>
    <w:rsid w:val="00141F14"/>
    <w:rsid w:val="00142F38"/>
    <w:rsid w:val="0014302B"/>
    <w:rsid w:val="001433B5"/>
    <w:rsid w:val="001439B7"/>
    <w:rsid w:val="00143EF9"/>
    <w:rsid w:val="001444A2"/>
    <w:rsid w:val="00144A70"/>
    <w:rsid w:val="00145074"/>
    <w:rsid w:val="00145A68"/>
    <w:rsid w:val="001460B0"/>
    <w:rsid w:val="001467F0"/>
    <w:rsid w:val="001472D2"/>
    <w:rsid w:val="0014732D"/>
    <w:rsid w:val="00147344"/>
    <w:rsid w:val="00147980"/>
    <w:rsid w:val="00147A12"/>
    <w:rsid w:val="00147CC1"/>
    <w:rsid w:val="001509CD"/>
    <w:rsid w:val="00150ED9"/>
    <w:rsid w:val="00152193"/>
    <w:rsid w:val="0015228B"/>
    <w:rsid w:val="0015349E"/>
    <w:rsid w:val="0015372B"/>
    <w:rsid w:val="001540D9"/>
    <w:rsid w:val="00154875"/>
    <w:rsid w:val="00154D0C"/>
    <w:rsid w:val="001553A0"/>
    <w:rsid w:val="00155902"/>
    <w:rsid w:val="00155CE3"/>
    <w:rsid w:val="001564FA"/>
    <w:rsid w:val="00157217"/>
    <w:rsid w:val="0015738A"/>
    <w:rsid w:val="001579AE"/>
    <w:rsid w:val="00157A18"/>
    <w:rsid w:val="00157CDB"/>
    <w:rsid w:val="00157D11"/>
    <w:rsid w:val="00157FF9"/>
    <w:rsid w:val="00160288"/>
    <w:rsid w:val="001604CD"/>
    <w:rsid w:val="00160978"/>
    <w:rsid w:val="0016101E"/>
    <w:rsid w:val="00161C91"/>
    <w:rsid w:val="00163512"/>
    <w:rsid w:val="0016365E"/>
    <w:rsid w:val="00163A94"/>
    <w:rsid w:val="00163B75"/>
    <w:rsid w:val="00163DA4"/>
    <w:rsid w:val="00164162"/>
    <w:rsid w:val="00164A15"/>
    <w:rsid w:val="001652F1"/>
    <w:rsid w:val="001659B2"/>
    <w:rsid w:val="00165CDF"/>
    <w:rsid w:val="00165D50"/>
    <w:rsid w:val="00165EF0"/>
    <w:rsid w:val="001661DC"/>
    <w:rsid w:val="001665A3"/>
    <w:rsid w:val="00166E09"/>
    <w:rsid w:val="00167475"/>
    <w:rsid w:val="00167793"/>
    <w:rsid w:val="0017048D"/>
    <w:rsid w:val="001718E0"/>
    <w:rsid w:val="00172069"/>
    <w:rsid w:val="00172250"/>
    <w:rsid w:val="0017229F"/>
    <w:rsid w:val="00172A5C"/>
    <w:rsid w:val="001732AF"/>
    <w:rsid w:val="00174B0B"/>
    <w:rsid w:val="00175CEE"/>
    <w:rsid w:val="00175E07"/>
    <w:rsid w:val="00176AA4"/>
    <w:rsid w:val="00177471"/>
    <w:rsid w:val="001777E0"/>
    <w:rsid w:val="00177B90"/>
    <w:rsid w:val="00177C66"/>
    <w:rsid w:val="0018035F"/>
    <w:rsid w:val="00180882"/>
    <w:rsid w:val="001808D9"/>
    <w:rsid w:val="00180E47"/>
    <w:rsid w:val="00180EC8"/>
    <w:rsid w:val="0018154E"/>
    <w:rsid w:val="0018187B"/>
    <w:rsid w:val="00181C25"/>
    <w:rsid w:val="00181D43"/>
    <w:rsid w:val="00182138"/>
    <w:rsid w:val="001824B6"/>
    <w:rsid w:val="00182BF2"/>
    <w:rsid w:val="00182EDB"/>
    <w:rsid w:val="00182F04"/>
    <w:rsid w:val="001841BC"/>
    <w:rsid w:val="0018452A"/>
    <w:rsid w:val="00184D04"/>
    <w:rsid w:val="00184D9A"/>
    <w:rsid w:val="00184D9F"/>
    <w:rsid w:val="001860B4"/>
    <w:rsid w:val="00190084"/>
    <w:rsid w:val="0019052F"/>
    <w:rsid w:val="001905BF"/>
    <w:rsid w:val="00190A6E"/>
    <w:rsid w:val="00190EA6"/>
    <w:rsid w:val="001918B1"/>
    <w:rsid w:val="00192019"/>
    <w:rsid w:val="00192504"/>
    <w:rsid w:val="00192BA9"/>
    <w:rsid w:val="001930B9"/>
    <w:rsid w:val="00193103"/>
    <w:rsid w:val="001933AA"/>
    <w:rsid w:val="001936BF"/>
    <w:rsid w:val="00193A87"/>
    <w:rsid w:val="001946F2"/>
    <w:rsid w:val="00194AA5"/>
    <w:rsid w:val="00194D82"/>
    <w:rsid w:val="00194FBD"/>
    <w:rsid w:val="00196B59"/>
    <w:rsid w:val="00197C1E"/>
    <w:rsid w:val="00197F68"/>
    <w:rsid w:val="001A0489"/>
    <w:rsid w:val="001A057C"/>
    <w:rsid w:val="001A078D"/>
    <w:rsid w:val="001A096E"/>
    <w:rsid w:val="001A0CFA"/>
    <w:rsid w:val="001A2880"/>
    <w:rsid w:val="001A2C9D"/>
    <w:rsid w:val="001A337E"/>
    <w:rsid w:val="001A37BD"/>
    <w:rsid w:val="001A3D08"/>
    <w:rsid w:val="001A3E7E"/>
    <w:rsid w:val="001A48B1"/>
    <w:rsid w:val="001A4A81"/>
    <w:rsid w:val="001A4D68"/>
    <w:rsid w:val="001A53AA"/>
    <w:rsid w:val="001A5BDE"/>
    <w:rsid w:val="001A5ED2"/>
    <w:rsid w:val="001A6670"/>
    <w:rsid w:val="001A699D"/>
    <w:rsid w:val="001A6BFA"/>
    <w:rsid w:val="001A7905"/>
    <w:rsid w:val="001A7A23"/>
    <w:rsid w:val="001B01EA"/>
    <w:rsid w:val="001B034B"/>
    <w:rsid w:val="001B03C1"/>
    <w:rsid w:val="001B06D2"/>
    <w:rsid w:val="001B07D6"/>
    <w:rsid w:val="001B07F3"/>
    <w:rsid w:val="001B13D7"/>
    <w:rsid w:val="001B18C6"/>
    <w:rsid w:val="001B306D"/>
    <w:rsid w:val="001B4EE4"/>
    <w:rsid w:val="001B53EC"/>
    <w:rsid w:val="001B5E93"/>
    <w:rsid w:val="001B6340"/>
    <w:rsid w:val="001B677F"/>
    <w:rsid w:val="001B6DDD"/>
    <w:rsid w:val="001B6FE7"/>
    <w:rsid w:val="001B7947"/>
    <w:rsid w:val="001C06F5"/>
    <w:rsid w:val="001C1207"/>
    <w:rsid w:val="001C13C8"/>
    <w:rsid w:val="001C17C2"/>
    <w:rsid w:val="001C19D2"/>
    <w:rsid w:val="001C1B96"/>
    <w:rsid w:val="001C1F82"/>
    <w:rsid w:val="001C2644"/>
    <w:rsid w:val="001C2E53"/>
    <w:rsid w:val="001C31AE"/>
    <w:rsid w:val="001C45C0"/>
    <w:rsid w:val="001C47F8"/>
    <w:rsid w:val="001C4A37"/>
    <w:rsid w:val="001C56D2"/>
    <w:rsid w:val="001C66A6"/>
    <w:rsid w:val="001C6EE3"/>
    <w:rsid w:val="001C799F"/>
    <w:rsid w:val="001C7A5A"/>
    <w:rsid w:val="001C7F4D"/>
    <w:rsid w:val="001D05FF"/>
    <w:rsid w:val="001D0696"/>
    <w:rsid w:val="001D0BEF"/>
    <w:rsid w:val="001D1268"/>
    <w:rsid w:val="001D161A"/>
    <w:rsid w:val="001D20BF"/>
    <w:rsid w:val="001D21CE"/>
    <w:rsid w:val="001D3094"/>
    <w:rsid w:val="001D326B"/>
    <w:rsid w:val="001D3CCC"/>
    <w:rsid w:val="001D41D3"/>
    <w:rsid w:val="001D5183"/>
    <w:rsid w:val="001D5335"/>
    <w:rsid w:val="001D7A4E"/>
    <w:rsid w:val="001E00BB"/>
    <w:rsid w:val="001E00FA"/>
    <w:rsid w:val="001E062F"/>
    <w:rsid w:val="001E0F5A"/>
    <w:rsid w:val="001E1306"/>
    <w:rsid w:val="001E13B9"/>
    <w:rsid w:val="001E13FA"/>
    <w:rsid w:val="001E1996"/>
    <w:rsid w:val="001E28EB"/>
    <w:rsid w:val="001E2F68"/>
    <w:rsid w:val="001E3024"/>
    <w:rsid w:val="001E351C"/>
    <w:rsid w:val="001E3699"/>
    <w:rsid w:val="001E41E3"/>
    <w:rsid w:val="001E5152"/>
    <w:rsid w:val="001E565F"/>
    <w:rsid w:val="001E5E18"/>
    <w:rsid w:val="001E6089"/>
    <w:rsid w:val="001E6110"/>
    <w:rsid w:val="001E63C8"/>
    <w:rsid w:val="001E6F31"/>
    <w:rsid w:val="001E75A4"/>
    <w:rsid w:val="001E79DF"/>
    <w:rsid w:val="001E7C45"/>
    <w:rsid w:val="001F06D3"/>
    <w:rsid w:val="001F10ED"/>
    <w:rsid w:val="001F12CD"/>
    <w:rsid w:val="001F15F4"/>
    <w:rsid w:val="001F1785"/>
    <w:rsid w:val="001F179D"/>
    <w:rsid w:val="001F2791"/>
    <w:rsid w:val="001F2ECD"/>
    <w:rsid w:val="001F2EFA"/>
    <w:rsid w:val="001F356F"/>
    <w:rsid w:val="001F3B5A"/>
    <w:rsid w:val="001F42FE"/>
    <w:rsid w:val="001F45D3"/>
    <w:rsid w:val="001F523B"/>
    <w:rsid w:val="001F5A0D"/>
    <w:rsid w:val="001F6079"/>
    <w:rsid w:val="001F67CB"/>
    <w:rsid w:val="001F6A60"/>
    <w:rsid w:val="001F6ADE"/>
    <w:rsid w:val="001F6D58"/>
    <w:rsid w:val="001F7037"/>
    <w:rsid w:val="001F74A0"/>
    <w:rsid w:val="001F780F"/>
    <w:rsid w:val="001F797B"/>
    <w:rsid w:val="002001B3"/>
    <w:rsid w:val="00200224"/>
    <w:rsid w:val="00200892"/>
    <w:rsid w:val="00200E4C"/>
    <w:rsid w:val="00200FE0"/>
    <w:rsid w:val="002034B9"/>
    <w:rsid w:val="002039FE"/>
    <w:rsid w:val="00203B29"/>
    <w:rsid w:val="00203DEA"/>
    <w:rsid w:val="00204A43"/>
    <w:rsid w:val="00205638"/>
    <w:rsid w:val="002057FD"/>
    <w:rsid w:val="00205CC3"/>
    <w:rsid w:val="00206AAE"/>
    <w:rsid w:val="00206DAA"/>
    <w:rsid w:val="00207150"/>
    <w:rsid w:val="0020715B"/>
    <w:rsid w:val="002107BB"/>
    <w:rsid w:val="00210977"/>
    <w:rsid w:val="002110DB"/>
    <w:rsid w:val="00211287"/>
    <w:rsid w:val="00213BA0"/>
    <w:rsid w:val="00213E99"/>
    <w:rsid w:val="00213F08"/>
    <w:rsid w:val="00213FC2"/>
    <w:rsid w:val="0021415A"/>
    <w:rsid w:val="00214477"/>
    <w:rsid w:val="002152E3"/>
    <w:rsid w:val="002154B5"/>
    <w:rsid w:val="00215A75"/>
    <w:rsid w:val="00215E0E"/>
    <w:rsid w:val="00215EB8"/>
    <w:rsid w:val="00216121"/>
    <w:rsid w:val="002169F1"/>
    <w:rsid w:val="00216A90"/>
    <w:rsid w:val="00216C51"/>
    <w:rsid w:val="0021739B"/>
    <w:rsid w:val="002175F7"/>
    <w:rsid w:val="00217CB9"/>
    <w:rsid w:val="00217EF3"/>
    <w:rsid w:val="0022015F"/>
    <w:rsid w:val="0022023E"/>
    <w:rsid w:val="0022042A"/>
    <w:rsid w:val="00220925"/>
    <w:rsid w:val="00221257"/>
    <w:rsid w:val="002212EB"/>
    <w:rsid w:val="00221695"/>
    <w:rsid w:val="00221737"/>
    <w:rsid w:val="002219D1"/>
    <w:rsid w:val="0022231E"/>
    <w:rsid w:val="00223663"/>
    <w:rsid w:val="00223696"/>
    <w:rsid w:val="0022433C"/>
    <w:rsid w:val="002243F9"/>
    <w:rsid w:val="0022495E"/>
    <w:rsid w:val="00224F19"/>
    <w:rsid w:val="00225581"/>
    <w:rsid w:val="002257D8"/>
    <w:rsid w:val="00225AC5"/>
    <w:rsid w:val="002260E6"/>
    <w:rsid w:val="0022667F"/>
    <w:rsid w:val="00227F97"/>
    <w:rsid w:val="0023012A"/>
    <w:rsid w:val="00230953"/>
    <w:rsid w:val="00230DE2"/>
    <w:rsid w:val="002318E2"/>
    <w:rsid w:val="00232613"/>
    <w:rsid w:val="0023290D"/>
    <w:rsid w:val="00233365"/>
    <w:rsid w:val="00233CAC"/>
    <w:rsid w:val="0023439F"/>
    <w:rsid w:val="0023567D"/>
    <w:rsid w:val="002361D8"/>
    <w:rsid w:val="00236671"/>
    <w:rsid w:val="00237D52"/>
    <w:rsid w:val="00240612"/>
    <w:rsid w:val="002408DE"/>
    <w:rsid w:val="002409A4"/>
    <w:rsid w:val="002412D3"/>
    <w:rsid w:val="00241300"/>
    <w:rsid w:val="002424DE"/>
    <w:rsid w:val="0024256E"/>
    <w:rsid w:val="00243828"/>
    <w:rsid w:val="002441CB"/>
    <w:rsid w:val="00244DE7"/>
    <w:rsid w:val="00245619"/>
    <w:rsid w:val="002457C4"/>
    <w:rsid w:val="00245B94"/>
    <w:rsid w:val="00245E9B"/>
    <w:rsid w:val="00246C0E"/>
    <w:rsid w:val="00246FF8"/>
    <w:rsid w:val="00247062"/>
    <w:rsid w:val="002470D4"/>
    <w:rsid w:val="00247120"/>
    <w:rsid w:val="00247400"/>
    <w:rsid w:val="00247993"/>
    <w:rsid w:val="00247A1D"/>
    <w:rsid w:val="0025037D"/>
    <w:rsid w:val="00250D77"/>
    <w:rsid w:val="00250E9B"/>
    <w:rsid w:val="002515CF"/>
    <w:rsid w:val="00251645"/>
    <w:rsid w:val="00252510"/>
    <w:rsid w:val="00252809"/>
    <w:rsid w:val="0025298B"/>
    <w:rsid w:val="00253023"/>
    <w:rsid w:val="00253A4B"/>
    <w:rsid w:val="00253F4F"/>
    <w:rsid w:val="00255AEB"/>
    <w:rsid w:val="00255E22"/>
    <w:rsid w:val="002560CE"/>
    <w:rsid w:val="002561F4"/>
    <w:rsid w:val="002562CF"/>
    <w:rsid w:val="00256626"/>
    <w:rsid w:val="002573D2"/>
    <w:rsid w:val="00257BE2"/>
    <w:rsid w:val="00257D4E"/>
    <w:rsid w:val="00260C5C"/>
    <w:rsid w:val="00261DD1"/>
    <w:rsid w:val="00262303"/>
    <w:rsid w:val="00262BA7"/>
    <w:rsid w:val="00263DC5"/>
    <w:rsid w:val="0026441A"/>
    <w:rsid w:val="0026441B"/>
    <w:rsid w:val="00264C24"/>
    <w:rsid w:val="00265C3F"/>
    <w:rsid w:val="00266367"/>
    <w:rsid w:val="002663F9"/>
    <w:rsid w:val="00266474"/>
    <w:rsid w:val="002666C9"/>
    <w:rsid w:val="002669F7"/>
    <w:rsid w:val="00266DF3"/>
    <w:rsid w:val="00266F24"/>
    <w:rsid w:val="0027013C"/>
    <w:rsid w:val="0027014A"/>
    <w:rsid w:val="00270188"/>
    <w:rsid w:val="002702F2"/>
    <w:rsid w:val="00270517"/>
    <w:rsid w:val="00270843"/>
    <w:rsid w:val="00271367"/>
    <w:rsid w:val="002719ED"/>
    <w:rsid w:val="00271CE9"/>
    <w:rsid w:val="00271D4C"/>
    <w:rsid w:val="002720AA"/>
    <w:rsid w:val="00272471"/>
    <w:rsid w:val="00272F0D"/>
    <w:rsid w:val="002738EB"/>
    <w:rsid w:val="00273B40"/>
    <w:rsid w:val="00274423"/>
    <w:rsid w:val="00274458"/>
    <w:rsid w:val="002745BE"/>
    <w:rsid w:val="00274BF5"/>
    <w:rsid w:val="00274DC9"/>
    <w:rsid w:val="00275E3A"/>
    <w:rsid w:val="00275F76"/>
    <w:rsid w:val="0027617E"/>
    <w:rsid w:val="00276F68"/>
    <w:rsid w:val="002770A6"/>
    <w:rsid w:val="00277AA9"/>
    <w:rsid w:val="00281B81"/>
    <w:rsid w:val="00282131"/>
    <w:rsid w:val="002836D1"/>
    <w:rsid w:val="0028376E"/>
    <w:rsid w:val="00283EAD"/>
    <w:rsid w:val="00284521"/>
    <w:rsid w:val="00284BEF"/>
    <w:rsid w:val="00284D19"/>
    <w:rsid w:val="00285192"/>
    <w:rsid w:val="00285EA9"/>
    <w:rsid w:val="0028607B"/>
    <w:rsid w:val="00286D3A"/>
    <w:rsid w:val="00287D59"/>
    <w:rsid w:val="00287E0B"/>
    <w:rsid w:val="00287E1E"/>
    <w:rsid w:val="00290C0B"/>
    <w:rsid w:val="0029109E"/>
    <w:rsid w:val="002911C2"/>
    <w:rsid w:val="00291D73"/>
    <w:rsid w:val="00291E49"/>
    <w:rsid w:val="00292050"/>
    <w:rsid w:val="00293039"/>
    <w:rsid w:val="002941C1"/>
    <w:rsid w:val="00294E51"/>
    <w:rsid w:val="002954F9"/>
    <w:rsid w:val="002959E4"/>
    <w:rsid w:val="00295B30"/>
    <w:rsid w:val="00295C17"/>
    <w:rsid w:val="00296564"/>
    <w:rsid w:val="002967A3"/>
    <w:rsid w:val="0029741D"/>
    <w:rsid w:val="00297640"/>
    <w:rsid w:val="002A02F7"/>
    <w:rsid w:val="002A1975"/>
    <w:rsid w:val="002A22BC"/>
    <w:rsid w:val="002A276F"/>
    <w:rsid w:val="002A2BBF"/>
    <w:rsid w:val="002A37C5"/>
    <w:rsid w:val="002A39C7"/>
    <w:rsid w:val="002A3AD9"/>
    <w:rsid w:val="002A415A"/>
    <w:rsid w:val="002A45F2"/>
    <w:rsid w:val="002A49D9"/>
    <w:rsid w:val="002A4CEE"/>
    <w:rsid w:val="002A5248"/>
    <w:rsid w:val="002A549C"/>
    <w:rsid w:val="002A5FDC"/>
    <w:rsid w:val="002A7585"/>
    <w:rsid w:val="002A7673"/>
    <w:rsid w:val="002A76F8"/>
    <w:rsid w:val="002A7E0C"/>
    <w:rsid w:val="002A7EBE"/>
    <w:rsid w:val="002B078B"/>
    <w:rsid w:val="002B0AAF"/>
    <w:rsid w:val="002B0BDD"/>
    <w:rsid w:val="002B0D96"/>
    <w:rsid w:val="002B12C0"/>
    <w:rsid w:val="002B15E1"/>
    <w:rsid w:val="002B15F0"/>
    <w:rsid w:val="002B16FF"/>
    <w:rsid w:val="002B1731"/>
    <w:rsid w:val="002B229C"/>
    <w:rsid w:val="002B2D1B"/>
    <w:rsid w:val="002B3CD9"/>
    <w:rsid w:val="002B3D79"/>
    <w:rsid w:val="002B505F"/>
    <w:rsid w:val="002B526D"/>
    <w:rsid w:val="002B529D"/>
    <w:rsid w:val="002B54AC"/>
    <w:rsid w:val="002B65EC"/>
    <w:rsid w:val="002B661C"/>
    <w:rsid w:val="002B67F7"/>
    <w:rsid w:val="002B6A70"/>
    <w:rsid w:val="002B7687"/>
    <w:rsid w:val="002B779F"/>
    <w:rsid w:val="002B7B45"/>
    <w:rsid w:val="002C00BF"/>
    <w:rsid w:val="002C057B"/>
    <w:rsid w:val="002C1506"/>
    <w:rsid w:val="002C1A4F"/>
    <w:rsid w:val="002C1A84"/>
    <w:rsid w:val="002C1BF1"/>
    <w:rsid w:val="002C1CC0"/>
    <w:rsid w:val="002C1EC7"/>
    <w:rsid w:val="002C2EE2"/>
    <w:rsid w:val="002C2F08"/>
    <w:rsid w:val="002C3195"/>
    <w:rsid w:val="002C369A"/>
    <w:rsid w:val="002C36F2"/>
    <w:rsid w:val="002C42DF"/>
    <w:rsid w:val="002C496B"/>
    <w:rsid w:val="002C537B"/>
    <w:rsid w:val="002C5C3B"/>
    <w:rsid w:val="002C76E1"/>
    <w:rsid w:val="002C7DDE"/>
    <w:rsid w:val="002D011B"/>
    <w:rsid w:val="002D0AD1"/>
    <w:rsid w:val="002D1B57"/>
    <w:rsid w:val="002D1F37"/>
    <w:rsid w:val="002D2600"/>
    <w:rsid w:val="002D27C5"/>
    <w:rsid w:val="002D2891"/>
    <w:rsid w:val="002D2B1D"/>
    <w:rsid w:val="002D2B74"/>
    <w:rsid w:val="002D34EF"/>
    <w:rsid w:val="002D3D2F"/>
    <w:rsid w:val="002D3DCA"/>
    <w:rsid w:val="002D45C7"/>
    <w:rsid w:val="002D4A6F"/>
    <w:rsid w:val="002D4B68"/>
    <w:rsid w:val="002D5512"/>
    <w:rsid w:val="002D5A3E"/>
    <w:rsid w:val="002D7462"/>
    <w:rsid w:val="002D7525"/>
    <w:rsid w:val="002D7ABB"/>
    <w:rsid w:val="002E158E"/>
    <w:rsid w:val="002E1750"/>
    <w:rsid w:val="002E21DC"/>
    <w:rsid w:val="002E2667"/>
    <w:rsid w:val="002E340A"/>
    <w:rsid w:val="002E3B2B"/>
    <w:rsid w:val="002E3D3B"/>
    <w:rsid w:val="002E4398"/>
    <w:rsid w:val="002E44E8"/>
    <w:rsid w:val="002E53B9"/>
    <w:rsid w:val="002E62D6"/>
    <w:rsid w:val="002E6387"/>
    <w:rsid w:val="002E659B"/>
    <w:rsid w:val="002F0402"/>
    <w:rsid w:val="002F0707"/>
    <w:rsid w:val="002F0ABC"/>
    <w:rsid w:val="002F18DB"/>
    <w:rsid w:val="002F1E14"/>
    <w:rsid w:val="002F222F"/>
    <w:rsid w:val="002F2446"/>
    <w:rsid w:val="002F24F4"/>
    <w:rsid w:val="002F260C"/>
    <w:rsid w:val="002F408D"/>
    <w:rsid w:val="002F4A82"/>
    <w:rsid w:val="002F501D"/>
    <w:rsid w:val="002F5793"/>
    <w:rsid w:val="002F5EE2"/>
    <w:rsid w:val="002F63FF"/>
    <w:rsid w:val="002F66F1"/>
    <w:rsid w:val="002F6D39"/>
    <w:rsid w:val="002F6DC8"/>
    <w:rsid w:val="002F7CDF"/>
    <w:rsid w:val="003006CC"/>
    <w:rsid w:val="003007A4"/>
    <w:rsid w:val="003007FD"/>
    <w:rsid w:val="00300A83"/>
    <w:rsid w:val="00300B8C"/>
    <w:rsid w:val="00300DF8"/>
    <w:rsid w:val="0030139E"/>
    <w:rsid w:val="003014C2"/>
    <w:rsid w:val="003018E3"/>
    <w:rsid w:val="00301A67"/>
    <w:rsid w:val="00301F27"/>
    <w:rsid w:val="00301FCA"/>
    <w:rsid w:val="0030286A"/>
    <w:rsid w:val="00302EB0"/>
    <w:rsid w:val="00302ED4"/>
    <w:rsid w:val="003038C5"/>
    <w:rsid w:val="00303C5D"/>
    <w:rsid w:val="0030477A"/>
    <w:rsid w:val="00305415"/>
    <w:rsid w:val="00305B27"/>
    <w:rsid w:val="003064EB"/>
    <w:rsid w:val="003067EA"/>
    <w:rsid w:val="00306B19"/>
    <w:rsid w:val="003070B0"/>
    <w:rsid w:val="00307279"/>
    <w:rsid w:val="003072A4"/>
    <w:rsid w:val="003077AC"/>
    <w:rsid w:val="00307814"/>
    <w:rsid w:val="00307A78"/>
    <w:rsid w:val="00307F89"/>
    <w:rsid w:val="003103AE"/>
    <w:rsid w:val="00310A9C"/>
    <w:rsid w:val="00310FEE"/>
    <w:rsid w:val="003114E3"/>
    <w:rsid w:val="00311995"/>
    <w:rsid w:val="00311FC9"/>
    <w:rsid w:val="003123DA"/>
    <w:rsid w:val="00312917"/>
    <w:rsid w:val="00313090"/>
    <w:rsid w:val="00313F94"/>
    <w:rsid w:val="0031422F"/>
    <w:rsid w:val="003143C6"/>
    <w:rsid w:val="00315011"/>
    <w:rsid w:val="00315E69"/>
    <w:rsid w:val="003161FA"/>
    <w:rsid w:val="003165F2"/>
    <w:rsid w:val="00316932"/>
    <w:rsid w:val="0031708A"/>
    <w:rsid w:val="00317ABF"/>
    <w:rsid w:val="003202A9"/>
    <w:rsid w:val="00320838"/>
    <w:rsid w:val="00320CB7"/>
    <w:rsid w:val="00320E7D"/>
    <w:rsid w:val="0032263C"/>
    <w:rsid w:val="00322B30"/>
    <w:rsid w:val="00322E3F"/>
    <w:rsid w:val="00324C83"/>
    <w:rsid w:val="00325957"/>
    <w:rsid w:val="00325B2F"/>
    <w:rsid w:val="0032613A"/>
    <w:rsid w:val="00326BD9"/>
    <w:rsid w:val="003277B8"/>
    <w:rsid w:val="00327BD5"/>
    <w:rsid w:val="00327FEB"/>
    <w:rsid w:val="003304E1"/>
    <w:rsid w:val="00330AE4"/>
    <w:rsid w:val="0033131E"/>
    <w:rsid w:val="00331728"/>
    <w:rsid w:val="003317E5"/>
    <w:rsid w:val="00331A58"/>
    <w:rsid w:val="00331B48"/>
    <w:rsid w:val="00331F1F"/>
    <w:rsid w:val="0033205A"/>
    <w:rsid w:val="0033270D"/>
    <w:rsid w:val="00332AE8"/>
    <w:rsid w:val="00332B1B"/>
    <w:rsid w:val="0033349E"/>
    <w:rsid w:val="00333958"/>
    <w:rsid w:val="003341E6"/>
    <w:rsid w:val="0033446A"/>
    <w:rsid w:val="003351E1"/>
    <w:rsid w:val="00335577"/>
    <w:rsid w:val="00335F72"/>
    <w:rsid w:val="0033604C"/>
    <w:rsid w:val="0033637E"/>
    <w:rsid w:val="00337230"/>
    <w:rsid w:val="00337378"/>
    <w:rsid w:val="00337456"/>
    <w:rsid w:val="003379BB"/>
    <w:rsid w:val="00337B1F"/>
    <w:rsid w:val="003407F1"/>
    <w:rsid w:val="00340D9F"/>
    <w:rsid w:val="00341B51"/>
    <w:rsid w:val="00341DA9"/>
    <w:rsid w:val="003420B5"/>
    <w:rsid w:val="0034224A"/>
    <w:rsid w:val="0034262B"/>
    <w:rsid w:val="003431B3"/>
    <w:rsid w:val="00343A15"/>
    <w:rsid w:val="003441F0"/>
    <w:rsid w:val="00344273"/>
    <w:rsid w:val="00344A14"/>
    <w:rsid w:val="00344DB2"/>
    <w:rsid w:val="00344FC9"/>
    <w:rsid w:val="003457F5"/>
    <w:rsid w:val="00345E49"/>
    <w:rsid w:val="00346471"/>
    <w:rsid w:val="003466E0"/>
    <w:rsid w:val="00347417"/>
    <w:rsid w:val="003478D9"/>
    <w:rsid w:val="00347F18"/>
    <w:rsid w:val="003509FE"/>
    <w:rsid w:val="00350A9B"/>
    <w:rsid w:val="00350FA3"/>
    <w:rsid w:val="003512FA"/>
    <w:rsid w:val="00351E51"/>
    <w:rsid w:val="00352210"/>
    <w:rsid w:val="003528DE"/>
    <w:rsid w:val="0035339B"/>
    <w:rsid w:val="00353875"/>
    <w:rsid w:val="00353C7A"/>
    <w:rsid w:val="00353FDB"/>
    <w:rsid w:val="00354325"/>
    <w:rsid w:val="0035532E"/>
    <w:rsid w:val="00355503"/>
    <w:rsid w:val="0035566D"/>
    <w:rsid w:val="00355E00"/>
    <w:rsid w:val="003566CC"/>
    <w:rsid w:val="00356830"/>
    <w:rsid w:val="00356B47"/>
    <w:rsid w:val="00356CE9"/>
    <w:rsid w:val="00357757"/>
    <w:rsid w:val="00360244"/>
    <w:rsid w:val="003603A2"/>
    <w:rsid w:val="0036076B"/>
    <w:rsid w:val="0036177D"/>
    <w:rsid w:val="00361973"/>
    <w:rsid w:val="00361B05"/>
    <w:rsid w:val="00362350"/>
    <w:rsid w:val="0036282E"/>
    <w:rsid w:val="003628AC"/>
    <w:rsid w:val="00362E5C"/>
    <w:rsid w:val="0036308E"/>
    <w:rsid w:val="00363708"/>
    <w:rsid w:val="00363879"/>
    <w:rsid w:val="00363E65"/>
    <w:rsid w:val="003641A5"/>
    <w:rsid w:val="0036586A"/>
    <w:rsid w:val="00366A55"/>
    <w:rsid w:val="003700BB"/>
    <w:rsid w:val="00371A13"/>
    <w:rsid w:val="00371A71"/>
    <w:rsid w:val="00371DCB"/>
    <w:rsid w:val="00373373"/>
    <w:rsid w:val="00373D5E"/>
    <w:rsid w:val="003744A8"/>
    <w:rsid w:val="003746F5"/>
    <w:rsid w:val="00374764"/>
    <w:rsid w:val="003748BB"/>
    <w:rsid w:val="00374945"/>
    <w:rsid w:val="00374DDF"/>
    <w:rsid w:val="0037504F"/>
    <w:rsid w:val="00375DDC"/>
    <w:rsid w:val="00375EBE"/>
    <w:rsid w:val="0037615D"/>
    <w:rsid w:val="00376E85"/>
    <w:rsid w:val="00377CAB"/>
    <w:rsid w:val="0038024B"/>
    <w:rsid w:val="00380793"/>
    <w:rsid w:val="00380869"/>
    <w:rsid w:val="00380AA5"/>
    <w:rsid w:val="00381008"/>
    <w:rsid w:val="003816D5"/>
    <w:rsid w:val="00382107"/>
    <w:rsid w:val="00382694"/>
    <w:rsid w:val="00382AF5"/>
    <w:rsid w:val="0038301C"/>
    <w:rsid w:val="003836D3"/>
    <w:rsid w:val="00384C99"/>
    <w:rsid w:val="00384FC7"/>
    <w:rsid w:val="0038529E"/>
    <w:rsid w:val="0038591F"/>
    <w:rsid w:val="00385B69"/>
    <w:rsid w:val="00386D6A"/>
    <w:rsid w:val="00386DB6"/>
    <w:rsid w:val="00386FCB"/>
    <w:rsid w:val="003874F8"/>
    <w:rsid w:val="00387F4C"/>
    <w:rsid w:val="0039002E"/>
    <w:rsid w:val="003904A1"/>
    <w:rsid w:val="003908F8"/>
    <w:rsid w:val="003909FF"/>
    <w:rsid w:val="003912E3"/>
    <w:rsid w:val="00391A72"/>
    <w:rsid w:val="003922A1"/>
    <w:rsid w:val="00392526"/>
    <w:rsid w:val="00392B66"/>
    <w:rsid w:val="0039318F"/>
    <w:rsid w:val="003931AC"/>
    <w:rsid w:val="00393568"/>
    <w:rsid w:val="0039395B"/>
    <w:rsid w:val="003941FA"/>
    <w:rsid w:val="0039456D"/>
    <w:rsid w:val="003945B7"/>
    <w:rsid w:val="00394B8F"/>
    <w:rsid w:val="00394D08"/>
    <w:rsid w:val="00395433"/>
    <w:rsid w:val="00396338"/>
    <w:rsid w:val="00396C89"/>
    <w:rsid w:val="00396FEE"/>
    <w:rsid w:val="0039729E"/>
    <w:rsid w:val="00397307"/>
    <w:rsid w:val="003A00C8"/>
    <w:rsid w:val="003A0A04"/>
    <w:rsid w:val="003A121E"/>
    <w:rsid w:val="003A1247"/>
    <w:rsid w:val="003A14AE"/>
    <w:rsid w:val="003A18AE"/>
    <w:rsid w:val="003A2034"/>
    <w:rsid w:val="003A24E6"/>
    <w:rsid w:val="003A3508"/>
    <w:rsid w:val="003A35BB"/>
    <w:rsid w:val="003A3A5E"/>
    <w:rsid w:val="003A3D21"/>
    <w:rsid w:val="003A3F0C"/>
    <w:rsid w:val="003A3FC8"/>
    <w:rsid w:val="003A4FDD"/>
    <w:rsid w:val="003A50E9"/>
    <w:rsid w:val="003A5201"/>
    <w:rsid w:val="003A55D9"/>
    <w:rsid w:val="003A56A6"/>
    <w:rsid w:val="003A5CC9"/>
    <w:rsid w:val="003A5CE8"/>
    <w:rsid w:val="003A72CF"/>
    <w:rsid w:val="003B0A79"/>
    <w:rsid w:val="003B0FE7"/>
    <w:rsid w:val="003B1FB7"/>
    <w:rsid w:val="003B2100"/>
    <w:rsid w:val="003B26BF"/>
    <w:rsid w:val="003B3A3E"/>
    <w:rsid w:val="003B3CB7"/>
    <w:rsid w:val="003B3EE7"/>
    <w:rsid w:val="003B4EF4"/>
    <w:rsid w:val="003B5034"/>
    <w:rsid w:val="003B509F"/>
    <w:rsid w:val="003B517F"/>
    <w:rsid w:val="003B53A4"/>
    <w:rsid w:val="003B61DA"/>
    <w:rsid w:val="003B6476"/>
    <w:rsid w:val="003B67E5"/>
    <w:rsid w:val="003B69C1"/>
    <w:rsid w:val="003B6F31"/>
    <w:rsid w:val="003B7180"/>
    <w:rsid w:val="003B7AFC"/>
    <w:rsid w:val="003C2048"/>
    <w:rsid w:val="003C28FF"/>
    <w:rsid w:val="003C2A3E"/>
    <w:rsid w:val="003C2DC1"/>
    <w:rsid w:val="003C2F4C"/>
    <w:rsid w:val="003C30E5"/>
    <w:rsid w:val="003C372C"/>
    <w:rsid w:val="003C388B"/>
    <w:rsid w:val="003C3DAA"/>
    <w:rsid w:val="003C45E0"/>
    <w:rsid w:val="003C46CB"/>
    <w:rsid w:val="003C482C"/>
    <w:rsid w:val="003C4F64"/>
    <w:rsid w:val="003C4FB6"/>
    <w:rsid w:val="003C5528"/>
    <w:rsid w:val="003C56AB"/>
    <w:rsid w:val="003C56F4"/>
    <w:rsid w:val="003C6375"/>
    <w:rsid w:val="003C647E"/>
    <w:rsid w:val="003C6B11"/>
    <w:rsid w:val="003C6C82"/>
    <w:rsid w:val="003C7744"/>
    <w:rsid w:val="003D01BD"/>
    <w:rsid w:val="003D089D"/>
    <w:rsid w:val="003D0E15"/>
    <w:rsid w:val="003D10CC"/>
    <w:rsid w:val="003D1283"/>
    <w:rsid w:val="003D12EE"/>
    <w:rsid w:val="003D19B6"/>
    <w:rsid w:val="003D1CBE"/>
    <w:rsid w:val="003D1E0C"/>
    <w:rsid w:val="003D3485"/>
    <w:rsid w:val="003D3A6C"/>
    <w:rsid w:val="003D3E3B"/>
    <w:rsid w:val="003D514E"/>
    <w:rsid w:val="003D5172"/>
    <w:rsid w:val="003D5CD0"/>
    <w:rsid w:val="003D6AC6"/>
    <w:rsid w:val="003D6AFE"/>
    <w:rsid w:val="003D7BA5"/>
    <w:rsid w:val="003D7F62"/>
    <w:rsid w:val="003E0D45"/>
    <w:rsid w:val="003E2313"/>
    <w:rsid w:val="003E27B7"/>
    <w:rsid w:val="003E2BA2"/>
    <w:rsid w:val="003E2F31"/>
    <w:rsid w:val="003E307A"/>
    <w:rsid w:val="003E341D"/>
    <w:rsid w:val="003E382D"/>
    <w:rsid w:val="003E40E1"/>
    <w:rsid w:val="003E45DC"/>
    <w:rsid w:val="003E4F28"/>
    <w:rsid w:val="003E5200"/>
    <w:rsid w:val="003E5D11"/>
    <w:rsid w:val="003E68E4"/>
    <w:rsid w:val="003E6C41"/>
    <w:rsid w:val="003E6CAC"/>
    <w:rsid w:val="003E7134"/>
    <w:rsid w:val="003E7AC2"/>
    <w:rsid w:val="003F01F4"/>
    <w:rsid w:val="003F052B"/>
    <w:rsid w:val="003F0F7F"/>
    <w:rsid w:val="003F162F"/>
    <w:rsid w:val="003F1F1A"/>
    <w:rsid w:val="003F2147"/>
    <w:rsid w:val="003F2483"/>
    <w:rsid w:val="003F286D"/>
    <w:rsid w:val="003F2EA3"/>
    <w:rsid w:val="003F37D7"/>
    <w:rsid w:val="003F4451"/>
    <w:rsid w:val="003F46F2"/>
    <w:rsid w:val="003F4BD1"/>
    <w:rsid w:val="003F4D45"/>
    <w:rsid w:val="003F4E04"/>
    <w:rsid w:val="003F4EBD"/>
    <w:rsid w:val="003F5494"/>
    <w:rsid w:val="003F655F"/>
    <w:rsid w:val="003F666A"/>
    <w:rsid w:val="003F6A7A"/>
    <w:rsid w:val="003F78B5"/>
    <w:rsid w:val="003F7E7A"/>
    <w:rsid w:val="004005FA"/>
    <w:rsid w:val="0040080A"/>
    <w:rsid w:val="00401218"/>
    <w:rsid w:val="004012B7"/>
    <w:rsid w:val="004016A1"/>
    <w:rsid w:val="004017AA"/>
    <w:rsid w:val="004018A3"/>
    <w:rsid w:val="00401A18"/>
    <w:rsid w:val="00401E07"/>
    <w:rsid w:val="00401EB2"/>
    <w:rsid w:val="004020D4"/>
    <w:rsid w:val="004023EF"/>
    <w:rsid w:val="004026C9"/>
    <w:rsid w:val="00402F76"/>
    <w:rsid w:val="00403494"/>
    <w:rsid w:val="00403887"/>
    <w:rsid w:val="00403BC3"/>
    <w:rsid w:val="00403E8B"/>
    <w:rsid w:val="00405310"/>
    <w:rsid w:val="00405657"/>
    <w:rsid w:val="00405751"/>
    <w:rsid w:val="00405CAF"/>
    <w:rsid w:val="004061FA"/>
    <w:rsid w:val="0040626B"/>
    <w:rsid w:val="0040650E"/>
    <w:rsid w:val="00406D7D"/>
    <w:rsid w:val="00407272"/>
    <w:rsid w:val="00407995"/>
    <w:rsid w:val="00407C4B"/>
    <w:rsid w:val="0041008F"/>
    <w:rsid w:val="00410761"/>
    <w:rsid w:val="00411086"/>
    <w:rsid w:val="0041167B"/>
    <w:rsid w:val="004119EB"/>
    <w:rsid w:val="00411E9F"/>
    <w:rsid w:val="00411F96"/>
    <w:rsid w:val="004124CD"/>
    <w:rsid w:val="00412B45"/>
    <w:rsid w:val="00412C93"/>
    <w:rsid w:val="00412D2A"/>
    <w:rsid w:val="00412FE6"/>
    <w:rsid w:val="00413473"/>
    <w:rsid w:val="00413BBE"/>
    <w:rsid w:val="00413D1E"/>
    <w:rsid w:val="00413EDC"/>
    <w:rsid w:val="00415054"/>
    <w:rsid w:val="004153F4"/>
    <w:rsid w:val="00416B94"/>
    <w:rsid w:val="00416CA4"/>
    <w:rsid w:val="004172D2"/>
    <w:rsid w:val="004175E3"/>
    <w:rsid w:val="0041792D"/>
    <w:rsid w:val="00417948"/>
    <w:rsid w:val="0041797E"/>
    <w:rsid w:val="00420533"/>
    <w:rsid w:val="004216BE"/>
    <w:rsid w:val="0042199D"/>
    <w:rsid w:val="0042226D"/>
    <w:rsid w:val="004224BC"/>
    <w:rsid w:val="004224E1"/>
    <w:rsid w:val="00423C68"/>
    <w:rsid w:val="004242E6"/>
    <w:rsid w:val="00424488"/>
    <w:rsid w:val="00424A39"/>
    <w:rsid w:val="00424C0F"/>
    <w:rsid w:val="004254D9"/>
    <w:rsid w:val="00425EA0"/>
    <w:rsid w:val="00425F13"/>
    <w:rsid w:val="00426D85"/>
    <w:rsid w:val="0042757E"/>
    <w:rsid w:val="004277FD"/>
    <w:rsid w:val="00430016"/>
    <w:rsid w:val="00430229"/>
    <w:rsid w:val="00430A43"/>
    <w:rsid w:val="00430BF5"/>
    <w:rsid w:val="00431449"/>
    <w:rsid w:val="00431627"/>
    <w:rsid w:val="00432EC0"/>
    <w:rsid w:val="00433040"/>
    <w:rsid w:val="0043304F"/>
    <w:rsid w:val="004333E7"/>
    <w:rsid w:val="00433D53"/>
    <w:rsid w:val="00433EAC"/>
    <w:rsid w:val="00434C27"/>
    <w:rsid w:val="00435D87"/>
    <w:rsid w:val="00435DC4"/>
    <w:rsid w:val="00435DC7"/>
    <w:rsid w:val="004371DB"/>
    <w:rsid w:val="00437284"/>
    <w:rsid w:val="004376A3"/>
    <w:rsid w:val="00437824"/>
    <w:rsid w:val="00437F16"/>
    <w:rsid w:val="00440C99"/>
    <w:rsid w:val="004410F5"/>
    <w:rsid w:val="0044157E"/>
    <w:rsid w:val="00442956"/>
    <w:rsid w:val="0044295B"/>
    <w:rsid w:val="00442D1D"/>
    <w:rsid w:val="00444951"/>
    <w:rsid w:val="00444E5A"/>
    <w:rsid w:val="00445697"/>
    <w:rsid w:val="004457FE"/>
    <w:rsid w:val="00445AF7"/>
    <w:rsid w:val="00445C9A"/>
    <w:rsid w:val="00446467"/>
    <w:rsid w:val="00447321"/>
    <w:rsid w:val="00447AED"/>
    <w:rsid w:val="00447B70"/>
    <w:rsid w:val="00447CAD"/>
    <w:rsid w:val="00450592"/>
    <w:rsid w:val="00450855"/>
    <w:rsid w:val="0045085B"/>
    <w:rsid w:val="00450DD4"/>
    <w:rsid w:val="004514F2"/>
    <w:rsid w:val="00451C72"/>
    <w:rsid w:val="00451D3F"/>
    <w:rsid w:val="004523D6"/>
    <w:rsid w:val="00452757"/>
    <w:rsid w:val="00452837"/>
    <w:rsid w:val="004535D1"/>
    <w:rsid w:val="00453832"/>
    <w:rsid w:val="004539B4"/>
    <w:rsid w:val="00453AB1"/>
    <w:rsid w:val="00454006"/>
    <w:rsid w:val="00455344"/>
    <w:rsid w:val="00455FDD"/>
    <w:rsid w:val="00456254"/>
    <w:rsid w:val="00456683"/>
    <w:rsid w:val="004566FA"/>
    <w:rsid w:val="00456CD8"/>
    <w:rsid w:val="004571C2"/>
    <w:rsid w:val="0046069A"/>
    <w:rsid w:val="00460925"/>
    <w:rsid w:val="00460982"/>
    <w:rsid w:val="004623CF"/>
    <w:rsid w:val="00463507"/>
    <w:rsid w:val="004636BE"/>
    <w:rsid w:val="00463A3A"/>
    <w:rsid w:val="00464328"/>
    <w:rsid w:val="00464889"/>
    <w:rsid w:val="004648FD"/>
    <w:rsid w:val="00464C2B"/>
    <w:rsid w:val="00464ECE"/>
    <w:rsid w:val="00465484"/>
    <w:rsid w:val="004666D5"/>
    <w:rsid w:val="00467320"/>
    <w:rsid w:val="0046751D"/>
    <w:rsid w:val="0047048C"/>
    <w:rsid w:val="004705CB"/>
    <w:rsid w:val="0047123A"/>
    <w:rsid w:val="00471BA8"/>
    <w:rsid w:val="004733BB"/>
    <w:rsid w:val="004735B2"/>
    <w:rsid w:val="004737F2"/>
    <w:rsid w:val="004747AB"/>
    <w:rsid w:val="0047555D"/>
    <w:rsid w:val="004759DD"/>
    <w:rsid w:val="00475B2F"/>
    <w:rsid w:val="00475B84"/>
    <w:rsid w:val="004763E4"/>
    <w:rsid w:val="00476EEE"/>
    <w:rsid w:val="00477B4B"/>
    <w:rsid w:val="0048074D"/>
    <w:rsid w:val="00480965"/>
    <w:rsid w:val="00480CF9"/>
    <w:rsid w:val="00480EC8"/>
    <w:rsid w:val="0048115E"/>
    <w:rsid w:val="0048135C"/>
    <w:rsid w:val="00481988"/>
    <w:rsid w:val="00481C81"/>
    <w:rsid w:val="00481DC2"/>
    <w:rsid w:val="00482920"/>
    <w:rsid w:val="00482AC4"/>
    <w:rsid w:val="00482B1E"/>
    <w:rsid w:val="00482CA8"/>
    <w:rsid w:val="00482EEA"/>
    <w:rsid w:val="00483533"/>
    <w:rsid w:val="00484329"/>
    <w:rsid w:val="004845FB"/>
    <w:rsid w:val="0048468B"/>
    <w:rsid w:val="004848E5"/>
    <w:rsid w:val="00484DDD"/>
    <w:rsid w:val="00484FAC"/>
    <w:rsid w:val="00485533"/>
    <w:rsid w:val="004858BE"/>
    <w:rsid w:val="00485B2A"/>
    <w:rsid w:val="00486E96"/>
    <w:rsid w:val="0048715D"/>
    <w:rsid w:val="00487568"/>
    <w:rsid w:val="00487959"/>
    <w:rsid w:val="004879F3"/>
    <w:rsid w:val="00487A3A"/>
    <w:rsid w:val="00487D44"/>
    <w:rsid w:val="00487D55"/>
    <w:rsid w:val="004900F5"/>
    <w:rsid w:val="004901F7"/>
    <w:rsid w:val="0049053C"/>
    <w:rsid w:val="00491659"/>
    <w:rsid w:val="00491BB8"/>
    <w:rsid w:val="00492013"/>
    <w:rsid w:val="00492946"/>
    <w:rsid w:val="00493F02"/>
    <w:rsid w:val="00493F94"/>
    <w:rsid w:val="00494635"/>
    <w:rsid w:val="00494C27"/>
    <w:rsid w:val="00494C2D"/>
    <w:rsid w:val="004950CB"/>
    <w:rsid w:val="00495B25"/>
    <w:rsid w:val="00495C18"/>
    <w:rsid w:val="00495D5E"/>
    <w:rsid w:val="00495F06"/>
    <w:rsid w:val="00495F59"/>
    <w:rsid w:val="004960BD"/>
    <w:rsid w:val="00496CF4"/>
    <w:rsid w:val="00496F03"/>
    <w:rsid w:val="004A0080"/>
    <w:rsid w:val="004A06B9"/>
    <w:rsid w:val="004A07D8"/>
    <w:rsid w:val="004A10B1"/>
    <w:rsid w:val="004A19C4"/>
    <w:rsid w:val="004A28BA"/>
    <w:rsid w:val="004A3069"/>
    <w:rsid w:val="004A306E"/>
    <w:rsid w:val="004A3157"/>
    <w:rsid w:val="004A32AD"/>
    <w:rsid w:val="004A3E80"/>
    <w:rsid w:val="004A3FB7"/>
    <w:rsid w:val="004A4728"/>
    <w:rsid w:val="004A4738"/>
    <w:rsid w:val="004A4ED8"/>
    <w:rsid w:val="004A51FA"/>
    <w:rsid w:val="004A5331"/>
    <w:rsid w:val="004A5E5F"/>
    <w:rsid w:val="004A6B78"/>
    <w:rsid w:val="004B0812"/>
    <w:rsid w:val="004B0AF5"/>
    <w:rsid w:val="004B105C"/>
    <w:rsid w:val="004B1A9B"/>
    <w:rsid w:val="004B1CF3"/>
    <w:rsid w:val="004B1CFD"/>
    <w:rsid w:val="004B20B0"/>
    <w:rsid w:val="004B2607"/>
    <w:rsid w:val="004B2AC8"/>
    <w:rsid w:val="004B302B"/>
    <w:rsid w:val="004B334D"/>
    <w:rsid w:val="004B3688"/>
    <w:rsid w:val="004B3DC3"/>
    <w:rsid w:val="004B4231"/>
    <w:rsid w:val="004B50CE"/>
    <w:rsid w:val="004B5B02"/>
    <w:rsid w:val="004B5F98"/>
    <w:rsid w:val="004B6028"/>
    <w:rsid w:val="004B61E2"/>
    <w:rsid w:val="004B6316"/>
    <w:rsid w:val="004B6935"/>
    <w:rsid w:val="004B7213"/>
    <w:rsid w:val="004B7A63"/>
    <w:rsid w:val="004B7B3C"/>
    <w:rsid w:val="004C0052"/>
    <w:rsid w:val="004C0783"/>
    <w:rsid w:val="004C08E8"/>
    <w:rsid w:val="004C0A20"/>
    <w:rsid w:val="004C0F9F"/>
    <w:rsid w:val="004C126A"/>
    <w:rsid w:val="004C1925"/>
    <w:rsid w:val="004C1AD1"/>
    <w:rsid w:val="004C1DB1"/>
    <w:rsid w:val="004C2FE2"/>
    <w:rsid w:val="004C4434"/>
    <w:rsid w:val="004C4C3F"/>
    <w:rsid w:val="004C50E9"/>
    <w:rsid w:val="004C5B46"/>
    <w:rsid w:val="004C6571"/>
    <w:rsid w:val="004C6702"/>
    <w:rsid w:val="004C677F"/>
    <w:rsid w:val="004C73CB"/>
    <w:rsid w:val="004C7438"/>
    <w:rsid w:val="004D010C"/>
    <w:rsid w:val="004D025B"/>
    <w:rsid w:val="004D05C2"/>
    <w:rsid w:val="004D0AC8"/>
    <w:rsid w:val="004D1611"/>
    <w:rsid w:val="004D179C"/>
    <w:rsid w:val="004D1D9C"/>
    <w:rsid w:val="004D2240"/>
    <w:rsid w:val="004D2253"/>
    <w:rsid w:val="004D414C"/>
    <w:rsid w:val="004D48E0"/>
    <w:rsid w:val="004D6421"/>
    <w:rsid w:val="004D65D9"/>
    <w:rsid w:val="004D6792"/>
    <w:rsid w:val="004D72DE"/>
    <w:rsid w:val="004D73E9"/>
    <w:rsid w:val="004D7706"/>
    <w:rsid w:val="004E0071"/>
    <w:rsid w:val="004E0517"/>
    <w:rsid w:val="004E0B8E"/>
    <w:rsid w:val="004E0F54"/>
    <w:rsid w:val="004E1049"/>
    <w:rsid w:val="004E1B3C"/>
    <w:rsid w:val="004E1EEF"/>
    <w:rsid w:val="004E1FDA"/>
    <w:rsid w:val="004E2003"/>
    <w:rsid w:val="004E23CC"/>
    <w:rsid w:val="004E292C"/>
    <w:rsid w:val="004E313A"/>
    <w:rsid w:val="004E35BD"/>
    <w:rsid w:val="004E4034"/>
    <w:rsid w:val="004E40E9"/>
    <w:rsid w:val="004E441C"/>
    <w:rsid w:val="004E48A3"/>
    <w:rsid w:val="004E4D9E"/>
    <w:rsid w:val="004E5E59"/>
    <w:rsid w:val="004E600B"/>
    <w:rsid w:val="004E6C99"/>
    <w:rsid w:val="004F00BC"/>
    <w:rsid w:val="004F0538"/>
    <w:rsid w:val="004F057C"/>
    <w:rsid w:val="004F0635"/>
    <w:rsid w:val="004F06AD"/>
    <w:rsid w:val="004F1DD5"/>
    <w:rsid w:val="004F205B"/>
    <w:rsid w:val="004F2457"/>
    <w:rsid w:val="004F28A5"/>
    <w:rsid w:val="004F2EDE"/>
    <w:rsid w:val="004F3654"/>
    <w:rsid w:val="004F3F95"/>
    <w:rsid w:val="004F4124"/>
    <w:rsid w:val="004F4597"/>
    <w:rsid w:val="004F4D62"/>
    <w:rsid w:val="004F5378"/>
    <w:rsid w:val="004F5DBA"/>
    <w:rsid w:val="004F6049"/>
    <w:rsid w:val="004F7111"/>
    <w:rsid w:val="0050001B"/>
    <w:rsid w:val="00500419"/>
    <w:rsid w:val="00501723"/>
    <w:rsid w:val="005022AA"/>
    <w:rsid w:val="005023F2"/>
    <w:rsid w:val="005028F4"/>
    <w:rsid w:val="00502C15"/>
    <w:rsid w:val="00502CC4"/>
    <w:rsid w:val="00503796"/>
    <w:rsid w:val="005037FE"/>
    <w:rsid w:val="005040F4"/>
    <w:rsid w:val="005044E9"/>
    <w:rsid w:val="00505B0A"/>
    <w:rsid w:val="00505BE9"/>
    <w:rsid w:val="00505C09"/>
    <w:rsid w:val="005064DA"/>
    <w:rsid w:val="005066BA"/>
    <w:rsid w:val="00507012"/>
    <w:rsid w:val="00511183"/>
    <w:rsid w:val="00511A99"/>
    <w:rsid w:val="005120B0"/>
    <w:rsid w:val="005120E9"/>
    <w:rsid w:val="00512358"/>
    <w:rsid w:val="00512C0C"/>
    <w:rsid w:val="00513AD4"/>
    <w:rsid w:val="00513B34"/>
    <w:rsid w:val="005143E2"/>
    <w:rsid w:val="005160F4"/>
    <w:rsid w:val="0051627A"/>
    <w:rsid w:val="00516863"/>
    <w:rsid w:val="00516BE3"/>
    <w:rsid w:val="00516D17"/>
    <w:rsid w:val="00517DA7"/>
    <w:rsid w:val="005201C0"/>
    <w:rsid w:val="0052086E"/>
    <w:rsid w:val="00520A25"/>
    <w:rsid w:val="00521093"/>
    <w:rsid w:val="00521750"/>
    <w:rsid w:val="005220C5"/>
    <w:rsid w:val="005228CE"/>
    <w:rsid w:val="005228D1"/>
    <w:rsid w:val="005235E6"/>
    <w:rsid w:val="00523867"/>
    <w:rsid w:val="00523999"/>
    <w:rsid w:val="005243ED"/>
    <w:rsid w:val="005247B6"/>
    <w:rsid w:val="00524FD6"/>
    <w:rsid w:val="00525E9B"/>
    <w:rsid w:val="0052649C"/>
    <w:rsid w:val="005265B4"/>
    <w:rsid w:val="005267D3"/>
    <w:rsid w:val="00526FCD"/>
    <w:rsid w:val="0052700F"/>
    <w:rsid w:val="0052740C"/>
    <w:rsid w:val="0053013E"/>
    <w:rsid w:val="00530585"/>
    <w:rsid w:val="00530643"/>
    <w:rsid w:val="00530E53"/>
    <w:rsid w:val="005310FA"/>
    <w:rsid w:val="00531ED0"/>
    <w:rsid w:val="00532086"/>
    <w:rsid w:val="005328F5"/>
    <w:rsid w:val="00532E03"/>
    <w:rsid w:val="0053313F"/>
    <w:rsid w:val="00533EEA"/>
    <w:rsid w:val="005346FA"/>
    <w:rsid w:val="00535CDC"/>
    <w:rsid w:val="005360E3"/>
    <w:rsid w:val="00536674"/>
    <w:rsid w:val="00536A75"/>
    <w:rsid w:val="005373BC"/>
    <w:rsid w:val="005374AC"/>
    <w:rsid w:val="005379C8"/>
    <w:rsid w:val="00537FB1"/>
    <w:rsid w:val="005407F9"/>
    <w:rsid w:val="00540C3A"/>
    <w:rsid w:val="00540F93"/>
    <w:rsid w:val="0054101B"/>
    <w:rsid w:val="00541151"/>
    <w:rsid w:val="0054139F"/>
    <w:rsid w:val="005425E8"/>
    <w:rsid w:val="00542606"/>
    <w:rsid w:val="005427B0"/>
    <w:rsid w:val="0054322D"/>
    <w:rsid w:val="0054480C"/>
    <w:rsid w:val="00544816"/>
    <w:rsid w:val="00544998"/>
    <w:rsid w:val="00544DA0"/>
    <w:rsid w:val="00545325"/>
    <w:rsid w:val="00545DFB"/>
    <w:rsid w:val="00546BBF"/>
    <w:rsid w:val="00547C76"/>
    <w:rsid w:val="005502F6"/>
    <w:rsid w:val="0055073C"/>
    <w:rsid w:val="005517EF"/>
    <w:rsid w:val="00551A55"/>
    <w:rsid w:val="00551D99"/>
    <w:rsid w:val="00551EB5"/>
    <w:rsid w:val="00552452"/>
    <w:rsid w:val="00552693"/>
    <w:rsid w:val="00553099"/>
    <w:rsid w:val="00553192"/>
    <w:rsid w:val="00553481"/>
    <w:rsid w:val="00553B21"/>
    <w:rsid w:val="00554147"/>
    <w:rsid w:val="005544DB"/>
    <w:rsid w:val="00554671"/>
    <w:rsid w:val="00555671"/>
    <w:rsid w:val="00555BE6"/>
    <w:rsid w:val="00555DC6"/>
    <w:rsid w:val="0055693B"/>
    <w:rsid w:val="00556C27"/>
    <w:rsid w:val="005570CE"/>
    <w:rsid w:val="00557278"/>
    <w:rsid w:val="00557295"/>
    <w:rsid w:val="005572A1"/>
    <w:rsid w:val="0055744D"/>
    <w:rsid w:val="0055770E"/>
    <w:rsid w:val="00557CF2"/>
    <w:rsid w:val="00560610"/>
    <w:rsid w:val="00560B11"/>
    <w:rsid w:val="005612EA"/>
    <w:rsid w:val="00561959"/>
    <w:rsid w:val="00561A5C"/>
    <w:rsid w:val="00561D91"/>
    <w:rsid w:val="0056226B"/>
    <w:rsid w:val="00562FC0"/>
    <w:rsid w:val="00563DA9"/>
    <w:rsid w:val="00563FAD"/>
    <w:rsid w:val="00563FD4"/>
    <w:rsid w:val="0056426D"/>
    <w:rsid w:val="005643D7"/>
    <w:rsid w:val="005659C9"/>
    <w:rsid w:val="005669B7"/>
    <w:rsid w:val="00566A99"/>
    <w:rsid w:val="00566BF6"/>
    <w:rsid w:val="00566E3E"/>
    <w:rsid w:val="00566F10"/>
    <w:rsid w:val="005670FD"/>
    <w:rsid w:val="00567125"/>
    <w:rsid w:val="00570292"/>
    <w:rsid w:val="005703AD"/>
    <w:rsid w:val="00570E77"/>
    <w:rsid w:val="00571B82"/>
    <w:rsid w:val="00571BE2"/>
    <w:rsid w:val="00571E70"/>
    <w:rsid w:val="00571F6C"/>
    <w:rsid w:val="0057208C"/>
    <w:rsid w:val="00572BC3"/>
    <w:rsid w:val="00573494"/>
    <w:rsid w:val="0057366D"/>
    <w:rsid w:val="00574BE9"/>
    <w:rsid w:val="00574D62"/>
    <w:rsid w:val="00574DF5"/>
    <w:rsid w:val="00574F79"/>
    <w:rsid w:val="00575516"/>
    <w:rsid w:val="0057634C"/>
    <w:rsid w:val="00576915"/>
    <w:rsid w:val="005773A8"/>
    <w:rsid w:val="0057778A"/>
    <w:rsid w:val="005778AC"/>
    <w:rsid w:val="00577DE2"/>
    <w:rsid w:val="00580902"/>
    <w:rsid w:val="00580F3A"/>
    <w:rsid w:val="005811A5"/>
    <w:rsid w:val="00581725"/>
    <w:rsid w:val="00582C52"/>
    <w:rsid w:val="00582DB4"/>
    <w:rsid w:val="005838EB"/>
    <w:rsid w:val="00584247"/>
    <w:rsid w:val="005847D5"/>
    <w:rsid w:val="00584C9E"/>
    <w:rsid w:val="005852E7"/>
    <w:rsid w:val="005855A2"/>
    <w:rsid w:val="0058605A"/>
    <w:rsid w:val="005862BA"/>
    <w:rsid w:val="00586ADC"/>
    <w:rsid w:val="00586C3E"/>
    <w:rsid w:val="005871B7"/>
    <w:rsid w:val="005878C1"/>
    <w:rsid w:val="00587D43"/>
    <w:rsid w:val="00587F10"/>
    <w:rsid w:val="005907C0"/>
    <w:rsid w:val="00591013"/>
    <w:rsid w:val="00592E5F"/>
    <w:rsid w:val="00593B74"/>
    <w:rsid w:val="0059445C"/>
    <w:rsid w:val="0059483E"/>
    <w:rsid w:val="00594C29"/>
    <w:rsid w:val="00594EC9"/>
    <w:rsid w:val="005952F9"/>
    <w:rsid w:val="00595669"/>
    <w:rsid w:val="00596167"/>
    <w:rsid w:val="00596C2D"/>
    <w:rsid w:val="00596D3B"/>
    <w:rsid w:val="00596F1E"/>
    <w:rsid w:val="00596F88"/>
    <w:rsid w:val="005970A9"/>
    <w:rsid w:val="00597484"/>
    <w:rsid w:val="00597DFA"/>
    <w:rsid w:val="00597FF6"/>
    <w:rsid w:val="005A149C"/>
    <w:rsid w:val="005A199B"/>
    <w:rsid w:val="005A2554"/>
    <w:rsid w:val="005A2821"/>
    <w:rsid w:val="005A2DDE"/>
    <w:rsid w:val="005A3723"/>
    <w:rsid w:val="005A3AE6"/>
    <w:rsid w:val="005A46CA"/>
    <w:rsid w:val="005A5151"/>
    <w:rsid w:val="005A51CA"/>
    <w:rsid w:val="005A528B"/>
    <w:rsid w:val="005A583A"/>
    <w:rsid w:val="005A5F4B"/>
    <w:rsid w:val="005A63A1"/>
    <w:rsid w:val="005A645B"/>
    <w:rsid w:val="005A7565"/>
    <w:rsid w:val="005A7B5B"/>
    <w:rsid w:val="005A7F4A"/>
    <w:rsid w:val="005B0693"/>
    <w:rsid w:val="005B08B0"/>
    <w:rsid w:val="005B1387"/>
    <w:rsid w:val="005B23E7"/>
    <w:rsid w:val="005B255C"/>
    <w:rsid w:val="005B306C"/>
    <w:rsid w:val="005B3098"/>
    <w:rsid w:val="005B3A7F"/>
    <w:rsid w:val="005B3FFC"/>
    <w:rsid w:val="005B41DF"/>
    <w:rsid w:val="005B4399"/>
    <w:rsid w:val="005B445E"/>
    <w:rsid w:val="005B4753"/>
    <w:rsid w:val="005B5EE0"/>
    <w:rsid w:val="005B6630"/>
    <w:rsid w:val="005B6A35"/>
    <w:rsid w:val="005B6D76"/>
    <w:rsid w:val="005B7172"/>
    <w:rsid w:val="005B7EC5"/>
    <w:rsid w:val="005C03B8"/>
    <w:rsid w:val="005C0A5C"/>
    <w:rsid w:val="005C0D1F"/>
    <w:rsid w:val="005C1EF7"/>
    <w:rsid w:val="005C2141"/>
    <w:rsid w:val="005C26F3"/>
    <w:rsid w:val="005C291D"/>
    <w:rsid w:val="005C2A37"/>
    <w:rsid w:val="005C2F47"/>
    <w:rsid w:val="005C3BF5"/>
    <w:rsid w:val="005C46AC"/>
    <w:rsid w:val="005C4C49"/>
    <w:rsid w:val="005C5456"/>
    <w:rsid w:val="005C5722"/>
    <w:rsid w:val="005C57DF"/>
    <w:rsid w:val="005C6303"/>
    <w:rsid w:val="005C649C"/>
    <w:rsid w:val="005C6986"/>
    <w:rsid w:val="005C6BAD"/>
    <w:rsid w:val="005C6D38"/>
    <w:rsid w:val="005C6F0F"/>
    <w:rsid w:val="005C707C"/>
    <w:rsid w:val="005D034C"/>
    <w:rsid w:val="005D0C0D"/>
    <w:rsid w:val="005D0D17"/>
    <w:rsid w:val="005D0D1A"/>
    <w:rsid w:val="005D1021"/>
    <w:rsid w:val="005D153D"/>
    <w:rsid w:val="005D24DA"/>
    <w:rsid w:val="005D2983"/>
    <w:rsid w:val="005D2D32"/>
    <w:rsid w:val="005D2F44"/>
    <w:rsid w:val="005D2F67"/>
    <w:rsid w:val="005D3929"/>
    <w:rsid w:val="005D3E45"/>
    <w:rsid w:val="005D4C38"/>
    <w:rsid w:val="005D4E98"/>
    <w:rsid w:val="005D4FA3"/>
    <w:rsid w:val="005D589D"/>
    <w:rsid w:val="005D5D81"/>
    <w:rsid w:val="005D5E48"/>
    <w:rsid w:val="005D5F49"/>
    <w:rsid w:val="005D6366"/>
    <w:rsid w:val="005D6446"/>
    <w:rsid w:val="005D68B8"/>
    <w:rsid w:val="005D68E2"/>
    <w:rsid w:val="005D7769"/>
    <w:rsid w:val="005D7780"/>
    <w:rsid w:val="005D781B"/>
    <w:rsid w:val="005D797B"/>
    <w:rsid w:val="005D7DB5"/>
    <w:rsid w:val="005E04B7"/>
    <w:rsid w:val="005E0D4C"/>
    <w:rsid w:val="005E1FFE"/>
    <w:rsid w:val="005E2B62"/>
    <w:rsid w:val="005E337B"/>
    <w:rsid w:val="005E3568"/>
    <w:rsid w:val="005E3703"/>
    <w:rsid w:val="005E379C"/>
    <w:rsid w:val="005E3D79"/>
    <w:rsid w:val="005E49D3"/>
    <w:rsid w:val="005E5191"/>
    <w:rsid w:val="005E552A"/>
    <w:rsid w:val="005E59A6"/>
    <w:rsid w:val="005E6053"/>
    <w:rsid w:val="005E6116"/>
    <w:rsid w:val="005E67DD"/>
    <w:rsid w:val="005E68E7"/>
    <w:rsid w:val="005E70DB"/>
    <w:rsid w:val="005E72AA"/>
    <w:rsid w:val="005E771B"/>
    <w:rsid w:val="005E7DE4"/>
    <w:rsid w:val="005F01DA"/>
    <w:rsid w:val="005F032B"/>
    <w:rsid w:val="005F068C"/>
    <w:rsid w:val="005F0849"/>
    <w:rsid w:val="005F13DA"/>
    <w:rsid w:val="005F15F4"/>
    <w:rsid w:val="005F161E"/>
    <w:rsid w:val="005F32DD"/>
    <w:rsid w:val="005F34C0"/>
    <w:rsid w:val="005F39D5"/>
    <w:rsid w:val="005F4392"/>
    <w:rsid w:val="005F491D"/>
    <w:rsid w:val="005F496D"/>
    <w:rsid w:val="005F496F"/>
    <w:rsid w:val="005F61A2"/>
    <w:rsid w:val="005F69A8"/>
    <w:rsid w:val="005F7702"/>
    <w:rsid w:val="006003EE"/>
    <w:rsid w:val="00600632"/>
    <w:rsid w:val="00600B01"/>
    <w:rsid w:val="00600F34"/>
    <w:rsid w:val="0060100F"/>
    <w:rsid w:val="0060120C"/>
    <w:rsid w:val="006017AA"/>
    <w:rsid w:val="00601AAB"/>
    <w:rsid w:val="00601FA2"/>
    <w:rsid w:val="0060280C"/>
    <w:rsid w:val="00603A1E"/>
    <w:rsid w:val="00604482"/>
    <w:rsid w:val="00605D44"/>
    <w:rsid w:val="00605E9A"/>
    <w:rsid w:val="0060724B"/>
    <w:rsid w:val="00607D28"/>
    <w:rsid w:val="00607FD8"/>
    <w:rsid w:val="00610F83"/>
    <w:rsid w:val="006113B5"/>
    <w:rsid w:val="00611401"/>
    <w:rsid w:val="00611972"/>
    <w:rsid w:val="006119C7"/>
    <w:rsid w:val="006126FE"/>
    <w:rsid w:val="00612CAF"/>
    <w:rsid w:val="00614699"/>
    <w:rsid w:val="006150FC"/>
    <w:rsid w:val="0061533C"/>
    <w:rsid w:val="006153F1"/>
    <w:rsid w:val="006156C3"/>
    <w:rsid w:val="006160D2"/>
    <w:rsid w:val="006161E2"/>
    <w:rsid w:val="006165E6"/>
    <w:rsid w:val="00617342"/>
    <w:rsid w:val="00617579"/>
    <w:rsid w:val="006179BC"/>
    <w:rsid w:val="00617F40"/>
    <w:rsid w:val="0062086D"/>
    <w:rsid w:val="006213C1"/>
    <w:rsid w:val="00621432"/>
    <w:rsid w:val="0062198C"/>
    <w:rsid w:val="00621F16"/>
    <w:rsid w:val="00622361"/>
    <w:rsid w:val="006224DB"/>
    <w:rsid w:val="0062266E"/>
    <w:rsid w:val="00622977"/>
    <w:rsid w:val="00622BF9"/>
    <w:rsid w:val="00623644"/>
    <w:rsid w:val="00623BED"/>
    <w:rsid w:val="006242C6"/>
    <w:rsid w:val="00625380"/>
    <w:rsid w:val="006255A9"/>
    <w:rsid w:val="00625EC2"/>
    <w:rsid w:val="00627468"/>
    <w:rsid w:val="00627E89"/>
    <w:rsid w:val="00630917"/>
    <w:rsid w:val="00631284"/>
    <w:rsid w:val="00631519"/>
    <w:rsid w:val="0063167C"/>
    <w:rsid w:val="00631830"/>
    <w:rsid w:val="006326DF"/>
    <w:rsid w:val="00632B80"/>
    <w:rsid w:val="00632F4F"/>
    <w:rsid w:val="00633D81"/>
    <w:rsid w:val="00634615"/>
    <w:rsid w:val="00634865"/>
    <w:rsid w:val="00634A7B"/>
    <w:rsid w:val="00634EA1"/>
    <w:rsid w:val="00635149"/>
    <w:rsid w:val="0063591D"/>
    <w:rsid w:val="0063653E"/>
    <w:rsid w:val="00636E97"/>
    <w:rsid w:val="00637356"/>
    <w:rsid w:val="0063735B"/>
    <w:rsid w:val="00637549"/>
    <w:rsid w:val="0063793B"/>
    <w:rsid w:val="00637A94"/>
    <w:rsid w:val="006406BD"/>
    <w:rsid w:val="006408AC"/>
    <w:rsid w:val="006411B1"/>
    <w:rsid w:val="00641EC0"/>
    <w:rsid w:val="00642980"/>
    <w:rsid w:val="00642BDB"/>
    <w:rsid w:val="00642DF2"/>
    <w:rsid w:val="00642F0E"/>
    <w:rsid w:val="006437F8"/>
    <w:rsid w:val="006439EB"/>
    <w:rsid w:val="00644131"/>
    <w:rsid w:val="00644626"/>
    <w:rsid w:val="006447A3"/>
    <w:rsid w:val="006460F9"/>
    <w:rsid w:val="006465E3"/>
    <w:rsid w:val="006471E8"/>
    <w:rsid w:val="00647B3E"/>
    <w:rsid w:val="00647BB7"/>
    <w:rsid w:val="0065012F"/>
    <w:rsid w:val="006512CC"/>
    <w:rsid w:val="006513AE"/>
    <w:rsid w:val="00651951"/>
    <w:rsid w:val="00651ED6"/>
    <w:rsid w:val="00652322"/>
    <w:rsid w:val="00652354"/>
    <w:rsid w:val="0065297F"/>
    <w:rsid w:val="00652BBA"/>
    <w:rsid w:val="006536E8"/>
    <w:rsid w:val="00653791"/>
    <w:rsid w:val="00653E56"/>
    <w:rsid w:val="00653F09"/>
    <w:rsid w:val="006545C8"/>
    <w:rsid w:val="00654758"/>
    <w:rsid w:val="0065478E"/>
    <w:rsid w:val="00654B1F"/>
    <w:rsid w:val="006567B9"/>
    <w:rsid w:val="00656AF4"/>
    <w:rsid w:val="0065726B"/>
    <w:rsid w:val="00657C17"/>
    <w:rsid w:val="00660860"/>
    <w:rsid w:val="00661336"/>
    <w:rsid w:val="0066211B"/>
    <w:rsid w:val="006623AE"/>
    <w:rsid w:val="00662EF7"/>
    <w:rsid w:val="00663493"/>
    <w:rsid w:val="00663BAC"/>
    <w:rsid w:val="00663D69"/>
    <w:rsid w:val="00663DBC"/>
    <w:rsid w:val="00664570"/>
    <w:rsid w:val="00664C9D"/>
    <w:rsid w:val="00664EFE"/>
    <w:rsid w:val="00665199"/>
    <w:rsid w:val="00665834"/>
    <w:rsid w:val="00666440"/>
    <w:rsid w:val="006667F0"/>
    <w:rsid w:val="006669F5"/>
    <w:rsid w:val="00666A38"/>
    <w:rsid w:val="00667123"/>
    <w:rsid w:val="0066734B"/>
    <w:rsid w:val="00667CE5"/>
    <w:rsid w:val="00671698"/>
    <w:rsid w:val="00672E93"/>
    <w:rsid w:val="0067325E"/>
    <w:rsid w:val="00673655"/>
    <w:rsid w:val="00674205"/>
    <w:rsid w:val="0067440F"/>
    <w:rsid w:val="00674D09"/>
    <w:rsid w:val="00675253"/>
    <w:rsid w:val="00675270"/>
    <w:rsid w:val="00675348"/>
    <w:rsid w:val="00675723"/>
    <w:rsid w:val="006757CF"/>
    <w:rsid w:val="00676353"/>
    <w:rsid w:val="0067638C"/>
    <w:rsid w:val="006763C4"/>
    <w:rsid w:val="0067682F"/>
    <w:rsid w:val="006770B9"/>
    <w:rsid w:val="00677138"/>
    <w:rsid w:val="006774DF"/>
    <w:rsid w:val="0068015E"/>
    <w:rsid w:val="006809DC"/>
    <w:rsid w:val="00680B1A"/>
    <w:rsid w:val="00680BEE"/>
    <w:rsid w:val="00680D78"/>
    <w:rsid w:val="00681513"/>
    <w:rsid w:val="00681E7F"/>
    <w:rsid w:val="0068226D"/>
    <w:rsid w:val="006826CC"/>
    <w:rsid w:val="00682D9A"/>
    <w:rsid w:val="00684369"/>
    <w:rsid w:val="006845EB"/>
    <w:rsid w:val="00684DA4"/>
    <w:rsid w:val="00684E75"/>
    <w:rsid w:val="0068548E"/>
    <w:rsid w:val="006856FA"/>
    <w:rsid w:val="00685EA4"/>
    <w:rsid w:val="006865E3"/>
    <w:rsid w:val="00686AB5"/>
    <w:rsid w:val="00686E79"/>
    <w:rsid w:val="006872D5"/>
    <w:rsid w:val="00687A2C"/>
    <w:rsid w:val="00687F8B"/>
    <w:rsid w:val="00690262"/>
    <w:rsid w:val="00690409"/>
    <w:rsid w:val="006904BD"/>
    <w:rsid w:val="006904D8"/>
    <w:rsid w:val="00690935"/>
    <w:rsid w:val="00691231"/>
    <w:rsid w:val="006916E5"/>
    <w:rsid w:val="00692616"/>
    <w:rsid w:val="00692F9C"/>
    <w:rsid w:val="00693C10"/>
    <w:rsid w:val="00694910"/>
    <w:rsid w:val="006956A5"/>
    <w:rsid w:val="00695D9A"/>
    <w:rsid w:val="006962B9"/>
    <w:rsid w:val="00696508"/>
    <w:rsid w:val="006969B6"/>
    <w:rsid w:val="006970AD"/>
    <w:rsid w:val="00697B4F"/>
    <w:rsid w:val="006A017A"/>
    <w:rsid w:val="006A138E"/>
    <w:rsid w:val="006A1CCC"/>
    <w:rsid w:val="006A1DC0"/>
    <w:rsid w:val="006A2532"/>
    <w:rsid w:val="006A2EF6"/>
    <w:rsid w:val="006A45AE"/>
    <w:rsid w:val="006A4842"/>
    <w:rsid w:val="006A4912"/>
    <w:rsid w:val="006A4E30"/>
    <w:rsid w:val="006A564D"/>
    <w:rsid w:val="006A6FBB"/>
    <w:rsid w:val="006A72DF"/>
    <w:rsid w:val="006B05BC"/>
    <w:rsid w:val="006B06B0"/>
    <w:rsid w:val="006B0FCA"/>
    <w:rsid w:val="006B1143"/>
    <w:rsid w:val="006B16CE"/>
    <w:rsid w:val="006B1BB0"/>
    <w:rsid w:val="006B1C17"/>
    <w:rsid w:val="006B1D07"/>
    <w:rsid w:val="006B2D6C"/>
    <w:rsid w:val="006B413E"/>
    <w:rsid w:val="006B4415"/>
    <w:rsid w:val="006B4634"/>
    <w:rsid w:val="006B4891"/>
    <w:rsid w:val="006B4B73"/>
    <w:rsid w:val="006B5654"/>
    <w:rsid w:val="006B56F9"/>
    <w:rsid w:val="006B5AB9"/>
    <w:rsid w:val="006B5F7A"/>
    <w:rsid w:val="006B615B"/>
    <w:rsid w:val="006B6BFB"/>
    <w:rsid w:val="006B70D0"/>
    <w:rsid w:val="006B73F2"/>
    <w:rsid w:val="006B7547"/>
    <w:rsid w:val="006B77BE"/>
    <w:rsid w:val="006B7A34"/>
    <w:rsid w:val="006B7F0E"/>
    <w:rsid w:val="006C195A"/>
    <w:rsid w:val="006C2C30"/>
    <w:rsid w:val="006C2C58"/>
    <w:rsid w:val="006C2DD4"/>
    <w:rsid w:val="006C3434"/>
    <w:rsid w:val="006C35D5"/>
    <w:rsid w:val="006C4193"/>
    <w:rsid w:val="006C4B68"/>
    <w:rsid w:val="006C518D"/>
    <w:rsid w:val="006C5C3D"/>
    <w:rsid w:val="006C6222"/>
    <w:rsid w:val="006C68BB"/>
    <w:rsid w:val="006C6D36"/>
    <w:rsid w:val="006D0074"/>
    <w:rsid w:val="006D034A"/>
    <w:rsid w:val="006D0381"/>
    <w:rsid w:val="006D0D4E"/>
    <w:rsid w:val="006D0FA7"/>
    <w:rsid w:val="006D1E6B"/>
    <w:rsid w:val="006D1FFE"/>
    <w:rsid w:val="006D25A5"/>
    <w:rsid w:val="006D27EE"/>
    <w:rsid w:val="006D29CC"/>
    <w:rsid w:val="006D2A5F"/>
    <w:rsid w:val="006D2F05"/>
    <w:rsid w:val="006D38D4"/>
    <w:rsid w:val="006D3A8E"/>
    <w:rsid w:val="006D41E8"/>
    <w:rsid w:val="006D44E2"/>
    <w:rsid w:val="006D552B"/>
    <w:rsid w:val="006D56D4"/>
    <w:rsid w:val="006D6344"/>
    <w:rsid w:val="006D6411"/>
    <w:rsid w:val="006D6622"/>
    <w:rsid w:val="006D6F13"/>
    <w:rsid w:val="006D7045"/>
    <w:rsid w:val="006D78A6"/>
    <w:rsid w:val="006D7A0F"/>
    <w:rsid w:val="006E0E4F"/>
    <w:rsid w:val="006E1A98"/>
    <w:rsid w:val="006E1C8E"/>
    <w:rsid w:val="006E288C"/>
    <w:rsid w:val="006E2A9F"/>
    <w:rsid w:val="006E2B03"/>
    <w:rsid w:val="006E2D44"/>
    <w:rsid w:val="006E378C"/>
    <w:rsid w:val="006E3839"/>
    <w:rsid w:val="006E3945"/>
    <w:rsid w:val="006E3B73"/>
    <w:rsid w:val="006E4008"/>
    <w:rsid w:val="006E410D"/>
    <w:rsid w:val="006E4AF5"/>
    <w:rsid w:val="006E4C2C"/>
    <w:rsid w:val="006E4F86"/>
    <w:rsid w:val="006E4FA4"/>
    <w:rsid w:val="006E5018"/>
    <w:rsid w:val="006E5371"/>
    <w:rsid w:val="006E5E68"/>
    <w:rsid w:val="006E61B0"/>
    <w:rsid w:val="006E6231"/>
    <w:rsid w:val="006E6A24"/>
    <w:rsid w:val="006E6F12"/>
    <w:rsid w:val="006E6F46"/>
    <w:rsid w:val="006E752F"/>
    <w:rsid w:val="006E7A0C"/>
    <w:rsid w:val="006E7B5B"/>
    <w:rsid w:val="006F0516"/>
    <w:rsid w:val="006F0B18"/>
    <w:rsid w:val="006F1079"/>
    <w:rsid w:val="006F1601"/>
    <w:rsid w:val="006F18FE"/>
    <w:rsid w:val="006F253B"/>
    <w:rsid w:val="006F41B7"/>
    <w:rsid w:val="006F471C"/>
    <w:rsid w:val="006F4C3A"/>
    <w:rsid w:val="006F4C80"/>
    <w:rsid w:val="006F55A8"/>
    <w:rsid w:val="006F56CC"/>
    <w:rsid w:val="006F5DF7"/>
    <w:rsid w:val="006F60B4"/>
    <w:rsid w:val="006F65A8"/>
    <w:rsid w:val="006F6BBE"/>
    <w:rsid w:val="006F6F6F"/>
    <w:rsid w:val="006F7354"/>
    <w:rsid w:val="006F750B"/>
    <w:rsid w:val="006F78AC"/>
    <w:rsid w:val="006F795A"/>
    <w:rsid w:val="006F7A27"/>
    <w:rsid w:val="006F7BAA"/>
    <w:rsid w:val="006F7DE9"/>
    <w:rsid w:val="0070016D"/>
    <w:rsid w:val="00700F35"/>
    <w:rsid w:val="00700F83"/>
    <w:rsid w:val="00701396"/>
    <w:rsid w:val="00703A5B"/>
    <w:rsid w:val="00703E5F"/>
    <w:rsid w:val="00703EF8"/>
    <w:rsid w:val="00704636"/>
    <w:rsid w:val="00704B1C"/>
    <w:rsid w:val="00705804"/>
    <w:rsid w:val="00705A01"/>
    <w:rsid w:val="00705A63"/>
    <w:rsid w:val="007063B0"/>
    <w:rsid w:val="007064E5"/>
    <w:rsid w:val="0070766D"/>
    <w:rsid w:val="00707BDD"/>
    <w:rsid w:val="00707BEE"/>
    <w:rsid w:val="00707D10"/>
    <w:rsid w:val="007102A2"/>
    <w:rsid w:val="007109BD"/>
    <w:rsid w:val="00710BA3"/>
    <w:rsid w:val="00710E78"/>
    <w:rsid w:val="00710FC2"/>
    <w:rsid w:val="007115D2"/>
    <w:rsid w:val="00711747"/>
    <w:rsid w:val="0071175F"/>
    <w:rsid w:val="00711CD1"/>
    <w:rsid w:val="00712308"/>
    <w:rsid w:val="00712865"/>
    <w:rsid w:val="007129F1"/>
    <w:rsid w:val="00713962"/>
    <w:rsid w:val="00713DE6"/>
    <w:rsid w:val="0071470E"/>
    <w:rsid w:val="00714E22"/>
    <w:rsid w:val="00714ED7"/>
    <w:rsid w:val="007155CA"/>
    <w:rsid w:val="00717566"/>
    <w:rsid w:val="00717BEC"/>
    <w:rsid w:val="00717DB6"/>
    <w:rsid w:val="00720330"/>
    <w:rsid w:val="00720535"/>
    <w:rsid w:val="0072082D"/>
    <w:rsid w:val="0072158E"/>
    <w:rsid w:val="0072182D"/>
    <w:rsid w:val="00721D0B"/>
    <w:rsid w:val="00721E1F"/>
    <w:rsid w:val="007234C7"/>
    <w:rsid w:val="00723FE6"/>
    <w:rsid w:val="0072458F"/>
    <w:rsid w:val="0072653E"/>
    <w:rsid w:val="007269A4"/>
    <w:rsid w:val="00726D8D"/>
    <w:rsid w:val="0072724A"/>
    <w:rsid w:val="0073030D"/>
    <w:rsid w:val="007312DC"/>
    <w:rsid w:val="007314F3"/>
    <w:rsid w:val="00731D88"/>
    <w:rsid w:val="00731F34"/>
    <w:rsid w:val="00732391"/>
    <w:rsid w:val="007339A9"/>
    <w:rsid w:val="00733F37"/>
    <w:rsid w:val="00734691"/>
    <w:rsid w:val="00734EB5"/>
    <w:rsid w:val="007355AD"/>
    <w:rsid w:val="007357CC"/>
    <w:rsid w:val="00735CA9"/>
    <w:rsid w:val="00735E28"/>
    <w:rsid w:val="00736CD6"/>
    <w:rsid w:val="00736EBD"/>
    <w:rsid w:val="0073736C"/>
    <w:rsid w:val="007374FD"/>
    <w:rsid w:val="0073758E"/>
    <w:rsid w:val="00740592"/>
    <w:rsid w:val="0074120A"/>
    <w:rsid w:val="007413C4"/>
    <w:rsid w:val="0074169C"/>
    <w:rsid w:val="00741A99"/>
    <w:rsid w:val="00741B20"/>
    <w:rsid w:val="00742083"/>
    <w:rsid w:val="0074258E"/>
    <w:rsid w:val="00742D8A"/>
    <w:rsid w:val="00744106"/>
    <w:rsid w:val="0074412F"/>
    <w:rsid w:val="00744543"/>
    <w:rsid w:val="00745692"/>
    <w:rsid w:val="00745B41"/>
    <w:rsid w:val="00745B55"/>
    <w:rsid w:val="00745E94"/>
    <w:rsid w:val="00745F55"/>
    <w:rsid w:val="0074601F"/>
    <w:rsid w:val="00746141"/>
    <w:rsid w:val="007469EC"/>
    <w:rsid w:val="00746B35"/>
    <w:rsid w:val="007474DD"/>
    <w:rsid w:val="00750368"/>
    <w:rsid w:val="007503ED"/>
    <w:rsid w:val="00750933"/>
    <w:rsid w:val="00751AAB"/>
    <w:rsid w:val="00752180"/>
    <w:rsid w:val="00752A6F"/>
    <w:rsid w:val="0075482A"/>
    <w:rsid w:val="00754C3A"/>
    <w:rsid w:val="00754DFE"/>
    <w:rsid w:val="00755C2B"/>
    <w:rsid w:val="00757A31"/>
    <w:rsid w:val="00757BD9"/>
    <w:rsid w:val="00760CB2"/>
    <w:rsid w:val="00761A56"/>
    <w:rsid w:val="00763417"/>
    <w:rsid w:val="00763B8F"/>
    <w:rsid w:val="00763E7E"/>
    <w:rsid w:val="0076432C"/>
    <w:rsid w:val="00764463"/>
    <w:rsid w:val="00765021"/>
    <w:rsid w:val="00765321"/>
    <w:rsid w:val="0076556D"/>
    <w:rsid w:val="00765D76"/>
    <w:rsid w:val="00765FEC"/>
    <w:rsid w:val="0076650B"/>
    <w:rsid w:val="007675AA"/>
    <w:rsid w:val="007677B4"/>
    <w:rsid w:val="00767828"/>
    <w:rsid w:val="0077046E"/>
    <w:rsid w:val="00770B77"/>
    <w:rsid w:val="007714FE"/>
    <w:rsid w:val="007719E7"/>
    <w:rsid w:val="00771ADB"/>
    <w:rsid w:val="00771CC6"/>
    <w:rsid w:val="007723B2"/>
    <w:rsid w:val="0077268D"/>
    <w:rsid w:val="007728A6"/>
    <w:rsid w:val="00772A0C"/>
    <w:rsid w:val="00772A49"/>
    <w:rsid w:val="00772AA2"/>
    <w:rsid w:val="00772EC9"/>
    <w:rsid w:val="00772EF4"/>
    <w:rsid w:val="00772FF9"/>
    <w:rsid w:val="0077317D"/>
    <w:rsid w:val="0077345B"/>
    <w:rsid w:val="00774C3B"/>
    <w:rsid w:val="00774DC1"/>
    <w:rsid w:val="007758BA"/>
    <w:rsid w:val="007768B0"/>
    <w:rsid w:val="007769A8"/>
    <w:rsid w:val="00776D98"/>
    <w:rsid w:val="00777CAE"/>
    <w:rsid w:val="007801B5"/>
    <w:rsid w:val="0078056E"/>
    <w:rsid w:val="007806AB"/>
    <w:rsid w:val="00780B2C"/>
    <w:rsid w:val="0078154E"/>
    <w:rsid w:val="0078166B"/>
    <w:rsid w:val="00781F40"/>
    <w:rsid w:val="007822E6"/>
    <w:rsid w:val="007823E1"/>
    <w:rsid w:val="00783C47"/>
    <w:rsid w:val="00783C49"/>
    <w:rsid w:val="00784654"/>
    <w:rsid w:val="00785132"/>
    <w:rsid w:val="00785607"/>
    <w:rsid w:val="00785A8C"/>
    <w:rsid w:val="00785E89"/>
    <w:rsid w:val="00786338"/>
    <w:rsid w:val="0078634F"/>
    <w:rsid w:val="00786B73"/>
    <w:rsid w:val="007875ED"/>
    <w:rsid w:val="0078779A"/>
    <w:rsid w:val="00787A1D"/>
    <w:rsid w:val="00787FE4"/>
    <w:rsid w:val="00790560"/>
    <w:rsid w:val="00790C74"/>
    <w:rsid w:val="0079114B"/>
    <w:rsid w:val="00791934"/>
    <w:rsid w:val="0079260B"/>
    <w:rsid w:val="00793115"/>
    <w:rsid w:val="007933DD"/>
    <w:rsid w:val="007939B5"/>
    <w:rsid w:val="00793EC5"/>
    <w:rsid w:val="0079495D"/>
    <w:rsid w:val="00795705"/>
    <w:rsid w:val="00795829"/>
    <w:rsid w:val="00796237"/>
    <w:rsid w:val="00796785"/>
    <w:rsid w:val="007968A2"/>
    <w:rsid w:val="00796F43"/>
    <w:rsid w:val="007972A9"/>
    <w:rsid w:val="00797635"/>
    <w:rsid w:val="00797D45"/>
    <w:rsid w:val="00797E71"/>
    <w:rsid w:val="007A00F1"/>
    <w:rsid w:val="007A146D"/>
    <w:rsid w:val="007A1A20"/>
    <w:rsid w:val="007A1F2F"/>
    <w:rsid w:val="007A2310"/>
    <w:rsid w:val="007A27A3"/>
    <w:rsid w:val="007A3117"/>
    <w:rsid w:val="007A31A7"/>
    <w:rsid w:val="007A31BD"/>
    <w:rsid w:val="007A3BFF"/>
    <w:rsid w:val="007A4595"/>
    <w:rsid w:val="007A4CAB"/>
    <w:rsid w:val="007A4FDE"/>
    <w:rsid w:val="007A51D8"/>
    <w:rsid w:val="007A53FB"/>
    <w:rsid w:val="007A54E5"/>
    <w:rsid w:val="007A5EE2"/>
    <w:rsid w:val="007A60EF"/>
    <w:rsid w:val="007A6220"/>
    <w:rsid w:val="007A646C"/>
    <w:rsid w:val="007A6AE5"/>
    <w:rsid w:val="007A72ED"/>
    <w:rsid w:val="007A762A"/>
    <w:rsid w:val="007B0A3B"/>
    <w:rsid w:val="007B10FE"/>
    <w:rsid w:val="007B11B6"/>
    <w:rsid w:val="007B1269"/>
    <w:rsid w:val="007B1DC2"/>
    <w:rsid w:val="007B260F"/>
    <w:rsid w:val="007B2911"/>
    <w:rsid w:val="007B2919"/>
    <w:rsid w:val="007B2A08"/>
    <w:rsid w:val="007B349F"/>
    <w:rsid w:val="007B3842"/>
    <w:rsid w:val="007B4529"/>
    <w:rsid w:val="007B4864"/>
    <w:rsid w:val="007B4908"/>
    <w:rsid w:val="007B541A"/>
    <w:rsid w:val="007B5706"/>
    <w:rsid w:val="007B5906"/>
    <w:rsid w:val="007B5B8D"/>
    <w:rsid w:val="007B5E6E"/>
    <w:rsid w:val="007B60ED"/>
    <w:rsid w:val="007B644B"/>
    <w:rsid w:val="007B6696"/>
    <w:rsid w:val="007B6A98"/>
    <w:rsid w:val="007B7CAD"/>
    <w:rsid w:val="007C0AB0"/>
    <w:rsid w:val="007C0B34"/>
    <w:rsid w:val="007C2E59"/>
    <w:rsid w:val="007C3B8E"/>
    <w:rsid w:val="007C47E6"/>
    <w:rsid w:val="007C4CFB"/>
    <w:rsid w:val="007C5314"/>
    <w:rsid w:val="007C6440"/>
    <w:rsid w:val="007C6B65"/>
    <w:rsid w:val="007C780B"/>
    <w:rsid w:val="007D03BA"/>
    <w:rsid w:val="007D062D"/>
    <w:rsid w:val="007D0D14"/>
    <w:rsid w:val="007D0D60"/>
    <w:rsid w:val="007D1175"/>
    <w:rsid w:val="007D188E"/>
    <w:rsid w:val="007D1E75"/>
    <w:rsid w:val="007D2D5C"/>
    <w:rsid w:val="007D3061"/>
    <w:rsid w:val="007D38E8"/>
    <w:rsid w:val="007D3E7A"/>
    <w:rsid w:val="007D56FA"/>
    <w:rsid w:val="007D5EA7"/>
    <w:rsid w:val="007D5EFE"/>
    <w:rsid w:val="007D5FDA"/>
    <w:rsid w:val="007D66E3"/>
    <w:rsid w:val="007D6F5F"/>
    <w:rsid w:val="007D796E"/>
    <w:rsid w:val="007E28D4"/>
    <w:rsid w:val="007E2AA4"/>
    <w:rsid w:val="007E2BF9"/>
    <w:rsid w:val="007E3907"/>
    <w:rsid w:val="007E3992"/>
    <w:rsid w:val="007E3A86"/>
    <w:rsid w:val="007E40B1"/>
    <w:rsid w:val="007E4FDE"/>
    <w:rsid w:val="007E55B4"/>
    <w:rsid w:val="007E5E35"/>
    <w:rsid w:val="007E6408"/>
    <w:rsid w:val="007E65F3"/>
    <w:rsid w:val="007E68C0"/>
    <w:rsid w:val="007E6932"/>
    <w:rsid w:val="007E7348"/>
    <w:rsid w:val="007E7592"/>
    <w:rsid w:val="007F048D"/>
    <w:rsid w:val="007F0A4A"/>
    <w:rsid w:val="007F156E"/>
    <w:rsid w:val="007F1976"/>
    <w:rsid w:val="007F1A9A"/>
    <w:rsid w:val="007F29F5"/>
    <w:rsid w:val="007F3561"/>
    <w:rsid w:val="007F386B"/>
    <w:rsid w:val="007F3D8A"/>
    <w:rsid w:val="007F3F7A"/>
    <w:rsid w:val="007F3FD2"/>
    <w:rsid w:val="007F4396"/>
    <w:rsid w:val="007F5218"/>
    <w:rsid w:val="007F5645"/>
    <w:rsid w:val="007F5A06"/>
    <w:rsid w:val="007F6571"/>
    <w:rsid w:val="007F7E5F"/>
    <w:rsid w:val="008000B5"/>
    <w:rsid w:val="00800899"/>
    <w:rsid w:val="008008B3"/>
    <w:rsid w:val="008010FC"/>
    <w:rsid w:val="00801E47"/>
    <w:rsid w:val="00802A41"/>
    <w:rsid w:val="008031DF"/>
    <w:rsid w:val="008032BA"/>
    <w:rsid w:val="00803342"/>
    <w:rsid w:val="00803425"/>
    <w:rsid w:val="00803632"/>
    <w:rsid w:val="00803FD3"/>
    <w:rsid w:val="0080415E"/>
    <w:rsid w:val="00804472"/>
    <w:rsid w:val="008047AF"/>
    <w:rsid w:val="008050F3"/>
    <w:rsid w:val="00805177"/>
    <w:rsid w:val="0080536A"/>
    <w:rsid w:val="00805DAD"/>
    <w:rsid w:val="0080645E"/>
    <w:rsid w:val="008067FB"/>
    <w:rsid w:val="00806C04"/>
    <w:rsid w:val="00806ED1"/>
    <w:rsid w:val="00807147"/>
    <w:rsid w:val="00807361"/>
    <w:rsid w:val="00807378"/>
    <w:rsid w:val="0080788F"/>
    <w:rsid w:val="00807C96"/>
    <w:rsid w:val="00807E2A"/>
    <w:rsid w:val="008111CE"/>
    <w:rsid w:val="008120FB"/>
    <w:rsid w:val="00812390"/>
    <w:rsid w:val="008132D9"/>
    <w:rsid w:val="00813967"/>
    <w:rsid w:val="0081439B"/>
    <w:rsid w:val="0081628B"/>
    <w:rsid w:val="008162FE"/>
    <w:rsid w:val="008164E4"/>
    <w:rsid w:val="0081654A"/>
    <w:rsid w:val="00816CE0"/>
    <w:rsid w:val="00816EB6"/>
    <w:rsid w:val="0081724F"/>
    <w:rsid w:val="00821056"/>
    <w:rsid w:val="00821903"/>
    <w:rsid w:val="00821C31"/>
    <w:rsid w:val="008222D5"/>
    <w:rsid w:val="008225B3"/>
    <w:rsid w:val="00822D91"/>
    <w:rsid w:val="00823D0A"/>
    <w:rsid w:val="00823FAE"/>
    <w:rsid w:val="008252E9"/>
    <w:rsid w:val="008254A2"/>
    <w:rsid w:val="00825DB8"/>
    <w:rsid w:val="008260E8"/>
    <w:rsid w:val="008271AA"/>
    <w:rsid w:val="0082758F"/>
    <w:rsid w:val="0082765E"/>
    <w:rsid w:val="008277DB"/>
    <w:rsid w:val="008302B9"/>
    <w:rsid w:val="0083083B"/>
    <w:rsid w:val="0083164F"/>
    <w:rsid w:val="00831E95"/>
    <w:rsid w:val="00831EDA"/>
    <w:rsid w:val="0083205B"/>
    <w:rsid w:val="0083226B"/>
    <w:rsid w:val="00832B4F"/>
    <w:rsid w:val="0083310F"/>
    <w:rsid w:val="008331A5"/>
    <w:rsid w:val="00833E57"/>
    <w:rsid w:val="0083613F"/>
    <w:rsid w:val="00836722"/>
    <w:rsid w:val="0083672D"/>
    <w:rsid w:val="00836C5D"/>
    <w:rsid w:val="00837034"/>
    <w:rsid w:val="00837ADC"/>
    <w:rsid w:val="00837F2F"/>
    <w:rsid w:val="00840044"/>
    <w:rsid w:val="00840C88"/>
    <w:rsid w:val="00841797"/>
    <w:rsid w:val="008427DF"/>
    <w:rsid w:val="0084312A"/>
    <w:rsid w:val="008432AE"/>
    <w:rsid w:val="008433DD"/>
    <w:rsid w:val="00843F31"/>
    <w:rsid w:val="00844485"/>
    <w:rsid w:val="00844ED9"/>
    <w:rsid w:val="00845C24"/>
    <w:rsid w:val="00845F2C"/>
    <w:rsid w:val="008460E0"/>
    <w:rsid w:val="008461AD"/>
    <w:rsid w:val="0084680A"/>
    <w:rsid w:val="00847356"/>
    <w:rsid w:val="00847ADC"/>
    <w:rsid w:val="00847CCC"/>
    <w:rsid w:val="008502A2"/>
    <w:rsid w:val="008502C2"/>
    <w:rsid w:val="008508DE"/>
    <w:rsid w:val="00851408"/>
    <w:rsid w:val="00851490"/>
    <w:rsid w:val="0085215B"/>
    <w:rsid w:val="0085237D"/>
    <w:rsid w:val="00852EA1"/>
    <w:rsid w:val="0085349C"/>
    <w:rsid w:val="00854092"/>
    <w:rsid w:val="008542A8"/>
    <w:rsid w:val="008547FD"/>
    <w:rsid w:val="00854B80"/>
    <w:rsid w:val="00854DA5"/>
    <w:rsid w:val="00855210"/>
    <w:rsid w:val="008558B4"/>
    <w:rsid w:val="00856050"/>
    <w:rsid w:val="008561BB"/>
    <w:rsid w:val="00856592"/>
    <w:rsid w:val="008573F2"/>
    <w:rsid w:val="00857893"/>
    <w:rsid w:val="00860705"/>
    <w:rsid w:val="008609BC"/>
    <w:rsid w:val="0086180C"/>
    <w:rsid w:val="00862007"/>
    <w:rsid w:val="00862558"/>
    <w:rsid w:val="00862E53"/>
    <w:rsid w:val="00862ED8"/>
    <w:rsid w:val="008632BE"/>
    <w:rsid w:val="00863B28"/>
    <w:rsid w:val="008643BE"/>
    <w:rsid w:val="00864645"/>
    <w:rsid w:val="008662F1"/>
    <w:rsid w:val="00866A2A"/>
    <w:rsid w:val="00866F32"/>
    <w:rsid w:val="00867033"/>
    <w:rsid w:val="00870013"/>
    <w:rsid w:val="008702E9"/>
    <w:rsid w:val="00871CA8"/>
    <w:rsid w:val="00871F02"/>
    <w:rsid w:val="00871FDA"/>
    <w:rsid w:val="008733EC"/>
    <w:rsid w:val="00873B0B"/>
    <w:rsid w:val="00873D4A"/>
    <w:rsid w:val="00874466"/>
    <w:rsid w:val="00874A3D"/>
    <w:rsid w:val="008753F6"/>
    <w:rsid w:val="008762B9"/>
    <w:rsid w:val="008763C5"/>
    <w:rsid w:val="00877001"/>
    <w:rsid w:val="0088036C"/>
    <w:rsid w:val="00880EB1"/>
    <w:rsid w:val="008810DF"/>
    <w:rsid w:val="0088139B"/>
    <w:rsid w:val="008814B7"/>
    <w:rsid w:val="00881AC4"/>
    <w:rsid w:val="00881D76"/>
    <w:rsid w:val="00882C35"/>
    <w:rsid w:val="0088338A"/>
    <w:rsid w:val="00883A28"/>
    <w:rsid w:val="00885297"/>
    <w:rsid w:val="00886019"/>
    <w:rsid w:val="008863CA"/>
    <w:rsid w:val="00886F02"/>
    <w:rsid w:val="00886F37"/>
    <w:rsid w:val="008876CB"/>
    <w:rsid w:val="00887DBB"/>
    <w:rsid w:val="00890341"/>
    <w:rsid w:val="008905E1"/>
    <w:rsid w:val="0089170C"/>
    <w:rsid w:val="00892512"/>
    <w:rsid w:val="008925AD"/>
    <w:rsid w:val="008933D1"/>
    <w:rsid w:val="00893783"/>
    <w:rsid w:val="008943CE"/>
    <w:rsid w:val="00894701"/>
    <w:rsid w:val="00894F08"/>
    <w:rsid w:val="00895610"/>
    <w:rsid w:val="00895D0D"/>
    <w:rsid w:val="00895E62"/>
    <w:rsid w:val="008961C1"/>
    <w:rsid w:val="008964CE"/>
    <w:rsid w:val="0089669D"/>
    <w:rsid w:val="00896855"/>
    <w:rsid w:val="00896EA6"/>
    <w:rsid w:val="00896F33"/>
    <w:rsid w:val="00897662"/>
    <w:rsid w:val="008976C5"/>
    <w:rsid w:val="008977BB"/>
    <w:rsid w:val="00897B52"/>
    <w:rsid w:val="00897CAA"/>
    <w:rsid w:val="00897F4E"/>
    <w:rsid w:val="008A04A0"/>
    <w:rsid w:val="008A0D3A"/>
    <w:rsid w:val="008A0F06"/>
    <w:rsid w:val="008A1E1B"/>
    <w:rsid w:val="008A22B9"/>
    <w:rsid w:val="008A2F90"/>
    <w:rsid w:val="008A33B8"/>
    <w:rsid w:val="008A3803"/>
    <w:rsid w:val="008A3AF6"/>
    <w:rsid w:val="008A3FD7"/>
    <w:rsid w:val="008A4069"/>
    <w:rsid w:val="008A4E93"/>
    <w:rsid w:val="008A52F2"/>
    <w:rsid w:val="008A5E6C"/>
    <w:rsid w:val="008A6024"/>
    <w:rsid w:val="008A6183"/>
    <w:rsid w:val="008A6E25"/>
    <w:rsid w:val="008A6E6B"/>
    <w:rsid w:val="008B0454"/>
    <w:rsid w:val="008B1DDE"/>
    <w:rsid w:val="008B213C"/>
    <w:rsid w:val="008B2C5A"/>
    <w:rsid w:val="008B30D6"/>
    <w:rsid w:val="008B477F"/>
    <w:rsid w:val="008B4F10"/>
    <w:rsid w:val="008B571D"/>
    <w:rsid w:val="008B5B51"/>
    <w:rsid w:val="008B5B7C"/>
    <w:rsid w:val="008B67C2"/>
    <w:rsid w:val="008B710A"/>
    <w:rsid w:val="008C03EE"/>
    <w:rsid w:val="008C05F3"/>
    <w:rsid w:val="008C074E"/>
    <w:rsid w:val="008C0EB3"/>
    <w:rsid w:val="008C1052"/>
    <w:rsid w:val="008C1703"/>
    <w:rsid w:val="008C1928"/>
    <w:rsid w:val="008C254E"/>
    <w:rsid w:val="008C2DDA"/>
    <w:rsid w:val="008C3034"/>
    <w:rsid w:val="008C3047"/>
    <w:rsid w:val="008C3953"/>
    <w:rsid w:val="008C42E7"/>
    <w:rsid w:val="008C4D27"/>
    <w:rsid w:val="008C5A7E"/>
    <w:rsid w:val="008C5B70"/>
    <w:rsid w:val="008C5E7F"/>
    <w:rsid w:val="008C5F85"/>
    <w:rsid w:val="008C6165"/>
    <w:rsid w:val="008C64C5"/>
    <w:rsid w:val="008C6756"/>
    <w:rsid w:val="008C69E9"/>
    <w:rsid w:val="008C6DC5"/>
    <w:rsid w:val="008C7053"/>
    <w:rsid w:val="008C766D"/>
    <w:rsid w:val="008C796F"/>
    <w:rsid w:val="008C7CA9"/>
    <w:rsid w:val="008D0054"/>
    <w:rsid w:val="008D14A0"/>
    <w:rsid w:val="008D27CA"/>
    <w:rsid w:val="008D341D"/>
    <w:rsid w:val="008D39B8"/>
    <w:rsid w:val="008D48FD"/>
    <w:rsid w:val="008D4F66"/>
    <w:rsid w:val="008D55EB"/>
    <w:rsid w:val="008D60CC"/>
    <w:rsid w:val="008D650D"/>
    <w:rsid w:val="008D65CE"/>
    <w:rsid w:val="008D73BE"/>
    <w:rsid w:val="008D7631"/>
    <w:rsid w:val="008D7C56"/>
    <w:rsid w:val="008E03D3"/>
    <w:rsid w:val="008E0A24"/>
    <w:rsid w:val="008E14CE"/>
    <w:rsid w:val="008E2ADA"/>
    <w:rsid w:val="008E365A"/>
    <w:rsid w:val="008E367D"/>
    <w:rsid w:val="008E3C9F"/>
    <w:rsid w:val="008E43B6"/>
    <w:rsid w:val="008E51B9"/>
    <w:rsid w:val="008E5FCA"/>
    <w:rsid w:val="008E66E8"/>
    <w:rsid w:val="008E66F7"/>
    <w:rsid w:val="008E6BCC"/>
    <w:rsid w:val="008E717C"/>
    <w:rsid w:val="008E745E"/>
    <w:rsid w:val="008E76D6"/>
    <w:rsid w:val="008E7A85"/>
    <w:rsid w:val="008F02A1"/>
    <w:rsid w:val="008F06C4"/>
    <w:rsid w:val="008F080A"/>
    <w:rsid w:val="008F09F2"/>
    <w:rsid w:val="008F0FC8"/>
    <w:rsid w:val="008F100F"/>
    <w:rsid w:val="008F1B2C"/>
    <w:rsid w:val="008F21A2"/>
    <w:rsid w:val="008F244F"/>
    <w:rsid w:val="008F2A45"/>
    <w:rsid w:val="008F3A42"/>
    <w:rsid w:val="008F3E2E"/>
    <w:rsid w:val="008F44F1"/>
    <w:rsid w:val="008F4EA8"/>
    <w:rsid w:val="008F564E"/>
    <w:rsid w:val="008F567E"/>
    <w:rsid w:val="008F5B89"/>
    <w:rsid w:val="008F5C26"/>
    <w:rsid w:val="008F5F60"/>
    <w:rsid w:val="008F7306"/>
    <w:rsid w:val="008F79EF"/>
    <w:rsid w:val="009008FB"/>
    <w:rsid w:val="00901979"/>
    <w:rsid w:val="00901D35"/>
    <w:rsid w:val="00901EA9"/>
    <w:rsid w:val="00901F20"/>
    <w:rsid w:val="009020A4"/>
    <w:rsid w:val="00902294"/>
    <w:rsid w:val="00902654"/>
    <w:rsid w:val="00902F00"/>
    <w:rsid w:val="00903035"/>
    <w:rsid w:val="00903897"/>
    <w:rsid w:val="0090632D"/>
    <w:rsid w:val="00906E57"/>
    <w:rsid w:val="00907D74"/>
    <w:rsid w:val="00907ECA"/>
    <w:rsid w:val="00910046"/>
    <w:rsid w:val="00911238"/>
    <w:rsid w:val="009113C1"/>
    <w:rsid w:val="00911913"/>
    <w:rsid w:val="00911EB5"/>
    <w:rsid w:val="00912BF5"/>
    <w:rsid w:val="00912CE1"/>
    <w:rsid w:val="00913178"/>
    <w:rsid w:val="009133FC"/>
    <w:rsid w:val="0091348E"/>
    <w:rsid w:val="009134E7"/>
    <w:rsid w:val="0091358A"/>
    <w:rsid w:val="009138B0"/>
    <w:rsid w:val="00913E8E"/>
    <w:rsid w:val="00914327"/>
    <w:rsid w:val="00914A73"/>
    <w:rsid w:val="009151CA"/>
    <w:rsid w:val="009153B1"/>
    <w:rsid w:val="00915964"/>
    <w:rsid w:val="0091598D"/>
    <w:rsid w:val="009166D6"/>
    <w:rsid w:val="00916890"/>
    <w:rsid w:val="00916E64"/>
    <w:rsid w:val="0091768C"/>
    <w:rsid w:val="00917784"/>
    <w:rsid w:val="00917E7A"/>
    <w:rsid w:val="0092120B"/>
    <w:rsid w:val="0092165A"/>
    <w:rsid w:val="00921A94"/>
    <w:rsid w:val="00921C2E"/>
    <w:rsid w:val="0092202C"/>
    <w:rsid w:val="0092239B"/>
    <w:rsid w:val="0092248D"/>
    <w:rsid w:val="00922B83"/>
    <w:rsid w:val="0092315F"/>
    <w:rsid w:val="009232E0"/>
    <w:rsid w:val="00923654"/>
    <w:rsid w:val="00923802"/>
    <w:rsid w:val="00923F0B"/>
    <w:rsid w:val="0092496B"/>
    <w:rsid w:val="00924B85"/>
    <w:rsid w:val="00924F36"/>
    <w:rsid w:val="0092551C"/>
    <w:rsid w:val="0092646C"/>
    <w:rsid w:val="00926592"/>
    <w:rsid w:val="00926745"/>
    <w:rsid w:val="009267F5"/>
    <w:rsid w:val="009275C2"/>
    <w:rsid w:val="00927E9D"/>
    <w:rsid w:val="00930295"/>
    <w:rsid w:val="0093031A"/>
    <w:rsid w:val="00933255"/>
    <w:rsid w:val="00934592"/>
    <w:rsid w:val="009362E2"/>
    <w:rsid w:val="00936BFB"/>
    <w:rsid w:val="00937492"/>
    <w:rsid w:val="00937EFC"/>
    <w:rsid w:val="00940370"/>
    <w:rsid w:val="00941081"/>
    <w:rsid w:val="0094134A"/>
    <w:rsid w:val="0094167E"/>
    <w:rsid w:val="00941AA0"/>
    <w:rsid w:val="00941B48"/>
    <w:rsid w:val="00941D8E"/>
    <w:rsid w:val="00941F36"/>
    <w:rsid w:val="009422D9"/>
    <w:rsid w:val="0094295E"/>
    <w:rsid w:val="00942AE7"/>
    <w:rsid w:val="0094496E"/>
    <w:rsid w:val="00944A69"/>
    <w:rsid w:val="00944EE0"/>
    <w:rsid w:val="009450A4"/>
    <w:rsid w:val="00945331"/>
    <w:rsid w:val="0094630C"/>
    <w:rsid w:val="0094638C"/>
    <w:rsid w:val="009466FB"/>
    <w:rsid w:val="00947D23"/>
    <w:rsid w:val="009501DA"/>
    <w:rsid w:val="009509D5"/>
    <w:rsid w:val="00951105"/>
    <w:rsid w:val="00951417"/>
    <w:rsid w:val="009520CE"/>
    <w:rsid w:val="0095267B"/>
    <w:rsid w:val="00952B5A"/>
    <w:rsid w:val="00952EF9"/>
    <w:rsid w:val="0095314C"/>
    <w:rsid w:val="00953819"/>
    <w:rsid w:val="0095385D"/>
    <w:rsid w:val="00953907"/>
    <w:rsid w:val="00954087"/>
    <w:rsid w:val="00954D6D"/>
    <w:rsid w:val="00955319"/>
    <w:rsid w:val="0095546A"/>
    <w:rsid w:val="00955BEB"/>
    <w:rsid w:val="00955CB3"/>
    <w:rsid w:val="00955D57"/>
    <w:rsid w:val="009573FA"/>
    <w:rsid w:val="009575F4"/>
    <w:rsid w:val="00957668"/>
    <w:rsid w:val="00957905"/>
    <w:rsid w:val="00957E66"/>
    <w:rsid w:val="009601CC"/>
    <w:rsid w:val="0096020C"/>
    <w:rsid w:val="009605B7"/>
    <w:rsid w:val="00960D25"/>
    <w:rsid w:val="009610C9"/>
    <w:rsid w:val="009613EA"/>
    <w:rsid w:val="00961B96"/>
    <w:rsid w:val="00961C2B"/>
    <w:rsid w:val="00962096"/>
    <w:rsid w:val="009623A2"/>
    <w:rsid w:val="00962571"/>
    <w:rsid w:val="009626FF"/>
    <w:rsid w:val="009627FD"/>
    <w:rsid w:val="00962BE1"/>
    <w:rsid w:val="00963431"/>
    <w:rsid w:val="0096417E"/>
    <w:rsid w:val="00964E02"/>
    <w:rsid w:val="009651A6"/>
    <w:rsid w:val="00965ADB"/>
    <w:rsid w:val="00965EBC"/>
    <w:rsid w:val="00965EF9"/>
    <w:rsid w:val="00965FE2"/>
    <w:rsid w:val="009660D5"/>
    <w:rsid w:val="009660FB"/>
    <w:rsid w:val="00967200"/>
    <w:rsid w:val="009674E0"/>
    <w:rsid w:val="00967D91"/>
    <w:rsid w:val="0097005E"/>
    <w:rsid w:val="00970B19"/>
    <w:rsid w:val="00970DA8"/>
    <w:rsid w:val="00971605"/>
    <w:rsid w:val="009721B7"/>
    <w:rsid w:val="009737D8"/>
    <w:rsid w:val="009743CB"/>
    <w:rsid w:val="0097473B"/>
    <w:rsid w:val="00974D1D"/>
    <w:rsid w:val="009750AD"/>
    <w:rsid w:val="009761FB"/>
    <w:rsid w:val="00976246"/>
    <w:rsid w:val="009770E4"/>
    <w:rsid w:val="0097738A"/>
    <w:rsid w:val="0097746F"/>
    <w:rsid w:val="00977EF0"/>
    <w:rsid w:val="00980035"/>
    <w:rsid w:val="009805A9"/>
    <w:rsid w:val="00982279"/>
    <w:rsid w:val="00982661"/>
    <w:rsid w:val="009826A6"/>
    <w:rsid w:val="00982B8C"/>
    <w:rsid w:val="00983A4F"/>
    <w:rsid w:val="00983B2A"/>
    <w:rsid w:val="00983D6E"/>
    <w:rsid w:val="00983F19"/>
    <w:rsid w:val="009851B3"/>
    <w:rsid w:val="009854AF"/>
    <w:rsid w:val="00985CD0"/>
    <w:rsid w:val="009874ED"/>
    <w:rsid w:val="009878D4"/>
    <w:rsid w:val="00987B96"/>
    <w:rsid w:val="009905D8"/>
    <w:rsid w:val="00991824"/>
    <w:rsid w:val="00991D89"/>
    <w:rsid w:val="009922A8"/>
    <w:rsid w:val="00992CE6"/>
    <w:rsid w:val="00993BEC"/>
    <w:rsid w:val="009953DF"/>
    <w:rsid w:val="00995F00"/>
    <w:rsid w:val="009963E9"/>
    <w:rsid w:val="00996980"/>
    <w:rsid w:val="00996E5B"/>
    <w:rsid w:val="00996F64"/>
    <w:rsid w:val="009975FF"/>
    <w:rsid w:val="009978B1"/>
    <w:rsid w:val="00997EC4"/>
    <w:rsid w:val="009A058C"/>
    <w:rsid w:val="009A26DB"/>
    <w:rsid w:val="009A27D2"/>
    <w:rsid w:val="009A288A"/>
    <w:rsid w:val="009A3698"/>
    <w:rsid w:val="009A40E3"/>
    <w:rsid w:val="009A508C"/>
    <w:rsid w:val="009A511C"/>
    <w:rsid w:val="009A5913"/>
    <w:rsid w:val="009A64B5"/>
    <w:rsid w:val="009A6F57"/>
    <w:rsid w:val="009A70F8"/>
    <w:rsid w:val="009A7F24"/>
    <w:rsid w:val="009B031F"/>
    <w:rsid w:val="009B0C8F"/>
    <w:rsid w:val="009B1747"/>
    <w:rsid w:val="009B17C7"/>
    <w:rsid w:val="009B1869"/>
    <w:rsid w:val="009B18F9"/>
    <w:rsid w:val="009B1936"/>
    <w:rsid w:val="009B26A2"/>
    <w:rsid w:val="009B27E3"/>
    <w:rsid w:val="009B29F8"/>
    <w:rsid w:val="009B2BCE"/>
    <w:rsid w:val="009B2C6C"/>
    <w:rsid w:val="009B405E"/>
    <w:rsid w:val="009B4BF2"/>
    <w:rsid w:val="009B5B1E"/>
    <w:rsid w:val="009B5CF1"/>
    <w:rsid w:val="009B65A8"/>
    <w:rsid w:val="009B6B8B"/>
    <w:rsid w:val="009B7654"/>
    <w:rsid w:val="009B7728"/>
    <w:rsid w:val="009B7E69"/>
    <w:rsid w:val="009C0650"/>
    <w:rsid w:val="009C134D"/>
    <w:rsid w:val="009C1A71"/>
    <w:rsid w:val="009C2130"/>
    <w:rsid w:val="009C226B"/>
    <w:rsid w:val="009C28D1"/>
    <w:rsid w:val="009C2904"/>
    <w:rsid w:val="009C3F4E"/>
    <w:rsid w:val="009C42F5"/>
    <w:rsid w:val="009C4D5C"/>
    <w:rsid w:val="009C5138"/>
    <w:rsid w:val="009C5456"/>
    <w:rsid w:val="009C6C79"/>
    <w:rsid w:val="009C7233"/>
    <w:rsid w:val="009D0620"/>
    <w:rsid w:val="009D12D5"/>
    <w:rsid w:val="009D1FEC"/>
    <w:rsid w:val="009D2011"/>
    <w:rsid w:val="009D2318"/>
    <w:rsid w:val="009D2665"/>
    <w:rsid w:val="009D26AB"/>
    <w:rsid w:val="009D3061"/>
    <w:rsid w:val="009D3371"/>
    <w:rsid w:val="009D3AFD"/>
    <w:rsid w:val="009D4B50"/>
    <w:rsid w:val="009D521F"/>
    <w:rsid w:val="009D5C07"/>
    <w:rsid w:val="009D681C"/>
    <w:rsid w:val="009D6B0E"/>
    <w:rsid w:val="009D6BDA"/>
    <w:rsid w:val="009D732E"/>
    <w:rsid w:val="009E0667"/>
    <w:rsid w:val="009E06C3"/>
    <w:rsid w:val="009E09DA"/>
    <w:rsid w:val="009E0FB4"/>
    <w:rsid w:val="009E1503"/>
    <w:rsid w:val="009E167B"/>
    <w:rsid w:val="009E1FC8"/>
    <w:rsid w:val="009E26D1"/>
    <w:rsid w:val="009E2E4B"/>
    <w:rsid w:val="009E4624"/>
    <w:rsid w:val="009E49F3"/>
    <w:rsid w:val="009E4AB9"/>
    <w:rsid w:val="009E5C14"/>
    <w:rsid w:val="009E5D9E"/>
    <w:rsid w:val="009E68C6"/>
    <w:rsid w:val="009E715B"/>
    <w:rsid w:val="009E73E4"/>
    <w:rsid w:val="009E75E7"/>
    <w:rsid w:val="009E764F"/>
    <w:rsid w:val="009E76D8"/>
    <w:rsid w:val="009E791C"/>
    <w:rsid w:val="009F0171"/>
    <w:rsid w:val="009F0B47"/>
    <w:rsid w:val="009F0EE0"/>
    <w:rsid w:val="009F0EFE"/>
    <w:rsid w:val="009F1208"/>
    <w:rsid w:val="009F1B1C"/>
    <w:rsid w:val="009F24B9"/>
    <w:rsid w:val="009F29BB"/>
    <w:rsid w:val="009F2EFE"/>
    <w:rsid w:val="009F3C68"/>
    <w:rsid w:val="009F3D6C"/>
    <w:rsid w:val="009F3E54"/>
    <w:rsid w:val="009F444E"/>
    <w:rsid w:val="009F530D"/>
    <w:rsid w:val="009F591F"/>
    <w:rsid w:val="009F60EC"/>
    <w:rsid w:val="009F6966"/>
    <w:rsid w:val="009F6B70"/>
    <w:rsid w:val="009F6BEA"/>
    <w:rsid w:val="009F6C10"/>
    <w:rsid w:val="009F7302"/>
    <w:rsid w:val="00A0004A"/>
    <w:rsid w:val="00A0033D"/>
    <w:rsid w:val="00A004BD"/>
    <w:rsid w:val="00A00650"/>
    <w:rsid w:val="00A0137E"/>
    <w:rsid w:val="00A01B72"/>
    <w:rsid w:val="00A020FC"/>
    <w:rsid w:val="00A031E1"/>
    <w:rsid w:val="00A040ED"/>
    <w:rsid w:val="00A0473D"/>
    <w:rsid w:val="00A05069"/>
    <w:rsid w:val="00A06B5B"/>
    <w:rsid w:val="00A06CFF"/>
    <w:rsid w:val="00A07AA4"/>
    <w:rsid w:val="00A114FB"/>
    <w:rsid w:val="00A12EFF"/>
    <w:rsid w:val="00A12F6B"/>
    <w:rsid w:val="00A132E3"/>
    <w:rsid w:val="00A139DD"/>
    <w:rsid w:val="00A13C8D"/>
    <w:rsid w:val="00A1417F"/>
    <w:rsid w:val="00A143C7"/>
    <w:rsid w:val="00A15272"/>
    <w:rsid w:val="00A15EE7"/>
    <w:rsid w:val="00A16086"/>
    <w:rsid w:val="00A162FE"/>
    <w:rsid w:val="00A164B0"/>
    <w:rsid w:val="00A164F3"/>
    <w:rsid w:val="00A17E45"/>
    <w:rsid w:val="00A17EE6"/>
    <w:rsid w:val="00A2034A"/>
    <w:rsid w:val="00A20B06"/>
    <w:rsid w:val="00A21C43"/>
    <w:rsid w:val="00A22293"/>
    <w:rsid w:val="00A224B0"/>
    <w:rsid w:val="00A2263D"/>
    <w:rsid w:val="00A23071"/>
    <w:rsid w:val="00A23375"/>
    <w:rsid w:val="00A2399D"/>
    <w:rsid w:val="00A23DFC"/>
    <w:rsid w:val="00A247A5"/>
    <w:rsid w:val="00A249D7"/>
    <w:rsid w:val="00A24A97"/>
    <w:rsid w:val="00A24CBF"/>
    <w:rsid w:val="00A24E33"/>
    <w:rsid w:val="00A25B3C"/>
    <w:rsid w:val="00A26006"/>
    <w:rsid w:val="00A26D36"/>
    <w:rsid w:val="00A27905"/>
    <w:rsid w:val="00A27E15"/>
    <w:rsid w:val="00A3087B"/>
    <w:rsid w:val="00A30CDD"/>
    <w:rsid w:val="00A31078"/>
    <w:rsid w:val="00A311B2"/>
    <w:rsid w:val="00A313F9"/>
    <w:rsid w:val="00A31415"/>
    <w:rsid w:val="00A3175E"/>
    <w:rsid w:val="00A319F1"/>
    <w:rsid w:val="00A31C76"/>
    <w:rsid w:val="00A33276"/>
    <w:rsid w:val="00A332EC"/>
    <w:rsid w:val="00A33641"/>
    <w:rsid w:val="00A33E85"/>
    <w:rsid w:val="00A341E1"/>
    <w:rsid w:val="00A3510B"/>
    <w:rsid w:val="00A35207"/>
    <w:rsid w:val="00A36073"/>
    <w:rsid w:val="00A3614C"/>
    <w:rsid w:val="00A377D0"/>
    <w:rsid w:val="00A4113D"/>
    <w:rsid w:val="00A413C6"/>
    <w:rsid w:val="00A4195B"/>
    <w:rsid w:val="00A4196B"/>
    <w:rsid w:val="00A41C7A"/>
    <w:rsid w:val="00A4217B"/>
    <w:rsid w:val="00A42DD3"/>
    <w:rsid w:val="00A4303C"/>
    <w:rsid w:val="00A438DA"/>
    <w:rsid w:val="00A43C7B"/>
    <w:rsid w:val="00A44222"/>
    <w:rsid w:val="00A443D6"/>
    <w:rsid w:val="00A4493A"/>
    <w:rsid w:val="00A45446"/>
    <w:rsid w:val="00A45941"/>
    <w:rsid w:val="00A45CD4"/>
    <w:rsid w:val="00A45ED9"/>
    <w:rsid w:val="00A45FC5"/>
    <w:rsid w:val="00A46790"/>
    <w:rsid w:val="00A46FDA"/>
    <w:rsid w:val="00A474AA"/>
    <w:rsid w:val="00A474F3"/>
    <w:rsid w:val="00A47876"/>
    <w:rsid w:val="00A47896"/>
    <w:rsid w:val="00A47E84"/>
    <w:rsid w:val="00A50447"/>
    <w:rsid w:val="00A506D6"/>
    <w:rsid w:val="00A50D2A"/>
    <w:rsid w:val="00A51CC8"/>
    <w:rsid w:val="00A51E57"/>
    <w:rsid w:val="00A51F90"/>
    <w:rsid w:val="00A51F96"/>
    <w:rsid w:val="00A5253C"/>
    <w:rsid w:val="00A52AC8"/>
    <w:rsid w:val="00A52F4F"/>
    <w:rsid w:val="00A53D2C"/>
    <w:rsid w:val="00A54116"/>
    <w:rsid w:val="00A54635"/>
    <w:rsid w:val="00A55171"/>
    <w:rsid w:val="00A55434"/>
    <w:rsid w:val="00A55719"/>
    <w:rsid w:val="00A559B6"/>
    <w:rsid w:val="00A559C5"/>
    <w:rsid w:val="00A55D11"/>
    <w:rsid w:val="00A5601C"/>
    <w:rsid w:val="00A569CC"/>
    <w:rsid w:val="00A56EFF"/>
    <w:rsid w:val="00A575B0"/>
    <w:rsid w:val="00A579CA"/>
    <w:rsid w:val="00A57A31"/>
    <w:rsid w:val="00A57A84"/>
    <w:rsid w:val="00A57D8E"/>
    <w:rsid w:val="00A60E35"/>
    <w:rsid w:val="00A61998"/>
    <w:rsid w:val="00A61AD5"/>
    <w:rsid w:val="00A62114"/>
    <w:rsid w:val="00A62650"/>
    <w:rsid w:val="00A6280A"/>
    <w:rsid w:val="00A62C82"/>
    <w:rsid w:val="00A63A3F"/>
    <w:rsid w:val="00A64641"/>
    <w:rsid w:val="00A646C1"/>
    <w:rsid w:val="00A64A87"/>
    <w:rsid w:val="00A65967"/>
    <w:rsid w:val="00A65CEE"/>
    <w:rsid w:val="00A661A0"/>
    <w:rsid w:val="00A669EA"/>
    <w:rsid w:val="00A67C75"/>
    <w:rsid w:val="00A67E6A"/>
    <w:rsid w:val="00A705BE"/>
    <w:rsid w:val="00A709E6"/>
    <w:rsid w:val="00A70B2D"/>
    <w:rsid w:val="00A70C6A"/>
    <w:rsid w:val="00A71969"/>
    <w:rsid w:val="00A71CDF"/>
    <w:rsid w:val="00A72224"/>
    <w:rsid w:val="00A72428"/>
    <w:rsid w:val="00A736C8"/>
    <w:rsid w:val="00A73AAE"/>
    <w:rsid w:val="00A73C2A"/>
    <w:rsid w:val="00A73F82"/>
    <w:rsid w:val="00A745BB"/>
    <w:rsid w:val="00A74AC4"/>
    <w:rsid w:val="00A74FF1"/>
    <w:rsid w:val="00A7546C"/>
    <w:rsid w:val="00A7621E"/>
    <w:rsid w:val="00A76982"/>
    <w:rsid w:val="00A76B71"/>
    <w:rsid w:val="00A76B8B"/>
    <w:rsid w:val="00A76ED1"/>
    <w:rsid w:val="00A77064"/>
    <w:rsid w:val="00A772D2"/>
    <w:rsid w:val="00A779F7"/>
    <w:rsid w:val="00A80AD4"/>
    <w:rsid w:val="00A80C44"/>
    <w:rsid w:val="00A80C5C"/>
    <w:rsid w:val="00A81B9A"/>
    <w:rsid w:val="00A81D50"/>
    <w:rsid w:val="00A8245E"/>
    <w:rsid w:val="00A82796"/>
    <w:rsid w:val="00A82C9C"/>
    <w:rsid w:val="00A82E63"/>
    <w:rsid w:val="00A83822"/>
    <w:rsid w:val="00A83E9F"/>
    <w:rsid w:val="00A83FC5"/>
    <w:rsid w:val="00A8401D"/>
    <w:rsid w:val="00A8429D"/>
    <w:rsid w:val="00A84487"/>
    <w:rsid w:val="00A844B6"/>
    <w:rsid w:val="00A849D2"/>
    <w:rsid w:val="00A85C08"/>
    <w:rsid w:val="00A85FA6"/>
    <w:rsid w:val="00A86159"/>
    <w:rsid w:val="00A863E9"/>
    <w:rsid w:val="00A86416"/>
    <w:rsid w:val="00A8730C"/>
    <w:rsid w:val="00A8730D"/>
    <w:rsid w:val="00A87388"/>
    <w:rsid w:val="00A87673"/>
    <w:rsid w:val="00A879CE"/>
    <w:rsid w:val="00A90554"/>
    <w:rsid w:val="00A908B5"/>
    <w:rsid w:val="00A908EB"/>
    <w:rsid w:val="00A910B6"/>
    <w:rsid w:val="00A91885"/>
    <w:rsid w:val="00A92B54"/>
    <w:rsid w:val="00A93038"/>
    <w:rsid w:val="00A932AA"/>
    <w:rsid w:val="00A9333E"/>
    <w:rsid w:val="00A9441F"/>
    <w:rsid w:val="00A94589"/>
    <w:rsid w:val="00A945A3"/>
    <w:rsid w:val="00A945F7"/>
    <w:rsid w:val="00A94967"/>
    <w:rsid w:val="00A94BF1"/>
    <w:rsid w:val="00A94E27"/>
    <w:rsid w:val="00A957C7"/>
    <w:rsid w:val="00A95CF4"/>
    <w:rsid w:val="00A96108"/>
    <w:rsid w:val="00A96626"/>
    <w:rsid w:val="00A97776"/>
    <w:rsid w:val="00AA195B"/>
    <w:rsid w:val="00AA1DEA"/>
    <w:rsid w:val="00AA1E7D"/>
    <w:rsid w:val="00AA2013"/>
    <w:rsid w:val="00AA275C"/>
    <w:rsid w:val="00AA3256"/>
    <w:rsid w:val="00AA3F8B"/>
    <w:rsid w:val="00AA40B9"/>
    <w:rsid w:val="00AA418A"/>
    <w:rsid w:val="00AA444F"/>
    <w:rsid w:val="00AA45E8"/>
    <w:rsid w:val="00AA5B8A"/>
    <w:rsid w:val="00AA5EA5"/>
    <w:rsid w:val="00AA674B"/>
    <w:rsid w:val="00AA689E"/>
    <w:rsid w:val="00AA712F"/>
    <w:rsid w:val="00AA7678"/>
    <w:rsid w:val="00AA7C66"/>
    <w:rsid w:val="00AB0492"/>
    <w:rsid w:val="00AB080A"/>
    <w:rsid w:val="00AB0D18"/>
    <w:rsid w:val="00AB0D1D"/>
    <w:rsid w:val="00AB184C"/>
    <w:rsid w:val="00AB1FC9"/>
    <w:rsid w:val="00AB23B6"/>
    <w:rsid w:val="00AB267C"/>
    <w:rsid w:val="00AB26E1"/>
    <w:rsid w:val="00AB2AAD"/>
    <w:rsid w:val="00AB2AE6"/>
    <w:rsid w:val="00AB2D0E"/>
    <w:rsid w:val="00AB2D22"/>
    <w:rsid w:val="00AB2E5A"/>
    <w:rsid w:val="00AB30F4"/>
    <w:rsid w:val="00AB32EC"/>
    <w:rsid w:val="00AB3E07"/>
    <w:rsid w:val="00AB3F4B"/>
    <w:rsid w:val="00AB4664"/>
    <w:rsid w:val="00AB47B5"/>
    <w:rsid w:val="00AB4AED"/>
    <w:rsid w:val="00AB4D90"/>
    <w:rsid w:val="00AB4E40"/>
    <w:rsid w:val="00AB55BE"/>
    <w:rsid w:val="00AB5987"/>
    <w:rsid w:val="00AB619F"/>
    <w:rsid w:val="00AB742D"/>
    <w:rsid w:val="00AB7442"/>
    <w:rsid w:val="00AB748D"/>
    <w:rsid w:val="00AC0252"/>
    <w:rsid w:val="00AC050E"/>
    <w:rsid w:val="00AC0585"/>
    <w:rsid w:val="00AC0A52"/>
    <w:rsid w:val="00AC0A71"/>
    <w:rsid w:val="00AC0D6C"/>
    <w:rsid w:val="00AC2006"/>
    <w:rsid w:val="00AC28C3"/>
    <w:rsid w:val="00AC2EFC"/>
    <w:rsid w:val="00AC32DD"/>
    <w:rsid w:val="00AC3A4D"/>
    <w:rsid w:val="00AC455C"/>
    <w:rsid w:val="00AC4563"/>
    <w:rsid w:val="00AC475C"/>
    <w:rsid w:val="00AC5D27"/>
    <w:rsid w:val="00AC6D4F"/>
    <w:rsid w:val="00AC704D"/>
    <w:rsid w:val="00AC7B8B"/>
    <w:rsid w:val="00AC7DEB"/>
    <w:rsid w:val="00AD078C"/>
    <w:rsid w:val="00AD172A"/>
    <w:rsid w:val="00AD1B70"/>
    <w:rsid w:val="00AD1B85"/>
    <w:rsid w:val="00AD202B"/>
    <w:rsid w:val="00AD2F11"/>
    <w:rsid w:val="00AD3153"/>
    <w:rsid w:val="00AD3285"/>
    <w:rsid w:val="00AD47EF"/>
    <w:rsid w:val="00AD4951"/>
    <w:rsid w:val="00AD49B8"/>
    <w:rsid w:val="00AD4C62"/>
    <w:rsid w:val="00AD5060"/>
    <w:rsid w:val="00AD52A1"/>
    <w:rsid w:val="00AD6228"/>
    <w:rsid w:val="00AD6842"/>
    <w:rsid w:val="00AD7637"/>
    <w:rsid w:val="00AE0F4A"/>
    <w:rsid w:val="00AE170A"/>
    <w:rsid w:val="00AE2600"/>
    <w:rsid w:val="00AE29AD"/>
    <w:rsid w:val="00AE2EA8"/>
    <w:rsid w:val="00AE34D5"/>
    <w:rsid w:val="00AE3D34"/>
    <w:rsid w:val="00AE431E"/>
    <w:rsid w:val="00AE4434"/>
    <w:rsid w:val="00AE444B"/>
    <w:rsid w:val="00AE4CDC"/>
    <w:rsid w:val="00AE4D5F"/>
    <w:rsid w:val="00AE4DC4"/>
    <w:rsid w:val="00AE5108"/>
    <w:rsid w:val="00AE522F"/>
    <w:rsid w:val="00AE5A98"/>
    <w:rsid w:val="00AE5C0A"/>
    <w:rsid w:val="00AE5CC5"/>
    <w:rsid w:val="00AE68F9"/>
    <w:rsid w:val="00AE6A18"/>
    <w:rsid w:val="00AE70EC"/>
    <w:rsid w:val="00AF03EC"/>
    <w:rsid w:val="00AF0C61"/>
    <w:rsid w:val="00AF140E"/>
    <w:rsid w:val="00AF1A4D"/>
    <w:rsid w:val="00AF1C55"/>
    <w:rsid w:val="00AF1FDD"/>
    <w:rsid w:val="00AF2238"/>
    <w:rsid w:val="00AF22FA"/>
    <w:rsid w:val="00AF2318"/>
    <w:rsid w:val="00AF2B2D"/>
    <w:rsid w:val="00AF3539"/>
    <w:rsid w:val="00AF3EF5"/>
    <w:rsid w:val="00AF4C6D"/>
    <w:rsid w:val="00AF5110"/>
    <w:rsid w:val="00AF5B43"/>
    <w:rsid w:val="00AF6C08"/>
    <w:rsid w:val="00AF78D4"/>
    <w:rsid w:val="00AF7A1F"/>
    <w:rsid w:val="00AF7F99"/>
    <w:rsid w:val="00B018B8"/>
    <w:rsid w:val="00B01CC6"/>
    <w:rsid w:val="00B01F98"/>
    <w:rsid w:val="00B01FF2"/>
    <w:rsid w:val="00B02293"/>
    <w:rsid w:val="00B02EAC"/>
    <w:rsid w:val="00B038C2"/>
    <w:rsid w:val="00B042CC"/>
    <w:rsid w:val="00B046EE"/>
    <w:rsid w:val="00B05561"/>
    <w:rsid w:val="00B056E1"/>
    <w:rsid w:val="00B06B78"/>
    <w:rsid w:val="00B06F4B"/>
    <w:rsid w:val="00B06FE8"/>
    <w:rsid w:val="00B07155"/>
    <w:rsid w:val="00B071F2"/>
    <w:rsid w:val="00B07B2F"/>
    <w:rsid w:val="00B07BED"/>
    <w:rsid w:val="00B1013A"/>
    <w:rsid w:val="00B10243"/>
    <w:rsid w:val="00B117E5"/>
    <w:rsid w:val="00B11ABC"/>
    <w:rsid w:val="00B11CFB"/>
    <w:rsid w:val="00B125A3"/>
    <w:rsid w:val="00B12722"/>
    <w:rsid w:val="00B12BF1"/>
    <w:rsid w:val="00B12C0B"/>
    <w:rsid w:val="00B1310E"/>
    <w:rsid w:val="00B141F7"/>
    <w:rsid w:val="00B14283"/>
    <w:rsid w:val="00B144BB"/>
    <w:rsid w:val="00B14F27"/>
    <w:rsid w:val="00B15252"/>
    <w:rsid w:val="00B15AE2"/>
    <w:rsid w:val="00B15BC0"/>
    <w:rsid w:val="00B15DE6"/>
    <w:rsid w:val="00B1652F"/>
    <w:rsid w:val="00B16748"/>
    <w:rsid w:val="00B16FCD"/>
    <w:rsid w:val="00B17F9E"/>
    <w:rsid w:val="00B20464"/>
    <w:rsid w:val="00B2065B"/>
    <w:rsid w:val="00B20FFC"/>
    <w:rsid w:val="00B21790"/>
    <w:rsid w:val="00B21988"/>
    <w:rsid w:val="00B22383"/>
    <w:rsid w:val="00B22AB6"/>
    <w:rsid w:val="00B23051"/>
    <w:rsid w:val="00B23458"/>
    <w:rsid w:val="00B236EA"/>
    <w:rsid w:val="00B23957"/>
    <w:rsid w:val="00B23CBA"/>
    <w:rsid w:val="00B23DA9"/>
    <w:rsid w:val="00B24576"/>
    <w:rsid w:val="00B24740"/>
    <w:rsid w:val="00B24751"/>
    <w:rsid w:val="00B255B4"/>
    <w:rsid w:val="00B259A1"/>
    <w:rsid w:val="00B25A56"/>
    <w:rsid w:val="00B25DAA"/>
    <w:rsid w:val="00B26058"/>
    <w:rsid w:val="00B2625F"/>
    <w:rsid w:val="00B265A3"/>
    <w:rsid w:val="00B266D4"/>
    <w:rsid w:val="00B27957"/>
    <w:rsid w:val="00B300CC"/>
    <w:rsid w:val="00B30175"/>
    <w:rsid w:val="00B30474"/>
    <w:rsid w:val="00B3052E"/>
    <w:rsid w:val="00B3070B"/>
    <w:rsid w:val="00B30934"/>
    <w:rsid w:val="00B31420"/>
    <w:rsid w:val="00B3148D"/>
    <w:rsid w:val="00B31704"/>
    <w:rsid w:val="00B31E6A"/>
    <w:rsid w:val="00B31ED3"/>
    <w:rsid w:val="00B32337"/>
    <w:rsid w:val="00B324A6"/>
    <w:rsid w:val="00B331E0"/>
    <w:rsid w:val="00B33C71"/>
    <w:rsid w:val="00B34391"/>
    <w:rsid w:val="00B349EE"/>
    <w:rsid w:val="00B34C7F"/>
    <w:rsid w:val="00B34FEA"/>
    <w:rsid w:val="00B35213"/>
    <w:rsid w:val="00B353E6"/>
    <w:rsid w:val="00B3638C"/>
    <w:rsid w:val="00B36584"/>
    <w:rsid w:val="00B3666E"/>
    <w:rsid w:val="00B36735"/>
    <w:rsid w:val="00B36B4A"/>
    <w:rsid w:val="00B3707C"/>
    <w:rsid w:val="00B370F1"/>
    <w:rsid w:val="00B3730C"/>
    <w:rsid w:val="00B37CC1"/>
    <w:rsid w:val="00B40368"/>
    <w:rsid w:val="00B423B5"/>
    <w:rsid w:val="00B425B5"/>
    <w:rsid w:val="00B4296B"/>
    <w:rsid w:val="00B42F02"/>
    <w:rsid w:val="00B433BC"/>
    <w:rsid w:val="00B434DE"/>
    <w:rsid w:val="00B4376E"/>
    <w:rsid w:val="00B44015"/>
    <w:rsid w:val="00B444EC"/>
    <w:rsid w:val="00B44876"/>
    <w:rsid w:val="00B44AB0"/>
    <w:rsid w:val="00B45109"/>
    <w:rsid w:val="00B459E1"/>
    <w:rsid w:val="00B4658C"/>
    <w:rsid w:val="00B46FB6"/>
    <w:rsid w:val="00B478B3"/>
    <w:rsid w:val="00B47DE2"/>
    <w:rsid w:val="00B50926"/>
    <w:rsid w:val="00B50AFC"/>
    <w:rsid w:val="00B513F3"/>
    <w:rsid w:val="00B51BE6"/>
    <w:rsid w:val="00B51D93"/>
    <w:rsid w:val="00B52516"/>
    <w:rsid w:val="00B529E0"/>
    <w:rsid w:val="00B52B09"/>
    <w:rsid w:val="00B533DE"/>
    <w:rsid w:val="00B53B35"/>
    <w:rsid w:val="00B53DE9"/>
    <w:rsid w:val="00B54681"/>
    <w:rsid w:val="00B54867"/>
    <w:rsid w:val="00B5499D"/>
    <w:rsid w:val="00B55AF6"/>
    <w:rsid w:val="00B55D16"/>
    <w:rsid w:val="00B55F4B"/>
    <w:rsid w:val="00B57135"/>
    <w:rsid w:val="00B57845"/>
    <w:rsid w:val="00B57CDB"/>
    <w:rsid w:val="00B57CF9"/>
    <w:rsid w:val="00B60133"/>
    <w:rsid w:val="00B60645"/>
    <w:rsid w:val="00B610C9"/>
    <w:rsid w:val="00B617F5"/>
    <w:rsid w:val="00B6185F"/>
    <w:rsid w:val="00B61937"/>
    <w:rsid w:val="00B61DB4"/>
    <w:rsid w:val="00B62801"/>
    <w:rsid w:val="00B63851"/>
    <w:rsid w:val="00B63A3C"/>
    <w:rsid w:val="00B63D0D"/>
    <w:rsid w:val="00B63DDE"/>
    <w:rsid w:val="00B63F58"/>
    <w:rsid w:val="00B64287"/>
    <w:rsid w:val="00B645F0"/>
    <w:rsid w:val="00B65A64"/>
    <w:rsid w:val="00B65AEB"/>
    <w:rsid w:val="00B65DB5"/>
    <w:rsid w:val="00B660D8"/>
    <w:rsid w:val="00B66934"/>
    <w:rsid w:val="00B67E20"/>
    <w:rsid w:val="00B67E8E"/>
    <w:rsid w:val="00B70368"/>
    <w:rsid w:val="00B705C5"/>
    <w:rsid w:val="00B70748"/>
    <w:rsid w:val="00B7080D"/>
    <w:rsid w:val="00B709BF"/>
    <w:rsid w:val="00B70A9F"/>
    <w:rsid w:val="00B71D5C"/>
    <w:rsid w:val="00B7242A"/>
    <w:rsid w:val="00B72777"/>
    <w:rsid w:val="00B7281C"/>
    <w:rsid w:val="00B73FC9"/>
    <w:rsid w:val="00B74231"/>
    <w:rsid w:val="00B745EA"/>
    <w:rsid w:val="00B7473E"/>
    <w:rsid w:val="00B7652C"/>
    <w:rsid w:val="00B76CE1"/>
    <w:rsid w:val="00B77CA8"/>
    <w:rsid w:val="00B77D39"/>
    <w:rsid w:val="00B77D62"/>
    <w:rsid w:val="00B80A88"/>
    <w:rsid w:val="00B81F7D"/>
    <w:rsid w:val="00B8203D"/>
    <w:rsid w:val="00B82588"/>
    <w:rsid w:val="00B827B8"/>
    <w:rsid w:val="00B82832"/>
    <w:rsid w:val="00B82EEF"/>
    <w:rsid w:val="00B836DD"/>
    <w:rsid w:val="00B83D07"/>
    <w:rsid w:val="00B844D6"/>
    <w:rsid w:val="00B85143"/>
    <w:rsid w:val="00B8514A"/>
    <w:rsid w:val="00B85334"/>
    <w:rsid w:val="00B868B6"/>
    <w:rsid w:val="00B869B0"/>
    <w:rsid w:val="00B86E16"/>
    <w:rsid w:val="00B870FE"/>
    <w:rsid w:val="00B87179"/>
    <w:rsid w:val="00B87411"/>
    <w:rsid w:val="00B87562"/>
    <w:rsid w:val="00B90174"/>
    <w:rsid w:val="00B9052A"/>
    <w:rsid w:val="00B90732"/>
    <w:rsid w:val="00B91CEF"/>
    <w:rsid w:val="00B91EC7"/>
    <w:rsid w:val="00B92042"/>
    <w:rsid w:val="00B923C9"/>
    <w:rsid w:val="00B92D31"/>
    <w:rsid w:val="00B93332"/>
    <w:rsid w:val="00B9355F"/>
    <w:rsid w:val="00B939E4"/>
    <w:rsid w:val="00B93FEF"/>
    <w:rsid w:val="00B94300"/>
    <w:rsid w:val="00B9465E"/>
    <w:rsid w:val="00B94F24"/>
    <w:rsid w:val="00B96128"/>
    <w:rsid w:val="00B96404"/>
    <w:rsid w:val="00B96512"/>
    <w:rsid w:val="00B96526"/>
    <w:rsid w:val="00B96D52"/>
    <w:rsid w:val="00B97268"/>
    <w:rsid w:val="00B97686"/>
    <w:rsid w:val="00B9786E"/>
    <w:rsid w:val="00B97CA7"/>
    <w:rsid w:val="00B97CF2"/>
    <w:rsid w:val="00B97D32"/>
    <w:rsid w:val="00BA02BB"/>
    <w:rsid w:val="00BA0AAA"/>
    <w:rsid w:val="00BA176F"/>
    <w:rsid w:val="00BA2C94"/>
    <w:rsid w:val="00BA324E"/>
    <w:rsid w:val="00BA40B5"/>
    <w:rsid w:val="00BA5731"/>
    <w:rsid w:val="00BA581B"/>
    <w:rsid w:val="00BA60B4"/>
    <w:rsid w:val="00BA628E"/>
    <w:rsid w:val="00BA640E"/>
    <w:rsid w:val="00BA65DA"/>
    <w:rsid w:val="00BA6A70"/>
    <w:rsid w:val="00BA6B02"/>
    <w:rsid w:val="00BA6E3C"/>
    <w:rsid w:val="00BA7A6E"/>
    <w:rsid w:val="00BA7F72"/>
    <w:rsid w:val="00BB09FF"/>
    <w:rsid w:val="00BB1E63"/>
    <w:rsid w:val="00BB23FF"/>
    <w:rsid w:val="00BB3FC9"/>
    <w:rsid w:val="00BB4C23"/>
    <w:rsid w:val="00BB4E44"/>
    <w:rsid w:val="00BB50AF"/>
    <w:rsid w:val="00BB5311"/>
    <w:rsid w:val="00BB5792"/>
    <w:rsid w:val="00BB5CEA"/>
    <w:rsid w:val="00BB6070"/>
    <w:rsid w:val="00BB6C3C"/>
    <w:rsid w:val="00BB6D3E"/>
    <w:rsid w:val="00BB6F23"/>
    <w:rsid w:val="00BC008E"/>
    <w:rsid w:val="00BC0869"/>
    <w:rsid w:val="00BC144B"/>
    <w:rsid w:val="00BC1B4C"/>
    <w:rsid w:val="00BC2016"/>
    <w:rsid w:val="00BC2801"/>
    <w:rsid w:val="00BC296A"/>
    <w:rsid w:val="00BC2AC5"/>
    <w:rsid w:val="00BC2BF5"/>
    <w:rsid w:val="00BC33E1"/>
    <w:rsid w:val="00BC36C4"/>
    <w:rsid w:val="00BC39D2"/>
    <w:rsid w:val="00BC3E6D"/>
    <w:rsid w:val="00BC403C"/>
    <w:rsid w:val="00BC4145"/>
    <w:rsid w:val="00BC4524"/>
    <w:rsid w:val="00BC484F"/>
    <w:rsid w:val="00BC53B3"/>
    <w:rsid w:val="00BC55D5"/>
    <w:rsid w:val="00BC5FB0"/>
    <w:rsid w:val="00BC60A3"/>
    <w:rsid w:val="00BC611E"/>
    <w:rsid w:val="00BC6385"/>
    <w:rsid w:val="00BC6EA2"/>
    <w:rsid w:val="00BD0407"/>
    <w:rsid w:val="00BD1457"/>
    <w:rsid w:val="00BD1A9C"/>
    <w:rsid w:val="00BD2E19"/>
    <w:rsid w:val="00BD3C20"/>
    <w:rsid w:val="00BD3CFD"/>
    <w:rsid w:val="00BD4725"/>
    <w:rsid w:val="00BD4FDD"/>
    <w:rsid w:val="00BD5052"/>
    <w:rsid w:val="00BD54EE"/>
    <w:rsid w:val="00BD5917"/>
    <w:rsid w:val="00BD5B8E"/>
    <w:rsid w:val="00BD6AC1"/>
    <w:rsid w:val="00BD7267"/>
    <w:rsid w:val="00BD7662"/>
    <w:rsid w:val="00BD7A61"/>
    <w:rsid w:val="00BE067D"/>
    <w:rsid w:val="00BE12D6"/>
    <w:rsid w:val="00BE14E4"/>
    <w:rsid w:val="00BE2B0F"/>
    <w:rsid w:val="00BE38E4"/>
    <w:rsid w:val="00BE3D9D"/>
    <w:rsid w:val="00BE4119"/>
    <w:rsid w:val="00BE42A7"/>
    <w:rsid w:val="00BE74EB"/>
    <w:rsid w:val="00BE757B"/>
    <w:rsid w:val="00BE7619"/>
    <w:rsid w:val="00BE7F4E"/>
    <w:rsid w:val="00BF07B8"/>
    <w:rsid w:val="00BF0D11"/>
    <w:rsid w:val="00BF0E70"/>
    <w:rsid w:val="00BF195E"/>
    <w:rsid w:val="00BF1C81"/>
    <w:rsid w:val="00BF2470"/>
    <w:rsid w:val="00BF25FF"/>
    <w:rsid w:val="00BF2DBB"/>
    <w:rsid w:val="00BF350C"/>
    <w:rsid w:val="00BF378E"/>
    <w:rsid w:val="00BF3A22"/>
    <w:rsid w:val="00BF3F87"/>
    <w:rsid w:val="00BF4049"/>
    <w:rsid w:val="00BF4096"/>
    <w:rsid w:val="00BF438E"/>
    <w:rsid w:val="00BF4A7C"/>
    <w:rsid w:val="00BF5423"/>
    <w:rsid w:val="00BF58DF"/>
    <w:rsid w:val="00BF58F5"/>
    <w:rsid w:val="00BF6178"/>
    <w:rsid w:val="00BF686B"/>
    <w:rsid w:val="00BF69F7"/>
    <w:rsid w:val="00BF6C8D"/>
    <w:rsid w:val="00BF6F78"/>
    <w:rsid w:val="00BF71C4"/>
    <w:rsid w:val="00BF71C6"/>
    <w:rsid w:val="00C00AD9"/>
    <w:rsid w:val="00C00F1B"/>
    <w:rsid w:val="00C010A9"/>
    <w:rsid w:val="00C01183"/>
    <w:rsid w:val="00C012D7"/>
    <w:rsid w:val="00C019B0"/>
    <w:rsid w:val="00C02602"/>
    <w:rsid w:val="00C02771"/>
    <w:rsid w:val="00C02FD1"/>
    <w:rsid w:val="00C03385"/>
    <w:rsid w:val="00C03ABD"/>
    <w:rsid w:val="00C04301"/>
    <w:rsid w:val="00C04315"/>
    <w:rsid w:val="00C044E7"/>
    <w:rsid w:val="00C04D5C"/>
    <w:rsid w:val="00C05B95"/>
    <w:rsid w:val="00C05C67"/>
    <w:rsid w:val="00C05FF2"/>
    <w:rsid w:val="00C07006"/>
    <w:rsid w:val="00C076E5"/>
    <w:rsid w:val="00C1073B"/>
    <w:rsid w:val="00C11357"/>
    <w:rsid w:val="00C11B52"/>
    <w:rsid w:val="00C13746"/>
    <w:rsid w:val="00C137E4"/>
    <w:rsid w:val="00C1450A"/>
    <w:rsid w:val="00C14F98"/>
    <w:rsid w:val="00C1515A"/>
    <w:rsid w:val="00C15839"/>
    <w:rsid w:val="00C15AEA"/>
    <w:rsid w:val="00C15BDA"/>
    <w:rsid w:val="00C15D68"/>
    <w:rsid w:val="00C16862"/>
    <w:rsid w:val="00C17AFD"/>
    <w:rsid w:val="00C206A1"/>
    <w:rsid w:val="00C20FC3"/>
    <w:rsid w:val="00C210A7"/>
    <w:rsid w:val="00C210E9"/>
    <w:rsid w:val="00C223F1"/>
    <w:rsid w:val="00C2247D"/>
    <w:rsid w:val="00C22729"/>
    <w:rsid w:val="00C22EA1"/>
    <w:rsid w:val="00C23279"/>
    <w:rsid w:val="00C2376F"/>
    <w:rsid w:val="00C23F62"/>
    <w:rsid w:val="00C24028"/>
    <w:rsid w:val="00C24456"/>
    <w:rsid w:val="00C2562D"/>
    <w:rsid w:val="00C26D5E"/>
    <w:rsid w:val="00C275A7"/>
    <w:rsid w:val="00C27D0F"/>
    <w:rsid w:val="00C3024B"/>
    <w:rsid w:val="00C30589"/>
    <w:rsid w:val="00C3066A"/>
    <w:rsid w:val="00C309E0"/>
    <w:rsid w:val="00C30B9A"/>
    <w:rsid w:val="00C30BD7"/>
    <w:rsid w:val="00C30D8A"/>
    <w:rsid w:val="00C3106D"/>
    <w:rsid w:val="00C311B9"/>
    <w:rsid w:val="00C32596"/>
    <w:rsid w:val="00C32AC5"/>
    <w:rsid w:val="00C32F4A"/>
    <w:rsid w:val="00C33B42"/>
    <w:rsid w:val="00C33C0A"/>
    <w:rsid w:val="00C33EC7"/>
    <w:rsid w:val="00C33F06"/>
    <w:rsid w:val="00C3559C"/>
    <w:rsid w:val="00C356C2"/>
    <w:rsid w:val="00C3758B"/>
    <w:rsid w:val="00C37892"/>
    <w:rsid w:val="00C37A89"/>
    <w:rsid w:val="00C404A6"/>
    <w:rsid w:val="00C40737"/>
    <w:rsid w:val="00C40A27"/>
    <w:rsid w:val="00C4177E"/>
    <w:rsid w:val="00C419F4"/>
    <w:rsid w:val="00C41DBE"/>
    <w:rsid w:val="00C41F02"/>
    <w:rsid w:val="00C423CB"/>
    <w:rsid w:val="00C428C5"/>
    <w:rsid w:val="00C429F5"/>
    <w:rsid w:val="00C43314"/>
    <w:rsid w:val="00C4431D"/>
    <w:rsid w:val="00C44354"/>
    <w:rsid w:val="00C44FEF"/>
    <w:rsid w:val="00C459EA"/>
    <w:rsid w:val="00C45DCA"/>
    <w:rsid w:val="00C45E4C"/>
    <w:rsid w:val="00C46C90"/>
    <w:rsid w:val="00C46EB4"/>
    <w:rsid w:val="00C47251"/>
    <w:rsid w:val="00C4791C"/>
    <w:rsid w:val="00C47E64"/>
    <w:rsid w:val="00C50683"/>
    <w:rsid w:val="00C51D19"/>
    <w:rsid w:val="00C5230A"/>
    <w:rsid w:val="00C52544"/>
    <w:rsid w:val="00C5269C"/>
    <w:rsid w:val="00C528E9"/>
    <w:rsid w:val="00C52D9F"/>
    <w:rsid w:val="00C53180"/>
    <w:rsid w:val="00C53224"/>
    <w:rsid w:val="00C536C6"/>
    <w:rsid w:val="00C537D4"/>
    <w:rsid w:val="00C53964"/>
    <w:rsid w:val="00C53AAA"/>
    <w:rsid w:val="00C541CC"/>
    <w:rsid w:val="00C545BA"/>
    <w:rsid w:val="00C549F3"/>
    <w:rsid w:val="00C54B98"/>
    <w:rsid w:val="00C54FDE"/>
    <w:rsid w:val="00C55183"/>
    <w:rsid w:val="00C55911"/>
    <w:rsid w:val="00C56334"/>
    <w:rsid w:val="00C569F8"/>
    <w:rsid w:val="00C56A4F"/>
    <w:rsid w:val="00C56A89"/>
    <w:rsid w:val="00C577EC"/>
    <w:rsid w:val="00C57A5B"/>
    <w:rsid w:val="00C57DBF"/>
    <w:rsid w:val="00C57DD0"/>
    <w:rsid w:val="00C60194"/>
    <w:rsid w:val="00C60ADF"/>
    <w:rsid w:val="00C61E30"/>
    <w:rsid w:val="00C629DB"/>
    <w:rsid w:val="00C62A20"/>
    <w:rsid w:val="00C62E8D"/>
    <w:rsid w:val="00C633C4"/>
    <w:rsid w:val="00C635DE"/>
    <w:rsid w:val="00C63643"/>
    <w:rsid w:val="00C63730"/>
    <w:rsid w:val="00C63F12"/>
    <w:rsid w:val="00C64B86"/>
    <w:rsid w:val="00C64CA2"/>
    <w:rsid w:val="00C64F41"/>
    <w:rsid w:val="00C64FF9"/>
    <w:rsid w:val="00C658B9"/>
    <w:rsid w:val="00C66297"/>
    <w:rsid w:val="00C66603"/>
    <w:rsid w:val="00C66989"/>
    <w:rsid w:val="00C66AD7"/>
    <w:rsid w:val="00C66FE9"/>
    <w:rsid w:val="00C675B3"/>
    <w:rsid w:val="00C67677"/>
    <w:rsid w:val="00C7008C"/>
    <w:rsid w:val="00C708FC"/>
    <w:rsid w:val="00C70E83"/>
    <w:rsid w:val="00C71B04"/>
    <w:rsid w:val="00C720F3"/>
    <w:rsid w:val="00C72937"/>
    <w:rsid w:val="00C72C6C"/>
    <w:rsid w:val="00C73114"/>
    <w:rsid w:val="00C73277"/>
    <w:rsid w:val="00C73730"/>
    <w:rsid w:val="00C743B5"/>
    <w:rsid w:val="00C751A2"/>
    <w:rsid w:val="00C75367"/>
    <w:rsid w:val="00C76B62"/>
    <w:rsid w:val="00C76F42"/>
    <w:rsid w:val="00C778CF"/>
    <w:rsid w:val="00C77ABA"/>
    <w:rsid w:val="00C806EC"/>
    <w:rsid w:val="00C807B7"/>
    <w:rsid w:val="00C80D7E"/>
    <w:rsid w:val="00C81594"/>
    <w:rsid w:val="00C81615"/>
    <w:rsid w:val="00C81C77"/>
    <w:rsid w:val="00C824C9"/>
    <w:rsid w:val="00C827EE"/>
    <w:rsid w:val="00C828B4"/>
    <w:rsid w:val="00C82E02"/>
    <w:rsid w:val="00C8310D"/>
    <w:rsid w:val="00C83299"/>
    <w:rsid w:val="00C83EDB"/>
    <w:rsid w:val="00C83EE2"/>
    <w:rsid w:val="00C850B3"/>
    <w:rsid w:val="00C8565A"/>
    <w:rsid w:val="00C857A3"/>
    <w:rsid w:val="00C85D6C"/>
    <w:rsid w:val="00C85E26"/>
    <w:rsid w:val="00C90108"/>
    <w:rsid w:val="00C904D7"/>
    <w:rsid w:val="00C90525"/>
    <w:rsid w:val="00C90696"/>
    <w:rsid w:val="00C909A4"/>
    <w:rsid w:val="00C914A0"/>
    <w:rsid w:val="00C91773"/>
    <w:rsid w:val="00C92A24"/>
    <w:rsid w:val="00C92A46"/>
    <w:rsid w:val="00C92CEB"/>
    <w:rsid w:val="00C92FC2"/>
    <w:rsid w:val="00C9364D"/>
    <w:rsid w:val="00C9417B"/>
    <w:rsid w:val="00C944D2"/>
    <w:rsid w:val="00C94992"/>
    <w:rsid w:val="00C94E32"/>
    <w:rsid w:val="00C950E6"/>
    <w:rsid w:val="00C95CDB"/>
    <w:rsid w:val="00C95FD5"/>
    <w:rsid w:val="00C96047"/>
    <w:rsid w:val="00C96394"/>
    <w:rsid w:val="00C9697E"/>
    <w:rsid w:val="00C96BC4"/>
    <w:rsid w:val="00C96D35"/>
    <w:rsid w:val="00C96D78"/>
    <w:rsid w:val="00C97390"/>
    <w:rsid w:val="00C97BB5"/>
    <w:rsid w:val="00CA00D7"/>
    <w:rsid w:val="00CA01A9"/>
    <w:rsid w:val="00CA1DB5"/>
    <w:rsid w:val="00CA291B"/>
    <w:rsid w:val="00CA38C1"/>
    <w:rsid w:val="00CA3AE7"/>
    <w:rsid w:val="00CA3C72"/>
    <w:rsid w:val="00CA3C92"/>
    <w:rsid w:val="00CA3CFB"/>
    <w:rsid w:val="00CA3DC0"/>
    <w:rsid w:val="00CA42F6"/>
    <w:rsid w:val="00CA440A"/>
    <w:rsid w:val="00CA46A4"/>
    <w:rsid w:val="00CA4C86"/>
    <w:rsid w:val="00CA5206"/>
    <w:rsid w:val="00CA603A"/>
    <w:rsid w:val="00CA68C4"/>
    <w:rsid w:val="00CA6AC2"/>
    <w:rsid w:val="00CA6EDD"/>
    <w:rsid w:val="00CA7090"/>
    <w:rsid w:val="00CA73B3"/>
    <w:rsid w:val="00CA76C4"/>
    <w:rsid w:val="00CA786E"/>
    <w:rsid w:val="00CA7EF2"/>
    <w:rsid w:val="00CB006C"/>
    <w:rsid w:val="00CB05B8"/>
    <w:rsid w:val="00CB0A17"/>
    <w:rsid w:val="00CB0AA1"/>
    <w:rsid w:val="00CB0B9F"/>
    <w:rsid w:val="00CB0C0D"/>
    <w:rsid w:val="00CB16EA"/>
    <w:rsid w:val="00CB191A"/>
    <w:rsid w:val="00CB20AA"/>
    <w:rsid w:val="00CB3612"/>
    <w:rsid w:val="00CB4018"/>
    <w:rsid w:val="00CB4275"/>
    <w:rsid w:val="00CB49EF"/>
    <w:rsid w:val="00CB4B91"/>
    <w:rsid w:val="00CB4E09"/>
    <w:rsid w:val="00CB507E"/>
    <w:rsid w:val="00CB53BE"/>
    <w:rsid w:val="00CC00C0"/>
    <w:rsid w:val="00CC0813"/>
    <w:rsid w:val="00CC0CA1"/>
    <w:rsid w:val="00CC10F2"/>
    <w:rsid w:val="00CC11A8"/>
    <w:rsid w:val="00CC187E"/>
    <w:rsid w:val="00CC2002"/>
    <w:rsid w:val="00CC34FC"/>
    <w:rsid w:val="00CC451F"/>
    <w:rsid w:val="00CC4577"/>
    <w:rsid w:val="00CC4D32"/>
    <w:rsid w:val="00CC51AF"/>
    <w:rsid w:val="00CC5724"/>
    <w:rsid w:val="00CC5B91"/>
    <w:rsid w:val="00CC615F"/>
    <w:rsid w:val="00CC696D"/>
    <w:rsid w:val="00CC72C0"/>
    <w:rsid w:val="00CC7C17"/>
    <w:rsid w:val="00CC7EDD"/>
    <w:rsid w:val="00CD0180"/>
    <w:rsid w:val="00CD09C4"/>
    <w:rsid w:val="00CD18D0"/>
    <w:rsid w:val="00CD1A86"/>
    <w:rsid w:val="00CD1F05"/>
    <w:rsid w:val="00CD2086"/>
    <w:rsid w:val="00CD2346"/>
    <w:rsid w:val="00CD2654"/>
    <w:rsid w:val="00CD270B"/>
    <w:rsid w:val="00CD2B88"/>
    <w:rsid w:val="00CD2D0C"/>
    <w:rsid w:val="00CD3064"/>
    <w:rsid w:val="00CD421E"/>
    <w:rsid w:val="00CD4478"/>
    <w:rsid w:val="00CD4F58"/>
    <w:rsid w:val="00CD6287"/>
    <w:rsid w:val="00CD6478"/>
    <w:rsid w:val="00CD66C9"/>
    <w:rsid w:val="00CD7259"/>
    <w:rsid w:val="00CD753F"/>
    <w:rsid w:val="00CD7CBB"/>
    <w:rsid w:val="00CE0691"/>
    <w:rsid w:val="00CE075A"/>
    <w:rsid w:val="00CE0B60"/>
    <w:rsid w:val="00CE0EC9"/>
    <w:rsid w:val="00CE0EFB"/>
    <w:rsid w:val="00CE0F27"/>
    <w:rsid w:val="00CE2374"/>
    <w:rsid w:val="00CE2EB9"/>
    <w:rsid w:val="00CE2FEF"/>
    <w:rsid w:val="00CE3001"/>
    <w:rsid w:val="00CE3059"/>
    <w:rsid w:val="00CE41CE"/>
    <w:rsid w:val="00CE4955"/>
    <w:rsid w:val="00CE4A64"/>
    <w:rsid w:val="00CE558C"/>
    <w:rsid w:val="00CE55D1"/>
    <w:rsid w:val="00CE5961"/>
    <w:rsid w:val="00CE5F42"/>
    <w:rsid w:val="00CE66FA"/>
    <w:rsid w:val="00CE6A96"/>
    <w:rsid w:val="00CE6B81"/>
    <w:rsid w:val="00CE6FAF"/>
    <w:rsid w:val="00CE7A85"/>
    <w:rsid w:val="00CF015A"/>
    <w:rsid w:val="00CF01E2"/>
    <w:rsid w:val="00CF0613"/>
    <w:rsid w:val="00CF06CE"/>
    <w:rsid w:val="00CF0956"/>
    <w:rsid w:val="00CF0DF2"/>
    <w:rsid w:val="00CF0F82"/>
    <w:rsid w:val="00CF11AE"/>
    <w:rsid w:val="00CF209E"/>
    <w:rsid w:val="00CF29E4"/>
    <w:rsid w:val="00CF2A09"/>
    <w:rsid w:val="00CF3786"/>
    <w:rsid w:val="00CF3B17"/>
    <w:rsid w:val="00CF45C7"/>
    <w:rsid w:val="00CF509F"/>
    <w:rsid w:val="00CF516A"/>
    <w:rsid w:val="00CF539F"/>
    <w:rsid w:val="00CF561A"/>
    <w:rsid w:val="00CF58A7"/>
    <w:rsid w:val="00CF61E0"/>
    <w:rsid w:val="00CF647E"/>
    <w:rsid w:val="00CF6875"/>
    <w:rsid w:val="00CF71B5"/>
    <w:rsid w:val="00CF7339"/>
    <w:rsid w:val="00CF73C0"/>
    <w:rsid w:val="00CF7634"/>
    <w:rsid w:val="00CF7B51"/>
    <w:rsid w:val="00CF7B79"/>
    <w:rsid w:val="00CF7F67"/>
    <w:rsid w:val="00D00D64"/>
    <w:rsid w:val="00D00D76"/>
    <w:rsid w:val="00D01046"/>
    <w:rsid w:val="00D0122F"/>
    <w:rsid w:val="00D0127F"/>
    <w:rsid w:val="00D0131C"/>
    <w:rsid w:val="00D01D5E"/>
    <w:rsid w:val="00D02872"/>
    <w:rsid w:val="00D02ABE"/>
    <w:rsid w:val="00D02FA4"/>
    <w:rsid w:val="00D0302C"/>
    <w:rsid w:val="00D03CA0"/>
    <w:rsid w:val="00D03CEF"/>
    <w:rsid w:val="00D03F61"/>
    <w:rsid w:val="00D040D1"/>
    <w:rsid w:val="00D04C60"/>
    <w:rsid w:val="00D05D28"/>
    <w:rsid w:val="00D06A5E"/>
    <w:rsid w:val="00D072FA"/>
    <w:rsid w:val="00D07C49"/>
    <w:rsid w:val="00D07EC7"/>
    <w:rsid w:val="00D104B1"/>
    <w:rsid w:val="00D10A32"/>
    <w:rsid w:val="00D10DD3"/>
    <w:rsid w:val="00D11B7B"/>
    <w:rsid w:val="00D11C79"/>
    <w:rsid w:val="00D12299"/>
    <w:rsid w:val="00D1277D"/>
    <w:rsid w:val="00D1285C"/>
    <w:rsid w:val="00D128C6"/>
    <w:rsid w:val="00D12E95"/>
    <w:rsid w:val="00D133B4"/>
    <w:rsid w:val="00D14E20"/>
    <w:rsid w:val="00D155EB"/>
    <w:rsid w:val="00D15696"/>
    <w:rsid w:val="00D15AF2"/>
    <w:rsid w:val="00D172B7"/>
    <w:rsid w:val="00D17BFD"/>
    <w:rsid w:val="00D204BE"/>
    <w:rsid w:val="00D20803"/>
    <w:rsid w:val="00D20CB3"/>
    <w:rsid w:val="00D20F7E"/>
    <w:rsid w:val="00D21232"/>
    <w:rsid w:val="00D213A9"/>
    <w:rsid w:val="00D21741"/>
    <w:rsid w:val="00D21796"/>
    <w:rsid w:val="00D21930"/>
    <w:rsid w:val="00D21C87"/>
    <w:rsid w:val="00D23CA4"/>
    <w:rsid w:val="00D24157"/>
    <w:rsid w:val="00D242E8"/>
    <w:rsid w:val="00D243E3"/>
    <w:rsid w:val="00D244BF"/>
    <w:rsid w:val="00D245A0"/>
    <w:rsid w:val="00D24A9E"/>
    <w:rsid w:val="00D24FB7"/>
    <w:rsid w:val="00D256C2"/>
    <w:rsid w:val="00D265A2"/>
    <w:rsid w:val="00D275C3"/>
    <w:rsid w:val="00D27AEA"/>
    <w:rsid w:val="00D3010B"/>
    <w:rsid w:val="00D307A6"/>
    <w:rsid w:val="00D309C1"/>
    <w:rsid w:val="00D3109E"/>
    <w:rsid w:val="00D32403"/>
    <w:rsid w:val="00D32588"/>
    <w:rsid w:val="00D333BF"/>
    <w:rsid w:val="00D3493D"/>
    <w:rsid w:val="00D34EE9"/>
    <w:rsid w:val="00D3517B"/>
    <w:rsid w:val="00D351F2"/>
    <w:rsid w:val="00D3572D"/>
    <w:rsid w:val="00D36109"/>
    <w:rsid w:val="00D37397"/>
    <w:rsid w:val="00D379F1"/>
    <w:rsid w:val="00D37C05"/>
    <w:rsid w:val="00D40B2A"/>
    <w:rsid w:val="00D40FBB"/>
    <w:rsid w:val="00D410DC"/>
    <w:rsid w:val="00D41B42"/>
    <w:rsid w:val="00D41CD8"/>
    <w:rsid w:val="00D427F5"/>
    <w:rsid w:val="00D434B4"/>
    <w:rsid w:val="00D43D78"/>
    <w:rsid w:val="00D43F54"/>
    <w:rsid w:val="00D44026"/>
    <w:rsid w:val="00D4430A"/>
    <w:rsid w:val="00D443BE"/>
    <w:rsid w:val="00D44BA6"/>
    <w:rsid w:val="00D450B2"/>
    <w:rsid w:val="00D4544A"/>
    <w:rsid w:val="00D458AE"/>
    <w:rsid w:val="00D45F41"/>
    <w:rsid w:val="00D477BC"/>
    <w:rsid w:val="00D50357"/>
    <w:rsid w:val="00D5091F"/>
    <w:rsid w:val="00D51EF4"/>
    <w:rsid w:val="00D52064"/>
    <w:rsid w:val="00D531B3"/>
    <w:rsid w:val="00D535A5"/>
    <w:rsid w:val="00D536C8"/>
    <w:rsid w:val="00D53A8E"/>
    <w:rsid w:val="00D53D97"/>
    <w:rsid w:val="00D5446A"/>
    <w:rsid w:val="00D553D6"/>
    <w:rsid w:val="00D55F63"/>
    <w:rsid w:val="00D562F6"/>
    <w:rsid w:val="00D56674"/>
    <w:rsid w:val="00D56B1D"/>
    <w:rsid w:val="00D56B8C"/>
    <w:rsid w:val="00D56CB0"/>
    <w:rsid w:val="00D56D41"/>
    <w:rsid w:val="00D57932"/>
    <w:rsid w:val="00D57F77"/>
    <w:rsid w:val="00D6077D"/>
    <w:rsid w:val="00D61640"/>
    <w:rsid w:val="00D61DB8"/>
    <w:rsid w:val="00D62110"/>
    <w:rsid w:val="00D62E59"/>
    <w:rsid w:val="00D63071"/>
    <w:rsid w:val="00D63245"/>
    <w:rsid w:val="00D63611"/>
    <w:rsid w:val="00D638F0"/>
    <w:rsid w:val="00D639A3"/>
    <w:rsid w:val="00D641A9"/>
    <w:rsid w:val="00D64383"/>
    <w:rsid w:val="00D64427"/>
    <w:rsid w:val="00D65874"/>
    <w:rsid w:val="00D65A42"/>
    <w:rsid w:val="00D65D56"/>
    <w:rsid w:val="00D6670A"/>
    <w:rsid w:val="00D669DB"/>
    <w:rsid w:val="00D66C68"/>
    <w:rsid w:val="00D6730B"/>
    <w:rsid w:val="00D67572"/>
    <w:rsid w:val="00D67889"/>
    <w:rsid w:val="00D67C44"/>
    <w:rsid w:val="00D67D01"/>
    <w:rsid w:val="00D70EF2"/>
    <w:rsid w:val="00D71223"/>
    <w:rsid w:val="00D71B14"/>
    <w:rsid w:val="00D724DA"/>
    <w:rsid w:val="00D728AB"/>
    <w:rsid w:val="00D72E2F"/>
    <w:rsid w:val="00D72F9E"/>
    <w:rsid w:val="00D7312A"/>
    <w:rsid w:val="00D7336B"/>
    <w:rsid w:val="00D7431F"/>
    <w:rsid w:val="00D74663"/>
    <w:rsid w:val="00D750C5"/>
    <w:rsid w:val="00D75661"/>
    <w:rsid w:val="00D75D36"/>
    <w:rsid w:val="00D7675B"/>
    <w:rsid w:val="00D76C39"/>
    <w:rsid w:val="00D7707F"/>
    <w:rsid w:val="00D77A92"/>
    <w:rsid w:val="00D77F5B"/>
    <w:rsid w:val="00D77FBB"/>
    <w:rsid w:val="00D809A4"/>
    <w:rsid w:val="00D80AB8"/>
    <w:rsid w:val="00D80D6E"/>
    <w:rsid w:val="00D813EB"/>
    <w:rsid w:val="00D81E0C"/>
    <w:rsid w:val="00D82056"/>
    <w:rsid w:val="00D822B2"/>
    <w:rsid w:val="00D82C44"/>
    <w:rsid w:val="00D82D1C"/>
    <w:rsid w:val="00D82D8A"/>
    <w:rsid w:val="00D84447"/>
    <w:rsid w:val="00D85A85"/>
    <w:rsid w:val="00D86141"/>
    <w:rsid w:val="00D86BD3"/>
    <w:rsid w:val="00D870F7"/>
    <w:rsid w:val="00D8711A"/>
    <w:rsid w:val="00D8711E"/>
    <w:rsid w:val="00D877AF"/>
    <w:rsid w:val="00D87B39"/>
    <w:rsid w:val="00D90239"/>
    <w:rsid w:val="00D9044C"/>
    <w:rsid w:val="00D909B5"/>
    <w:rsid w:val="00D9148E"/>
    <w:rsid w:val="00D91872"/>
    <w:rsid w:val="00D927CE"/>
    <w:rsid w:val="00D92AF1"/>
    <w:rsid w:val="00D92E68"/>
    <w:rsid w:val="00D9387E"/>
    <w:rsid w:val="00D9397E"/>
    <w:rsid w:val="00D942CD"/>
    <w:rsid w:val="00D95423"/>
    <w:rsid w:val="00D95622"/>
    <w:rsid w:val="00D956D6"/>
    <w:rsid w:val="00D9592D"/>
    <w:rsid w:val="00D95931"/>
    <w:rsid w:val="00D96072"/>
    <w:rsid w:val="00D96350"/>
    <w:rsid w:val="00D96B87"/>
    <w:rsid w:val="00D96D9D"/>
    <w:rsid w:val="00D972BD"/>
    <w:rsid w:val="00D979FA"/>
    <w:rsid w:val="00D97BA0"/>
    <w:rsid w:val="00DA0CE8"/>
    <w:rsid w:val="00DA0F15"/>
    <w:rsid w:val="00DA10FB"/>
    <w:rsid w:val="00DA1505"/>
    <w:rsid w:val="00DA2906"/>
    <w:rsid w:val="00DA2C68"/>
    <w:rsid w:val="00DA3055"/>
    <w:rsid w:val="00DA3442"/>
    <w:rsid w:val="00DA3A3C"/>
    <w:rsid w:val="00DA3A63"/>
    <w:rsid w:val="00DA4584"/>
    <w:rsid w:val="00DA4DD2"/>
    <w:rsid w:val="00DA5582"/>
    <w:rsid w:val="00DA59A1"/>
    <w:rsid w:val="00DA5A9F"/>
    <w:rsid w:val="00DA5CB6"/>
    <w:rsid w:val="00DA5E59"/>
    <w:rsid w:val="00DA5EFE"/>
    <w:rsid w:val="00DA638D"/>
    <w:rsid w:val="00DA63EC"/>
    <w:rsid w:val="00DA685E"/>
    <w:rsid w:val="00DA7055"/>
    <w:rsid w:val="00DA72D1"/>
    <w:rsid w:val="00DA770E"/>
    <w:rsid w:val="00DA7998"/>
    <w:rsid w:val="00DA7E5C"/>
    <w:rsid w:val="00DB005B"/>
    <w:rsid w:val="00DB06F9"/>
    <w:rsid w:val="00DB0979"/>
    <w:rsid w:val="00DB0E79"/>
    <w:rsid w:val="00DB0F6F"/>
    <w:rsid w:val="00DB174C"/>
    <w:rsid w:val="00DB1D62"/>
    <w:rsid w:val="00DB1D88"/>
    <w:rsid w:val="00DB204E"/>
    <w:rsid w:val="00DB27B1"/>
    <w:rsid w:val="00DB2B9C"/>
    <w:rsid w:val="00DB3370"/>
    <w:rsid w:val="00DB3590"/>
    <w:rsid w:val="00DB35BD"/>
    <w:rsid w:val="00DB4102"/>
    <w:rsid w:val="00DB4634"/>
    <w:rsid w:val="00DB46F7"/>
    <w:rsid w:val="00DB4BFE"/>
    <w:rsid w:val="00DB4F88"/>
    <w:rsid w:val="00DB57F8"/>
    <w:rsid w:val="00DB62B7"/>
    <w:rsid w:val="00DB7393"/>
    <w:rsid w:val="00DB7984"/>
    <w:rsid w:val="00DC0423"/>
    <w:rsid w:val="00DC285E"/>
    <w:rsid w:val="00DC2976"/>
    <w:rsid w:val="00DC29EB"/>
    <w:rsid w:val="00DC2C89"/>
    <w:rsid w:val="00DC3486"/>
    <w:rsid w:val="00DC35AA"/>
    <w:rsid w:val="00DC360D"/>
    <w:rsid w:val="00DC3623"/>
    <w:rsid w:val="00DC38C0"/>
    <w:rsid w:val="00DC3C90"/>
    <w:rsid w:val="00DC5496"/>
    <w:rsid w:val="00DC581D"/>
    <w:rsid w:val="00DC5BD9"/>
    <w:rsid w:val="00DC613F"/>
    <w:rsid w:val="00DC64D3"/>
    <w:rsid w:val="00DC6B67"/>
    <w:rsid w:val="00DD028E"/>
    <w:rsid w:val="00DD0488"/>
    <w:rsid w:val="00DD0A8E"/>
    <w:rsid w:val="00DD0B33"/>
    <w:rsid w:val="00DD1084"/>
    <w:rsid w:val="00DD18B3"/>
    <w:rsid w:val="00DD2A33"/>
    <w:rsid w:val="00DD2CD4"/>
    <w:rsid w:val="00DD2E6B"/>
    <w:rsid w:val="00DD30FC"/>
    <w:rsid w:val="00DD3381"/>
    <w:rsid w:val="00DD3B42"/>
    <w:rsid w:val="00DD4584"/>
    <w:rsid w:val="00DD4AED"/>
    <w:rsid w:val="00DD4E68"/>
    <w:rsid w:val="00DD4F4D"/>
    <w:rsid w:val="00DD51CC"/>
    <w:rsid w:val="00DD5278"/>
    <w:rsid w:val="00DD5A21"/>
    <w:rsid w:val="00DD5CB8"/>
    <w:rsid w:val="00DD6232"/>
    <w:rsid w:val="00DD63BA"/>
    <w:rsid w:val="00DD7078"/>
    <w:rsid w:val="00DD73C2"/>
    <w:rsid w:val="00DD7871"/>
    <w:rsid w:val="00DE0624"/>
    <w:rsid w:val="00DE138D"/>
    <w:rsid w:val="00DE19F9"/>
    <w:rsid w:val="00DE2D7E"/>
    <w:rsid w:val="00DE3327"/>
    <w:rsid w:val="00DE388C"/>
    <w:rsid w:val="00DE3A79"/>
    <w:rsid w:val="00DE527A"/>
    <w:rsid w:val="00DE52E7"/>
    <w:rsid w:val="00DE67A2"/>
    <w:rsid w:val="00DE6E73"/>
    <w:rsid w:val="00DE774D"/>
    <w:rsid w:val="00DE7E7D"/>
    <w:rsid w:val="00DF0283"/>
    <w:rsid w:val="00DF06F6"/>
    <w:rsid w:val="00DF0FC0"/>
    <w:rsid w:val="00DF1178"/>
    <w:rsid w:val="00DF11CD"/>
    <w:rsid w:val="00DF1AA4"/>
    <w:rsid w:val="00DF1EB4"/>
    <w:rsid w:val="00DF22AD"/>
    <w:rsid w:val="00DF4002"/>
    <w:rsid w:val="00DF414B"/>
    <w:rsid w:val="00DF4D6C"/>
    <w:rsid w:val="00DF581E"/>
    <w:rsid w:val="00DF5D93"/>
    <w:rsid w:val="00DF6C5A"/>
    <w:rsid w:val="00E00AB3"/>
    <w:rsid w:val="00E00C78"/>
    <w:rsid w:val="00E01989"/>
    <w:rsid w:val="00E01ACD"/>
    <w:rsid w:val="00E0216F"/>
    <w:rsid w:val="00E02508"/>
    <w:rsid w:val="00E02AB8"/>
    <w:rsid w:val="00E038E5"/>
    <w:rsid w:val="00E03A1A"/>
    <w:rsid w:val="00E03B50"/>
    <w:rsid w:val="00E0408D"/>
    <w:rsid w:val="00E043A7"/>
    <w:rsid w:val="00E04BA8"/>
    <w:rsid w:val="00E054E7"/>
    <w:rsid w:val="00E0581F"/>
    <w:rsid w:val="00E0583E"/>
    <w:rsid w:val="00E06420"/>
    <w:rsid w:val="00E07991"/>
    <w:rsid w:val="00E079D9"/>
    <w:rsid w:val="00E07E49"/>
    <w:rsid w:val="00E10FB2"/>
    <w:rsid w:val="00E10FF2"/>
    <w:rsid w:val="00E112E8"/>
    <w:rsid w:val="00E11773"/>
    <w:rsid w:val="00E11A02"/>
    <w:rsid w:val="00E11DD2"/>
    <w:rsid w:val="00E12573"/>
    <w:rsid w:val="00E12846"/>
    <w:rsid w:val="00E12B10"/>
    <w:rsid w:val="00E12B98"/>
    <w:rsid w:val="00E12EFE"/>
    <w:rsid w:val="00E1347B"/>
    <w:rsid w:val="00E13517"/>
    <w:rsid w:val="00E14B04"/>
    <w:rsid w:val="00E14F6C"/>
    <w:rsid w:val="00E14F7E"/>
    <w:rsid w:val="00E1560D"/>
    <w:rsid w:val="00E16748"/>
    <w:rsid w:val="00E175D4"/>
    <w:rsid w:val="00E17741"/>
    <w:rsid w:val="00E17C10"/>
    <w:rsid w:val="00E202A2"/>
    <w:rsid w:val="00E20834"/>
    <w:rsid w:val="00E2155C"/>
    <w:rsid w:val="00E224DD"/>
    <w:rsid w:val="00E224F0"/>
    <w:rsid w:val="00E22B87"/>
    <w:rsid w:val="00E2369E"/>
    <w:rsid w:val="00E2377A"/>
    <w:rsid w:val="00E24520"/>
    <w:rsid w:val="00E252F6"/>
    <w:rsid w:val="00E26150"/>
    <w:rsid w:val="00E263E1"/>
    <w:rsid w:val="00E26EE9"/>
    <w:rsid w:val="00E301EA"/>
    <w:rsid w:val="00E306B5"/>
    <w:rsid w:val="00E31E63"/>
    <w:rsid w:val="00E31FDD"/>
    <w:rsid w:val="00E3201A"/>
    <w:rsid w:val="00E32025"/>
    <w:rsid w:val="00E3257B"/>
    <w:rsid w:val="00E32CEE"/>
    <w:rsid w:val="00E332F5"/>
    <w:rsid w:val="00E336F1"/>
    <w:rsid w:val="00E33C18"/>
    <w:rsid w:val="00E33C2E"/>
    <w:rsid w:val="00E33EE4"/>
    <w:rsid w:val="00E34949"/>
    <w:rsid w:val="00E34CD6"/>
    <w:rsid w:val="00E35E26"/>
    <w:rsid w:val="00E3635B"/>
    <w:rsid w:val="00E3665E"/>
    <w:rsid w:val="00E375AC"/>
    <w:rsid w:val="00E40DBE"/>
    <w:rsid w:val="00E40EC5"/>
    <w:rsid w:val="00E4150F"/>
    <w:rsid w:val="00E41772"/>
    <w:rsid w:val="00E41F70"/>
    <w:rsid w:val="00E428A9"/>
    <w:rsid w:val="00E430ED"/>
    <w:rsid w:val="00E43AD1"/>
    <w:rsid w:val="00E44214"/>
    <w:rsid w:val="00E448F3"/>
    <w:rsid w:val="00E45035"/>
    <w:rsid w:val="00E4542F"/>
    <w:rsid w:val="00E45D80"/>
    <w:rsid w:val="00E461B3"/>
    <w:rsid w:val="00E46625"/>
    <w:rsid w:val="00E4688E"/>
    <w:rsid w:val="00E46B39"/>
    <w:rsid w:val="00E47E3C"/>
    <w:rsid w:val="00E50813"/>
    <w:rsid w:val="00E50B17"/>
    <w:rsid w:val="00E50CEB"/>
    <w:rsid w:val="00E510D9"/>
    <w:rsid w:val="00E51AB5"/>
    <w:rsid w:val="00E51ACC"/>
    <w:rsid w:val="00E51F55"/>
    <w:rsid w:val="00E533FF"/>
    <w:rsid w:val="00E53427"/>
    <w:rsid w:val="00E534AB"/>
    <w:rsid w:val="00E540E2"/>
    <w:rsid w:val="00E5432E"/>
    <w:rsid w:val="00E54729"/>
    <w:rsid w:val="00E547A5"/>
    <w:rsid w:val="00E5488A"/>
    <w:rsid w:val="00E54E06"/>
    <w:rsid w:val="00E54E7D"/>
    <w:rsid w:val="00E54F96"/>
    <w:rsid w:val="00E55316"/>
    <w:rsid w:val="00E555EE"/>
    <w:rsid w:val="00E56485"/>
    <w:rsid w:val="00E565AF"/>
    <w:rsid w:val="00E57332"/>
    <w:rsid w:val="00E5744A"/>
    <w:rsid w:val="00E57C40"/>
    <w:rsid w:val="00E603E6"/>
    <w:rsid w:val="00E60989"/>
    <w:rsid w:val="00E614DF"/>
    <w:rsid w:val="00E614E2"/>
    <w:rsid w:val="00E61BA6"/>
    <w:rsid w:val="00E61E3E"/>
    <w:rsid w:val="00E626D9"/>
    <w:rsid w:val="00E62A54"/>
    <w:rsid w:val="00E62CB8"/>
    <w:rsid w:val="00E63025"/>
    <w:rsid w:val="00E63059"/>
    <w:rsid w:val="00E63CDC"/>
    <w:rsid w:val="00E64920"/>
    <w:rsid w:val="00E64FD4"/>
    <w:rsid w:val="00E659B5"/>
    <w:rsid w:val="00E664AB"/>
    <w:rsid w:val="00E664DB"/>
    <w:rsid w:val="00E66C7F"/>
    <w:rsid w:val="00E6741C"/>
    <w:rsid w:val="00E71441"/>
    <w:rsid w:val="00E7170C"/>
    <w:rsid w:val="00E71DE8"/>
    <w:rsid w:val="00E7382B"/>
    <w:rsid w:val="00E74611"/>
    <w:rsid w:val="00E75828"/>
    <w:rsid w:val="00E76921"/>
    <w:rsid w:val="00E76C0B"/>
    <w:rsid w:val="00E76E70"/>
    <w:rsid w:val="00E771A1"/>
    <w:rsid w:val="00E77957"/>
    <w:rsid w:val="00E77A10"/>
    <w:rsid w:val="00E77E3F"/>
    <w:rsid w:val="00E80017"/>
    <w:rsid w:val="00E804A9"/>
    <w:rsid w:val="00E81409"/>
    <w:rsid w:val="00E81CAB"/>
    <w:rsid w:val="00E825AF"/>
    <w:rsid w:val="00E82F90"/>
    <w:rsid w:val="00E82FCD"/>
    <w:rsid w:val="00E84369"/>
    <w:rsid w:val="00E84793"/>
    <w:rsid w:val="00E84F24"/>
    <w:rsid w:val="00E85A3D"/>
    <w:rsid w:val="00E8692E"/>
    <w:rsid w:val="00E902ED"/>
    <w:rsid w:val="00E903D6"/>
    <w:rsid w:val="00E91BAF"/>
    <w:rsid w:val="00E92034"/>
    <w:rsid w:val="00E92A65"/>
    <w:rsid w:val="00E92BF5"/>
    <w:rsid w:val="00E9324B"/>
    <w:rsid w:val="00E9330B"/>
    <w:rsid w:val="00E93452"/>
    <w:rsid w:val="00E937EA"/>
    <w:rsid w:val="00E93C5E"/>
    <w:rsid w:val="00E94229"/>
    <w:rsid w:val="00E94618"/>
    <w:rsid w:val="00E94A06"/>
    <w:rsid w:val="00E956F1"/>
    <w:rsid w:val="00E9579D"/>
    <w:rsid w:val="00E95BCB"/>
    <w:rsid w:val="00E961E0"/>
    <w:rsid w:val="00E971DD"/>
    <w:rsid w:val="00E97887"/>
    <w:rsid w:val="00E97A4C"/>
    <w:rsid w:val="00EA0533"/>
    <w:rsid w:val="00EA0940"/>
    <w:rsid w:val="00EA0C9A"/>
    <w:rsid w:val="00EA100B"/>
    <w:rsid w:val="00EA1224"/>
    <w:rsid w:val="00EA1447"/>
    <w:rsid w:val="00EA2384"/>
    <w:rsid w:val="00EA3C3F"/>
    <w:rsid w:val="00EA3DF0"/>
    <w:rsid w:val="00EA40B8"/>
    <w:rsid w:val="00EA42F2"/>
    <w:rsid w:val="00EA468F"/>
    <w:rsid w:val="00EA4E6E"/>
    <w:rsid w:val="00EA54DC"/>
    <w:rsid w:val="00EA5A4A"/>
    <w:rsid w:val="00EA5AC4"/>
    <w:rsid w:val="00EA5B20"/>
    <w:rsid w:val="00EA650C"/>
    <w:rsid w:val="00EA66A5"/>
    <w:rsid w:val="00EA6A64"/>
    <w:rsid w:val="00EA6C1B"/>
    <w:rsid w:val="00EA6D31"/>
    <w:rsid w:val="00EA7748"/>
    <w:rsid w:val="00EA7F98"/>
    <w:rsid w:val="00EB03EF"/>
    <w:rsid w:val="00EB0BC2"/>
    <w:rsid w:val="00EB104A"/>
    <w:rsid w:val="00EB10CE"/>
    <w:rsid w:val="00EB178F"/>
    <w:rsid w:val="00EB1C80"/>
    <w:rsid w:val="00EB2B15"/>
    <w:rsid w:val="00EB341F"/>
    <w:rsid w:val="00EB3451"/>
    <w:rsid w:val="00EB3750"/>
    <w:rsid w:val="00EB3A6B"/>
    <w:rsid w:val="00EB3FE9"/>
    <w:rsid w:val="00EB3FF3"/>
    <w:rsid w:val="00EB48B0"/>
    <w:rsid w:val="00EB4AF7"/>
    <w:rsid w:val="00EB5864"/>
    <w:rsid w:val="00EB5AC8"/>
    <w:rsid w:val="00EB5C0A"/>
    <w:rsid w:val="00EB5C82"/>
    <w:rsid w:val="00EB6460"/>
    <w:rsid w:val="00EB647B"/>
    <w:rsid w:val="00EB668B"/>
    <w:rsid w:val="00EB6B96"/>
    <w:rsid w:val="00EB72CB"/>
    <w:rsid w:val="00EB77DA"/>
    <w:rsid w:val="00EB7FC7"/>
    <w:rsid w:val="00EC0DED"/>
    <w:rsid w:val="00EC0E40"/>
    <w:rsid w:val="00EC13E0"/>
    <w:rsid w:val="00EC1553"/>
    <w:rsid w:val="00EC189A"/>
    <w:rsid w:val="00EC23A9"/>
    <w:rsid w:val="00EC3345"/>
    <w:rsid w:val="00EC344E"/>
    <w:rsid w:val="00EC348C"/>
    <w:rsid w:val="00EC36ED"/>
    <w:rsid w:val="00EC42EF"/>
    <w:rsid w:val="00EC4885"/>
    <w:rsid w:val="00EC5352"/>
    <w:rsid w:val="00EC5A41"/>
    <w:rsid w:val="00EC5A5C"/>
    <w:rsid w:val="00EC6864"/>
    <w:rsid w:val="00EC6982"/>
    <w:rsid w:val="00EC7A57"/>
    <w:rsid w:val="00ED0ABA"/>
    <w:rsid w:val="00ED1EF9"/>
    <w:rsid w:val="00ED1F2B"/>
    <w:rsid w:val="00ED2913"/>
    <w:rsid w:val="00ED2D45"/>
    <w:rsid w:val="00ED2D9E"/>
    <w:rsid w:val="00ED304E"/>
    <w:rsid w:val="00ED338E"/>
    <w:rsid w:val="00ED3E35"/>
    <w:rsid w:val="00ED40F7"/>
    <w:rsid w:val="00ED45A5"/>
    <w:rsid w:val="00ED489B"/>
    <w:rsid w:val="00ED5014"/>
    <w:rsid w:val="00ED5057"/>
    <w:rsid w:val="00ED5489"/>
    <w:rsid w:val="00ED57EA"/>
    <w:rsid w:val="00ED5E4F"/>
    <w:rsid w:val="00ED5E7B"/>
    <w:rsid w:val="00ED5F89"/>
    <w:rsid w:val="00ED5F93"/>
    <w:rsid w:val="00ED648C"/>
    <w:rsid w:val="00ED68B4"/>
    <w:rsid w:val="00ED731F"/>
    <w:rsid w:val="00ED7340"/>
    <w:rsid w:val="00ED7C06"/>
    <w:rsid w:val="00EE0609"/>
    <w:rsid w:val="00EE1803"/>
    <w:rsid w:val="00EE19F9"/>
    <w:rsid w:val="00EE1D4E"/>
    <w:rsid w:val="00EE269E"/>
    <w:rsid w:val="00EE272F"/>
    <w:rsid w:val="00EE2855"/>
    <w:rsid w:val="00EE30F0"/>
    <w:rsid w:val="00EE4FF4"/>
    <w:rsid w:val="00EE5700"/>
    <w:rsid w:val="00EE65CD"/>
    <w:rsid w:val="00EE7169"/>
    <w:rsid w:val="00EF0370"/>
    <w:rsid w:val="00EF0416"/>
    <w:rsid w:val="00EF0691"/>
    <w:rsid w:val="00EF1013"/>
    <w:rsid w:val="00EF16A8"/>
    <w:rsid w:val="00EF1770"/>
    <w:rsid w:val="00EF18CA"/>
    <w:rsid w:val="00EF1C18"/>
    <w:rsid w:val="00EF1DBC"/>
    <w:rsid w:val="00EF2026"/>
    <w:rsid w:val="00EF2215"/>
    <w:rsid w:val="00EF23A4"/>
    <w:rsid w:val="00EF26B5"/>
    <w:rsid w:val="00EF2DC0"/>
    <w:rsid w:val="00EF2E3A"/>
    <w:rsid w:val="00EF449F"/>
    <w:rsid w:val="00EF4E1E"/>
    <w:rsid w:val="00EF4FF1"/>
    <w:rsid w:val="00EF519B"/>
    <w:rsid w:val="00EF555B"/>
    <w:rsid w:val="00EF588F"/>
    <w:rsid w:val="00EF5C72"/>
    <w:rsid w:val="00EF637B"/>
    <w:rsid w:val="00EF6B88"/>
    <w:rsid w:val="00EF6EAC"/>
    <w:rsid w:val="00EF7467"/>
    <w:rsid w:val="00EF773F"/>
    <w:rsid w:val="00EF7856"/>
    <w:rsid w:val="00EF7DA3"/>
    <w:rsid w:val="00F002D7"/>
    <w:rsid w:val="00F0099F"/>
    <w:rsid w:val="00F0133C"/>
    <w:rsid w:val="00F01571"/>
    <w:rsid w:val="00F01FEE"/>
    <w:rsid w:val="00F02396"/>
    <w:rsid w:val="00F02AE2"/>
    <w:rsid w:val="00F02D56"/>
    <w:rsid w:val="00F03036"/>
    <w:rsid w:val="00F034B7"/>
    <w:rsid w:val="00F045C5"/>
    <w:rsid w:val="00F04FD3"/>
    <w:rsid w:val="00F06697"/>
    <w:rsid w:val="00F06C99"/>
    <w:rsid w:val="00F06D45"/>
    <w:rsid w:val="00F0770C"/>
    <w:rsid w:val="00F07D4E"/>
    <w:rsid w:val="00F108F1"/>
    <w:rsid w:val="00F11297"/>
    <w:rsid w:val="00F116F8"/>
    <w:rsid w:val="00F11B0A"/>
    <w:rsid w:val="00F132EB"/>
    <w:rsid w:val="00F13A73"/>
    <w:rsid w:val="00F13FCF"/>
    <w:rsid w:val="00F1426B"/>
    <w:rsid w:val="00F14A8A"/>
    <w:rsid w:val="00F14CA0"/>
    <w:rsid w:val="00F14F07"/>
    <w:rsid w:val="00F15210"/>
    <w:rsid w:val="00F15A72"/>
    <w:rsid w:val="00F15A93"/>
    <w:rsid w:val="00F15BA0"/>
    <w:rsid w:val="00F15D67"/>
    <w:rsid w:val="00F15F7E"/>
    <w:rsid w:val="00F16269"/>
    <w:rsid w:val="00F1695E"/>
    <w:rsid w:val="00F17237"/>
    <w:rsid w:val="00F1763F"/>
    <w:rsid w:val="00F178AF"/>
    <w:rsid w:val="00F17DC6"/>
    <w:rsid w:val="00F17E45"/>
    <w:rsid w:val="00F204F0"/>
    <w:rsid w:val="00F213F9"/>
    <w:rsid w:val="00F21AF8"/>
    <w:rsid w:val="00F21E14"/>
    <w:rsid w:val="00F224EB"/>
    <w:rsid w:val="00F2288B"/>
    <w:rsid w:val="00F2334A"/>
    <w:rsid w:val="00F2478C"/>
    <w:rsid w:val="00F254EA"/>
    <w:rsid w:val="00F2590C"/>
    <w:rsid w:val="00F25D59"/>
    <w:rsid w:val="00F25DD2"/>
    <w:rsid w:val="00F25E52"/>
    <w:rsid w:val="00F26905"/>
    <w:rsid w:val="00F26997"/>
    <w:rsid w:val="00F27A00"/>
    <w:rsid w:val="00F27C10"/>
    <w:rsid w:val="00F30177"/>
    <w:rsid w:val="00F30A95"/>
    <w:rsid w:val="00F3275C"/>
    <w:rsid w:val="00F32D55"/>
    <w:rsid w:val="00F33197"/>
    <w:rsid w:val="00F337C3"/>
    <w:rsid w:val="00F33943"/>
    <w:rsid w:val="00F33A65"/>
    <w:rsid w:val="00F33AF7"/>
    <w:rsid w:val="00F33BEA"/>
    <w:rsid w:val="00F33E9A"/>
    <w:rsid w:val="00F33F9B"/>
    <w:rsid w:val="00F3534E"/>
    <w:rsid w:val="00F35831"/>
    <w:rsid w:val="00F35DE1"/>
    <w:rsid w:val="00F360D5"/>
    <w:rsid w:val="00F36446"/>
    <w:rsid w:val="00F37035"/>
    <w:rsid w:val="00F37BF1"/>
    <w:rsid w:val="00F4002B"/>
    <w:rsid w:val="00F4009A"/>
    <w:rsid w:val="00F40542"/>
    <w:rsid w:val="00F40F3F"/>
    <w:rsid w:val="00F41071"/>
    <w:rsid w:val="00F41590"/>
    <w:rsid w:val="00F415A8"/>
    <w:rsid w:val="00F4169B"/>
    <w:rsid w:val="00F41E85"/>
    <w:rsid w:val="00F423CB"/>
    <w:rsid w:val="00F423E0"/>
    <w:rsid w:val="00F4240D"/>
    <w:rsid w:val="00F424DB"/>
    <w:rsid w:val="00F42578"/>
    <w:rsid w:val="00F42FA3"/>
    <w:rsid w:val="00F43156"/>
    <w:rsid w:val="00F43239"/>
    <w:rsid w:val="00F433E8"/>
    <w:rsid w:val="00F43429"/>
    <w:rsid w:val="00F43582"/>
    <w:rsid w:val="00F436CD"/>
    <w:rsid w:val="00F44559"/>
    <w:rsid w:val="00F44F0A"/>
    <w:rsid w:val="00F4511D"/>
    <w:rsid w:val="00F45798"/>
    <w:rsid w:val="00F45D03"/>
    <w:rsid w:val="00F4621F"/>
    <w:rsid w:val="00F467C8"/>
    <w:rsid w:val="00F46BDF"/>
    <w:rsid w:val="00F46EAB"/>
    <w:rsid w:val="00F47881"/>
    <w:rsid w:val="00F47904"/>
    <w:rsid w:val="00F47A5A"/>
    <w:rsid w:val="00F503DC"/>
    <w:rsid w:val="00F50C81"/>
    <w:rsid w:val="00F52539"/>
    <w:rsid w:val="00F5265D"/>
    <w:rsid w:val="00F52AC9"/>
    <w:rsid w:val="00F52DCC"/>
    <w:rsid w:val="00F53C5B"/>
    <w:rsid w:val="00F54162"/>
    <w:rsid w:val="00F54288"/>
    <w:rsid w:val="00F54770"/>
    <w:rsid w:val="00F54F13"/>
    <w:rsid w:val="00F54F75"/>
    <w:rsid w:val="00F55548"/>
    <w:rsid w:val="00F57384"/>
    <w:rsid w:val="00F57CBA"/>
    <w:rsid w:val="00F60023"/>
    <w:rsid w:val="00F60E4F"/>
    <w:rsid w:val="00F61F3C"/>
    <w:rsid w:val="00F6252A"/>
    <w:rsid w:val="00F62811"/>
    <w:rsid w:val="00F62AE2"/>
    <w:rsid w:val="00F63E29"/>
    <w:rsid w:val="00F63FC0"/>
    <w:rsid w:val="00F64ED0"/>
    <w:rsid w:val="00F6530F"/>
    <w:rsid w:val="00F66165"/>
    <w:rsid w:val="00F676A9"/>
    <w:rsid w:val="00F67ECC"/>
    <w:rsid w:val="00F70701"/>
    <w:rsid w:val="00F710D1"/>
    <w:rsid w:val="00F7113C"/>
    <w:rsid w:val="00F715E6"/>
    <w:rsid w:val="00F71C1A"/>
    <w:rsid w:val="00F7225F"/>
    <w:rsid w:val="00F72DC6"/>
    <w:rsid w:val="00F734CB"/>
    <w:rsid w:val="00F73789"/>
    <w:rsid w:val="00F73BFC"/>
    <w:rsid w:val="00F73C79"/>
    <w:rsid w:val="00F73E1A"/>
    <w:rsid w:val="00F73EFE"/>
    <w:rsid w:val="00F742DE"/>
    <w:rsid w:val="00F74DF3"/>
    <w:rsid w:val="00F74DFC"/>
    <w:rsid w:val="00F755B0"/>
    <w:rsid w:val="00F75A9A"/>
    <w:rsid w:val="00F76302"/>
    <w:rsid w:val="00F765FB"/>
    <w:rsid w:val="00F7660D"/>
    <w:rsid w:val="00F76657"/>
    <w:rsid w:val="00F76B57"/>
    <w:rsid w:val="00F76DDA"/>
    <w:rsid w:val="00F76E80"/>
    <w:rsid w:val="00F77326"/>
    <w:rsid w:val="00F77398"/>
    <w:rsid w:val="00F7770A"/>
    <w:rsid w:val="00F77A98"/>
    <w:rsid w:val="00F77BB6"/>
    <w:rsid w:val="00F77BFB"/>
    <w:rsid w:val="00F8031F"/>
    <w:rsid w:val="00F81C36"/>
    <w:rsid w:val="00F81D72"/>
    <w:rsid w:val="00F826C7"/>
    <w:rsid w:val="00F82D59"/>
    <w:rsid w:val="00F82F56"/>
    <w:rsid w:val="00F834B0"/>
    <w:rsid w:val="00F83ED6"/>
    <w:rsid w:val="00F84179"/>
    <w:rsid w:val="00F84EB0"/>
    <w:rsid w:val="00F850CB"/>
    <w:rsid w:val="00F85DFF"/>
    <w:rsid w:val="00F86906"/>
    <w:rsid w:val="00F869E8"/>
    <w:rsid w:val="00F86E5F"/>
    <w:rsid w:val="00F87064"/>
    <w:rsid w:val="00F8722E"/>
    <w:rsid w:val="00F87325"/>
    <w:rsid w:val="00F9022F"/>
    <w:rsid w:val="00F906C4"/>
    <w:rsid w:val="00F91904"/>
    <w:rsid w:val="00F9233E"/>
    <w:rsid w:val="00F9285A"/>
    <w:rsid w:val="00F92946"/>
    <w:rsid w:val="00F92BC4"/>
    <w:rsid w:val="00F92DF7"/>
    <w:rsid w:val="00F93712"/>
    <w:rsid w:val="00F93E8D"/>
    <w:rsid w:val="00F944D0"/>
    <w:rsid w:val="00F953F6"/>
    <w:rsid w:val="00F95B63"/>
    <w:rsid w:val="00F95DFD"/>
    <w:rsid w:val="00F96208"/>
    <w:rsid w:val="00F964AC"/>
    <w:rsid w:val="00F96CD9"/>
    <w:rsid w:val="00F9737C"/>
    <w:rsid w:val="00F976DF"/>
    <w:rsid w:val="00FA0009"/>
    <w:rsid w:val="00FA04E8"/>
    <w:rsid w:val="00FA0C1F"/>
    <w:rsid w:val="00FA0D75"/>
    <w:rsid w:val="00FA0EA9"/>
    <w:rsid w:val="00FA0F6A"/>
    <w:rsid w:val="00FA1015"/>
    <w:rsid w:val="00FA14BC"/>
    <w:rsid w:val="00FA1658"/>
    <w:rsid w:val="00FA1C3C"/>
    <w:rsid w:val="00FA1D97"/>
    <w:rsid w:val="00FA1F16"/>
    <w:rsid w:val="00FA2593"/>
    <w:rsid w:val="00FA2624"/>
    <w:rsid w:val="00FA28E2"/>
    <w:rsid w:val="00FA4F48"/>
    <w:rsid w:val="00FA535A"/>
    <w:rsid w:val="00FA574F"/>
    <w:rsid w:val="00FA5FD9"/>
    <w:rsid w:val="00FA622B"/>
    <w:rsid w:val="00FA65AC"/>
    <w:rsid w:val="00FA65E9"/>
    <w:rsid w:val="00FA6845"/>
    <w:rsid w:val="00FA72D4"/>
    <w:rsid w:val="00FA7C3E"/>
    <w:rsid w:val="00FB066F"/>
    <w:rsid w:val="00FB07ED"/>
    <w:rsid w:val="00FB151B"/>
    <w:rsid w:val="00FB263A"/>
    <w:rsid w:val="00FB2795"/>
    <w:rsid w:val="00FB2D03"/>
    <w:rsid w:val="00FB34EE"/>
    <w:rsid w:val="00FB3580"/>
    <w:rsid w:val="00FB35A8"/>
    <w:rsid w:val="00FB3BBF"/>
    <w:rsid w:val="00FB3C7C"/>
    <w:rsid w:val="00FB4E43"/>
    <w:rsid w:val="00FB562C"/>
    <w:rsid w:val="00FB5A68"/>
    <w:rsid w:val="00FB5C76"/>
    <w:rsid w:val="00FB60B9"/>
    <w:rsid w:val="00FB6B36"/>
    <w:rsid w:val="00FB7176"/>
    <w:rsid w:val="00FB77A5"/>
    <w:rsid w:val="00FB78E5"/>
    <w:rsid w:val="00FB7AE3"/>
    <w:rsid w:val="00FC0398"/>
    <w:rsid w:val="00FC0870"/>
    <w:rsid w:val="00FC09EF"/>
    <w:rsid w:val="00FC1F19"/>
    <w:rsid w:val="00FC2199"/>
    <w:rsid w:val="00FC22C2"/>
    <w:rsid w:val="00FC259D"/>
    <w:rsid w:val="00FC2C2E"/>
    <w:rsid w:val="00FC30AB"/>
    <w:rsid w:val="00FC427D"/>
    <w:rsid w:val="00FC4A07"/>
    <w:rsid w:val="00FC6756"/>
    <w:rsid w:val="00FC6844"/>
    <w:rsid w:val="00FC685D"/>
    <w:rsid w:val="00FC7747"/>
    <w:rsid w:val="00FD0921"/>
    <w:rsid w:val="00FD0EA0"/>
    <w:rsid w:val="00FD0F81"/>
    <w:rsid w:val="00FD1099"/>
    <w:rsid w:val="00FD1348"/>
    <w:rsid w:val="00FD154B"/>
    <w:rsid w:val="00FD1BDA"/>
    <w:rsid w:val="00FD208F"/>
    <w:rsid w:val="00FD2C19"/>
    <w:rsid w:val="00FD2C98"/>
    <w:rsid w:val="00FD32E5"/>
    <w:rsid w:val="00FD3593"/>
    <w:rsid w:val="00FD35E0"/>
    <w:rsid w:val="00FD3CE5"/>
    <w:rsid w:val="00FD3ECA"/>
    <w:rsid w:val="00FD4028"/>
    <w:rsid w:val="00FD5DFB"/>
    <w:rsid w:val="00FD6561"/>
    <w:rsid w:val="00FD7072"/>
    <w:rsid w:val="00FD71DB"/>
    <w:rsid w:val="00FD7420"/>
    <w:rsid w:val="00FD79F0"/>
    <w:rsid w:val="00FD79F1"/>
    <w:rsid w:val="00FD7A08"/>
    <w:rsid w:val="00FD7A59"/>
    <w:rsid w:val="00FD7B0D"/>
    <w:rsid w:val="00FE00D3"/>
    <w:rsid w:val="00FE051D"/>
    <w:rsid w:val="00FE054D"/>
    <w:rsid w:val="00FE130C"/>
    <w:rsid w:val="00FE142F"/>
    <w:rsid w:val="00FE14AA"/>
    <w:rsid w:val="00FE171A"/>
    <w:rsid w:val="00FE1B2E"/>
    <w:rsid w:val="00FE1BB5"/>
    <w:rsid w:val="00FE1F90"/>
    <w:rsid w:val="00FE2069"/>
    <w:rsid w:val="00FE224D"/>
    <w:rsid w:val="00FE2D49"/>
    <w:rsid w:val="00FE37D8"/>
    <w:rsid w:val="00FE38D2"/>
    <w:rsid w:val="00FE4533"/>
    <w:rsid w:val="00FE4D57"/>
    <w:rsid w:val="00FE53C2"/>
    <w:rsid w:val="00FE5EDF"/>
    <w:rsid w:val="00FE5F0F"/>
    <w:rsid w:val="00FE63E5"/>
    <w:rsid w:val="00FE6EBD"/>
    <w:rsid w:val="00FE70E6"/>
    <w:rsid w:val="00FE714B"/>
    <w:rsid w:val="00FE71E5"/>
    <w:rsid w:val="00FE73D2"/>
    <w:rsid w:val="00FE73FE"/>
    <w:rsid w:val="00FE7419"/>
    <w:rsid w:val="00FF0150"/>
    <w:rsid w:val="00FF0938"/>
    <w:rsid w:val="00FF0D45"/>
    <w:rsid w:val="00FF16C6"/>
    <w:rsid w:val="00FF2EA0"/>
    <w:rsid w:val="00FF30C3"/>
    <w:rsid w:val="00FF3B61"/>
    <w:rsid w:val="00FF3D38"/>
    <w:rsid w:val="00FF419E"/>
    <w:rsid w:val="00FF475B"/>
    <w:rsid w:val="00FF480D"/>
    <w:rsid w:val="00FF5024"/>
    <w:rsid w:val="00FF5231"/>
    <w:rsid w:val="00FF5787"/>
    <w:rsid w:val="00FF5E2E"/>
    <w:rsid w:val="00FF5EE4"/>
    <w:rsid w:val="00FF6226"/>
    <w:rsid w:val="00FF6C24"/>
    <w:rsid w:val="00FF6EFA"/>
    <w:rsid w:val="00FF772F"/>
    <w:rsid w:val="00FF785B"/>
    <w:rsid w:val="00FF7D16"/>
    <w:rsid w:val="0BC4C510"/>
    <w:rsid w:val="43077F98"/>
    <w:rsid w:val="791E3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0B54A"/>
  <w15:docId w15:val="{B7C6E58D-ADC4-4EBA-9996-A4376F54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230"/>
    <w:pPr>
      <w:tabs>
        <w:tab w:val="left" w:pos="720"/>
      </w:tabs>
      <w:overflowPunct w:val="0"/>
      <w:autoSpaceDE w:val="0"/>
      <w:autoSpaceDN w:val="0"/>
      <w:adjustRightInd w:val="0"/>
      <w:spacing w:after="200"/>
      <w:textAlignment w:val="baseline"/>
    </w:pPr>
    <w:rPr>
      <w:rFonts w:ascii="Helvetica" w:hAnsi="Helvetica" w:cs="Helvetica"/>
    </w:rPr>
  </w:style>
  <w:style w:type="paragraph" w:styleId="Heading1">
    <w:name w:val="heading 1"/>
    <w:aliases w:val="l1"/>
    <w:basedOn w:val="Normal"/>
    <w:next w:val="Normal"/>
    <w:link w:val="Heading1Char"/>
    <w:qFormat/>
    <w:pPr>
      <w:keepNext/>
      <w:tabs>
        <w:tab w:val="clear" w:pos="720"/>
      </w:tabs>
      <w:spacing w:before="480" w:after="480"/>
      <w:jc w:val="center"/>
      <w:outlineLvl w:val="0"/>
    </w:pPr>
    <w:rPr>
      <w:b/>
      <w:sz w:val="24"/>
    </w:rPr>
  </w:style>
  <w:style w:type="paragraph" w:styleId="Heading2">
    <w:name w:val="heading 2"/>
    <w:aliases w:val="l2"/>
    <w:basedOn w:val="Normal"/>
    <w:next w:val="Normal"/>
    <w:qFormat/>
    <w:pPr>
      <w:keepNext/>
      <w:tabs>
        <w:tab w:val="clear" w:pos="720"/>
        <w:tab w:val="left" w:pos="1440"/>
      </w:tabs>
      <w:spacing w:after="160"/>
      <w:outlineLvl w:val="1"/>
    </w:pPr>
    <w:rPr>
      <w:b/>
      <w:caps/>
    </w:rPr>
  </w:style>
  <w:style w:type="paragraph" w:styleId="Heading3">
    <w:name w:val="heading 3"/>
    <w:aliases w:val="l3"/>
    <w:basedOn w:val="Heading2"/>
    <w:next w:val="Normal"/>
    <w:link w:val="Heading3Char"/>
    <w:qFormat/>
    <w:pPr>
      <w:spacing w:after="80"/>
      <w:outlineLvl w:val="2"/>
    </w:pPr>
    <w:rPr>
      <w:caps w:val="0"/>
    </w:rPr>
  </w:style>
  <w:style w:type="paragraph" w:styleId="Heading4">
    <w:name w:val="heading 4"/>
    <w:aliases w:val="l4"/>
    <w:basedOn w:val="Heading3"/>
    <w:next w:val="Normal"/>
    <w:qFormat/>
    <w:rsid w:val="00B3148D"/>
    <w:pPr>
      <w:spacing w:after="120"/>
      <w:outlineLvl w:val="3"/>
    </w:pPr>
  </w:style>
  <w:style w:type="paragraph" w:styleId="Heading5">
    <w:name w:val="heading 5"/>
    <w:aliases w:val="l5"/>
    <w:basedOn w:val="Heading4"/>
    <w:next w:val="Normal"/>
    <w:qFormat/>
    <w:pPr>
      <w:outlineLvl w:val="4"/>
    </w:pPr>
  </w:style>
  <w:style w:type="paragraph" w:styleId="Heading6">
    <w:name w:val="heading 6"/>
    <w:aliases w:val="l6"/>
    <w:basedOn w:val="Heading5"/>
    <w:next w:val="Normal"/>
    <w:qFormat/>
    <w:pPr>
      <w:outlineLvl w:val="5"/>
    </w:pPr>
  </w:style>
  <w:style w:type="paragraph" w:styleId="Heading7">
    <w:name w:val="heading 7"/>
    <w:aliases w:val="l7"/>
    <w:basedOn w:val="Heading6"/>
    <w:next w:val="Normal"/>
    <w:qFormat/>
    <w:pPr>
      <w:outlineLvl w:val="6"/>
    </w:pPr>
  </w:style>
  <w:style w:type="paragraph" w:styleId="Heading8">
    <w:name w:val="heading 8"/>
    <w:basedOn w:val="Normal"/>
    <w:next w:val="Normal"/>
    <w:qFormat/>
    <w:pPr>
      <w:keepNext/>
      <w:outlineLvl w:val="7"/>
    </w:pPr>
    <w:rPr>
      <w:b/>
      <w:bCs/>
      <w:color w:val="0000FF"/>
    </w:rPr>
  </w:style>
  <w:style w:type="paragraph" w:styleId="Heading9">
    <w:name w:val="heading 9"/>
    <w:basedOn w:val="Normal"/>
    <w:next w:val="Normal"/>
    <w:qFormat/>
    <w:pPr>
      <w:keepNext/>
      <w:outlineLvl w:val="8"/>
    </w:pPr>
    <w:rPr>
      <w:i/>
      <w:i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clear" w:pos="720"/>
        <w:tab w:val="right" w:leader="dot" w:pos="9450"/>
      </w:tabs>
      <w:ind w:left="1400"/>
    </w:pPr>
  </w:style>
  <w:style w:type="paragraph" w:styleId="TOC7">
    <w:name w:val="toc 7"/>
    <w:basedOn w:val="Normal"/>
    <w:next w:val="Normal"/>
    <w:semiHidden/>
    <w:pPr>
      <w:tabs>
        <w:tab w:val="clear" w:pos="720"/>
        <w:tab w:val="right" w:leader="dot" w:pos="9450"/>
      </w:tabs>
      <w:spacing w:after="0"/>
      <w:ind w:left="2880"/>
    </w:pPr>
  </w:style>
  <w:style w:type="paragraph" w:styleId="TOC6">
    <w:name w:val="toc 6"/>
    <w:basedOn w:val="Normal"/>
    <w:next w:val="Normal"/>
    <w:uiPriority w:val="39"/>
    <w:pPr>
      <w:tabs>
        <w:tab w:val="clear" w:pos="720"/>
        <w:tab w:val="right" w:leader="dot" w:pos="9450"/>
      </w:tabs>
      <w:spacing w:after="0"/>
      <w:ind w:left="2340"/>
    </w:pPr>
  </w:style>
  <w:style w:type="paragraph" w:styleId="TOC5">
    <w:name w:val="toc 5"/>
    <w:basedOn w:val="Normal"/>
    <w:next w:val="Normal"/>
    <w:uiPriority w:val="39"/>
    <w:pPr>
      <w:tabs>
        <w:tab w:val="clear" w:pos="720"/>
        <w:tab w:val="left" w:pos="3780"/>
        <w:tab w:val="right" w:leader="dot" w:pos="9450"/>
      </w:tabs>
      <w:spacing w:after="0"/>
      <w:ind w:left="1800" w:right="-720"/>
    </w:pPr>
  </w:style>
  <w:style w:type="paragraph" w:styleId="TOC4">
    <w:name w:val="toc 4"/>
    <w:basedOn w:val="Normal"/>
    <w:next w:val="Normal"/>
    <w:uiPriority w:val="39"/>
    <w:pPr>
      <w:tabs>
        <w:tab w:val="clear" w:pos="720"/>
        <w:tab w:val="right" w:leader="dot" w:pos="9450"/>
      </w:tabs>
      <w:spacing w:after="0"/>
      <w:ind w:left="1260" w:right="720"/>
    </w:pPr>
  </w:style>
  <w:style w:type="paragraph" w:styleId="TOC3">
    <w:name w:val="toc 3"/>
    <w:basedOn w:val="Normal"/>
    <w:next w:val="Normal"/>
    <w:uiPriority w:val="39"/>
    <w:pPr>
      <w:tabs>
        <w:tab w:val="clear" w:pos="720"/>
        <w:tab w:val="right" w:leader="dot" w:pos="9450"/>
      </w:tabs>
      <w:spacing w:after="0"/>
      <w:ind w:left="720"/>
    </w:pPr>
  </w:style>
  <w:style w:type="paragraph" w:styleId="TOC2">
    <w:name w:val="toc 2"/>
    <w:basedOn w:val="Normal"/>
    <w:next w:val="Normal"/>
    <w:uiPriority w:val="39"/>
    <w:pPr>
      <w:tabs>
        <w:tab w:val="clear" w:pos="720"/>
        <w:tab w:val="right" w:leader="dot" w:pos="9450"/>
      </w:tabs>
      <w:spacing w:before="40" w:after="40"/>
      <w:ind w:left="360"/>
    </w:pPr>
    <w:rPr>
      <w:caps/>
    </w:rPr>
  </w:style>
  <w:style w:type="paragraph" w:styleId="TOC1">
    <w:name w:val="toc 1"/>
    <w:basedOn w:val="Normal"/>
    <w:next w:val="Normal"/>
    <w:uiPriority w:val="39"/>
    <w:pPr>
      <w:tabs>
        <w:tab w:val="clear" w:pos="720"/>
        <w:tab w:val="right" w:leader="dot" w:pos="9450"/>
      </w:tabs>
      <w:spacing w:before="40" w:after="40"/>
    </w:pPr>
  </w:style>
  <w:style w:type="paragraph" w:customStyle="1" w:styleId="FigureTitle">
    <w:name w:val="Figure Title"/>
    <w:basedOn w:val="TableTitle"/>
    <w:qFormat/>
    <w:pPr>
      <w:keepNext/>
      <w:keepLines/>
      <w:spacing w:before="200" w:after="280"/>
    </w:pPr>
  </w:style>
  <w:style w:type="paragraph" w:customStyle="1" w:styleId="TableTitle">
    <w:name w:val="Table Title"/>
    <w:basedOn w:val="Normal"/>
    <w:next w:val="Normal"/>
    <w:pPr>
      <w:tabs>
        <w:tab w:val="clear" w:pos="720"/>
      </w:tabs>
      <w:spacing w:after="0"/>
      <w:jc w:val="center"/>
    </w:pPr>
    <w:rPr>
      <w:b/>
    </w:rPr>
  </w:style>
  <w:style w:type="paragraph" w:customStyle="1" w:styleId="Bullet3">
    <w:name w:val="Bullet3"/>
    <w:basedOn w:val="Bullet2"/>
    <w:pPr>
      <w:tabs>
        <w:tab w:val="left" w:pos="1440"/>
      </w:tabs>
      <w:ind w:left="1440" w:hanging="360"/>
    </w:pPr>
  </w:style>
  <w:style w:type="paragraph" w:customStyle="1" w:styleId="Bullet2">
    <w:name w:val="Bullet2"/>
    <w:basedOn w:val="Normal"/>
    <w:pPr>
      <w:tabs>
        <w:tab w:val="clear" w:pos="720"/>
        <w:tab w:val="left" w:pos="1080"/>
      </w:tabs>
      <w:spacing w:after="60"/>
      <w:ind w:left="1080" w:hanging="350"/>
    </w:pPr>
  </w:style>
  <w:style w:type="paragraph" w:customStyle="1" w:styleId="Bullet1">
    <w:name w:val="Bullet1"/>
    <w:basedOn w:val="Normal"/>
    <w:pPr>
      <w:spacing w:after="60"/>
      <w:ind w:left="720" w:hanging="360"/>
    </w:pPr>
  </w:style>
  <w:style w:type="paragraph" w:customStyle="1" w:styleId="Note">
    <w:name w:val="Note"/>
    <w:basedOn w:val="Normal"/>
    <w:qFormat/>
    <w:pPr>
      <w:tabs>
        <w:tab w:val="clear" w:pos="720"/>
        <w:tab w:val="left" w:pos="1080"/>
      </w:tabs>
      <w:spacing w:after="60"/>
      <w:ind w:left="1080" w:hanging="720"/>
    </w:pPr>
    <w:rPr>
      <w:sz w:val="18"/>
    </w:rPr>
  </w:style>
  <w:style w:type="paragraph" w:customStyle="1" w:styleId="TableEntry">
    <w:name w:val="Table Entry"/>
    <w:basedOn w:val="Normal"/>
    <w:link w:val="TableEntryChar1"/>
    <w:qFormat/>
    <w:pPr>
      <w:tabs>
        <w:tab w:val="clear" w:pos="720"/>
      </w:tabs>
      <w:spacing w:before="40" w:after="40"/>
    </w:pPr>
  </w:style>
  <w:style w:type="paragraph" w:customStyle="1" w:styleId="Bullet0">
    <w:name w:val="Bullet0"/>
    <w:basedOn w:val="Normal"/>
    <w:pPr>
      <w:tabs>
        <w:tab w:val="clear" w:pos="720"/>
        <w:tab w:val="left" w:pos="360"/>
      </w:tabs>
      <w:spacing w:after="60"/>
      <w:ind w:left="360" w:hanging="367"/>
    </w:pPr>
  </w:style>
  <w:style w:type="paragraph" w:customStyle="1" w:styleId="TableLabel">
    <w:name w:val="Table Label"/>
    <w:basedOn w:val="TableEntry"/>
    <w:qFormat/>
    <w:rsid w:val="00B4296B"/>
    <w:pPr>
      <w:keepNext/>
      <w:spacing w:after="200"/>
      <w:jc w:val="center"/>
    </w:pPr>
    <w:rPr>
      <w:b/>
    </w:rPr>
  </w:style>
  <w:style w:type="paragraph" w:customStyle="1" w:styleId="PartTitle">
    <w:name w:val="Part Title"/>
    <w:basedOn w:val="Normal"/>
    <w:pPr>
      <w:tabs>
        <w:tab w:val="left" w:pos="360"/>
      </w:tabs>
      <w:jc w:val="center"/>
    </w:pPr>
    <w:rPr>
      <w:i/>
      <w:sz w:val="24"/>
    </w:rPr>
  </w:style>
  <w:style w:type="paragraph" w:customStyle="1" w:styleId="StandardTitle">
    <w:name w:val="Standard Title"/>
    <w:basedOn w:val="Normal"/>
    <w:pPr>
      <w:tabs>
        <w:tab w:val="left" w:pos="360"/>
      </w:tabs>
      <w:jc w:val="center"/>
    </w:pPr>
    <w:rPr>
      <w:b/>
      <w:sz w:val="24"/>
    </w:rPr>
  </w:style>
  <w:style w:type="character" w:styleId="LineNumber">
    <w:name w:val="line number"/>
    <w:basedOn w:val="DefaultParagraphFont"/>
    <w:semiHidden/>
    <w:rPr>
      <w:rFonts w:ascii="Helvetica" w:hAnsi="Helvetica"/>
      <w:sz w:val="16"/>
    </w:rPr>
  </w:style>
  <w:style w:type="paragraph" w:customStyle="1" w:styleId="Instruction">
    <w:name w:val="Instruction"/>
    <w:basedOn w:val="Normal"/>
    <w:pPr>
      <w:pBdr>
        <w:top w:val="single" w:sz="6" w:space="3" w:color="auto"/>
        <w:left w:val="single" w:sz="6" w:space="3" w:color="auto"/>
        <w:bottom w:val="single" w:sz="6" w:space="3" w:color="auto"/>
        <w:right w:val="single" w:sz="6" w:space="3" w:color="auto"/>
      </w:pBdr>
      <w:spacing w:before="120"/>
    </w:pPr>
    <w:rPr>
      <w:b/>
    </w:rPr>
  </w:style>
  <w:style w:type="paragraph" w:customStyle="1" w:styleId="List1">
    <w:name w:val="List1"/>
    <w:basedOn w:val="Bullet1"/>
  </w:style>
  <w:style w:type="paragraph" w:customStyle="1" w:styleId="List2">
    <w:name w:val="List2"/>
    <w:basedOn w:val="Bullet2"/>
    <w:pPr>
      <w:ind w:hanging="360"/>
    </w:pPr>
  </w:style>
  <w:style w:type="paragraph" w:customStyle="1" w:styleId="List3">
    <w:name w:val="List3"/>
    <w:basedOn w:val="Bullet3"/>
  </w:style>
  <w:style w:type="paragraph" w:styleId="TOC9">
    <w:name w:val="toc 9"/>
    <w:basedOn w:val="Normal"/>
    <w:next w:val="Normal"/>
    <w:semiHidden/>
    <w:pPr>
      <w:tabs>
        <w:tab w:val="clear" w:pos="720"/>
        <w:tab w:val="right" w:leader="dot" w:pos="9450"/>
      </w:tabs>
      <w:ind w:left="1600"/>
    </w:pPr>
  </w:style>
  <w:style w:type="paragraph" w:styleId="Header">
    <w:name w:val="header"/>
    <w:basedOn w:val="Normal"/>
    <w:semiHidden/>
    <w:pPr>
      <w:tabs>
        <w:tab w:val="clear" w:pos="720"/>
        <w:tab w:val="center" w:pos="4320"/>
        <w:tab w:val="right" w:pos="8640"/>
      </w:tabs>
    </w:pPr>
  </w:style>
  <w:style w:type="paragraph" w:styleId="Footer">
    <w:name w:val="footer"/>
    <w:basedOn w:val="Normal"/>
    <w:semiHidden/>
    <w:pPr>
      <w:tabs>
        <w:tab w:val="clear" w:pos="720"/>
        <w:tab w:val="center" w:pos="4320"/>
        <w:tab w:val="right" w:pos="8640"/>
      </w:tabs>
    </w:pPr>
  </w:style>
  <w:style w:type="paragraph" w:customStyle="1" w:styleId="TableMacro">
    <w:name w:val="Table Macro"/>
    <w:basedOn w:val="TableEntry"/>
    <w:rPr>
      <w:i/>
    </w:rPr>
  </w:style>
  <w:style w:type="paragraph" w:styleId="Index1">
    <w:name w:val="index 1"/>
    <w:basedOn w:val="Normal"/>
    <w:next w:val="Normal"/>
    <w:autoRedefine/>
    <w:semiHidden/>
    <w:pPr>
      <w:tabs>
        <w:tab w:val="clear" w:pos="720"/>
        <w:tab w:val="right" w:pos="4310"/>
        <w:tab w:val="right" w:pos="4355"/>
        <w:tab w:val="right" w:leader="dot" w:pos="8630"/>
      </w:tabs>
      <w:overflowPunct/>
      <w:autoSpaceDE/>
      <w:autoSpaceDN/>
      <w:adjustRightInd/>
      <w:spacing w:after="60"/>
      <w:textAlignment w:val="auto"/>
    </w:pPr>
    <w:rPr>
      <w:rFonts w:ascii="Times New Roman" w:hAnsi="Times New Roman"/>
      <w:sz w:val="18"/>
      <w:szCs w:val="24"/>
    </w:rPr>
  </w:style>
  <w:style w:type="paragraph" w:styleId="Index2">
    <w:name w:val="index 2"/>
    <w:basedOn w:val="Normal"/>
    <w:next w:val="Normal"/>
    <w:autoRedefine/>
    <w:semiHidden/>
    <w:pPr>
      <w:tabs>
        <w:tab w:val="clear" w:pos="720"/>
      </w:tabs>
      <w:overflowPunct/>
      <w:autoSpaceDE/>
      <w:autoSpaceDN/>
      <w:adjustRightInd/>
      <w:spacing w:after="0"/>
      <w:ind w:left="400" w:hanging="200"/>
      <w:textAlignment w:val="auto"/>
    </w:pPr>
    <w:rPr>
      <w:rFonts w:ascii="Times New Roman" w:hAnsi="Times New Roman"/>
      <w:sz w:val="18"/>
      <w:szCs w:val="24"/>
    </w:rPr>
  </w:style>
  <w:style w:type="paragraph" w:styleId="Index3">
    <w:name w:val="index 3"/>
    <w:basedOn w:val="Normal"/>
    <w:next w:val="Normal"/>
    <w:autoRedefine/>
    <w:semiHidden/>
    <w:pPr>
      <w:tabs>
        <w:tab w:val="clear" w:pos="720"/>
      </w:tabs>
      <w:overflowPunct/>
      <w:autoSpaceDE/>
      <w:autoSpaceDN/>
      <w:adjustRightInd/>
      <w:spacing w:after="0"/>
      <w:ind w:left="600" w:hanging="200"/>
      <w:textAlignment w:val="auto"/>
    </w:pPr>
    <w:rPr>
      <w:rFonts w:ascii="Times New Roman" w:hAnsi="Times New Roman"/>
      <w:sz w:val="18"/>
      <w:szCs w:val="24"/>
    </w:rPr>
  </w:style>
  <w:style w:type="paragraph" w:styleId="Index4">
    <w:name w:val="index 4"/>
    <w:basedOn w:val="Normal"/>
    <w:next w:val="Normal"/>
    <w:autoRedefine/>
    <w:semiHidden/>
    <w:pPr>
      <w:tabs>
        <w:tab w:val="clear" w:pos="720"/>
      </w:tabs>
      <w:overflowPunct/>
      <w:autoSpaceDE/>
      <w:autoSpaceDN/>
      <w:adjustRightInd/>
      <w:spacing w:after="0"/>
      <w:ind w:left="800" w:hanging="200"/>
      <w:textAlignment w:val="auto"/>
    </w:pPr>
    <w:rPr>
      <w:rFonts w:ascii="Times New Roman" w:hAnsi="Times New Roman"/>
      <w:sz w:val="18"/>
      <w:szCs w:val="24"/>
    </w:rPr>
  </w:style>
  <w:style w:type="paragraph" w:styleId="Index5">
    <w:name w:val="index 5"/>
    <w:basedOn w:val="Normal"/>
    <w:next w:val="Normal"/>
    <w:autoRedefine/>
    <w:semiHidden/>
    <w:pPr>
      <w:tabs>
        <w:tab w:val="clear" w:pos="720"/>
      </w:tabs>
      <w:overflowPunct/>
      <w:autoSpaceDE/>
      <w:autoSpaceDN/>
      <w:adjustRightInd/>
      <w:spacing w:after="0"/>
      <w:ind w:left="1000" w:hanging="200"/>
      <w:textAlignment w:val="auto"/>
    </w:pPr>
    <w:rPr>
      <w:rFonts w:ascii="Times New Roman" w:hAnsi="Times New Roman"/>
      <w:sz w:val="18"/>
      <w:szCs w:val="24"/>
    </w:rPr>
  </w:style>
  <w:style w:type="paragraph" w:styleId="Index6">
    <w:name w:val="index 6"/>
    <w:basedOn w:val="Normal"/>
    <w:next w:val="Normal"/>
    <w:autoRedefine/>
    <w:semiHidden/>
    <w:pPr>
      <w:tabs>
        <w:tab w:val="clear" w:pos="720"/>
      </w:tabs>
      <w:overflowPunct/>
      <w:autoSpaceDE/>
      <w:autoSpaceDN/>
      <w:adjustRightInd/>
      <w:spacing w:after="0"/>
      <w:ind w:left="1200" w:hanging="200"/>
      <w:textAlignment w:val="auto"/>
    </w:pPr>
    <w:rPr>
      <w:rFonts w:ascii="Times New Roman" w:hAnsi="Times New Roman"/>
      <w:sz w:val="18"/>
      <w:szCs w:val="24"/>
    </w:rPr>
  </w:style>
  <w:style w:type="paragraph" w:styleId="Index7">
    <w:name w:val="index 7"/>
    <w:basedOn w:val="Normal"/>
    <w:next w:val="Normal"/>
    <w:autoRedefine/>
    <w:semiHidden/>
    <w:pPr>
      <w:tabs>
        <w:tab w:val="clear" w:pos="720"/>
      </w:tabs>
      <w:overflowPunct/>
      <w:autoSpaceDE/>
      <w:autoSpaceDN/>
      <w:adjustRightInd/>
      <w:spacing w:after="0"/>
      <w:ind w:left="1400" w:hanging="200"/>
      <w:textAlignment w:val="auto"/>
    </w:pPr>
    <w:rPr>
      <w:rFonts w:ascii="Times New Roman" w:hAnsi="Times New Roman"/>
      <w:sz w:val="18"/>
      <w:szCs w:val="24"/>
    </w:rPr>
  </w:style>
  <w:style w:type="paragraph" w:styleId="Index8">
    <w:name w:val="index 8"/>
    <w:basedOn w:val="Normal"/>
    <w:next w:val="Normal"/>
    <w:autoRedefine/>
    <w:semiHidden/>
    <w:pPr>
      <w:tabs>
        <w:tab w:val="clear" w:pos="720"/>
      </w:tabs>
      <w:overflowPunct/>
      <w:autoSpaceDE/>
      <w:autoSpaceDN/>
      <w:adjustRightInd/>
      <w:spacing w:after="0"/>
      <w:ind w:left="1600" w:hanging="200"/>
      <w:textAlignment w:val="auto"/>
    </w:pPr>
    <w:rPr>
      <w:rFonts w:ascii="Times New Roman" w:hAnsi="Times New Roman"/>
      <w:sz w:val="18"/>
      <w:szCs w:val="24"/>
    </w:rPr>
  </w:style>
  <w:style w:type="paragraph" w:styleId="Index9">
    <w:name w:val="index 9"/>
    <w:basedOn w:val="Normal"/>
    <w:next w:val="Normal"/>
    <w:autoRedefine/>
    <w:semiHidden/>
    <w:pPr>
      <w:tabs>
        <w:tab w:val="clear" w:pos="720"/>
      </w:tabs>
      <w:overflowPunct/>
      <w:autoSpaceDE/>
      <w:autoSpaceDN/>
      <w:adjustRightInd/>
      <w:spacing w:after="0"/>
      <w:ind w:left="1800" w:hanging="200"/>
      <w:textAlignment w:val="auto"/>
    </w:pPr>
    <w:rPr>
      <w:rFonts w:ascii="Times New Roman" w:hAnsi="Times New Roman"/>
      <w:sz w:val="18"/>
      <w:szCs w:val="24"/>
    </w:rPr>
  </w:style>
  <w:style w:type="paragraph" w:styleId="IndexHeading">
    <w:name w:val="index heading"/>
    <w:basedOn w:val="Normal"/>
    <w:next w:val="Index1"/>
    <w:semiHidden/>
    <w:pPr>
      <w:pBdr>
        <w:top w:val="single" w:sz="12" w:space="0" w:color="auto"/>
      </w:pBdr>
      <w:tabs>
        <w:tab w:val="clear" w:pos="720"/>
        <w:tab w:val="right" w:pos="360"/>
      </w:tabs>
      <w:overflowPunct/>
      <w:autoSpaceDE/>
      <w:autoSpaceDN/>
      <w:adjustRightInd/>
      <w:spacing w:before="360" w:after="240"/>
      <w:textAlignment w:val="auto"/>
    </w:pPr>
    <w:rPr>
      <w:rFonts w:ascii="Times New Roman" w:hAnsi="Times New Roman"/>
      <w:b/>
      <w:i/>
      <w:sz w:val="26"/>
      <w:szCs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pPr>
      <w:tabs>
        <w:tab w:val="clear" w:pos="720"/>
      </w:tabs>
      <w:overflowPunct/>
      <w:autoSpaceDE/>
      <w:autoSpaceDN/>
      <w:adjustRightInd/>
      <w:spacing w:after="0"/>
      <w:textAlignment w:val="auto"/>
    </w:pPr>
    <w:rPr>
      <w:rFonts w:ascii="Arial" w:hAnsi="Arial"/>
      <w:szCs w:val="24"/>
    </w:rPr>
  </w:style>
  <w:style w:type="character" w:styleId="PageNumber">
    <w:name w:val="page number"/>
    <w:basedOn w:val="DefaultParagraphFont"/>
    <w:semiHidden/>
  </w:style>
  <w:style w:type="character" w:styleId="Hyperlink">
    <w:name w:val="Hyperlink"/>
    <w:basedOn w:val="DefaultParagraphFont"/>
    <w:uiPriority w:val="99"/>
    <w:rPr>
      <w:color w:val="0000FF"/>
      <w:u w:val="single"/>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tabs>
        <w:tab w:val="clear" w:pos="720"/>
      </w:tabs>
      <w:overflowPunct/>
      <w:autoSpaceDE/>
      <w:autoSpaceDN/>
      <w:adjustRightInd/>
      <w:spacing w:after="0"/>
      <w:textAlignment w:val="auto"/>
    </w:pPr>
    <w:rPr>
      <w:rFonts w:ascii="Times New Roman" w:hAnsi="Times New Roman"/>
      <w:lang w:val="en-GB"/>
    </w:rPr>
  </w:style>
  <w:style w:type="character" w:styleId="FootnoteReference">
    <w:name w:val="footnote reference"/>
    <w:basedOn w:val="DefaultParagraphFont"/>
    <w:semiHidden/>
    <w:rPr>
      <w:vertAlign w:val="superscript"/>
    </w:rPr>
  </w:style>
  <w:style w:type="paragraph" w:styleId="ListBullet">
    <w:name w:val="List Bullet"/>
    <w:basedOn w:val="Normal"/>
    <w:autoRedefine/>
    <w:semiHidden/>
    <w:pPr>
      <w:numPr>
        <w:numId w:val="1"/>
      </w:numPr>
      <w:overflowPunct/>
      <w:autoSpaceDE/>
      <w:autoSpaceDN/>
      <w:adjustRightInd/>
      <w:textAlignment w:val="auto"/>
    </w:pPr>
  </w:style>
  <w:style w:type="paragraph" w:styleId="ListBullet2">
    <w:name w:val="List Bullet 2"/>
    <w:basedOn w:val="Normal"/>
    <w:autoRedefine/>
    <w:semiHidden/>
    <w:pPr>
      <w:numPr>
        <w:numId w:val="2"/>
      </w:numPr>
      <w:tabs>
        <w:tab w:val="clear" w:pos="643"/>
        <w:tab w:val="left" w:pos="360"/>
        <w:tab w:val="num" w:pos="720"/>
      </w:tabs>
      <w:overflowPunct/>
      <w:autoSpaceDE/>
      <w:autoSpaceDN/>
      <w:adjustRightInd/>
      <w:ind w:left="720"/>
      <w:textAlignment w:val="auto"/>
    </w:pPr>
  </w:style>
  <w:style w:type="paragraph" w:styleId="ListBullet3">
    <w:name w:val="List Bullet 3"/>
    <w:basedOn w:val="Normal"/>
    <w:autoRedefine/>
    <w:semiHidden/>
    <w:pPr>
      <w:numPr>
        <w:numId w:val="3"/>
      </w:numPr>
      <w:tabs>
        <w:tab w:val="clear" w:pos="926"/>
        <w:tab w:val="left" w:pos="360"/>
        <w:tab w:val="num" w:pos="1080"/>
      </w:tabs>
      <w:overflowPunct/>
      <w:autoSpaceDE/>
      <w:autoSpaceDN/>
      <w:adjustRightInd/>
      <w:ind w:left="1080"/>
      <w:textAlignment w:val="auto"/>
    </w:pPr>
  </w:style>
  <w:style w:type="paragraph" w:styleId="ListBullet4">
    <w:name w:val="List Bullet 4"/>
    <w:basedOn w:val="Normal"/>
    <w:autoRedefine/>
    <w:semiHidden/>
    <w:pPr>
      <w:numPr>
        <w:numId w:val="4"/>
      </w:numPr>
      <w:tabs>
        <w:tab w:val="clear" w:pos="1209"/>
        <w:tab w:val="left" w:pos="360"/>
        <w:tab w:val="num" w:pos="1440"/>
      </w:tabs>
      <w:overflowPunct/>
      <w:autoSpaceDE/>
      <w:autoSpaceDN/>
      <w:adjustRightInd/>
      <w:ind w:left="1440"/>
      <w:textAlignment w:val="auto"/>
    </w:pPr>
  </w:style>
  <w:style w:type="paragraph" w:styleId="ListBullet5">
    <w:name w:val="List Bullet 5"/>
    <w:basedOn w:val="Normal"/>
    <w:autoRedefine/>
    <w:semiHidden/>
    <w:pPr>
      <w:numPr>
        <w:numId w:val="5"/>
      </w:numPr>
      <w:tabs>
        <w:tab w:val="clear" w:pos="1492"/>
        <w:tab w:val="left" w:pos="360"/>
        <w:tab w:val="num" w:pos="1800"/>
      </w:tabs>
      <w:overflowPunct/>
      <w:autoSpaceDE/>
      <w:autoSpaceDN/>
      <w:adjustRightInd/>
      <w:ind w:left="1800"/>
      <w:textAlignment w:val="auto"/>
    </w:pPr>
  </w:style>
  <w:style w:type="paragraph" w:styleId="ListNumber">
    <w:name w:val="List Number"/>
    <w:basedOn w:val="Normal"/>
    <w:semiHidden/>
    <w:pPr>
      <w:numPr>
        <w:numId w:val="6"/>
      </w:numPr>
      <w:overflowPunct/>
      <w:autoSpaceDE/>
      <w:autoSpaceDN/>
      <w:adjustRightInd/>
      <w:textAlignment w:val="auto"/>
    </w:pPr>
  </w:style>
  <w:style w:type="paragraph" w:styleId="ListNumber2">
    <w:name w:val="List Number 2"/>
    <w:basedOn w:val="Normal"/>
    <w:semiHidden/>
    <w:pPr>
      <w:numPr>
        <w:numId w:val="7"/>
      </w:numPr>
      <w:tabs>
        <w:tab w:val="clear" w:pos="643"/>
        <w:tab w:val="left" w:pos="360"/>
        <w:tab w:val="num" w:pos="720"/>
      </w:tabs>
      <w:overflowPunct/>
      <w:autoSpaceDE/>
      <w:autoSpaceDN/>
      <w:adjustRightInd/>
      <w:ind w:left="720"/>
      <w:textAlignment w:val="auto"/>
    </w:pPr>
  </w:style>
  <w:style w:type="paragraph" w:styleId="ListNumber3">
    <w:name w:val="List Number 3"/>
    <w:basedOn w:val="Normal"/>
    <w:semiHidden/>
    <w:pPr>
      <w:numPr>
        <w:numId w:val="8"/>
      </w:numPr>
      <w:tabs>
        <w:tab w:val="clear" w:pos="926"/>
        <w:tab w:val="left" w:pos="360"/>
        <w:tab w:val="num" w:pos="1080"/>
      </w:tabs>
      <w:overflowPunct/>
      <w:autoSpaceDE/>
      <w:autoSpaceDN/>
      <w:adjustRightInd/>
      <w:ind w:left="1080"/>
      <w:textAlignment w:val="auto"/>
    </w:pPr>
  </w:style>
  <w:style w:type="paragraph" w:styleId="ListNumber4">
    <w:name w:val="List Number 4"/>
    <w:basedOn w:val="Normal"/>
    <w:semiHidden/>
    <w:pPr>
      <w:numPr>
        <w:numId w:val="9"/>
      </w:numPr>
      <w:tabs>
        <w:tab w:val="clear" w:pos="1209"/>
        <w:tab w:val="left" w:pos="360"/>
        <w:tab w:val="num" w:pos="1440"/>
      </w:tabs>
      <w:overflowPunct/>
      <w:autoSpaceDE/>
      <w:autoSpaceDN/>
      <w:adjustRightInd/>
      <w:ind w:left="1440"/>
      <w:textAlignment w:val="auto"/>
    </w:pPr>
  </w:style>
  <w:style w:type="paragraph" w:styleId="ListNumber5">
    <w:name w:val="List Number 5"/>
    <w:basedOn w:val="Normal"/>
    <w:semiHidden/>
    <w:pPr>
      <w:numPr>
        <w:numId w:val="10"/>
      </w:numPr>
      <w:tabs>
        <w:tab w:val="clear" w:pos="1492"/>
        <w:tab w:val="left" w:pos="360"/>
        <w:tab w:val="num" w:pos="1800"/>
      </w:tabs>
      <w:overflowPunct/>
      <w:autoSpaceDE/>
      <w:autoSpaceDN/>
      <w:adjustRightInd/>
      <w:ind w:left="1800"/>
      <w:textAlignment w:val="auto"/>
    </w:pPr>
  </w:style>
  <w:style w:type="paragraph" w:styleId="Caption">
    <w:name w:val="caption"/>
    <w:basedOn w:val="Normal"/>
    <w:next w:val="Normal"/>
    <w:qFormat/>
    <w:pPr>
      <w:tabs>
        <w:tab w:val="left" w:pos="360"/>
      </w:tabs>
      <w:overflowPunct/>
      <w:autoSpaceDE/>
      <w:autoSpaceDN/>
      <w:adjustRightInd/>
      <w:spacing w:after="80"/>
      <w:jc w:val="center"/>
      <w:textAlignment w:val="auto"/>
    </w:pPr>
    <w:rPr>
      <w:b/>
    </w:rPr>
  </w:style>
  <w:style w:type="paragraph" w:customStyle="1" w:styleId="figuretext">
    <w:name w:val="figure text"/>
    <w:basedOn w:val="Normal"/>
    <w:pPr>
      <w:tabs>
        <w:tab w:val="clear" w:pos="720"/>
        <w:tab w:val="left" w:pos="2520"/>
        <w:tab w:val="left" w:pos="7200"/>
      </w:tabs>
      <w:overflowPunct/>
      <w:autoSpaceDE/>
      <w:autoSpaceDN/>
      <w:adjustRightInd/>
      <w:spacing w:after="0"/>
      <w:textAlignment w:val="auto"/>
    </w:pPr>
  </w:style>
  <w:style w:type="character" w:styleId="FollowedHyperlink">
    <w:name w:val="FollowedHyperlink"/>
    <w:basedOn w:val="DefaultParagraphFont"/>
    <w:semiHidden/>
    <w:rPr>
      <w:color w:val="800080"/>
      <w:u w:val="single"/>
    </w:rPr>
  </w:style>
  <w:style w:type="paragraph" w:customStyle="1" w:styleId="TemplateRow">
    <w:name w:val="TemplateRow"/>
    <w:basedOn w:val="Normal"/>
    <w:pPr>
      <w:tabs>
        <w:tab w:val="clear" w:pos="720"/>
      </w:tabs>
      <w:overflowPunct/>
      <w:autoSpaceDE/>
      <w:autoSpaceDN/>
      <w:adjustRightInd/>
      <w:spacing w:after="0"/>
      <w:textAlignment w:val="auto"/>
    </w:pPr>
    <w:rPr>
      <w:rFonts w:eastAsia="Arial Unicode MS"/>
      <w:color w:val="000000"/>
      <w:sz w:val="16"/>
    </w:rPr>
  </w:style>
  <w:style w:type="paragraph" w:styleId="BodyTextIndent">
    <w:name w:val="Body Text Indent"/>
    <w:basedOn w:val="Normal"/>
    <w:semiHidden/>
    <w:pPr>
      <w:ind w:left="720"/>
    </w:pPr>
    <w:rPr>
      <w:color w:val="FF0000"/>
    </w:rPr>
  </w:style>
  <w:style w:type="paragraph" w:styleId="BodyText">
    <w:name w:val="Body Text"/>
    <w:basedOn w:val="Normal"/>
    <w:semiHidden/>
    <w:rPr>
      <w:i/>
      <w:iCs/>
      <w:color w:val="FF0000"/>
    </w:rPr>
  </w:style>
  <w:style w:type="paragraph" w:styleId="BalloonText">
    <w:name w:val="Balloon Text"/>
    <w:basedOn w:val="Normal"/>
    <w:link w:val="BalloonTextChar"/>
    <w:uiPriority w:val="99"/>
    <w:semiHidden/>
    <w:rPr>
      <w:rFonts w:ascii="Tahoma" w:hAnsi="Tahoma" w:cs="Tahoma"/>
      <w:sz w:val="16"/>
      <w:szCs w:val="16"/>
    </w:rPr>
  </w:style>
  <w:style w:type="paragraph" w:styleId="TableofFigures">
    <w:name w:val="table of figures"/>
    <w:basedOn w:val="Normal"/>
    <w:next w:val="Normal"/>
    <w:semiHidden/>
    <w:pPr>
      <w:tabs>
        <w:tab w:val="clear" w:pos="720"/>
      </w:tabs>
    </w:pPr>
  </w:style>
  <w:style w:type="paragraph" w:styleId="Salutation">
    <w:name w:val="Salutation"/>
    <w:basedOn w:val="Normal"/>
    <w:next w:val="Normal"/>
    <w:semiHidden/>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paragraph" w:styleId="NoteHeading">
    <w:name w:val="Note Heading"/>
    <w:basedOn w:val="Normal"/>
    <w:next w:val="Normal"/>
    <w:semiHidden/>
  </w:style>
  <w:style w:type="paragraph" w:styleId="Closing">
    <w:name w:val="Closing"/>
    <w:basedOn w:val="Normal"/>
    <w:semiHidden/>
    <w:pPr>
      <w:ind w:left="4252"/>
    </w:p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rPr>
  </w:style>
  <w:style w:type="paragraph" w:styleId="CommentSubject">
    <w:name w:val="annotation subject"/>
    <w:basedOn w:val="CommentText"/>
    <w:next w:val="CommentText"/>
    <w:semiHidden/>
    <w:pPr>
      <w:tabs>
        <w:tab w:val="left" w:pos="720"/>
      </w:tabs>
      <w:overflowPunct w:val="0"/>
      <w:autoSpaceDE w:val="0"/>
      <w:autoSpaceDN w:val="0"/>
      <w:adjustRightInd w:val="0"/>
      <w:spacing w:after="200"/>
      <w:textAlignment w:val="baseline"/>
    </w:pPr>
    <w:rPr>
      <w:rFonts w:ascii="Helvetica" w:hAnsi="Helvetica"/>
      <w:b/>
      <w:bCs/>
      <w:szCs w:val="20"/>
    </w:rPr>
  </w:style>
  <w:style w:type="paragraph" w:styleId="List">
    <w:name w:val="List"/>
    <w:basedOn w:val="Normal"/>
    <w:semiHidden/>
    <w:pPr>
      <w:ind w:left="283" w:hanging="283"/>
    </w:pPr>
  </w:style>
  <w:style w:type="paragraph" w:styleId="List20">
    <w:name w:val="List 2"/>
    <w:basedOn w:val="Normal"/>
    <w:semiHidden/>
    <w:pPr>
      <w:ind w:left="566" w:hanging="283"/>
    </w:pPr>
  </w:style>
  <w:style w:type="paragraph" w:styleId="List30">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00"/>
      <w:textAlignment w:val="baseline"/>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semiHidden/>
    <w:rPr>
      <w:rFonts w:ascii="Courier New" w:hAnsi="Courier New" w:cs="Courier New"/>
    </w:rPr>
  </w:style>
  <w:style w:type="paragraph" w:styleId="TableofAuthorities">
    <w:name w:val="table of authorities"/>
    <w:basedOn w:val="Normal"/>
    <w:next w:val="Normal"/>
    <w:semiHidden/>
    <w:pPr>
      <w:tabs>
        <w:tab w:val="clear" w:pos="720"/>
      </w:tabs>
      <w:ind w:left="200" w:hanging="200"/>
    </w:pPr>
  </w:style>
  <w:style w:type="paragraph" w:styleId="TOAHeading">
    <w:name w:val="toa heading"/>
    <w:basedOn w:val="Normal"/>
    <w:next w:val="Normal"/>
    <w:semiHidden/>
    <w:pPr>
      <w:spacing w:before="120"/>
    </w:pPr>
    <w:rPr>
      <w:rFonts w:ascii="Arial" w:hAnsi="Arial" w:cs="Arial"/>
      <w:b/>
      <w:bCs/>
      <w:sz w:val="24"/>
      <w:szCs w:val="24"/>
    </w:rPr>
  </w:style>
  <w:style w:type="paragraph" w:styleId="NormalWeb">
    <w:name w:val="Normal (Web)"/>
    <w:basedOn w:val="Normal"/>
    <w:uiPriority w:val="99"/>
    <w:semiHidden/>
    <w:rPr>
      <w:rFonts w:ascii="Times New Roman" w:hAnsi="Times New Roman"/>
      <w:sz w:val="24"/>
      <w:szCs w:val="24"/>
    </w:rPr>
  </w:style>
  <w:style w:type="paragraph" w:styleId="NormalIndent">
    <w:name w:val="Normal Indent"/>
    <w:basedOn w:val="Normal"/>
    <w:semiHidden/>
    <w:pPr>
      <w:ind w:left="7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ind w:firstLine="210"/>
    </w:pPr>
    <w:rPr>
      <w:i w:val="0"/>
      <w:iCs w:val="0"/>
      <w:color w:val="auto"/>
    </w:rPr>
  </w:style>
  <w:style w:type="paragraph" w:styleId="BodyTextFirstIndent2">
    <w:name w:val="Body Text First Indent 2"/>
    <w:basedOn w:val="BodyTextIndent"/>
    <w:semiHidden/>
    <w:pPr>
      <w:spacing w:after="120"/>
      <w:ind w:left="283" w:firstLine="210"/>
    </w:pPr>
    <w:rPr>
      <w:color w:val="auto"/>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Return">
    <w:name w:val="envelope return"/>
    <w:basedOn w:val="Normal"/>
    <w:semiHidden/>
    <w:rPr>
      <w:rFonts w:ascii="Arial" w:hAnsi="Arial" w:cs="Arial"/>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cs="Arial"/>
      <w:sz w:val="24"/>
      <w:szCs w:val="24"/>
    </w:rPr>
  </w:style>
  <w:style w:type="paragraph" w:customStyle="1" w:styleId="Sprechblasentext1">
    <w:name w:val="Sprechblasentext1"/>
    <w:basedOn w:val="Normal"/>
    <w:semiHidden/>
    <w:rPr>
      <w:rFonts w:ascii="Tahoma" w:hAnsi="Tahoma" w:cs="Tahoma"/>
      <w:sz w:val="16"/>
      <w:szCs w:val="16"/>
    </w:rPr>
  </w:style>
  <w:style w:type="character" w:customStyle="1" w:styleId="Heading3Char">
    <w:name w:val="Heading 3 Char"/>
    <w:aliases w:val="l3 Char"/>
    <w:basedOn w:val="DefaultParagraphFont"/>
    <w:link w:val="Heading3"/>
    <w:rsid w:val="006F4C80"/>
    <w:rPr>
      <w:rFonts w:ascii="Helvetica" w:hAnsi="Helvetica"/>
      <w:b/>
    </w:rPr>
  </w:style>
  <w:style w:type="paragraph" w:customStyle="1" w:styleId="NoteinBox">
    <w:name w:val="Note in Box"/>
    <w:basedOn w:val="Normal"/>
    <w:link w:val="NoteinBoxChar"/>
    <w:qFormat/>
    <w:rsid w:val="00AF7A1F"/>
    <w:pPr>
      <w:pBdr>
        <w:top w:val="single" w:sz="4" w:space="1" w:color="auto"/>
        <w:left w:val="single" w:sz="4" w:space="4" w:color="auto"/>
        <w:bottom w:val="single" w:sz="4" w:space="1" w:color="auto"/>
        <w:right w:val="single" w:sz="4" w:space="4" w:color="auto"/>
      </w:pBdr>
    </w:pPr>
    <w:rPr>
      <w:b/>
    </w:rPr>
  </w:style>
  <w:style w:type="character" w:customStyle="1" w:styleId="NoteinBoxChar">
    <w:name w:val="Note in Box Char"/>
    <w:basedOn w:val="DefaultParagraphFont"/>
    <w:link w:val="NoteinBox"/>
    <w:rsid w:val="00AF7A1F"/>
    <w:rPr>
      <w:rFonts w:ascii="Helvetica" w:hAnsi="Helvetica"/>
      <w:b/>
    </w:rPr>
  </w:style>
  <w:style w:type="table" w:styleId="TableGrid">
    <w:name w:val="Table Grid"/>
    <w:basedOn w:val="TableNormal"/>
    <w:uiPriority w:val="59"/>
    <w:rsid w:val="00E9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3A86"/>
    <w:rPr>
      <w:b/>
      <w:bCs/>
    </w:rPr>
  </w:style>
  <w:style w:type="character" w:customStyle="1" w:styleId="CommentTextChar">
    <w:name w:val="Comment Text Char"/>
    <w:basedOn w:val="DefaultParagraphFont"/>
    <w:link w:val="CommentText"/>
    <w:semiHidden/>
    <w:rsid w:val="00A61998"/>
    <w:rPr>
      <w:rFonts w:ascii="Arial" w:hAnsi="Arial"/>
      <w:szCs w:val="24"/>
    </w:rPr>
  </w:style>
  <w:style w:type="paragraph" w:styleId="Revision">
    <w:name w:val="Revision"/>
    <w:hidden/>
    <w:uiPriority w:val="99"/>
    <w:semiHidden/>
    <w:rsid w:val="00AD3285"/>
    <w:rPr>
      <w:rFonts w:ascii="Helvetica" w:hAnsi="Helvetica"/>
    </w:rPr>
  </w:style>
  <w:style w:type="table" w:customStyle="1" w:styleId="PlainTable21">
    <w:name w:val="Plain Table 21"/>
    <w:basedOn w:val="TableNormal"/>
    <w:uiPriority w:val="42"/>
    <w:rsid w:val="007F04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165DC"/>
    <w:pPr>
      <w:ind w:left="720"/>
      <w:contextualSpacing/>
    </w:pPr>
  </w:style>
  <w:style w:type="character" w:customStyle="1" w:styleId="Heading1Char">
    <w:name w:val="Heading 1 Char"/>
    <w:aliases w:val="l1 Char"/>
    <w:basedOn w:val="DefaultParagraphFont"/>
    <w:link w:val="Heading1"/>
    <w:rsid w:val="00F4621F"/>
    <w:rPr>
      <w:rFonts w:ascii="Helvetica" w:hAnsi="Helvetica"/>
      <w:b/>
      <w:sz w:val="24"/>
    </w:rPr>
  </w:style>
  <w:style w:type="character" w:customStyle="1" w:styleId="BalloonTextChar">
    <w:name w:val="Balloon Text Char"/>
    <w:basedOn w:val="DefaultParagraphFont"/>
    <w:link w:val="BalloonText"/>
    <w:uiPriority w:val="99"/>
    <w:semiHidden/>
    <w:rsid w:val="00F4621F"/>
    <w:rPr>
      <w:rFonts w:ascii="Tahoma" w:hAnsi="Tahoma" w:cs="Tahoma"/>
      <w:sz w:val="16"/>
      <w:szCs w:val="16"/>
    </w:rPr>
  </w:style>
  <w:style w:type="paragraph" w:customStyle="1" w:styleId="Default">
    <w:name w:val="Default"/>
    <w:rsid w:val="00CD1F05"/>
    <w:pPr>
      <w:autoSpaceDE w:val="0"/>
      <w:autoSpaceDN w:val="0"/>
      <w:adjustRightInd w:val="0"/>
    </w:pPr>
    <w:rPr>
      <w:rFonts w:ascii="Arial Unicode MS" w:eastAsia="Arial Unicode MS" w:cs="Arial Unicode MS"/>
      <w:color w:val="000000"/>
      <w:sz w:val="24"/>
      <w:szCs w:val="24"/>
    </w:rPr>
  </w:style>
  <w:style w:type="paragraph" w:customStyle="1" w:styleId="List-FirstMiddle">
    <w:name w:val="List - First/Middle"/>
    <w:basedOn w:val="Normal"/>
    <w:uiPriority w:val="99"/>
    <w:rsid w:val="00B01FF2"/>
    <w:pPr>
      <w:numPr>
        <w:numId w:val="11"/>
      </w:numPr>
      <w:tabs>
        <w:tab w:val="clear" w:pos="720"/>
      </w:tabs>
      <w:suppressAutoHyphens/>
      <w:spacing w:after="0"/>
      <w:textAlignment w:val="auto"/>
    </w:pPr>
    <w:rPr>
      <w:rFonts w:ascii="Times New Roman" w:hAnsi="Times New Roman"/>
      <w:noProof/>
      <w:sz w:val="24"/>
    </w:rPr>
  </w:style>
  <w:style w:type="character" w:customStyle="1" w:styleId="TableEntryChar1">
    <w:name w:val="Table Entry Char1"/>
    <w:link w:val="TableEntry"/>
    <w:locked/>
    <w:rsid w:val="003B26BF"/>
    <w:rPr>
      <w:rFonts w:ascii="Helvetica" w:hAnsi="Helvetica"/>
    </w:rPr>
  </w:style>
  <w:style w:type="character" w:styleId="UnresolvedMention">
    <w:name w:val="Unresolved Mention"/>
    <w:basedOn w:val="DefaultParagraphFont"/>
    <w:uiPriority w:val="99"/>
    <w:semiHidden/>
    <w:unhideWhenUsed/>
    <w:rsid w:val="00947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6028">
      <w:bodyDiv w:val="1"/>
      <w:marLeft w:val="0"/>
      <w:marRight w:val="0"/>
      <w:marTop w:val="0"/>
      <w:marBottom w:val="0"/>
      <w:divBdr>
        <w:top w:val="none" w:sz="0" w:space="0" w:color="auto"/>
        <w:left w:val="none" w:sz="0" w:space="0" w:color="auto"/>
        <w:bottom w:val="none" w:sz="0" w:space="0" w:color="auto"/>
        <w:right w:val="none" w:sz="0" w:space="0" w:color="auto"/>
      </w:divBdr>
    </w:div>
    <w:div w:id="64571262">
      <w:bodyDiv w:val="1"/>
      <w:marLeft w:val="0"/>
      <w:marRight w:val="0"/>
      <w:marTop w:val="0"/>
      <w:marBottom w:val="0"/>
      <w:divBdr>
        <w:top w:val="none" w:sz="0" w:space="0" w:color="auto"/>
        <w:left w:val="none" w:sz="0" w:space="0" w:color="auto"/>
        <w:bottom w:val="none" w:sz="0" w:space="0" w:color="auto"/>
        <w:right w:val="none" w:sz="0" w:space="0" w:color="auto"/>
      </w:divBdr>
    </w:div>
    <w:div w:id="75829801">
      <w:bodyDiv w:val="1"/>
      <w:marLeft w:val="10"/>
      <w:marRight w:val="8"/>
      <w:marTop w:val="240"/>
      <w:marBottom w:val="240"/>
      <w:divBdr>
        <w:top w:val="none" w:sz="0" w:space="0" w:color="auto"/>
        <w:left w:val="none" w:sz="0" w:space="0" w:color="auto"/>
        <w:bottom w:val="none" w:sz="0" w:space="0" w:color="auto"/>
        <w:right w:val="none" w:sz="0" w:space="0" w:color="auto"/>
      </w:divBdr>
      <w:divsChild>
        <w:div w:id="290523670">
          <w:marLeft w:val="0"/>
          <w:marRight w:val="0"/>
          <w:marTop w:val="0"/>
          <w:marBottom w:val="0"/>
          <w:divBdr>
            <w:top w:val="none" w:sz="0" w:space="0" w:color="auto"/>
            <w:left w:val="none" w:sz="0" w:space="0" w:color="auto"/>
            <w:bottom w:val="none" w:sz="0" w:space="0" w:color="auto"/>
            <w:right w:val="none" w:sz="0" w:space="0" w:color="auto"/>
          </w:divBdr>
          <w:divsChild>
            <w:div w:id="678896049">
              <w:marLeft w:val="0"/>
              <w:marRight w:val="0"/>
              <w:marTop w:val="0"/>
              <w:marBottom w:val="0"/>
              <w:divBdr>
                <w:top w:val="none" w:sz="0" w:space="0" w:color="auto"/>
                <w:left w:val="none" w:sz="0" w:space="0" w:color="auto"/>
                <w:bottom w:val="none" w:sz="0" w:space="0" w:color="auto"/>
                <w:right w:val="none" w:sz="0" w:space="0" w:color="auto"/>
              </w:divBdr>
              <w:divsChild>
                <w:div w:id="528421657">
                  <w:marLeft w:val="0"/>
                  <w:marRight w:val="0"/>
                  <w:marTop w:val="0"/>
                  <w:marBottom w:val="0"/>
                  <w:divBdr>
                    <w:top w:val="none" w:sz="0" w:space="0" w:color="auto"/>
                    <w:left w:val="none" w:sz="0" w:space="0" w:color="auto"/>
                    <w:bottom w:val="none" w:sz="0" w:space="0" w:color="auto"/>
                    <w:right w:val="none" w:sz="0" w:space="0" w:color="auto"/>
                  </w:divBdr>
                  <w:divsChild>
                    <w:div w:id="995378819">
                      <w:marLeft w:val="0"/>
                      <w:marRight w:val="0"/>
                      <w:marTop w:val="0"/>
                      <w:marBottom w:val="0"/>
                      <w:divBdr>
                        <w:top w:val="none" w:sz="0" w:space="0" w:color="auto"/>
                        <w:left w:val="none" w:sz="0" w:space="0" w:color="auto"/>
                        <w:bottom w:val="none" w:sz="0" w:space="0" w:color="auto"/>
                        <w:right w:val="none" w:sz="0" w:space="0" w:color="auto"/>
                      </w:divBdr>
                      <w:divsChild>
                        <w:div w:id="2116753021">
                          <w:marLeft w:val="0"/>
                          <w:marRight w:val="0"/>
                          <w:marTop w:val="0"/>
                          <w:marBottom w:val="0"/>
                          <w:divBdr>
                            <w:top w:val="none" w:sz="0" w:space="0" w:color="auto"/>
                            <w:left w:val="none" w:sz="0" w:space="0" w:color="auto"/>
                            <w:bottom w:val="none" w:sz="0" w:space="0" w:color="auto"/>
                            <w:right w:val="none" w:sz="0" w:space="0" w:color="auto"/>
                          </w:divBdr>
                          <w:divsChild>
                            <w:div w:id="13912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3617">
      <w:bodyDiv w:val="1"/>
      <w:marLeft w:val="0"/>
      <w:marRight w:val="0"/>
      <w:marTop w:val="0"/>
      <w:marBottom w:val="0"/>
      <w:divBdr>
        <w:top w:val="none" w:sz="0" w:space="0" w:color="auto"/>
        <w:left w:val="none" w:sz="0" w:space="0" w:color="auto"/>
        <w:bottom w:val="none" w:sz="0" w:space="0" w:color="auto"/>
        <w:right w:val="none" w:sz="0" w:space="0" w:color="auto"/>
      </w:divBdr>
    </w:div>
    <w:div w:id="189606774">
      <w:bodyDiv w:val="1"/>
      <w:marLeft w:val="0"/>
      <w:marRight w:val="0"/>
      <w:marTop w:val="0"/>
      <w:marBottom w:val="0"/>
      <w:divBdr>
        <w:top w:val="none" w:sz="0" w:space="0" w:color="auto"/>
        <w:left w:val="none" w:sz="0" w:space="0" w:color="auto"/>
        <w:bottom w:val="none" w:sz="0" w:space="0" w:color="auto"/>
        <w:right w:val="none" w:sz="0" w:space="0" w:color="auto"/>
      </w:divBdr>
    </w:div>
    <w:div w:id="216745444">
      <w:bodyDiv w:val="1"/>
      <w:marLeft w:val="10"/>
      <w:marRight w:val="8"/>
      <w:marTop w:val="240"/>
      <w:marBottom w:val="240"/>
      <w:divBdr>
        <w:top w:val="none" w:sz="0" w:space="0" w:color="auto"/>
        <w:left w:val="none" w:sz="0" w:space="0" w:color="auto"/>
        <w:bottom w:val="none" w:sz="0" w:space="0" w:color="auto"/>
        <w:right w:val="none" w:sz="0" w:space="0" w:color="auto"/>
      </w:divBdr>
      <w:divsChild>
        <w:div w:id="1168013247">
          <w:marLeft w:val="0"/>
          <w:marRight w:val="0"/>
          <w:marTop w:val="0"/>
          <w:marBottom w:val="0"/>
          <w:divBdr>
            <w:top w:val="none" w:sz="0" w:space="0" w:color="auto"/>
            <w:left w:val="none" w:sz="0" w:space="0" w:color="auto"/>
            <w:bottom w:val="none" w:sz="0" w:space="0" w:color="auto"/>
            <w:right w:val="none" w:sz="0" w:space="0" w:color="auto"/>
          </w:divBdr>
          <w:divsChild>
            <w:div w:id="1135296241">
              <w:marLeft w:val="0"/>
              <w:marRight w:val="0"/>
              <w:marTop w:val="0"/>
              <w:marBottom w:val="0"/>
              <w:divBdr>
                <w:top w:val="none" w:sz="0" w:space="0" w:color="auto"/>
                <w:left w:val="none" w:sz="0" w:space="0" w:color="auto"/>
                <w:bottom w:val="none" w:sz="0" w:space="0" w:color="auto"/>
                <w:right w:val="none" w:sz="0" w:space="0" w:color="auto"/>
              </w:divBdr>
              <w:divsChild>
                <w:div w:id="1449666528">
                  <w:marLeft w:val="0"/>
                  <w:marRight w:val="0"/>
                  <w:marTop w:val="0"/>
                  <w:marBottom w:val="0"/>
                  <w:divBdr>
                    <w:top w:val="none" w:sz="0" w:space="0" w:color="auto"/>
                    <w:left w:val="none" w:sz="0" w:space="0" w:color="auto"/>
                    <w:bottom w:val="none" w:sz="0" w:space="0" w:color="auto"/>
                    <w:right w:val="none" w:sz="0" w:space="0" w:color="auto"/>
                  </w:divBdr>
                  <w:divsChild>
                    <w:div w:id="1893032779">
                      <w:marLeft w:val="0"/>
                      <w:marRight w:val="0"/>
                      <w:marTop w:val="0"/>
                      <w:marBottom w:val="0"/>
                      <w:divBdr>
                        <w:top w:val="none" w:sz="0" w:space="0" w:color="auto"/>
                        <w:left w:val="none" w:sz="0" w:space="0" w:color="auto"/>
                        <w:bottom w:val="none" w:sz="0" w:space="0" w:color="auto"/>
                        <w:right w:val="none" w:sz="0" w:space="0" w:color="auto"/>
                      </w:divBdr>
                      <w:divsChild>
                        <w:div w:id="5691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964730">
      <w:bodyDiv w:val="1"/>
      <w:marLeft w:val="0"/>
      <w:marRight w:val="0"/>
      <w:marTop w:val="0"/>
      <w:marBottom w:val="0"/>
      <w:divBdr>
        <w:top w:val="none" w:sz="0" w:space="0" w:color="auto"/>
        <w:left w:val="none" w:sz="0" w:space="0" w:color="auto"/>
        <w:bottom w:val="none" w:sz="0" w:space="0" w:color="auto"/>
        <w:right w:val="none" w:sz="0" w:space="0" w:color="auto"/>
      </w:divBdr>
    </w:div>
    <w:div w:id="252974614">
      <w:bodyDiv w:val="1"/>
      <w:marLeft w:val="0"/>
      <w:marRight w:val="0"/>
      <w:marTop w:val="0"/>
      <w:marBottom w:val="0"/>
      <w:divBdr>
        <w:top w:val="none" w:sz="0" w:space="0" w:color="auto"/>
        <w:left w:val="none" w:sz="0" w:space="0" w:color="auto"/>
        <w:bottom w:val="none" w:sz="0" w:space="0" w:color="auto"/>
        <w:right w:val="none" w:sz="0" w:space="0" w:color="auto"/>
      </w:divBdr>
    </w:div>
    <w:div w:id="283659640">
      <w:bodyDiv w:val="1"/>
      <w:marLeft w:val="0"/>
      <w:marRight w:val="0"/>
      <w:marTop w:val="0"/>
      <w:marBottom w:val="0"/>
      <w:divBdr>
        <w:top w:val="none" w:sz="0" w:space="0" w:color="auto"/>
        <w:left w:val="none" w:sz="0" w:space="0" w:color="auto"/>
        <w:bottom w:val="none" w:sz="0" w:space="0" w:color="auto"/>
        <w:right w:val="none" w:sz="0" w:space="0" w:color="auto"/>
      </w:divBdr>
    </w:div>
    <w:div w:id="297224005">
      <w:bodyDiv w:val="1"/>
      <w:marLeft w:val="0"/>
      <w:marRight w:val="0"/>
      <w:marTop w:val="0"/>
      <w:marBottom w:val="0"/>
      <w:divBdr>
        <w:top w:val="none" w:sz="0" w:space="0" w:color="auto"/>
        <w:left w:val="none" w:sz="0" w:space="0" w:color="auto"/>
        <w:bottom w:val="none" w:sz="0" w:space="0" w:color="auto"/>
        <w:right w:val="none" w:sz="0" w:space="0" w:color="auto"/>
      </w:divBdr>
    </w:div>
    <w:div w:id="353074559">
      <w:bodyDiv w:val="1"/>
      <w:marLeft w:val="0"/>
      <w:marRight w:val="0"/>
      <w:marTop w:val="0"/>
      <w:marBottom w:val="0"/>
      <w:divBdr>
        <w:top w:val="none" w:sz="0" w:space="0" w:color="auto"/>
        <w:left w:val="none" w:sz="0" w:space="0" w:color="auto"/>
        <w:bottom w:val="none" w:sz="0" w:space="0" w:color="auto"/>
        <w:right w:val="none" w:sz="0" w:space="0" w:color="auto"/>
      </w:divBdr>
      <w:divsChild>
        <w:div w:id="2069911987">
          <w:marLeft w:val="0"/>
          <w:marRight w:val="0"/>
          <w:marTop w:val="0"/>
          <w:marBottom w:val="0"/>
          <w:divBdr>
            <w:top w:val="none" w:sz="0" w:space="0" w:color="auto"/>
            <w:left w:val="none" w:sz="0" w:space="0" w:color="auto"/>
            <w:bottom w:val="none" w:sz="0" w:space="0" w:color="auto"/>
            <w:right w:val="none" w:sz="0" w:space="0" w:color="auto"/>
          </w:divBdr>
          <w:divsChild>
            <w:div w:id="985552542">
              <w:marLeft w:val="0"/>
              <w:marRight w:val="0"/>
              <w:marTop w:val="0"/>
              <w:marBottom w:val="0"/>
              <w:divBdr>
                <w:top w:val="none" w:sz="0" w:space="0" w:color="auto"/>
                <w:left w:val="none" w:sz="0" w:space="0" w:color="auto"/>
                <w:bottom w:val="none" w:sz="0" w:space="0" w:color="auto"/>
                <w:right w:val="none" w:sz="0" w:space="0" w:color="auto"/>
              </w:divBdr>
              <w:divsChild>
                <w:div w:id="276915749">
                  <w:marLeft w:val="0"/>
                  <w:marRight w:val="0"/>
                  <w:marTop w:val="0"/>
                  <w:marBottom w:val="0"/>
                  <w:divBdr>
                    <w:top w:val="none" w:sz="0" w:space="0" w:color="auto"/>
                    <w:left w:val="none" w:sz="0" w:space="0" w:color="auto"/>
                    <w:bottom w:val="none" w:sz="0" w:space="0" w:color="auto"/>
                    <w:right w:val="none" w:sz="0" w:space="0" w:color="auto"/>
                  </w:divBdr>
                  <w:divsChild>
                    <w:div w:id="1964343035">
                      <w:marLeft w:val="0"/>
                      <w:marRight w:val="0"/>
                      <w:marTop w:val="0"/>
                      <w:marBottom w:val="0"/>
                      <w:divBdr>
                        <w:top w:val="none" w:sz="0" w:space="0" w:color="auto"/>
                        <w:left w:val="none" w:sz="0" w:space="0" w:color="auto"/>
                        <w:bottom w:val="none" w:sz="0" w:space="0" w:color="auto"/>
                        <w:right w:val="none" w:sz="0" w:space="0" w:color="auto"/>
                      </w:divBdr>
                      <w:divsChild>
                        <w:div w:id="611786183">
                          <w:marLeft w:val="0"/>
                          <w:marRight w:val="0"/>
                          <w:marTop w:val="0"/>
                          <w:marBottom w:val="0"/>
                          <w:divBdr>
                            <w:top w:val="none" w:sz="0" w:space="0" w:color="auto"/>
                            <w:left w:val="none" w:sz="0" w:space="0" w:color="auto"/>
                            <w:bottom w:val="none" w:sz="0" w:space="0" w:color="auto"/>
                            <w:right w:val="none" w:sz="0" w:space="0" w:color="auto"/>
                          </w:divBdr>
                          <w:divsChild>
                            <w:div w:id="1393112132">
                              <w:marLeft w:val="0"/>
                              <w:marRight w:val="0"/>
                              <w:marTop w:val="0"/>
                              <w:marBottom w:val="0"/>
                              <w:divBdr>
                                <w:top w:val="none" w:sz="0" w:space="0" w:color="auto"/>
                                <w:left w:val="none" w:sz="0" w:space="0" w:color="auto"/>
                                <w:bottom w:val="none" w:sz="0" w:space="0" w:color="auto"/>
                                <w:right w:val="none" w:sz="0" w:space="0" w:color="auto"/>
                              </w:divBdr>
                              <w:divsChild>
                                <w:div w:id="1487164110">
                                  <w:marLeft w:val="0"/>
                                  <w:marRight w:val="0"/>
                                  <w:marTop w:val="0"/>
                                  <w:marBottom w:val="0"/>
                                  <w:divBdr>
                                    <w:top w:val="none" w:sz="0" w:space="0" w:color="auto"/>
                                    <w:left w:val="none" w:sz="0" w:space="0" w:color="auto"/>
                                    <w:bottom w:val="none" w:sz="0" w:space="0" w:color="auto"/>
                                    <w:right w:val="none" w:sz="0" w:space="0" w:color="auto"/>
                                  </w:divBdr>
                                  <w:divsChild>
                                    <w:div w:id="1146581909">
                                      <w:marLeft w:val="0"/>
                                      <w:marRight w:val="0"/>
                                      <w:marTop w:val="0"/>
                                      <w:marBottom w:val="0"/>
                                      <w:divBdr>
                                        <w:top w:val="none" w:sz="0" w:space="0" w:color="auto"/>
                                        <w:left w:val="none" w:sz="0" w:space="0" w:color="auto"/>
                                        <w:bottom w:val="none" w:sz="0" w:space="0" w:color="auto"/>
                                        <w:right w:val="none" w:sz="0" w:space="0" w:color="auto"/>
                                      </w:divBdr>
                                      <w:divsChild>
                                        <w:div w:id="446975624">
                                          <w:marLeft w:val="0"/>
                                          <w:marRight w:val="0"/>
                                          <w:marTop w:val="0"/>
                                          <w:marBottom w:val="0"/>
                                          <w:divBdr>
                                            <w:top w:val="none" w:sz="0" w:space="0" w:color="auto"/>
                                            <w:left w:val="none" w:sz="0" w:space="0" w:color="auto"/>
                                            <w:bottom w:val="none" w:sz="0" w:space="0" w:color="auto"/>
                                            <w:right w:val="none" w:sz="0" w:space="0" w:color="auto"/>
                                          </w:divBdr>
                                          <w:divsChild>
                                            <w:div w:id="2015381626">
                                              <w:marLeft w:val="0"/>
                                              <w:marRight w:val="0"/>
                                              <w:marTop w:val="0"/>
                                              <w:marBottom w:val="0"/>
                                              <w:divBdr>
                                                <w:top w:val="none" w:sz="0" w:space="0" w:color="auto"/>
                                                <w:left w:val="none" w:sz="0" w:space="0" w:color="auto"/>
                                                <w:bottom w:val="none" w:sz="0" w:space="0" w:color="auto"/>
                                                <w:right w:val="none" w:sz="0" w:space="0" w:color="auto"/>
                                              </w:divBdr>
                                              <w:divsChild>
                                                <w:div w:id="1531141693">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0300852">
      <w:bodyDiv w:val="1"/>
      <w:marLeft w:val="0"/>
      <w:marRight w:val="0"/>
      <w:marTop w:val="0"/>
      <w:marBottom w:val="0"/>
      <w:divBdr>
        <w:top w:val="none" w:sz="0" w:space="0" w:color="auto"/>
        <w:left w:val="none" w:sz="0" w:space="0" w:color="auto"/>
        <w:bottom w:val="none" w:sz="0" w:space="0" w:color="auto"/>
        <w:right w:val="none" w:sz="0" w:space="0" w:color="auto"/>
      </w:divBdr>
    </w:div>
    <w:div w:id="375200011">
      <w:bodyDiv w:val="1"/>
      <w:marLeft w:val="0"/>
      <w:marRight w:val="0"/>
      <w:marTop w:val="0"/>
      <w:marBottom w:val="0"/>
      <w:divBdr>
        <w:top w:val="none" w:sz="0" w:space="0" w:color="auto"/>
        <w:left w:val="none" w:sz="0" w:space="0" w:color="auto"/>
        <w:bottom w:val="none" w:sz="0" w:space="0" w:color="auto"/>
        <w:right w:val="none" w:sz="0" w:space="0" w:color="auto"/>
      </w:divBdr>
    </w:div>
    <w:div w:id="403260997">
      <w:bodyDiv w:val="1"/>
      <w:marLeft w:val="10"/>
      <w:marRight w:val="8"/>
      <w:marTop w:val="240"/>
      <w:marBottom w:val="240"/>
      <w:divBdr>
        <w:top w:val="none" w:sz="0" w:space="0" w:color="auto"/>
        <w:left w:val="none" w:sz="0" w:space="0" w:color="auto"/>
        <w:bottom w:val="none" w:sz="0" w:space="0" w:color="auto"/>
        <w:right w:val="none" w:sz="0" w:space="0" w:color="auto"/>
      </w:divBdr>
      <w:divsChild>
        <w:div w:id="1034306322">
          <w:marLeft w:val="0"/>
          <w:marRight w:val="0"/>
          <w:marTop w:val="0"/>
          <w:marBottom w:val="0"/>
          <w:divBdr>
            <w:top w:val="none" w:sz="0" w:space="0" w:color="auto"/>
            <w:left w:val="none" w:sz="0" w:space="0" w:color="auto"/>
            <w:bottom w:val="none" w:sz="0" w:space="0" w:color="auto"/>
            <w:right w:val="none" w:sz="0" w:space="0" w:color="auto"/>
          </w:divBdr>
          <w:divsChild>
            <w:div w:id="1002392353">
              <w:marLeft w:val="0"/>
              <w:marRight w:val="0"/>
              <w:marTop w:val="0"/>
              <w:marBottom w:val="0"/>
              <w:divBdr>
                <w:top w:val="none" w:sz="0" w:space="0" w:color="auto"/>
                <w:left w:val="none" w:sz="0" w:space="0" w:color="auto"/>
                <w:bottom w:val="none" w:sz="0" w:space="0" w:color="auto"/>
                <w:right w:val="none" w:sz="0" w:space="0" w:color="auto"/>
              </w:divBdr>
              <w:divsChild>
                <w:div w:id="1610118147">
                  <w:marLeft w:val="0"/>
                  <w:marRight w:val="0"/>
                  <w:marTop w:val="0"/>
                  <w:marBottom w:val="0"/>
                  <w:divBdr>
                    <w:top w:val="none" w:sz="0" w:space="0" w:color="auto"/>
                    <w:left w:val="none" w:sz="0" w:space="0" w:color="auto"/>
                    <w:bottom w:val="none" w:sz="0" w:space="0" w:color="auto"/>
                    <w:right w:val="none" w:sz="0" w:space="0" w:color="auto"/>
                  </w:divBdr>
                  <w:divsChild>
                    <w:div w:id="1573200380">
                      <w:marLeft w:val="0"/>
                      <w:marRight w:val="0"/>
                      <w:marTop w:val="0"/>
                      <w:marBottom w:val="0"/>
                      <w:divBdr>
                        <w:top w:val="none" w:sz="0" w:space="0" w:color="auto"/>
                        <w:left w:val="none" w:sz="0" w:space="0" w:color="auto"/>
                        <w:bottom w:val="none" w:sz="0" w:space="0" w:color="auto"/>
                        <w:right w:val="none" w:sz="0" w:space="0" w:color="auto"/>
                      </w:divBdr>
                      <w:divsChild>
                        <w:div w:id="6740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27974">
      <w:bodyDiv w:val="1"/>
      <w:marLeft w:val="0"/>
      <w:marRight w:val="0"/>
      <w:marTop w:val="0"/>
      <w:marBottom w:val="0"/>
      <w:divBdr>
        <w:top w:val="none" w:sz="0" w:space="0" w:color="auto"/>
        <w:left w:val="none" w:sz="0" w:space="0" w:color="auto"/>
        <w:bottom w:val="none" w:sz="0" w:space="0" w:color="auto"/>
        <w:right w:val="none" w:sz="0" w:space="0" w:color="auto"/>
      </w:divBdr>
    </w:div>
    <w:div w:id="588465074">
      <w:bodyDiv w:val="1"/>
      <w:marLeft w:val="10"/>
      <w:marRight w:val="8"/>
      <w:marTop w:val="240"/>
      <w:marBottom w:val="240"/>
      <w:divBdr>
        <w:top w:val="none" w:sz="0" w:space="0" w:color="auto"/>
        <w:left w:val="none" w:sz="0" w:space="0" w:color="auto"/>
        <w:bottom w:val="none" w:sz="0" w:space="0" w:color="auto"/>
        <w:right w:val="none" w:sz="0" w:space="0" w:color="auto"/>
      </w:divBdr>
      <w:divsChild>
        <w:div w:id="602029274">
          <w:marLeft w:val="0"/>
          <w:marRight w:val="0"/>
          <w:marTop w:val="0"/>
          <w:marBottom w:val="0"/>
          <w:divBdr>
            <w:top w:val="none" w:sz="0" w:space="0" w:color="auto"/>
            <w:left w:val="none" w:sz="0" w:space="0" w:color="auto"/>
            <w:bottom w:val="none" w:sz="0" w:space="0" w:color="auto"/>
            <w:right w:val="none" w:sz="0" w:space="0" w:color="auto"/>
          </w:divBdr>
          <w:divsChild>
            <w:div w:id="1476489682">
              <w:marLeft w:val="0"/>
              <w:marRight w:val="0"/>
              <w:marTop w:val="0"/>
              <w:marBottom w:val="0"/>
              <w:divBdr>
                <w:top w:val="none" w:sz="0" w:space="0" w:color="auto"/>
                <w:left w:val="none" w:sz="0" w:space="0" w:color="auto"/>
                <w:bottom w:val="none" w:sz="0" w:space="0" w:color="auto"/>
                <w:right w:val="none" w:sz="0" w:space="0" w:color="auto"/>
              </w:divBdr>
              <w:divsChild>
                <w:div w:id="673455952">
                  <w:marLeft w:val="0"/>
                  <w:marRight w:val="0"/>
                  <w:marTop w:val="0"/>
                  <w:marBottom w:val="0"/>
                  <w:divBdr>
                    <w:top w:val="none" w:sz="0" w:space="0" w:color="auto"/>
                    <w:left w:val="none" w:sz="0" w:space="0" w:color="auto"/>
                    <w:bottom w:val="none" w:sz="0" w:space="0" w:color="auto"/>
                    <w:right w:val="none" w:sz="0" w:space="0" w:color="auto"/>
                  </w:divBdr>
                  <w:divsChild>
                    <w:div w:id="301036173">
                      <w:marLeft w:val="0"/>
                      <w:marRight w:val="0"/>
                      <w:marTop w:val="0"/>
                      <w:marBottom w:val="0"/>
                      <w:divBdr>
                        <w:top w:val="none" w:sz="0" w:space="0" w:color="auto"/>
                        <w:left w:val="none" w:sz="0" w:space="0" w:color="auto"/>
                        <w:bottom w:val="none" w:sz="0" w:space="0" w:color="auto"/>
                        <w:right w:val="none" w:sz="0" w:space="0" w:color="auto"/>
                      </w:divBdr>
                      <w:divsChild>
                        <w:div w:id="637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998215">
      <w:bodyDiv w:val="1"/>
      <w:marLeft w:val="0"/>
      <w:marRight w:val="0"/>
      <w:marTop w:val="0"/>
      <w:marBottom w:val="0"/>
      <w:divBdr>
        <w:top w:val="none" w:sz="0" w:space="0" w:color="auto"/>
        <w:left w:val="none" w:sz="0" w:space="0" w:color="auto"/>
        <w:bottom w:val="none" w:sz="0" w:space="0" w:color="auto"/>
        <w:right w:val="none" w:sz="0" w:space="0" w:color="auto"/>
      </w:divBdr>
    </w:div>
    <w:div w:id="871306224">
      <w:bodyDiv w:val="1"/>
      <w:marLeft w:val="10"/>
      <w:marRight w:val="8"/>
      <w:marTop w:val="240"/>
      <w:marBottom w:val="240"/>
      <w:divBdr>
        <w:top w:val="none" w:sz="0" w:space="0" w:color="auto"/>
        <w:left w:val="none" w:sz="0" w:space="0" w:color="auto"/>
        <w:bottom w:val="none" w:sz="0" w:space="0" w:color="auto"/>
        <w:right w:val="none" w:sz="0" w:space="0" w:color="auto"/>
      </w:divBdr>
      <w:divsChild>
        <w:div w:id="1685127243">
          <w:marLeft w:val="0"/>
          <w:marRight w:val="0"/>
          <w:marTop w:val="0"/>
          <w:marBottom w:val="0"/>
          <w:divBdr>
            <w:top w:val="none" w:sz="0" w:space="0" w:color="auto"/>
            <w:left w:val="none" w:sz="0" w:space="0" w:color="auto"/>
            <w:bottom w:val="none" w:sz="0" w:space="0" w:color="auto"/>
            <w:right w:val="none" w:sz="0" w:space="0" w:color="auto"/>
          </w:divBdr>
          <w:divsChild>
            <w:div w:id="1698122496">
              <w:marLeft w:val="0"/>
              <w:marRight w:val="0"/>
              <w:marTop w:val="0"/>
              <w:marBottom w:val="0"/>
              <w:divBdr>
                <w:top w:val="none" w:sz="0" w:space="0" w:color="auto"/>
                <w:left w:val="none" w:sz="0" w:space="0" w:color="auto"/>
                <w:bottom w:val="none" w:sz="0" w:space="0" w:color="auto"/>
                <w:right w:val="none" w:sz="0" w:space="0" w:color="auto"/>
              </w:divBdr>
              <w:divsChild>
                <w:div w:id="587035929">
                  <w:marLeft w:val="0"/>
                  <w:marRight w:val="0"/>
                  <w:marTop w:val="0"/>
                  <w:marBottom w:val="0"/>
                  <w:divBdr>
                    <w:top w:val="none" w:sz="0" w:space="0" w:color="auto"/>
                    <w:left w:val="none" w:sz="0" w:space="0" w:color="auto"/>
                    <w:bottom w:val="none" w:sz="0" w:space="0" w:color="auto"/>
                    <w:right w:val="none" w:sz="0" w:space="0" w:color="auto"/>
                  </w:divBdr>
                  <w:divsChild>
                    <w:div w:id="475487890">
                      <w:marLeft w:val="0"/>
                      <w:marRight w:val="0"/>
                      <w:marTop w:val="0"/>
                      <w:marBottom w:val="0"/>
                      <w:divBdr>
                        <w:top w:val="none" w:sz="0" w:space="0" w:color="auto"/>
                        <w:left w:val="none" w:sz="0" w:space="0" w:color="auto"/>
                        <w:bottom w:val="none" w:sz="0" w:space="0" w:color="auto"/>
                        <w:right w:val="none" w:sz="0" w:space="0" w:color="auto"/>
                      </w:divBdr>
                      <w:divsChild>
                        <w:div w:id="13775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467057">
      <w:bodyDiv w:val="1"/>
      <w:marLeft w:val="0"/>
      <w:marRight w:val="0"/>
      <w:marTop w:val="0"/>
      <w:marBottom w:val="0"/>
      <w:divBdr>
        <w:top w:val="none" w:sz="0" w:space="0" w:color="auto"/>
        <w:left w:val="none" w:sz="0" w:space="0" w:color="auto"/>
        <w:bottom w:val="none" w:sz="0" w:space="0" w:color="auto"/>
        <w:right w:val="none" w:sz="0" w:space="0" w:color="auto"/>
      </w:divBdr>
    </w:div>
    <w:div w:id="876232714">
      <w:bodyDiv w:val="1"/>
      <w:marLeft w:val="0"/>
      <w:marRight w:val="0"/>
      <w:marTop w:val="0"/>
      <w:marBottom w:val="0"/>
      <w:divBdr>
        <w:top w:val="none" w:sz="0" w:space="0" w:color="auto"/>
        <w:left w:val="none" w:sz="0" w:space="0" w:color="auto"/>
        <w:bottom w:val="none" w:sz="0" w:space="0" w:color="auto"/>
        <w:right w:val="none" w:sz="0" w:space="0" w:color="auto"/>
      </w:divBdr>
    </w:div>
    <w:div w:id="882013093">
      <w:bodyDiv w:val="1"/>
      <w:marLeft w:val="0"/>
      <w:marRight w:val="0"/>
      <w:marTop w:val="0"/>
      <w:marBottom w:val="0"/>
      <w:divBdr>
        <w:top w:val="none" w:sz="0" w:space="0" w:color="auto"/>
        <w:left w:val="none" w:sz="0" w:space="0" w:color="auto"/>
        <w:bottom w:val="none" w:sz="0" w:space="0" w:color="auto"/>
        <w:right w:val="none" w:sz="0" w:space="0" w:color="auto"/>
      </w:divBdr>
    </w:div>
    <w:div w:id="901451082">
      <w:bodyDiv w:val="1"/>
      <w:marLeft w:val="0"/>
      <w:marRight w:val="0"/>
      <w:marTop w:val="0"/>
      <w:marBottom w:val="0"/>
      <w:divBdr>
        <w:top w:val="none" w:sz="0" w:space="0" w:color="auto"/>
        <w:left w:val="none" w:sz="0" w:space="0" w:color="auto"/>
        <w:bottom w:val="none" w:sz="0" w:space="0" w:color="auto"/>
        <w:right w:val="none" w:sz="0" w:space="0" w:color="auto"/>
      </w:divBdr>
    </w:div>
    <w:div w:id="1047677253">
      <w:bodyDiv w:val="1"/>
      <w:marLeft w:val="10"/>
      <w:marRight w:val="8"/>
      <w:marTop w:val="240"/>
      <w:marBottom w:val="240"/>
      <w:divBdr>
        <w:top w:val="none" w:sz="0" w:space="0" w:color="auto"/>
        <w:left w:val="none" w:sz="0" w:space="0" w:color="auto"/>
        <w:bottom w:val="none" w:sz="0" w:space="0" w:color="auto"/>
        <w:right w:val="none" w:sz="0" w:space="0" w:color="auto"/>
      </w:divBdr>
      <w:divsChild>
        <w:div w:id="1877697861">
          <w:marLeft w:val="0"/>
          <w:marRight w:val="0"/>
          <w:marTop w:val="0"/>
          <w:marBottom w:val="0"/>
          <w:divBdr>
            <w:top w:val="none" w:sz="0" w:space="0" w:color="auto"/>
            <w:left w:val="none" w:sz="0" w:space="0" w:color="auto"/>
            <w:bottom w:val="none" w:sz="0" w:space="0" w:color="auto"/>
            <w:right w:val="none" w:sz="0" w:space="0" w:color="auto"/>
          </w:divBdr>
          <w:divsChild>
            <w:div w:id="883322814">
              <w:marLeft w:val="0"/>
              <w:marRight w:val="0"/>
              <w:marTop w:val="0"/>
              <w:marBottom w:val="0"/>
              <w:divBdr>
                <w:top w:val="none" w:sz="0" w:space="0" w:color="auto"/>
                <w:left w:val="none" w:sz="0" w:space="0" w:color="auto"/>
                <w:bottom w:val="none" w:sz="0" w:space="0" w:color="auto"/>
                <w:right w:val="none" w:sz="0" w:space="0" w:color="auto"/>
              </w:divBdr>
              <w:divsChild>
                <w:div w:id="2134670923">
                  <w:marLeft w:val="0"/>
                  <w:marRight w:val="0"/>
                  <w:marTop w:val="0"/>
                  <w:marBottom w:val="0"/>
                  <w:divBdr>
                    <w:top w:val="none" w:sz="0" w:space="0" w:color="auto"/>
                    <w:left w:val="none" w:sz="0" w:space="0" w:color="auto"/>
                    <w:bottom w:val="none" w:sz="0" w:space="0" w:color="auto"/>
                    <w:right w:val="none" w:sz="0" w:space="0" w:color="auto"/>
                  </w:divBdr>
                  <w:divsChild>
                    <w:div w:id="449663252">
                      <w:marLeft w:val="0"/>
                      <w:marRight w:val="0"/>
                      <w:marTop w:val="0"/>
                      <w:marBottom w:val="0"/>
                      <w:divBdr>
                        <w:top w:val="none" w:sz="0" w:space="0" w:color="auto"/>
                        <w:left w:val="none" w:sz="0" w:space="0" w:color="auto"/>
                        <w:bottom w:val="none" w:sz="0" w:space="0" w:color="auto"/>
                        <w:right w:val="none" w:sz="0" w:space="0" w:color="auto"/>
                      </w:divBdr>
                      <w:divsChild>
                        <w:div w:id="15957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0195">
      <w:bodyDiv w:val="1"/>
      <w:marLeft w:val="0"/>
      <w:marRight w:val="0"/>
      <w:marTop w:val="0"/>
      <w:marBottom w:val="0"/>
      <w:divBdr>
        <w:top w:val="none" w:sz="0" w:space="0" w:color="auto"/>
        <w:left w:val="none" w:sz="0" w:space="0" w:color="auto"/>
        <w:bottom w:val="none" w:sz="0" w:space="0" w:color="auto"/>
        <w:right w:val="none" w:sz="0" w:space="0" w:color="auto"/>
      </w:divBdr>
    </w:div>
    <w:div w:id="1097093293">
      <w:bodyDiv w:val="1"/>
      <w:marLeft w:val="0"/>
      <w:marRight w:val="0"/>
      <w:marTop w:val="0"/>
      <w:marBottom w:val="0"/>
      <w:divBdr>
        <w:top w:val="none" w:sz="0" w:space="0" w:color="auto"/>
        <w:left w:val="none" w:sz="0" w:space="0" w:color="auto"/>
        <w:bottom w:val="none" w:sz="0" w:space="0" w:color="auto"/>
        <w:right w:val="none" w:sz="0" w:space="0" w:color="auto"/>
      </w:divBdr>
    </w:div>
    <w:div w:id="1179731632">
      <w:bodyDiv w:val="1"/>
      <w:marLeft w:val="0"/>
      <w:marRight w:val="0"/>
      <w:marTop w:val="0"/>
      <w:marBottom w:val="0"/>
      <w:divBdr>
        <w:top w:val="none" w:sz="0" w:space="0" w:color="auto"/>
        <w:left w:val="none" w:sz="0" w:space="0" w:color="auto"/>
        <w:bottom w:val="none" w:sz="0" w:space="0" w:color="auto"/>
        <w:right w:val="none" w:sz="0" w:space="0" w:color="auto"/>
      </w:divBdr>
    </w:div>
    <w:div w:id="1266574983">
      <w:bodyDiv w:val="1"/>
      <w:marLeft w:val="0"/>
      <w:marRight w:val="0"/>
      <w:marTop w:val="0"/>
      <w:marBottom w:val="0"/>
      <w:divBdr>
        <w:top w:val="none" w:sz="0" w:space="0" w:color="auto"/>
        <w:left w:val="none" w:sz="0" w:space="0" w:color="auto"/>
        <w:bottom w:val="none" w:sz="0" w:space="0" w:color="auto"/>
        <w:right w:val="none" w:sz="0" w:space="0" w:color="auto"/>
      </w:divBdr>
    </w:div>
    <w:div w:id="1276986764">
      <w:bodyDiv w:val="1"/>
      <w:marLeft w:val="0"/>
      <w:marRight w:val="0"/>
      <w:marTop w:val="0"/>
      <w:marBottom w:val="0"/>
      <w:divBdr>
        <w:top w:val="none" w:sz="0" w:space="0" w:color="auto"/>
        <w:left w:val="none" w:sz="0" w:space="0" w:color="auto"/>
        <w:bottom w:val="none" w:sz="0" w:space="0" w:color="auto"/>
        <w:right w:val="none" w:sz="0" w:space="0" w:color="auto"/>
      </w:divBdr>
    </w:div>
    <w:div w:id="1300040945">
      <w:bodyDiv w:val="1"/>
      <w:marLeft w:val="10"/>
      <w:marRight w:val="8"/>
      <w:marTop w:val="240"/>
      <w:marBottom w:val="240"/>
      <w:divBdr>
        <w:top w:val="none" w:sz="0" w:space="0" w:color="auto"/>
        <w:left w:val="none" w:sz="0" w:space="0" w:color="auto"/>
        <w:bottom w:val="none" w:sz="0" w:space="0" w:color="auto"/>
        <w:right w:val="none" w:sz="0" w:space="0" w:color="auto"/>
      </w:divBdr>
      <w:divsChild>
        <w:div w:id="1328053409">
          <w:marLeft w:val="0"/>
          <w:marRight w:val="0"/>
          <w:marTop w:val="0"/>
          <w:marBottom w:val="0"/>
          <w:divBdr>
            <w:top w:val="none" w:sz="0" w:space="0" w:color="auto"/>
            <w:left w:val="none" w:sz="0" w:space="0" w:color="auto"/>
            <w:bottom w:val="none" w:sz="0" w:space="0" w:color="auto"/>
            <w:right w:val="none" w:sz="0" w:space="0" w:color="auto"/>
          </w:divBdr>
          <w:divsChild>
            <w:div w:id="1529684399">
              <w:marLeft w:val="0"/>
              <w:marRight w:val="0"/>
              <w:marTop w:val="0"/>
              <w:marBottom w:val="0"/>
              <w:divBdr>
                <w:top w:val="none" w:sz="0" w:space="0" w:color="auto"/>
                <w:left w:val="none" w:sz="0" w:space="0" w:color="auto"/>
                <w:bottom w:val="none" w:sz="0" w:space="0" w:color="auto"/>
                <w:right w:val="none" w:sz="0" w:space="0" w:color="auto"/>
              </w:divBdr>
              <w:divsChild>
                <w:div w:id="1735859361">
                  <w:marLeft w:val="0"/>
                  <w:marRight w:val="0"/>
                  <w:marTop w:val="0"/>
                  <w:marBottom w:val="0"/>
                  <w:divBdr>
                    <w:top w:val="none" w:sz="0" w:space="0" w:color="auto"/>
                    <w:left w:val="none" w:sz="0" w:space="0" w:color="auto"/>
                    <w:bottom w:val="none" w:sz="0" w:space="0" w:color="auto"/>
                    <w:right w:val="none" w:sz="0" w:space="0" w:color="auto"/>
                  </w:divBdr>
                  <w:divsChild>
                    <w:div w:id="1295065136">
                      <w:marLeft w:val="0"/>
                      <w:marRight w:val="0"/>
                      <w:marTop w:val="0"/>
                      <w:marBottom w:val="0"/>
                      <w:divBdr>
                        <w:top w:val="none" w:sz="0" w:space="0" w:color="auto"/>
                        <w:left w:val="none" w:sz="0" w:space="0" w:color="auto"/>
                        <w:bottom w:val="none" w:sz="0" w:space="0" w:color="auto"/>
                        <w:right w:val="none" w:sz="0" w:space="0" w:color="auto"/>
                      </w:divBdr>
                      <w:divsChild>
                        <w:div w:id="1720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612464">
      <w:bodyDiv w:val="1"/>
      <w:marLeft w:val="0"/>
      <w:marRight w:val="0"/>
      <w:marTop w:val="0"/>
      <w:marBottom w:val="0"/>
      <w:divBdr>
        <w:top w:val="none" w:sz="0" w:space="0" w:color="auto"/>
        <w:left w:val="none" w:sz="0" w:space="0" w:color="auto"/>
        <w:bottom w:val="none" w:sz="0" w:space="0" w:color="auto"/>
        <w:right w:val="none" w:sz="0" w:space="0" w:color="auto"/>
      </w:divBdr>
    </w:div>
    <w:div w:id="1437796522">
      <w:bodyDiv w:val="1"/>
      <w:marLeft w:val="10"/>
      <w:marRight w:val="8"/>
      <w:marTop w:val="240"/>
      <w:marBottom w:val="240"/>
      <w:divBdr>
        <w:top w:val="none" w:sz="0" w:space="0" w:color="auto"/>
        <w:left w:val="none" w:sz="0" w:space="0" w:color="auto"/>
        <w:bottom w:val="none" w:sz="0" w:space="0" w:color="auto"/>
        <w:right w:val="none" w:sz="0" w:space="0" w:color="auto"/>
      </w:divBdr>
      <w:divsChild>
        <w:div w:id="1807121245">
          <w:marLeft w:val="0"/>
          <w:marRight w:val="0"/>
          <w:marTop w:val="0"/>
          <w:marBottom w:val="0"/>
          <w:divBdr>
            <w:top w:val="none" w:sz="0" w:space="0" w:color="auto"/>
            <w:left w:val="none" w:sz="0" w:space="0" w:color="auto"/>
            <w:bottom w:val="none" w:sz="0" w:space="0" w:color="auto"/>
            <w:right w:val="none" w:sz="0" w:space="0" w:color="auto"/>
          </w:divBdr>
          <w:divsChild>
            <w:div w:id="249390677">
              <w:marLeft w:val="0"/>
              <w:marRight w:val="0"/>
              <w:marTop w:val="0"/>
              <w:marBottom w:val="0"/>
              <w:divBdr>
                <w:top w:val="none" w:sz="0" w:space="0" w:color="auto"/>
                <w:left w:val="none" w:sz="0" w:space="0" w:color="auto"/>
                <w:bottom w:val="none" w:sz="0" w:space="0" w:color="auto"/>
                <w:right w:val="none" w:sz="0" w:space="0" w:color="auto"/>
              </w:divBdr>
              <w:divsChild>
                <w:div w:id="1219122509">
                  <w:marLeft w:val="0"/>
                  <w:marRight w:val="0"/>
                  <w:marTop w:val="0"/>
                  <w:marBottom w:val="0"/>
                  <w:divBdr>
                    <w:top w:val="none" w:sz="0" w:space="0" w:color="auto"/>
                    <w:left w:val="none" w:sz="0" w:space="0" w:color="auto"/>
                    <w:bottom w:val="none" w:sz="0" w:space="0" w:color="auto"/>
                    <w:right w:val="none" w:sz="0" w:space="0" w:color="auto"/>
                  </w:divBdr>
                  <w:divsChild>
                    <w:div w:id="22172276">
                      <w:marLeft w:val="0"/>
                      <w:marRight w:val="0"/>
                      <w:marTop w:val="0"/>
                      <w:marBottom w:val="0"/>
                      <w:divBdr>
                        <w:top w:val="none" w:sz="0" w:space="0" w:color="auto"/>
                        <w:left w:val="none" w:sz="0" w:space="0" w:color="auto"/>
                        <w:bottom w:val="none" w:sz="0" w:space="0" w:color="auto"/>
                        <w:right w:val="none" w:sz="0" w:space="0" w:color="auto"/>
                      </w:divBdr>
                      <w:divsChild>
                        <w:div w:id="10348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25255">
      <w:bodyDiv w:val="1"/>
      <w:marLeft w:val="0"/>
      <w:marRight w:val="0"/>
      <w:marTop w:val="0"/>
      <w:marBottom w:val="0"/>
      <w:divBdr>
        <w:top w:val="none" w:sz="0" w:space="0" w:color="auto"/>
        <w:left w:val="none" w:sz="0" w:space="0" w:color="auto"/>
        <w:bottom w:val="none" w:sz="0" w:space="0" w:color="auto"/>
        <w:right w:val="none" w:sz="0" w:space="0" w:color="auto"/>
      </w:divBdr>
    </w:div>
    <w:div w:id="1518346146">
      <w:bodyDiv w:val="1"/>
      <w:marLeft w:val="0"/>
      <w:marRight w:val="0"/>
      <w:marTop w:val="0"/>
      <w:marBottom w:val="0"/>
      <w:divBdr>
        <w:top w:val="none" w:sz="0" w:space="0" w:color="auto"/>
        <w:left w:val="none" w:sz="0" w:space="0" w:color="auto"/>
        <w:bottom w:val="none" w:sz="0" w:space="0" w:color="auto"/>
        <w:right w:val="none" w:sz="0" w:space="0" w:color="auto"/>
      </w:divBdr>
    </w:div>
    <w:div w:id="1557664049">
      <w:bodyDiv w:val="1"/>
      <w:marLeft w:val="0"/>
      <w:marRight w:val="0"/>
      <w:marTop w:val="0"/>
      <w:marBottom w:val="0"/>
      <w:divBdr>
        <w:top w:val="none" w:sz="0" w:space="0" w:color="auto"/>
        <w:left w:val="none" w:sz="0" w:space="0" w:color="auto"/>
        <w:bottom w:val="none" w:sz="0" w:space="0" w:color="auto"/>
        <w:right w:val="none" w:sz="0" w:space="0" w:color="auto"/>
      </w:divBdr>
    </w:div>
    <w:div w:id="1629556069">
      <w:bodyDiv w:val="1"/>
      <w:marLeft w:val="0"/>
      <w:marRight w:val="0"/>
      <w:marTop w:val="0"/>
      <w:marBottom w:val="0"/>
      <w:divBdr>
        <w:top w:val="none" w:sz="0" w:space="0" w:color="auto"/>
        <w:left w:val="none" w:sz="0" w:space="0" w:color="auto"/>
        <w:bottom w:val="none" w:sz="0" w:space="0" w:color="auto"/>
        <w:right w:val="none" w:sz="0" w:space="0" w:color="auto"/>
      </w:divBdr>
    </w:div>
    <w:div w:id="1630436568">
      <w:bodyDiv w:val="1"/>
      <w:marLeft w:val="0"/>
      <w:marRight w:val="0"/>
      <w:marTop w:val="0"/>
      <w:marBottom w:val="0"/>
      <w:divBdr>
        <w:top w:val="none" w:sz="0" w:space="0" w:color="auto"/>
        <w:left w:val="none" w:sz="0" w:space="0" w:color="auto"/>
        <w:bottom w:val="none" w:sz="0" w:space="0" w:color="auto"/>
        <w:right w:val="none" w:sz="0" w:space="0" w:color="auto"/>
      </w:divBdr>
    </w:div>
    <w:div w:id="1681422667">
      <w:bodyDiv w:val="1"/>
      <w:marLeft w:val="0"/>
      <w:marRight w:val="0"/>
      <w:marTop w:val="0"/>
      <w:marBottom w:val="0"/>
      <w:divBdr>
        <w:top w:val="none" w:sz="0" w:space="0" w:color="auto"/>
        <w:left w:val="none" w:sz="0" w:space="0" w:color="auto"/>
        <w:bottom w:val="none" w:sz="0" w:space="0" w:color="auto"/>
        <w:right w:val="none" w:sz="0" w:space="0" w:color="auto"/>
      </w:divBdr>
    </w:div>
    <w:div w:id="1692337356">
      <w:bodyDiv w:val="1"/>
      <w:marLeft w:val="10"/>
      <w:marRight w:val="8"/>
      <w:marTop w:val="240"/>
      <w:marBottom w:val="240"/>
      <w:divBdr>
        <w:top w:val="none" w:sz="0" w:space="0" w:color="auto"/>
        <w:left w:val="none" w:sz="0" w:space="0" w:color="auto"/>
        <w:bottom w:val="none" w:sz="0" w:space="0" w:color="auto"/>
        <w:right w:val="none" w:sz="0" w:space="0" w:color="auto"/>
      </w:divBdr>
      <w:divsChild>
        <w:div w:id="1285117190">
          <w:marLeft w:val="0"/>
          <w:marRight w:val="0"/>
          <w:marTop w:val="0"/>
          <w:marBottom w:val="0"/>
          <w:divBdr>
            <w:top w:val="none" w:sz="0" w:space="0" w:color="auto"/>
            <w:left w:val="none" w:sz="0" w:space="0" w:color="auto"/>
            <w:bottom w:val="none" w:sz="0" w:space="0" w:color="auto"/>
            <w:right w:val="none" w:sz="0" w:space="0" w:color="auto"/>
          </w:divBdr>
          <w:divsChild>
            <w:div w:id="1320647784">
              <w:marLeft w:val="0"/>
              <w:marRight w:val="0"/>
              <w:marTop w:val="0"/>
              <w:marBottom w:val="0"/>
              <w:divBdr>
                <w:top w:val="none" w:sz="0" w:space="0" w:color="auto"/>
                <w:left w:val="none" w:sz="0" w:space="0" w:color="auto"/>
                <w:bottom w:val="none" w:sz="0" w:space="0" w:color="auto"/>
                <w:right w:val="none" w:sz="0" w:space="0" w:color="auto"/>
              </w:divBdr>
              <w:divsChild>
                <w:div w:id="534319467">
                  <w:marLeft w:val="0"/>
                  <w:marRight w:val="0"/>
                  <w:marTop w:val="0"/>
                  <w:marBottom w:val="0"/>
                  <w:divBdr>
                    <w:top w:val="none" w:sz="0" w:space="0" w:color="auto"/>
                    <w:left w:val="none" w:sz="0" w:space="0" w:color="auto"/>
                    <w:bottom w:val="none" w:sz="0" w:space="0" w:color="auto"/>
                    <w:right w:val="none" w:sz="0" w:space="0" w:color="auto"/>
                  </w:divBdr>
                  <w:divsChild>
                    <w:div w:id="1631472786">
                      <w:marLeft w:val="0"/>
                      <w:marRight w:val="0"/>
                      <w:marTop w:val="0"/>
                      <w:marBottom w:val="0"/>
                      <w:divBdr>
                        <w:top w:val="none" w:sz="0" w:space="0" w:color="auto"/>
                        <w:left w:val="none" w:sz="0" w:space="0" w:color="auto"/>
                        <w:bottom w:val="none" w:sz="0" w:space="0" w:color="auto"/>
                        <w:right w:val="none" w:sz="0" w:space="0" w:color="auto"/>
                      </w:divBdr>
                      <w:divsChild>
                        <w:div w:id="12327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202970">
      <w:bodyDiv w:val="1"/>
      <w:marLeft w:val="0"/>
      <w:marRight w:val="0"/>
      <w:marTop w:val="0"/>
      <w:marBottom w:val="0"/>
      <w:divBdr>
        <w:top w:val="none" w:sz="0" w:space="0" w:color="auto"/>
        <w:left w:val="none" w:sz="0" w:space="0" w:color="auto"/>
        <w:bottom w:val="none" w:sz="0" w:space="0" w:color="auto"/>
        <w:right w:val="none" w:sz="0" w:space="0" w:color="auto"/>
      </w:divBdr>
    </w:div>
    <w:div w:id="1745176509">
      <w:bodyDiv w:val="1"/>
      <w:marLeft w:val="0"/>
      <w:marRight w:val="0"/>
      <w:marTop w:val="0"/>
      <w:marBottom w:val="0"/>
      <w:divBdr>
        <w:top w:val="none" w:sz="0" w:space="0" w:color="auto"/>
        <w:left w:val="none" w:sz="0" w:space="0" w:color="auto"/>
        <w:bottom w:val="none" w:sz="0" w:space="0" w:color="auto"/>
        <w:right w:val="none" w:sz="0" w:space="0" w:color="auto"/>
      </w:divBdr>
    </w:div>
    <w:div w:id="1799100443">
      <w:bodyDiv w:val="1"/>
      <w:marLeft w:val="0"/>
      <w:marRight w:val="0"/>
      <w:marTop w:val="0"/>
      <w:marBottom w:val="0"/>
      <w:divBdr>
        <w:top w:val="none" w:sz="0" w:space="0" w:color="auto"/>
        <w:left w:val="none" w:sz="0" w:space="0" w:color="auto"/>
        <w:bottom w:val="none" w:sz="0" w:space="0" w:color="auto"/>
        <w:right w:val="none" w:sz="0" w:space="0" w:color="auto"/>
      </w:divBdr>
    </w:div>
    <w:div w:id="1854145904">
      <w:bodyDiv w:val="1"/>
      <w:marLeft w:val="0"/>
      <w:marRight w:val="0"/>
      <w:marTop w:val="0"/>
      <w:marBottom w:val="0"/>
      <w:divBdr>
        <w:top w:val="none" w:sz="0" w:space="0" w:color="auto"/>
        <w:left w:val="none" w:sz="0" w:space="0" w:color="auto"/>
        <w:bottom w:val="none" w:sz="0" w:space="0" w:color="auto"/>
        <w:right w:val="none" w:sz="0" w:space="0" w:color="auto"/>
      </w:divBdr>
    </w:div>
    <w:div w:id="1857115956">
      <w:bodyDiv w:val="1"/>
      <w:marLeft w:val="0"/>
      <w:marRight w:val="0"/>
      <w:marTop w:val="0"/>
      <w:marBottom w:val="0"/>
      <w:divBdr>
        <w:top w:val="none" w:sz="0" w:space="0" w:color="auto"/>
        <w:left w:val="none" w:sz="0" w:space="0" w:color="auto"/>
        <w:bottom w:val="none" w:sz="0" w:space="0" w:color="auto"/>
        <w:right w:val="none" w:sz="0" w:space="0" w:color="auto"/>
      </w:divBdr>
    </w:div>
    <w:div w:id="1935166670">
      <w:bodyDiv w:val="1"/>
      <w:marLeft w:val="10"/>
      <w:marRight w:val="8"/>
      <w:marTop w:val="240"/>
      <w:marBottom w:val="240"/>
      <w:divBdr>
        <w:top w:val="none" w:sz="0" w:space="0" w:color="auto"/>
        <w:left w:val="none" w:sz="0" w:space="0" w:color="auto"/>
        <w:bottom w:val="none" w:sz="0" w:space="0" w:color="auto"/>
        <w:right w:val="none" w:sz="0" w:space="0" w:color="auto"/>
      </w:divBdr>
      <w:divsChild>
        <w:div w:id="1533111176">
          <w:marLeft w:val="0"/>
          <w:marRight w:val="0"/>
          <w:marTop w:val="0"/>
          <w:marBottom w:val="0"/>
          <w:divBdr>
            <w:top w:val="none" w:sz="0" w:space="0" w:color="auto"/>
            <w:left w:val="none" w:sz="0" w:space="0" w:color="auto"/>
            <w:bottom w:val="none" w:sz="0" w:space="0" w:color="auto"/>
            <w:right w:val="none" w:sz="0" w:space="0" w:color="auto"/>
          </w:divBdr>
          <w:divsChild>
            <w:div w:id="1799687825">
              <w:marLeft w:val="0"/>
              <w:marRight w:val="0"/>
              <w:marTop w:val="0"/>
              <w:marBottom w:val="0"/>
              <w:divBdr>
                <w:top w:val="none" w:sz="0" w:space="0" w:color="auto"/>
                <w:left w:val="none" w:sz="0" w:space="0" w:color="auto"/>
                <w:bottom w:val="none" w:sz="0" w:space="0" w:color="auto"/>
                <w:right w:val="none" w:sz="0" w:space="0" w:color="auto"/>
              </w:divBdr>
              <w:divsChild>
                <w:div w:id="1378777089">
                  <w:marLeft w:val="0"/>
                  <w:marRight w:val="0"/>
                  <w:marTop w:val="0"/>
                  <w:marBottom w:val="0"/>
                  <w:divBdr>
                    <w:top w:val="none" w:sz="0" w:space="0" w:color="auto"/>
                    <w:left w:val="none" w:sz="0" w:space="0" w:color="auto"/>
                    <w:bottom w:val="none" w:sz="0" w:space="0" w:color="auto"/>
                    <w:right w:val="none" w:sz="0" w:space="0" w:color="auto"/>
                  </w:divBdr>
                  <w:divsChild>
                    <w:div w:id="1800491623">
                      <w:marLeft w:val="0"/>
                      <w:marRight w:val="0"/>
                      <w:marTop w:val="0"/>
                      <w:marBottom w:val="0"/>
                      <w:divBdr>
                        <w:top w:val="none" w:sz="0" w:space="0" w:color="auto"/>
                        <w:left w:val="none" w:sz="0" w:space="0" w:color="auto"/>
                        <w:bottom w:val="none" w:sz="0" w:space="0" w:color="auto"/>
                        <w:right w:val="none" w:sz="0" w:space="0" w:color="auto"/>
                      </w:divBdr>
                      <w:divsChild>
                        <w:div w:id="1717776924">
                          <w:marLeft w:val="0"/>
                          <w:marRight w:val="0"/>
                          <w:marTop w:val="0"/>
                          <w:marBottom w:val="0"/>
                          <w:divBdr>
                            <w:top w:val="none" w:sz="0" w:space="0" w:color="auto"/>
                            <w:left w:val="none" w:sz="0" w:space="0" w:color="auto"/>
                            <w:bottom w:val="none" w:sz="0" w:space="0" w:color="auto"/>
                            <w:right w:val="none" w:sz="0" w:space="0" w:color="auto"/>
                          </w:divBdr>
                          <w:divsChild>
                            <w:div w:id="13672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2870">
      <w:bodyDiv w:val="1"/>
      <w:marLeft w:val="0"/>
      <w:marRight w:val="0"/>
      <w:marTop w:val="0"/>
      <w:marBottom w:val="0"/>
      <w:divBdr>
        <w:top w:val="none" w:sz="0" w:space="0" w:color="auto"/>
        <w:left w:val="none" w:sz="0" w:space="0" w:color="auto"/>
        <w:bottom w:val="none" w:sz="0" w:space="0" w:color="auto"/>
        <w:right w:val="none" w:sz="0" w:space="0" w:color="auto"/>
      </w:divBdr>
    </w:div>
    <w:div w:id="2046563221">
      <w:bodyDiv w:val="1"/>
      <w:marLeft w:val="10"/>
      <w:marRight w:val="8"/>
      <w:marTop w:val="240"/>
      <w:marBottom w:val="240"/>
      <w:divBdr>
        <w:top w:val="none" w:sz="0" w:space="0" w:color="auto"/>
        <w:left w:val="none" w:sz="0" w:space="0" w:color="auto"/>
        <w:bottom w:val="none" w:sz="0" w:space="0" w:color="auto"/>
        <w:right w:val="none" w:sz="0" w:space="0" w:color="auto"/>
      </w:divBdr>
      <w:divsChild>
        <w:div w:id="2095273676">
          <w:marLeft w:val="0"/>
          <w:marRight w:val="0"/>
          <w:marTop w:val="0"/>
          <w:marBottom w:val="0"/>
          <w:divBdr>
            <w:top w:val="none" w:sz="0" w:space="0" w:color="auto"/>
            <w:left w:val="none" w:sz="0" w:space="0" w:color="auto"/>
            <w:bottom w:val="none" w:sz="0" w:space="0" w:color="auto"/>
            <w:right w:val="none" w:sz="0" w:space="0" w:color="auto"/>
          </w:divBdr>
          <w:divsChild>
            <w:div w:id="484274517">
              <w:marLeft w:val="0"/>
              <w:marRight w:val="0"/>
              <w:marTop w:val="0"/>
              <w:marBottom w:val="0"/>
              <w:divBdr>
                <w:top w:val="none" w:sz="0" w:space="0" w:color="auto"/>
                <w:left w:val="none" w:sz="0" w:space="0" w:color="auto"/>
                <w:bottom w:val="none" w:sz="0" w:space="0" w:color="auto"/>
                <w:right w:val="none" w:sz="0" w:space="0" w:color="auto"/>
              </w:divBdr>
              <w:divsChild>
                <w:div w:id="381102844">
                  <w:marLeft w:val="0"/>
                  <w:marRight w:val="0"/>
                  <w:marTop w:val="0"/>
                  <w:marBottom w:val="0"/>
                  <w:divBdr>
                    <w:top w:val="none" w:sz="0" w:space="0" w:color="auto"/>
                    <w:left w:val="none" w:sz="0" w:space="0" w:color="auto"/>
                    <w:bottom w:val="none" w:sz="0" w:space="0" w:color="auto"/>
                    <w:right w:val="none" w:sz="0" w:space="0" w:color="auto"/>
                  </w:divBdr>
                  <w:divsChild>
                    <w:div w:id="1731876540">
                      <w:marLeft w:val="0"/>
                      <w:marRight w:val="0"/>
                      <w:marTop w:val="0"/>
                      <w:marBottom w:val="0"/>
                      <w:divBdr>
                        <w:top w:val="none" w:sz="0" w:space="0" w:color="auto"/>
                        <w:left w:val="none" w:sz="0" w:space="0" w:color="auto"/>
                        <w:bottom w:val="none" w:sz="0" w:space="0" w:color="auto"/>
                        <w:right w:val="none" w:sz="0" w:space="0" w:color="auto"/>
                      </w:divBdr>
                      <w:divsChild>
                        <w:div w:id="15070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09822">
      <w:bodyDiv w:val="1"/>
      <w:marLeft w:val="10"/>
      <w:marRight w:val="8"/>
      <w:marTop w:val="240"/>
      <w:marBottom w:val="240"/>
      <w:divBdr>
        <w:top w:val="none" w:sz="0" w:space="0" w:color="auto"/>
        <w:left w:val="none" w:sz="0" w:space="0" w:color="auto"/>
        <w:bottom w:val="none" w:sz="0" w:space="0" w:color="auto"/>
        <w:right w:val="none" w:sz="0" w:space="0" w:color="auto"/>
      </w:divBdr>
      <w:divsChild>
        <w:div w:id="803700715">
          <w:marLeft w:val="0"/>
          <w:marRight w:val="0"/>
          <w:marTop w:val="0"/>
          <w:marBottom w:val="0"/>
          <w:divBdr>
            <w:top w:val="none" w:sz="0" w:space="0" w:color="auto"/>
            <w:left w:val="none" w:sz="0" w:space="0" w:color="auto"/>
            <w:bottom w:val="none" w:sz="0" w:space="0" w:color="auto"/>
            <w:right w:val="none" w:sz="0" w:space="0" w:color="auto"/>
          </w:divBdr>
          <w:divsChild>
            <w:div w:id="873732349">
              <w:marLeft w:val="0"/>
              <w:marRight w:val="0"/>
              <w:marTop w:val="0"/>
              <w:marBottom w:val="0"/>
              <w:divBdr>
                <w:top w:val="none" w:sz="0" w:space="0" w:color="auto"/>
                <w:left w:val="none" w:sz="0" w:space="0" w:color="auto"/>
                <w:bottom w:val="none" w:sz="0" w:space="0" w:color="auto"/>
                <w:right w:val="none" w:sz="0" w:space="0" w:color="auto"/>
              </w:divBdr>
              <w:divsChild>
                <w:div w:id="2083944991">
                  <w:marLeft w:val="0"/>
                  <w:marRight w:val="0"/>
                  <w:marTop w:val="0"/>
                  <w:marBottom w:val="0"/>
                  <w:divBdr>
                    <w:top w:val="none" w:sz="0" w:space="0" w:color="auto"/>
                    <w:left w:val="none" w:sz="0" w:space="0" w:color="auto"/>
                    <w:bottom w:val="none" w:sz="0" w:space="0" w:color="auto"/>
                    <w:right w:val="none" w:sz="0" w:space="0" w:color="auto"/>
                  </w:divBdr>
                  <w:divsChild>
                    <w:div w:id="701244785">
                      <w:marLeft w:val="0"/>
                      <w:marRight w:val="0"/>
                      <w:marTop w:val="0"/>
                      <w:marBottom w:val="0"/>
                      <w:divBdr>
                        <w:top w:val="none" w:sz="0" w:space="0" w:color="auto"/>
                        <w:left w:val="none" w:sz="0" w:space="0" w:color="auto"/>
                        <w:bottom w:val="none" w:sz="0" w:space="0" w:color="auto"/>
                        <w:right w:val="none" w:sz="0" w:space="0" w:color="auto"/>
                      </w:divBdr>
                      <w:divsChild>
                        <w:div w:id="10540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27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e.net/uploadedFiles/Documents/Radiology/IHE_RAD_TF_Vol2.pdf" TargetMode="External"/><Relationship Id="rId18" Type="http://schemas.openxmlformats.org/officeDocument/2006/relationships/image" Target="media/image7.png"/><Relationship Id="rId26" Type="http://schemas.openxmlformats.org/officeDocument/2006/relationships/hyperlink" Target="file:///C:\Users\100000495\Documents\MYPC\windata\Connectivity\DICOM\WG02_meetings\2023\2023_03_06_WG-02_VIENA\RDSR_INFORMATIVE_ANNEX\part16.pdf" TargetMode="External"/><Relationship Id="rId39" Type="http://schemas.openxmlformats.org/officeDocument/2006/relationships/hyperlink" Target="file:///C:\Users\100000495\Documents\MYPC\windata\Connectivity\DICOM\WG02_meetings\2023\2023_03_06_WG-02_VIENA\RDSR_INFORMATIVE_ANNEX\part16.pdf" TargetMode="External"/><Relationship Id="rId21" Type="http://schemas.openxmlformats.org/officeDocument/2006/relationships/image" Target="media/image10.png"/><Relationship Id="rId34" Type="http://schemas.openxmlformats.org/officeDocument/2006/relationships/hyperlink" Target="file:///C:\Users\100000495\Documents\MYPC\windata\Connectivity\DICOM\WG02_meetings\2023\2023_03_06_WG-02_VIENA\RDSR_INFORMATIVE_ANNEX\part16.pdf" TargetMode="External"/><Relationship Id="rId42" Type="http://schemas.openxmlformats.org/officeDocument/2006/relationships/hyperlink" Target="file:///C:\Users\100000495\Documents\MYPC\windata\Connectivity\DICOM\WG02_meetings\2023\2023_03_06_WG-02_VIENA\RDSR_INFORMATIVE_ANNEX\part16.pdf" TargetMode="External"/><Relationship Id="rId47" Type="http://schemas.openxmlformats.org/officeDocument/2006/relationships/hyperlink" Target="file:///C:\Users\100000495\Documents\MYPC\windata\Connectivity\DICOM\WG02_meetings\2023\2023_03_06_WG-02_VIENA\RDSR_INFORMATIVE_ANNEX\part16.pdf" TargetMode="External"/><Relationship Id="rId50" Type="http://schemas.openxmlformats.org/officeDocument/2006/relationships/hyperlink" Target="file:///C:\Users\100000495\Documents\MYPC\windata\Connectivity\DICOM\WG02_meetings\2023\2023_03_06_WG-02_VIENA\RDSR_INFORMATIVE_ANNEX\part16.pdf" TargetMode="External"/><Relationship Id="rId55" Type="http://schemas.openxmlformats.org/officeDocument/2006/relationships/hyperlink" Target="file:///C:\Users\100000495\Documents\MYPC\windata\Connectivity\DICOM\WG02_meetings\2023\2023_03_06_WG-02_VIENA\RDSR_INFORMATIVE_ANNEX\part16.pdf"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file:///C:\Users\100000495\Documents\MYPC\windata\Connectivity\DICOM\WG02_meetings\2023\2023_03_06_WG-02_VIENA\RDSR_INFORMATIVE_ANNEX\part16.pdf" TargetMode="External"/><Relationship Id="rId41" Type="http://schemas.openxmlformats.org/officeDocument/2006/relationships/hyperlink" Target="file:///C:\Users\100000495\Documents\MYPC\windata\Connectivity\DICOM\WG02_meetings\2023\2023_03_06_WG-02_VIENA\RDSR_INFORMATIVE_ANNEX\part16.pdf" TargetMode="External"/><Relationship Id="rId54" Type="http://schemas.openxmlformats.org/officeDocument/2006/relationships/hyperlink" Target="file:///C:\Users\100000495\Documents\MYPC\windata\Connectivity\DICOM\WG02_meetings\2023\2023_03_06_WG-02_VIENA\RDSR_INFORMATIVE_ANNEX\part16.pdf" TargetMode="Externa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100000495\Documents\MYPC\windata\Connectivity\DICOM\WG02_meetings\2023\2023_03_06_WG-02_VIENA\RDSR_INFORMATIVE_ANNEX\part16.pdf" TargetMode="External"/><Relationship Id="rId32" Type="http://schemas.openxmlformats.org/officeDocument/2006/relationships/hyperlink" Target="file:///C:\Users\100000495\Documents\MYPC\windata\Connectivity\DICOM\WG02_meetings\2023\2023_03_06_WG-02_VIENA\RDSR_INFORMATIVE_ANNEX\part16.pdf" TargetMode="External"/><Relationship Id="rId37" Type="http://schemas.openxmlformats.org/officeDocument/2006/relationships/hyperlink" Target="file:///C:\Users\100000495\Documents\MYPC\windata\Connectivity\DICOM\WG02_meetings\2023\2023_03_06_WG-02_VIENA\RDSR_INFORMATIVE_ANNEX\part16.pdf" TargetMode="External"/><Relationship Id="rId40" Type="http://schemas.openxmlformats.org/officeDocument/2006/relationships/hyperlink" Target="file:///C:\Users\100000495\Documents\MYPC\windata\Connectivity\DICOM\WG02_meetings\2023\2023_03_06_WG-02_VIENA\RDSR_INFORMATIVE_ANNEX\part16.pdf" TargetMode="External"/><Relationship Id="rId45" Type="http://schemas.openxmlformats.org/officeDocument/2006/relationships/hyperlink" Target="file:///C:\Users\100000495\Documents\MYPC\windata\Connectivity\DICOM\WG02_meetings\2023\2023_03_06_WG-02_VIENA\RDSR_INFORMATIVE_ANNEX\part16.pdf" TargetMode="External"/><Relationship Id="rId53" Type="http://schemas.openxmlformats.org/officeDocument/2006/relationships/hyperlink" Target="file:///C:\Users\100000495\Documents\MYPC\windata\Connectivity\DICOM\WG02_meetings\2023\2023_03_06_WG-02_VIENA\RDSR_INFORMATIVE_ANNEX\part16.pdf" TargetMode="External"/><Relationship Id="rId58" Type="http://schemas.openxmlformats.org/officeDocument/2006/relationships/hyperlink" Target="http://snomed.info/id/702569007"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nomed.info/id/261004008" TargetMode="External"/><Relationship Id="rId28" Type="http://schemas.openxmlformats.org/officeDocument/2006/relationships/hyperlink" Target="file:///C:\Users\100000495\Documents\MYPC\windata\Connectivity\DICOM\WG02_meetings\2023\2023_03_06_WG-02_VIENA\RDSR_INFORMATIVE_ANNEX\part16.pdf" TargetMode="External"/><Relationship Id="rId36" Type="http://schemas.openxmlformats.org/officeDocument/2006/relationships/hyperlink" Target="file:///C:\Users\100000495\Documents\MYPC\windata\Connectivity\DICOM\WG02_meetings\2023\2023_03_06_WG-02_VIENA\RDSR_INFORMATIVE_ANNEX\part16.pdf" TargetMode="External"/><Relationship Id="rId49" Type="http://schemas.openxmlformats.org/officeDocument/2006/relationships/hyperlink" Target="file:///C:\Users\100000495\Documents\MYPC\windata\Connectivity\DICOM\WG02_meetings\2023\2023_03_06_WG-02_VIENA\RDSR_INFORMATIVE_ANNEX\part16.pdf" TargetMode="External"/><Relationship Id="rId57" Type="http://schemas.openxmlformats.org/officeDocument/2006/relationships/image" Target="media/image12.png"/><Relationship Id="rId61"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file:///C:\Users\100000495\Documents\MYPC\windata\Connectivity\DICOM\WG02_meetings\2023\2023_03_06_WG-02_VIENA\RDSR_INFORMATIVE_ANNEX\part16.pdf" TargetMode="External"/><Relationship Id="rId44" Type="http://schemas.openxmlformats.org/officeDocument/2006/relationships/hyperlink" Target="file:///C:\Users\100000495\Documents\MYPC\windata\Connectivity\DICOM\WG02_meetings\2023\2023_03_06_WG-02_VIENA\RDSR_INFORMATIVE_ANNEX\part16.pdf" TargetMode="External"/><Relationship Id="rId52" Type="http://schemas.openxmlformats.org/officeDocument/2006/relationships/hyperlink" Target="http://snomed.info/id/261004008" TargetMode="External"/><Relationship Id="rId60" Type="http://schemas.openxmlformats.org/officeDocument/2006/relationships/hyperlink" Target="file:///C:\Users\100000495\Documents\MYPC\windata\Connectivity\DICOM\WG02_meetings\2023\2023_03_06_WG-02_VIENA\RDSR_INFORMATIVE_ANNEX\part16.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nomed.info/id/702569007" TargetMode="External"/><Relationship Id="rId27" Type="http://schemas.openxmlformats.org/officeDocument/2006/relationships/hyperlink" Target="file:///C:\Users\100000495\Documents\MYPC\windata\Connectivity\DICOM\WG02_meetings\2023\2023_03_06_WG-02_VIENA\RDSR_INFORMATIVE_ANNEX\part16.pdf" TargetMode="External"/><Relationship Id="rId30" Type="http://schemas.openxmlformats.org/officeDocument/2006/relationships/hyperlink" Target="file:///C:\Users\100000495\Documents\MYPC\windata\Connectivity\DICOM\WG02_meetings\2023\2023_03_06_WG-02_VIENA\RDSR_INFORMATIVE_ANNEX\part16.pdf" TargetMode="External"/><Relationship Id="rId35" Type="http://schemas.openxmlformats.org/officeDocument/2006/relationships/hyperlink" Target="file:///C:\Users\100000495\Documents\MYPC\windata\Connectivity\DICOM\WG02_meetings\2023\2023_03_06_WG-02_VIENA\RDSR_INFORMATIVE_ANNEX\part16.pdf" TargetMode="External"/><Relationship Id="rId43" Type="http://schemas.openxmlformats.org/officeDocument/2006/relationships/hyperlink" Target="file:///C:\Users\100000495\Documents\MYPC\windata\Connectivity\DICOM\WG02_meetings\2023\2023_03_06_WG-02_VIENA\RDSR_INFORMATIVE_ANNEX\part16.pdf" TargetMode="External"/><Relationship Id="rId48" Type="http://schemas.openxmlformats.org/officeDocument/2006/relationships/hyperlink" Target="file:///C:\Users\100000495\Documents\MYPC\windata\Connectivity\DICOM\WG02_meetings\2023\2023_03_06_WG-02_VIENA\RDSR_INFORMATIVE_ANNEX\part16.pdf" TargetMode="External"/><Relationship Id="rId56" Type="http://schemas.openxmlformats.org/officeDocument/2006/relationships/image" Target="media/image11.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file:///C:\Users\100000495\Documents\MYPC\windata\Connectivity\DICOM\WG02_meetings\2023\2023_03_06_WG-02_VIENA\RDSR_INFORMATIVE_ANNEX\part16.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file:///C:\Users\100000495\Documents\MYPC\windata\Connectivity\DICOM\WG02_meetings\2023\2023_03_06_WG-02_VIENA\RDSR_INFORMATIVE_ANNEX\part16.pdf" TargetMode="External"/><Relationship Id="rId33" Type="http://schemas.openxmlformats.org/officeDocument/2006/relationships/hyperlink" Target="file:///C:\Users\100000495\Documents\MYPC\windata\Connectivity\DICOM\WG02_meetings\2023\2023_03_06_WG-02_VIENA\RDSR_INFORMATIVE_ANNEX\part16.pdf" TargetMode="External"/><Relationship Id="rId38" Type="http://schemas.openxmlformats.org/officeDocument/2006/relationships/hyperlink" Target="file:///C:\Users\100000495\Documents\MYPC\windata\Connectivity\DICOM\WG02_meetings\2023\2023_03_06_WG-02_VIENA\RDSR_INFORMATIVE_ANNEX\part16.pdf" TargetMode="External"/><Relationship Id="rId46" Type="http://schemas.openxmlformats.org/officeDocument/2006/relationships/hyperlink" Target="file:///C:\Users\100000495\Documents\MYPC\windata\Connectivity\DICOM\WG02_meetings\2023\2023_03_06_WG-02_VIENA\RDSR_INFORMATIVE_ANNEX\part16.pdf" TargetMode="External"/><Relationship Id="rId59" Type="http://schemas.openxmlformats.org/officeDocument/2006/relationships/hyperlink" Target="http://snomed.info/id/2610040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DICOM%20Workinggroups\Workinggroup%20VI\Supplements\DICOM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433E0F485114080D8CE7359D0A5CF" ma:contentTypeVersion="4" ma:contentTypeDescription="Create a new document." ma:contentTypeScope="" ma:versionID="afb79cd9e01cd5a20013f5fb0cfdd4c8">
  <xsd:schema xmlns:xsd="http://www.w3.org/2001/XMLSchema" xmlns:xs="http://www.w3.org/2001/XMLSchema" xmlns:p="http://schemas.microsoft.com/office/2006/metadata/properties" xmlns:ns2="b0cea66e-45b3-4eb7-b0d1-a3df8a6f4df5" targetNamespace="http://schemas.microsoft.com/office/2006/metadata/properties" ma:root="true" ma:fieldsID="e5437afe09aab9488b40889965917515" ns2:_="">
    <xsd:import namespace="b0cea66e-45b3-4eb7-b0d1-a3df8a6f4d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ea66e-45b3-4eb7-b0d1-a3df8a6f4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0BD9-F29F-4FF7-ABDE-6313FCBB69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7310B9-07AC-453B-873B-429569570D25}">
  <ds:schemaRefs>
    <ds:schemaRef ds:uri="http://schemas.microsoft.com/sharepoint/v3/contenttype/forms"/>
  </ds:schemaRefs>
</ds:datastoreItem>
</file>

<file path=customXml/itemProps3.xml><?xml version="1.0" encoding="utf-8"?>
<ds:datastoreItem xmlns:ds="http://schemas.openxmlformats.org/officeDocument/2006/customXml" ds:itemID="{76765B96-8484-43E0-A6E0-ABF3326CF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ea66e-45b3-4eb7-b0d1-a3df8a6f4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7348D-569F-4092-B6AC-C68DEA19120F}">
  <ds:schemaRefs>
    <ds:schemaRef ds:uri="http://schemas.openxmlformats.org/officeDocument/2006/bibliography"/>
  </ds:schemaRefs>
</ds:datastoreItem>
</file>

<file path=docMetadata/LabelInfo.xml><?xml version="1.0" encoding="utf-8"?>
<clbl:labelList xmlns:clbl="http://schemas.microsoft.com/office/2020/mipLabelMetadata">
  <clbl:label id="{639e86e3-c6cb-4009-9315-13e2c40ba069}" enabled="1" method="Standard" siteId="{acbd2f92-746c-49e2-8f2b-a3cd96208853}" removed="0"/>
</clbl:labelList>
</file>

<file path=docProps/app.xml><?xml version="1.0" encoding="utf-8"?>
<Properties xmlns="http://schemas.openxmlformats.org/officeDocument/2006/extended-properties" xmlns:vt="http://schemas.openxmlformats.org/officeDocument/2006/docPropsVTypes">
  <Template>DICOM_02.DOT</Template>
  <TotalTime>410</TotalTime>
  <Pages>107</Pages>
  <Words>36904</Words>
  <Characters>210356</Characters>
  <Application>Microsoft Office Word</Application>
  <DocSecurity>0</DocSecurity>
  <Lines>1752</Lines>
  <Paragraphs>493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Digital Imaging and Communications in Medicine (DICOM)</vt:lpstr>
      <vt:lpstr>Digital Imaging and Communications in Medicine (DICOM)</vt:lpstr>
    </vt:vector>
  </TitlesOfParts>
  <Company>HFHS</Company>
  <LinksUpToDate>false</LinksUpToDate>
  <CharactersWithSpaces>246767</CharactersWithSpaces>
  <SharedDoc>false</SharedDoc>
  <HLinks>
    <vt:vector size="486" baseType="variant">
      <vt:variant>
        <vt:i4>458773</vt:i4>
      </vt:variant>
      <vt:variant>
        <vt:i4>423</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420</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458774</vt:i4>
      </vt:variant>
      <vt:variant>
        <vt:i4>417</vt:i4>
      </vt:variant>
      <vt:variant>
        <vt:i4>0</vt:i4>
      </vt:variant>
      <vt:variant>
        <vt:i4>5</vt:i4>
      </vt:variant>
      <vt:variant>
        <vt:lpwstr>C:\Users\100000495\Documents\MYPC\windata\Connectivity\DICOM\WG02_meetings\2023\2023_03_06_WG-02_VIENA\RDSR_INFORMATIVE_ANNEX\part16.pdf</vt:lpwstr>
      </vt:variant>
      <vt:variant>
        <vt:lpwstr>DCM_121007</vt:lpwstr>
      </vt:variant>
      <vt:variant>
        <vt:i4>3735593</vt:i4>
      </vt:variant>
      <vt:variant>
        <vt:i4>414</vt:i4>
      </vt:variant>
      <vt:variant>
        <vt:i4>0</vt:i4>
      </vt:variant>
      <vt:variant>
        <vt:i4>5</vt:i4>
      </vt:variant>
      <vt:variant>
        <vt:lpwstr>http://snomed.info/id/261004008</vt:lpwstr>
      </vt:variant>
      <vt:variant>
        <vt:lpwstr/>
      </vt:variant>
      <vt:variant>
        <vt:i4>458773</vt:i4>
      </vt:variant>
      <vt:variant>
        <vt:i4>411</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408</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405</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402</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458774</vt:i4>
      </vt:variant>
      <vt:variant>
        <vt:i4>399</vt:i4>
      </vt:variant>
      <vt:variant>
        <vt:i4>0</vt:i4>
      </vt:variant>
      <vt:variant>
        <vt:i4>5</vt:i4>
      </vt:variant>
      <vt:variant>
        <vt:lpwstr>C:\Users\100000495\Documents\MYPC\windata\Connectivity\DICOM\WG02_meetings\2023\2023_03_06_WG-02_VIENA\RDSR_INFORMATIVE_ANNEX\part16.pdf</vt:lpwstr>
      </vt:variant>
      <vt:variant>
        <vt:lpwstr>DCM_121007</vt:lpwstr>
      </vt:variant>
      <vt:variant>
        <vt:i4>4063314</vt:i4>
      </vt:variant>
      <vt:variant>
        <vt:i4>396</vt:i4>
      </vt:variant>
      <vt:variant>
        <vt:i4>0</vt:i4>
      </vt:variant>
      <vt:variant>
        <vt:i4>5</vt:i4>
      </vt:variant>
      <vt:variant>
        <vt:lpwstr>C:\Users\100000495\Documents\MYPC\windata\Connectivity\DICOM\WG02_meetings\2023\2023_03_06_WG-02_VIENA\RDSR_INFORMATIVE_ANNEX\part16.pdf</vt:lpwstr>
      </vt:variant>
      <vt:variant>
        <vt:lpwstr>sect_TID_10040</vt:lpwstr>
      </vt:variant>
      <vt:variant>
        <vt:i4>4063314</vt:i4>
      </vt:variant>
      <vt:variant>
        <vt:i4>393</vt:i4>
      </vt:variant>
      <vt:variant>
        <vt:i4>0</vt:i4>
      </vt:variant>
      <vt:variant>
        <vt:i4>5</vt:i4>
      </vt:variant>
      <vt:variant>
        <vt:lpwstr>C:\Users\100000495\Documents\MYPC\windata\Connectivity\DICOM\WG02_meetings\2023\2023_03_06_WG-02_VIENA\RDSR_INFORMATIVE_ANNEX\part16.pdf</vt:lpwstr>
      </vt:variant>
      <vt:variant>
        <vt:lpwstr>sect_TID_10040</vt:lpwstr>
      </vt:variant>
      <vt:variant>
        <vt:i4>4063314</vt:i4>
      </vt:variant>
      <vt:variant>
        <vt:i4>390</vt:i4>
      </vt:variant>
      <vt:variant>
        <vt:i4>0</vt:i4>
      </vt:variant>
      <vt:variant>
        <vt:i4>5</vt:i4>
      </vt:variant>
      <vt:variant>
        <vt:lpwstr>C:\Users\100000495\Documents\MYPC\windata\Connectivity\DICOM\WG02_meetings\2023\2023_03_06_WG-02_VIENA\RDSR_INFORMATIVE_ANNEX\part16.pdf</vt:lpwstr>
      </vt:variant>
      <vt:variant>
        <vt:lpwstr>sect_TID_10040</vt:lpwstr>
      </vt:variant>
      <vt:variant>
        <vt:i4>4063314</vt:i4>
      </vt:variant>
      <vt:variant>
        <vt:i4>387</vt:i4>
      </vt:variant>
      <vt:variant>
        <vt:i4>0</vt:i4>
      </vt:variant>
      <vt:variant>
        <vt:i4>5</vt:i4>
      </vt:variant>
      <vt:variant>
        <vt:lpwstr>C:\Users\100000495\Documents\MYPC\windata\Connectivity\DICOM\WG02_meetings\2023\2023_03_06_WG-02_VIENA\RDSR_INFORMATIVE_ANNEX\part16.pdf</vt:lpwstr>
      </vt:variant>
      <vt:variant>
        <vt:lpwstr>sect_TID_10040</vt:lpwstr>
      </vt:variant>
      <vt:variant>
        <vt:i4>458773</vt:i4>
      </vt:variant>
      <vt:variant>
        <vt:i4>384</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381</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378</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458773</vt:i4>
      </vt:variant>
      <vt:variant>
        <vt:i4>375</vt:i4>
      </vt:variant>
      <vt:variant>
        <vt:i4>0</vt:i4>
      </vt:variant>
      <vt:variant>
        <vt:i4>5</vt:i4>
      </vt:variant>
      <vt:variant>
        <vt:lpwstr>C:\Users\100000495\Documents\MYPC\windata\Connectivity\DICOM\WG02_meetings\2023\2023_03_06_WG-02_VIENA\RDSR_INFORMATIVE_ANNEX\part16.pdf</vt:lpwstr>
      </vt:variant>
      <vt:variant>
        <vt:lpwstr>DCM_113014</vt:lpwstr>
      </vt:variant>
      <vt:variant>
        <vt:i4>458774</vt:i4>
      </vt:variant>
      <vt:variant>
        <vt:i4>372</vt:i4>
      </vt:variant>
      <vt:variant>
        <vt:i4>0</vt:i4>
      </vt:variant>
      <vt:variant>
        <vt:i4>5</vt:i4>
      </vt:variant>
      <vt:variant>
        <vt:lpwstr>C:\Users\100000495\Documents\MYPC\windata\Connectivity\DICOM\WG02_meetings\2023\2023_03_06_WG-02_VIENA\RDSR_INFORMATIVE_ANNEX\part16.pdf</vt:lpwstr>
      </vt:variant>
      <vt:variant>
        <vt:lpwstr>DCM_121007</vt:lpwstr>
      </vt:variant>
      <vt:variant>
        <vt:i4>3735593</vt:i4>
      </vt:variant>
      <vt:variant>
        <vt:i4>369</vt:i4>
      </vt:variant>
      <vt:variant>
        <vt:i4>0</vt:i4>
      </vt:variant>
      <vt:variant>
        <vt:i4>5</vt:i4>
      </vt:variant>
      <vt:variant>
        <vt:lpwstr>http://snomed.info/id/261004008</vt:lpwstr>
      </vt:variant>
      <vt:variant>
        <vt:lpwstr/>
      </vt:variant>
      <vt:variant>
        <vt:i4>3604521</vt:i4>
      </vt:variant>
      <vt:variant>
        <vt:i4>366</vt:i4>
      </vt:variant>
      <vt:variant>
        <vt:i4>0</vt:i4>
      </vt:variant>
      <vt:variant>
        <vt:i4>5</vt:i4>
      </vt:variant>
      <vt:variant>
        <vt:lpwstr>http://snomed.info/id/702569007</vt:lpwstr>
      </vt:variant>
      <vt:variant>
        <vt:lpwstr/>
      </vt:variant>
      <vt:variant>
        <vt:i4>3014716</vt:i4>
      </vt:variant>
      <vt:variant>
        <vt:i4>363</vt:i4>
      </vt:variant>
      <vt:variant>
        <vt:i4>0</vt:i4>
      </vt:variant>
      <vt:variant>
        <vt:i4>5</vt:i4>
      </vt:variant>
      <vt:variant>
        <vt:lpwstr>https://wiki.ihe.net/index.php/Radiation_Exposure_Monitoring</vt:lpwstr>
      </vt:variant>
      <vt:variant>
        <vt:lpwstr/>
      </vt:variant>
      <vt:variant>
        <vt:i4>1703985</vt:i4>
      </vt:variant>
      <vt:variant>
        <vt:i4>356</vt:i4>
      </vt:variant>
      <vt:variant>
        <vt:i4>0</vt:i4>
      </vt:variant>
      <vt:variant>
        <vt:i4>5</vt:i4>
      </vt:variant>
      <vt:variant>
        <vt:lpwstr/>
      </vt:variant>
      <vt:variant>
        <vt:lpwstr>_Toc187663108</vt:lpwstr>
      </vt:variant>
      <vt:variant>
        <vt:i4>1703985</vt:i4>
      </vt:variant>
      <vt:variant>
        <vt:i4>350</vt:i4>
      </vt:variant>
      <vt:variant>
        <vt:i4>0</vt:i4>
      </vt:variant>
      <vt:variant>
        <vt:i4>5</vt:i4>
      </vt:variant>
      <vt:variant>
        <vt:lpwstr/>
      </vt:variant>
      <vt:variant>
        <vt:lpwstr>_Toc187663107</vt:lpwstr>
      </vt:variant>
      <vt:variant>
        <vt:i4>1703985</vt:i4>
      </vt:variant>
      <vt:variant>
        <vt:i4>344</vt:i4>
      </vt:variant>
      <vt:variant>
        <vt:i4>0</vt:i4>
      </vt:variant>
      <vt:variant>
        <vt:i4>5</vt:i4>
      </vt:variant>
      <vt:variant>
        <vt:lpwstr/>
      </vt:variant>
      <vt:variant>
        <vt:lpwstr>_Toc187663106</vt:lpwstr>
      </vt:variant>
      <vt:variant>
        <vt:i4>1703985</vt:i4>
      </vt:variant>
      <vt:variant>
        <vt:i4>338</vt:i4>
      </vt:variant>
      <vt:variant>
        <vt:i4>0</vt:i4>
      </vt:variant>
      <vt:variant>
        <vt:i4>5</vt:i4>
      </vt:variant>
      <vt:variant>
        <vt:lpwstr/>
      </vt:variant>
      <vt:variant>
        <vt:lpwstr>_Toc187663105</vt:lpwstr>
      </vt:variant>
      <vt:variant>
        <vt:i4>1703985</vt:i4>
      </vt:variant>
      <vt:variant>
        <vt:i4>332</vt:i4>
      </vt:variant>
      <vt:variant>
        <vt:i4>0</vt:i4>
      </vt:variant>
      <vt:variant>
        <vt:i4>5</vt:i4>
      </vt:variant>
      <vt:variant>
        <vt:lpwstr/>
      </vt:variant>
      <vt:variant>
        <vt:lpwstr>_Toc187663104</vt:lpwstr>
      </vt:variant>
      <vt:variant>
        <vt:i4>1703985</vt:i4>
      </vt:variant>
      <vt:variant>
        <vt:i4>326</vt:i4>
      </vt:variant>
      <vt:variant>
        <vt:i4>0</vt:i4>
      </vt:variant>
      <vt:variant>
        <vt:i4>5</vt:i4>
      </vt:variant>
      <vt:variant>
        <vt:lpwstr/>
      </vt:variant>
      <vt:variant>
        <vt:lpwstr>_Toc187663103</vt:lpwstr>
      </vt:variant>
      <vt:variant>
        <vt:i4>1703985</vt:i4>
      </vt:variant>
      <vt:variant>
        <vt:i4>320</vt:i4>
      </vt:variant>
      <vt:variant>
        <vt:i4>0</vt:i4>
      </vt:variant>
      <vt:variant>
        <vt:i4>5</vt:i4>
      </vt:variant>
      <vt:variant>
        <vt:lpwstr/>
      </vt:variant>
      <vt:variant>
        <vt:lpwstr>_Toc187663102</vt:lpwstr>
      </vt:variant>
      <vt:variant>
        <vt:i4>1703985</vt:i4>
      </vt:variant>
      <vt:variant>
        <vt:i4>314</vt:i4>
      </vt:variant>
      <vt:variant>
        <vt:i4>0</vt:i4>
      </vt:variant>
      <vt:variant>
        <vt:i4>5</vt:i4>
      </vt:variant>
      <vt:variant>
        <vt:lpwstr/>
      </vt:variant>
      <vt:variant>
        <vt:lpwstr>_Toc187663101</vt:lpwstr>
      </vt:variant>
      <vt:variant>
        <vt:i4>1703985</vt:i4>
      </vt:variant>
      <vt:variant>
        <vt:i4>308</vt:i4>
      </vt:variant>
      <vt:variant>
        <vt:i4>0</vt:i4>
      </vt:variant>
      <vt:variant>
        <vt:i4>5</vt:i4>
      </vt:variant>
      <vt:variant>
        <vt:lpwstr/>
      </vt:variant>
      <vt:variant>
        <vt:lpwstr>_Toc187663100</vt:lpwstr>
      </vt:variant>
      <vt:variant>
        <vt:i4>1245232</vt:i4>
      </vt:variant>
      <vt:variant>
        <vt:i4>302</vt:i4>
      </vt:variant>
      <vt:variant>
        <vt:i4>0</vt:i4>
      </vt:variant>
      <vt:variant>
        <vt:i4>5</vt:i4>
      </vt:variant>
      <vt:variant>
        <vt:lpwstr/>
      </vt:variant>
      <vt:variant>
        <vt:lpwstr>_Toc187663099</vt:lpwstr>
      </vt:variant>
      <vt:variant>
        <vt:i4>1245232</vt:i4>
      </vt:variant>
      <vt:variant>
        <vt:i4>296</vt:i4>
      </vt:variant>
      <vt:variant>
        <vt:i4>0</vt:i4>
      </vt:variant>
      <vt:variant>
        <vt:i4>5</vt:i4>
      </vt:variant>
      <vt:variant>
        <vt:lpwstr/>
      </vt:variant>
      <vt:variant>
        <vt:lpwstr>_Toc187663098</vt:lpwstr>
      </vt:variant>
      <vt:variant>
        <vt:i4>1245232</vt:i4>
      </vt:variant>
      <vt:variant>
        <vt:i4>290</vt:i4>
      </vt:variant>
      <vt:variant>
        <vt:i4>0</vt:i4>
      </vt:variant>
      <vt:variant>
        <vt:i4>5</vt:i4>
      </vt:variant>
      <vt:variant>
        <vt:lpwstr/>
      </vt:variant>
      <vt:variant>
        <vt:lpwstr>_Toc187663097</vt:lpwstr>
      </vt:variant>
      <vt:variant>
        <vt:i4>1245232</vt:i4>
      </vt:variant>
      <vt:variant>
        <vt:i4>284</vt:i4>
      </vt:variant>
      <vt:variant>
        <vt:i4>0</vt:i4>
      </vt:variant>
      <vt:variant>
        <vt:i4>5</vt:i4>
      </vt:variant>
      <vt:variant>
        <vt:lpwstr/>
      </vt:variant>
      <vt:variant>
        <vt:lpwstr>_Toc187663096</vt:lpwstr>
      </vt:variant>
      <vt:variant>
        <vt:i4>1245232</vt:i4>
      </vt:variant>
      <vt:variant>
        <vt:i4>278</vt:i4>
      </vt:variant>
      <vt:variant>
        <vt:i4>0</vt:i4>
      </vt:variant>
      <vt:variant>
        <vt:i4>5</vt:i4>
      </vt:variant>
      <vt:variant>
        <vt:lpwstr/>
      </vt:variant>
      <vt:variant>
        <vt:lpwstr>_Toc187663095</vt:lpwstr>
      </vt:variant>
      <vt:variant>
        <vt:i4>1245232</vt:i4>
      </vt:variant>
      <vt:variant>
        <vt:i4>272</vt:i4>
      </vt:variant>
      <vt:variant>
        <vt:i4>0</vt:i4>
      </vt:variant>
      <vt:variant>
        <vt:i4>5</vt:i4>
      </vt:variant>
      <vt:variant>
        <vt:lpwstr/>
      </vt:variant>
      <vt:variant>
        <vt:lpwstr>_Toc187663094</vt:lpwstr>
      </vt:variant>
      <vt:variant>
        <vt:i4>1245232</vt:i4>
      </vt:variant>
      <vt:variant>
        <vt:i4>266</vt:i4>
      </vt:variant>
      <vt:variant>
        <vt:i4>0</vt:i4>
      </vt:variant>
      <vt:variant>
        <vt:i4>5</vt:i4>
      </vt:variant>
      <vt:variant>
        <vt:lpwstr/>
      </vt:variant>
      <vt:variant>
        <vt:lpwstr>_Toc187663093</vt:lpwstr>
      </vt:variant>
      <vt:variant>
        <vt:i4>1245232</vt:i4>
      </vt:variant>
      <vt:variant>
        <vt:i4>260</vt:i4>
      </vt:variant>
      <vt:variant>
        <vt:i4>0</vt:i4>
      </vt:variant>
      <vt:variant>
        <vt:i4>5</vt:i4>
      </vt:variant>
      <vt:variant>
        <vt:lpwstr/>
      </vt:variant>
      <vt:variant>
        <vt:lpwstr>_Toc187663092</vt:lpwstr>
      </vt:variant>
      <vt:variant>
        <vt:i4>1245232</vt:i4>
      </vt:variant>
      <vt:variant>
        <vt:i4>254</vt:i4>
      </vt:variant>
      <vt:variant>
        <vt:i4>0</vt:i4>
      </vt:variant>
      <vt:variant>
        <vt:i4>5</vt:i4>
      </vt:variant>
      <vt:variant>
        <vt:lpwstr/>
      </vt:variant>
      <vt:variant>
        <vt:lpwstr>_Toc187663091</vt:lpwstr>
      </vt:variant>
      <vt:variant>
        <vt:i4>1245232</vt:i4>
      </vt:variant>
      <vt:variant>
        <vt:i4>248</vt:i4>
      </vt:variant>
      <vt:variant>
        <vt:i4>0</vt:i4>
      </vt:variant>
      <vt:variant>
        <vt:i4>5</vt:i4>
      </vt:variant>
      <vt:variant>
        <vt:lpwstr/>
      </vt:variant>
      <vt:variant>
        <vt:lpwstr>_Toc187663090</vt:lpwstr>
      </vt:variant>
      <vt:variant>
        <vt:i4>1179696</vt:i4>
      </vt:variant>
      <vt:variant>
        <vt:i4>242</vt:i4>
      </vt:variant>
      <vt:variant>
        <vt:i4>0</vt:i4>
      </vt:variant>
      <vt:variant>
        <vt:i4>5</vt:i4>
      </vt:variant>
      <vt:variant>
        <vt:lpwstr/>
      </vt:variant>
      <vt:variant>
        <vt:lpwstr>_Toc187663089</vt:lpwstr>
      </vt:variant>
      <vt:variant>
        <vt:i4>1179696</vt:i4>
      </vt:variant>
      <vt:variant>
        <vt:i4>236</vt:i4>
      </vt:variant>
      <vt:variant>
        <vt:i4>0</vt:i4>
      </vt:variant>
      <vt:variant>
        <vt:i4>5</vt:i4>
      </vt:variant>
      <vt:variant>
        <vt:lpwstr/>
      </vt:variant>
      <vt:variant>
        <vt:lpwstr>_Toc187663088</vt:lpwstr>
      </vt:variant>
      <vt:variant>
        <vt:i4>1179696</vt:i4>
      </vt:variant>
      <vt:variant>
        <vt:i4>230</vt:i4>
      </vt:variant>
      <vt:variant>
        <vt:i4>0</vt:i4>
      </vt:variant>
      <vt:variant>
        <vt:i4>5</vt:i4>
      </vt:variant>
      <vt:variant>
        <vt:lpwstr/>
      </vt:variant>
      <vt:variant>
        <vt:lpwstr>_Toc187663087</vt:lpwstr>
      </vt:variant>
      <vt:variant>
        <vt:i4>1179696</vt:i4>
      </vt:variant>
      <vt:variant>
        <vt:i4>224</vt:i4>
      </vt:variant>
      <vt:variant>
        <vt:i4>0</vt:i4>
      </vt:variant>
      <vt:variant>
        <vt:i4>5</vt:i4>
      </vt:variant>
      <vt:variant>
        <vt:lpwstr/>
      </vt:variant>
      <vt:variant>
        <vt:lpwstr>_Toc187663086</vt:lpwstr>
      </vt:variant>
      <vt:variant>
        <vt:i4>1179696</vt:i4>
      </vt:variant>
      <vt:variant>
        <vt:i4>218</vt:i4>
      </vt:variant>
      <vt:variant>
        <vt:i4>0</vt:i4>
      </vt:variant>
      <vt:variant>
        <vt:i4>5</vt:i4>
      </vt:variant>
      <vt:variant>
        <vt:lpwstr/>
      </vt:variant>
      <vt:variant>
        <vt:lpwstr>_Toc187663085</vt:lpwstr>
      </vt:variant>
      <vt:variant>
        <vt:i4>1179696</vt:i4>
      </vt:variant>
      <vt:variant>
        <vt:i4>212</vt:i4>
      </vt:variant>
      <vt:variant>
        <vt:i4>0</vt:i4>
      </vt:variant>
      <vt:variant>
        <vt:i4>5</vt:i4>
      </vt:variant>
      <vt:variant>
        <vt:lpwstr/>
      </vt:variant>
      <vt:variant>
        <vt:lpwstr>_Toc187663084</vt:lpwstr>
      </vt:variant>
      <vt:variant>
        <vt:i4>1179696</vt:i4>
      </vt:variant>
      <vt:variant>
        <vt:i4>206</vt:i4>
      </vt:variant>
      <vt:variant>
        <vt:i4>0</vt:i4>
      </vt:variant>
      <vt:variant>
        <vt:i4>5</vt:i4>
      </vt:variant>
      <vt:variant>
        <vt:lpwstr/>
      </vt:variant>
      <vt:variant>
        <vt:lpwstr>_Toc187663083</vt:lpwstr>
      </vt:variant>
      <vt:variant>
        <vt:i4>1179696</vt:i4>
      </vt:variant>
      <vt:variant>
        <vt:i4>200</vt:i4>
      </vt:variant>
      <vt:variant>
        <vt:i4>0</vt:i4>
      </vt:variant>
      <vt:variant>
        <vt:i4>5</vt:i4>
      </vt:variant>
      <vt:variant>
        <vt:lpwstr/>
      </vt:variant>
      <vt:variant>
        <vt:lpwstr>_Toc187663082</vt:lpwstr>
      </vt:variant>
      <vt:variant>
        <vt:i4>1179696</vt:i4>
      </vt:variant>
      <vt:variant>
        <vt:i4>194</vt:i4>
      </vt:variant>
      <vt:variant>
        <vt:i4>0</vt:i4>
      </vt:variant>
      <vt:variant>
        <vt:i4>5</vt:i4>
      </vt:variant>
      <vt:variant>
        <vt:lpwstr/>
      </vt:variant>
      <vt:variant>
        <vt:lpwstr>_Toc187663081</vt:lpwstr>
      </vt:variant>
      <vt:variant>
        <vt:i4>1179696</vt:i4>
      </vt:variant>
      <vt:variant>
        <vt:i4>188</vt:i4>
      </vt:variant>
      <vt:variant>
        <vt:i4>0</vt:i4>
      </vt:variant>
      <vt:variant>
        <vt:i4>5</vt:i4>
      </vt:variant>
      <vt:variant>
        <vt:lpwstr/>
      </vt:variant>
      <vt:variant>
        <vt:lpwstr>_Toc187663080</vt:lpwstr>
      </vt:variant>
      <vt:variant>
        <vt:i4>1900592</vt:i4>
      </vt:variant>
      <vt:variant>
        <vt:i4>182</vt:i4>
      </vt:variant>
      <vt:variant>
        <vt:i4>0</vt:i4>
      </vt:variant>
      <vt:variant>
        <vt:i4>5</vt:i4>
      </vt:variant>
      <vt:variant>
        <vt:lpwstr/>
      </vt:variant>
      <vt:variant>
        <vt:lpwstr>_Toc187663079</vt:lpwstr>
      </vt:variant>
      <vt:variant>
        <vt:i4>1900592</vt:i4>
      </vt:variant>
      <vt:variant>
        <vt:i4>176</vt:i4>
      </vt:variant>
      <vt:variant>
        <vt:i4>0</vt:i4>
      </vt:variant>
      <vt:variant>
        <vt:i4>5</vt:i4>
      </vt:variant>
      <vt:variant>
        <vt:lpwstr/>
      </vt:variant>
      <vt:variant>
        <vt:lpwstr>_Toc187663078</vt:lpwstr>
      </vt:variant>
      <vt:variant>
        <vt:i4>1900592</vt:i4>
      </vt:variant>
      <vt:variant>
        <vt:i4>170</vt:i4>
      </vt:variant>
      <vt:variant>
        <vt:i4>0</vt:i4>
      </vt:variant>
      <vt:variant>
        <vt:i4>5</vt:i4>
      </vt:variant>
      <vt:variant>
        <vt:lpwstr/>
      </vt:variant>
      <vt:variant>
        <vt:lpwstr>_Toc187663077</vt:lpwstr>
      </vt:variant>
      <vt:variant>
        <vt:i4>1900592</vt:i4>
      </vt:variant>
      <vt:variant>
        <vt:i4>164</vt:i4>
      </vt:variant>
      <vt:variant>
        <vt:i4>0</vt:i4>
      </vt:variant>
      <vt:variant>
        <vt:i4>5</vt:i4>
      </vt:variant>
      <vt:variant>
        <vt:lpwstr/>
      </vt:variant>
      <vt:variant>
        <vt:lpwstr>_Toc187663076</vt:lpwstr>
      </vt:variant>
      <vt:variant>
        <vt:i4>1900592</vt:i4>
      </vt:variant>
      <vt:variant>
        <vt:i4>158</vt:i4>
      </vt:variant>
      <vt:variant>
        <vt:i4>0</vt:i4>
      </vt:variant>
      <vt:variant>
        <vt:i4>5</vt:i4>
      </vt:variant>
      <vt:variant>
        <vt:lpwstr/>
      </vt:variant>
      <vt:variant>
        <vt:lpwstr>_Toc187663075</vt:lpwstr>
      </vt:variant>
      <vt:variant>
        <vt:i4>1900592</vt:i4>
      </vt:variant>
      <vt:variant>
        <vt:i4>152</vt:i4>
      </vt:variant>
      <vt:variant>
        <vt:i4>0</vt:i4>
      </vt:variant>
      <vt:variant>
        <vt:i4>5</vt:i4>
      </vt:variant>
      <vt:variant>
        <vt:lpwstr/>
      </vt:variant>
      <vt:variant>
        <vt:lpwstr>_Toc187663074</vt:lpwstr>
      </vt:variant>
      <vt:variant>
        <vt:i4>1900592</vt:i4>
      </vt:variant>
      <vt:variant>
        <vt:i4>146</vt:i4>
      </vt:variant>
      <vt:variant>
        <vt:i4>0</vt:i4>
      </vt:variant>
      <vt:variant>
        <vt:i4>5</vt:i4>
      </vt:variant>
      <vt:variant>
        <vt:lpwstr/>
      </vt:variant>
      <vt:variant>
        <vt:lpwstr>_Toc187663073</vt:lpwstr>
      </vt:variant>
      <vt:variant>
        <vt:i4>1900592</vt:i4>
      </vt:variant>
      <vt:variant>
        <vt:i4>140</vt:i4>
      </vt:variant>
      <vt:variant>
        <vt:i4>0</vt:i4>
      </vt:variant>
      <vt:variant>
        <vt:i4>5</vt:i4>
      </vt:variant>
      <vt:variant>
        <vt:lpwstr/>
      </vt:variant>
      <vt:variant>
        <vt:lpwstr>_Toc187663072</vt:lpwstr>
      </vt:variant>
      <vt:variant>
        <vt:i4>1900592</vt:i4>
      </vt:variant>
      <vt:variant>
        <vt:i4>134</vt:i4>
      </vt:variant>
      <vt:variant>
        <vt:i4>0</vt:i4>
      </vt:variant>
      <vt:variant>
        <vt:i4>5</vt:i4>
      </vt:variant>
      <vt:variant>
        <vt:lpwstr/>
      </vt:variant>
      <vt:variant>
        <vt:lpwstr>_Toc187663071</vt:lpwstr>
      </vt:variant>
      <vt:variant>
        <vt:i4>1900592</vt:i4>
      </vt:variant>
      <vt:variant>
        <vt:i4>128</vt:i4>
      </vt:variant>
      <vt:variant>
        <vt:i4>0</vt:i4>
      </vt:variant>
      <vt:variant>
        <vt:i4>5</vt:i4>
      </vt:variant>
      <vt:variant>
        <vt:lpwstr/>
      </vt:variant>
      <vt:variant>
        <vt:lpwstr>_Toc187663070</vt:lpwstr>
      </vt:variant>
      <vt:variant>
        <vt:i4>1835056</vt:i4>
      </vt:variant>
      <vt:variant>
        <vt:i4>122</vt:i4>
      </vt:variant>
      <vt:variant>
        <vt:i4>0</vt:i4>
      </vt:variant>
      <vt:variant>
        <vt:i4>5</vt:i4>
      </vt:variant>
      <vt:variant>
        <vt:lpwstr/>
      </vt:variant>
      <vt:variant>
        <vt:lpwstr>_Toc187663069</vt:lpwstr>
      </vt:variant>
      <vt:variant>
        <vt:i4>1835056</vt:i4>
      </vt:variant>
      <vt:variant>
        <vt:i4>116</vt:i4>
      </vt:variant>
      <vt:variant>
        <vt:i4>0</vt:i4>
      </vt:variant>
      <vt:variant>
        <vt:i4>5</vt:i4>
      </vt:variant>
      <vt:variant>
        <vt:lpwstr/>
      </vt:variant>
      <vt:variant>
        <vt:lpwstr>_Toc187663068</vt:lpwstr>
      </vt:variant>
      <vt:variant>
        <vt:i4>1835056</vt:i4>
      </vt:variant>
      <vt:variant>
        <vt:i4>110</vt:i4>
      </vt:variant>
      <vt:variant>
        <vt:i4>0</vt:i4>
      </vt:variant>
      <vt:variant>
        <vt:i4>5</vt:i4>
      </vt:variant>
      <vt:variant>
        <vt:lpwstr/>
      </vt:variant>
      <vt:variant>
        <vt:lpwstr>_Toc187663067</vt:lpwstr>
      </vt:variant>
      <vt:variant>
        <vt:i4>1835056</vt:i4>
      </vt:variant>
      <vt:variant>
        <vt:i4>104</vt:i4>
      </vt:variant>
      <vt:variant>
        <vt:i4>0</vt:i4>
      </vt:variant>
      <vt:variant>
        <vt:i4>5</vt:i4>
      </vt:variant>
      <vt:variant>
        <vt:lpwstr/>
      </vt:variant>
      <vt:variant>
        <vt:lpwstr>_Toc187663066</vt:lpwstr>
      </vt:variant>
      <vt:variant>
        <vt:i4>1835056</vt:i4>
      </vt:variant>
      <vt:variant>
        <vt:i4>98</vt:i4>
      </vt:variant>
      <vt:variant>
        <vt:i4>0</vt:i4>
      </vt:variant>
      <vt:variant>
        <vt:i4>5</vt:i4>
      </vt:variant>
      <vt:variant>
        <vt:lpwstr/>
      </vt:variant>
      <vt:variant>
        <vt:lpwstr>_Toc187663065</vt:lpwstr>
      </vt:variant>
      <vt:variant>
        <vt:i4>1835056</vt:i4>
      </vt:variant>
      <vt:variant>
        <vt:i4>92</vt:i4>
      </vt:variant>
      <vt:variant>
        <vt:i4>0</vt:i4>
      </vt:variant>
      <vt:variant>
        <vt:i4>5</vt:i4>
      </vt:variant>
      <vt:variant>
        <vt:lpwstr/>
      </vt:variant>
      <vt:variant>
        <vt:lpwstr>_Toc187663064</vt:lpwstr>
      </vt:variant>
      <vt:variant>
        <vt:i4>1835056</vt:i4>
      </vt:variant>
      <vt:variant>
        <vt:i4>86</vt:i4>
      </vt:variant>
      <vt:variant>
        <vt:i4>0</vt:i4>
      </vt:variant>
      <vt:variant>
        <vt:i4>5</vt:i4>
      </vt:variant>
      <vt:variant>
        <vt:lpwstr/>
      </vt:variant>
      <vt:variant>
        <vt:lpwstr>_Toc187663063</vt:lpwstr>
      </vt:variant>
      <vt:variant>
        <vt:i4>1835056</vt:i4>
      </vt:variant>
      <vt:variant>
        <vt:i4>80</vt:i4>
      </vt:variant>
      <vt:variant>
        <vt:i4>0</vt:i4>
      </vt:variant>
      <vt:variant>
        <vt:i4>5</vt:i4>
      </vt:variant>
      <vt:variant>
        <vt:lpwstr/>
      </vt:variant>
      <vt:variant>
        <vt:lpwstr>_Toc187663062</vt:lpwstr>
      </vt:variant>
      <vt:variant>
        <vt:i4>1835056</vt:i4>
      </vt:variant>
      <vt:variant>
        <vt:i4>74</vt:i4>
      </vt:variant>
      <vt:variant>
        <vt:i4>0</vt:i4>
      </vt:variant>
      <vt:variant>
        <vt:i4>5</vt:i4>
      </vt:variant>
      <vt:variant>
        <vt:lpwstr/>
      </vt:variant>
      <vt:variant>
        <vt:lpwstr>_Toc187663061</vt:lpwstr>
      </vt:variant>
      <vt:variant>
        <vt:i4>1835056</vt:i4>
      </vt:variant>
      <vt:variant>
        <vt:i4>68</vt:i4>
      </vt:variant>
      <vt:variant>
        <vt:i4>0</vt:i4>
      </vt:variant>
      <vt:variant>
        <vt:i4>5</vt:i4>
      </vt:variant>
      <vt:variant>
        <vt:lpwstr/>
      </vt:variant>
      <vt:variant>
        <vt:lpwstr>_Toc187663060</vt:lpwstr>
      </vt:variant>
      <vt:variant>
        <vt:i4>2031664</vt:i4>
      </vt:variant>
      <vt:variant>
        <vt:i4>62</vt:i4>
      </vt:variant>
      <vt:variant>
        <vt:i4>0</vt:i4>
      </vt:variant>
      <vt:variant>
        <vt:i4>5</vt:i4>
      </vt:variant>
      <vt:variant>
        <vt:lpwstr/>
      </vt:variant>
      <vt:variant>
        <vt:lpwstr>_Toc187663059</vt:lpwstr>
      </vt:variant>
      <vt:variant>
        <vt:i4>2031664</vt:i4>
      </vt:variant>
      <vt:variant>
        <vt:i4>56</vt:i4>
      </vt:variant>
      <vt:variant>
        <vt:i4>0</vt:i4>
      </vt:variant>
      <vt:variant>
        <vt:i4>5</vt:i4>
      </vt:variant>
      <vt:variant>
        <vt:lpwstr/>
      </vt:variant>
      <vt:variant>
        <vt:lpwstr>_Toc187663058</vt:lpwstr>
      </vt:variant>
      <vt:variant>
        <vt:i4>2031664</vt:i4>
      </vt:variant>
      <vt:variant>
        <vt:i4>50</vt:i4>
      </vt:variant>
      <vt:variant>
        <vt:i4>0</vt:i4>
      </vt:variant>
      <vt:variant>
        <vt:i4>5</vt:i4>
      </vt:variant>
      <vt:variant>
        <vt:lpwstr/>
      </vt:variant>
      <vt:variant>
        <vt:lpwstr>_Toc187663057</vt:lpwstr>
      </vt:variant>
      <vt:variant>
        <vt:i4>2031664</vt:i4>
      </vt:variant>
      <vt:variant>
        <vt:i4>44</vt:i4>
      </vt:variant>
      <vt:variant>
        <vt:i4>0</vt:i4>
      </vt:variant>
      <vt:variant>
        <vt:i4>5</vt:i4>
      </vt:variant>
      <vt:variant>
        <vt:lpwstr/>
      </vt:variant>
      <vt:variant>
        <vt:lpwstr>_Toc187663056</vt:lpwstr>
      </vt:variant>
      <vt:variant>
        <vt:i4>2031664</vt:i4>
      </vt:variant>
      <vt:variant>
        <vt:i4>38</vt:i4>
      </vt:variant>
      <vt:variant>
        <vt:i4>0</vt:i4>
      </vt:variant>
      <vt:variant>
        <vt:i4>5</vt:i4>
      </vt:variant>
      <vt:variant>
        <vt:lpwstr/>
      </vt:variant>
      <vt:variant>
        <vt:lpwstr>_Toc187663055</vt:lpwstr>
      </vt:variant>
      <vt:variant>
        <vt:i4>2031664</vt:i4>
      </vt:variant>
      <vt:variant>
        <vt:i4>32</vt:i4>
      </vt:variant>
      <vt:variant>
        <vt:i4>0</vt:i4>
      </vt:variant>
      <vt:variant>
        <vt:i4>5</vt:i4>
      </vt:variant>
      <vt:variant>
        <vt:lpwstr/>
      </vt:variant>
      <vt:variant>
        <vt:lpwstr>_Toc187663054</vt:lpwstr>
      </vt:variant>
      <vt:variant>
        <vt:i4>2031664</vt:i4>
      </vt:variant>
      <vt:variant>
        <vt:i4>26</vt:i4>
      </vt:variant>
      <vt:variant>
        <vt:i4>0</vt:i4>
      </vt:variant>
      <vt:variant>
        <vt:i4>5</vt:i4>
      </vt:variant>
      <vt:variant>
        <vt:lpwstr/>
      </vt:variant>
      <vt:variant>
        <vt:lpwstr>_Toc187663053</vt:lpwstr>
      </vt:variant>
      <vt:variant>
        <vt:i4>2031664</vt:i4>
      </vt:variant>
      <vt:variant>
        <vt:i4>20</vt:i4>
      </vt:variant>
      <vt:variant>
        <vt:i4>0</vt:i4>
      </vt:variant>
      <vt:variant>
        <vt:i4>5</vt:i4>
      </vt:variant>
      <vt:variant>
        <vt:lpwstr/>
      </vt:variant>
      <vt:variant>
        <vt:lpwstr>_Toc187663052</vt:lpwstr>
      </vt:variant>
      <vt:variant>
        <vt:i4>2031664</vt:i4>
      </vt:variant>
      <vt:variant>
        <vt:i4>14</vt:i4>
      </vt:variant>
      <vt:variant>
        <vt:i4>0</vt:i4>
      </vt:variant>
      <vt:variant>
        <vt:i4>5</vt:i4>
      </vt:variant>
      <vt:variant>
        <vt:lpwstr/>
      </vt:variant>
      <vt:variant>
        <vt:lpwstr>_Toc187663051</vt:lpwstr>
      </vt:variant>
      <vt:variant>
        <vt:i4>2031664</vt:i4>
      </vt:variant>
      <vt:variant>
        <vt:i4>8</vt:i4>
      </vt:variant>
      <vt:variant>
        <vt:i4>0</vt:i4>
      </vt:variant>
      <vt:variant>
        <vt:i4>5</vt:i4>
      </vt:variant>
      <vt:variant>
        <vt:lpwstr/>
      </vt:variant>
      <vt:variant>
        <vt:lpwstr>_Toc187663050</vt:lpwstr>
      </vt:variant>
      <vt:variant>
        <vt:i4>1966128</vt:i4>
      </vt:variant>
      <vt:variant>
        <vt:i4>2</vt:i4>
      </vt:variant>
      <vt:variant>
        <vt:i4>0</vt:i4>
      </vt:variant>
      <vt:variant>
        <vt:i4>5</vt:i4>
      </vt:variant>
      <vt:variant>
        <vt:lpwstr/>
      </vt:variant>
      <vt:variant>
        <vt:lpwstr>_Toc187663049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Imaging and Communications in Medicine (DICOM)</dc:title>
  <dc:subject>Radiation Dose Reporting(Dose SR)</dc:subject>
  <dc:creator>WG-06 Dose Reporting ad-hoc group</dc:creator>
  <cp:keywords/>
  <cp:lastModifiedBy>Sureda, Francisco</cp:lastModifiedBy>
  <cp:revision>132</cp:revision>
  <cp:lastPrinted>2005-06-08T13:57:00Z</cp:lastPrinted>
  <dcterms:created xsi:type="dcterms:W3CDTF">2026-01-13T15:40:00Z</dcterms:created>
  <dcterms:modified xsi:type="dcterms:W3CDTF">2026-01-14T14:00:00Z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PMS Best</vt:lpwstr>
  </property>
  <property fmtid="{D5CDD505-2E9C-101B-9397-08002B2CF9AE}" pid="3" name="_NewReviewCycle">
    <vt:lpwstr/>
  </property>
  <property fmtid="{D5CDD505-2E9C-101B-9397-08002B2CF9AE}" pid="4" name="ContentTypeId">
    <vt:lpwstr>0x010100316433E0F485114080D8CE7359D0A5CF</vt:lpwstr>
  </property>
</Properties>
</file>